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14:paraId="02C38E1A" w14:textId="77777777" w:rsidTr="00914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14:paraId="513B1F40" w14:textId="37B10320" w:rsidR="005C61E4" w:rsidRPr="00AA4794" w:rsidRDefault="001E516B" w:rsidP="005C61E4">
            <w:pPr>
              <w:spacing w:after="160" w:line="312" w:lineRule="auto"/>
            </w:pPr>
            <w:r>
              <w:rPr>
                <w:noProof/>
              </w:rPr>
              <w:drawing>
                <wp:inline distT="0" distB="0" distL="0" distR="0" wp14:anchorId="0B713CCF" wp14:editId="5C6D2B56">
                  <wp:extent cx="4572635" cy="3999230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999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2ACBC4" w14:textId="33EE4D0F" w:rsidR="005C61E4" w:rsidRPr="00AA4794" w:rsidRDefault="001E516B" w:rsidP="005C61E4">
            <w:pPr>
              <w:pStyle w:val="Date"/>
            </w:pPr>
            <w:r>
              <w:t>young</w:t>
            </w:r>
          </w:p>
          <w:p w14:paraId="58D7FF29" w14:textId="6B919D97" w:rsidR="005C61E4" w:rsidRPr="00AA4794" w:rsidRDefault="001E516B" w:rsidP="005C61E4">
            <w:pPr>
              <w:pStyle w:val="Title"/>
            </w:pPr>
            <w:r>
              <w:t>heroes crew</w:t>
            </w:r>
          </w:p>
          <w:p w14:paraId="7164A361" w14:textId="7DA1D5BC" w:rsidR="005C61E4" w:rsidRPr="00AA4794" w:rsidRDefault="001E516B" w:rsidP="005C61E4">
            <w:pPr>
              <w:pStyle w:val="Heading1"/>
              <w:outlineLvl w:val="0"/>
            </w:pPr>
            <w:r>
              <w:t xml:space="preserve">What’s this about? </w:t>
            </w:r>
          </w:p>
          <w:p w14:paraId="3CDCB820" w14:textId="470ECB23" w:rsidR="005C61E4" w:rsidRPr="00AA4794" w:rsidRDefault="001E516B" w:rsidP="001E516B">
            <w:pPr>
              <w:spacing w:after="160" w:line="312" w:lineRule="auto"/>
            </w:pPr>
            <w:r>
              <w:t xml:space="preserve">If you know </w:t>
            </w:r>
            <w:r>
              <w:t xml:space="preserve">someone who </w:t>
            </w:r>
            <w:r>
              <w:t xml:space="preserve">is being bullied at home or school, or is having a difficult time making friends, invite them to join the </w:t>
            </w:r>
            <w:r w:rsidRPr="001E516B">
              <w:rPr>
                <w:b/>
                <w:bCs w:val="0"/>
                <w:i/>
                <w:iCs/>
              </w:rPr>
              <w:t>Young Heroes Crew</w:t>
            </w:r>
            <w:r>
              <w:t>! The gatherings are</w:t>
            </w:r>
            <w:r w:rsidR="00F159AB">
              <w:t xml:space="preserve"> free to </w:t>
            </w:r>
            <w:r w:rsidR="0021541F">
              <w:t>attend</w:t>
            </w:r>
            <w:r w:rsidR="00F159AB">
              <w:t xml:space="preserve"> </w:t>
            </w:r>
            <w:r w:rsidR="0021541F">
              <w:t xml:space="preserve">and </w:t>
            </w:r>
            <w:r w:rsidR="00F159AB">
              <w:t xml:space="preserve">are </w:t>
            </w:r>
            <w:r w:rsidR="0021541F">
              <w:t xml:space="preserve">held </w:t>
            </w:r>
            <w:r>
              <w:t xml:space="preserve">every other Monday from 530-7 p.m. </w:t>
            </w:r>
            <w:r w:rsidR="00EB0394">
              <w:t xml:space="preserve">beginning </w:t>
            </w:r>
            <w:r w:rsidR="00EA727C">
              <w:t xml:space="preserve">March </w:t>
            </w:r>
            <w:r w:rsidR="008E41E5">
              <w:t>28</w:t>
            </w:r>
            <w:r w:rsidR="00EA727C" w:rsidRPr="00EA727C">
              <w:rPr>
                <w:vertAlign w:val="superscript"/>
              </w:rPr>
              <w:t>th</w:t>
            </w:r>
            <w:r w:rsidR="00EA727C">
              <w:t xml:space="preserve">. </w:t>
            </w:r>
            <w:r w:rsidR="00EB0394">
              <w:t xml:space="preserve"> </w:t>
            </w:r>
            <w:r>
              <w:t xml:space="preserve">It’s a chance to make friends, talk about life, and make some fun art! </w:t>
            </w:r>
          </w:p>
          <w:p w14:paraId="7A906F13" w14:textId="721F3360" w:rsidR="00880783" w:rsidRPr="00AA4794" w:rsidRDefault="005C61E4" w:rsidP="00677B6F">
            <w:pPr>
              <w:spacing w:after="160" w:line="312" w:lineRule="auto"/>
              <w:jc w:val="center"/>
            </w:pPr>
            <w:r w:rsidRPr="00AA4794">
              <w:rPr>
                <w:noProof/>
                <w:lang w:eastAsia="en-US"/>
              </w:rPr>
              <w:drawing>
                <wp:inline distT="0" distB="0" distL="0" distR="0" wp14:anchorId="647FF652" wp14:editId="6C44260C">
                  <wp:extent cx="1096645" cy="1655742"/>
                  <wp:effectExtent l="0" t="0" r="8255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5" cy="1655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120228BC" w14:textId="3737B8AE" w:rsidR="005C61E4" w:rsidRPr="00AA4794" w:rsidRDefault="001E516B" w:rsidP="005C61E4">
            <w:pPr>
              <w:pStyle w:val="Heading2"/>
              <w:outlineLvl w:val="1"/>
            </w:pPr>
            <w:r>
              <w:t xml:space="preserve">Know someone who is being bullied? </w:t>
            </w:r>
          </w:p>
          <w:p w14:paraId="77E17F72" w14:textId="77777777" w:rsidR="005C61E4" w:rsidRPr="00AA4794" w:rsidRDefault="00131FC0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909312545"/>
                <w:placeholder>
                  <w:docPart w:val="31C337CB8F3A460184FEF7D0918218D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20E33FBD" w14:textId="6676F1BB" w:rsidR="005C61E4" w:rsidRPr="00AA4794" w:rsidRDefault="001E516B" w:rsidP="005C61E4">
            <w:pPr>
              <w:pStyle w:val="Heading2"/>
              <w:outlineLvl w:val="1"/>
            </w:pPr>
            <w:r>
              <w:t>Or having trouble making friends?</w:t>
            </w:r>
          </w:p>
          <w:p w14:paraId="4910EAEF" w14:textId="77777777" w:rsidR="005C61E4" w:rsidRPr="00AA4794" w:rsidRDefault="00131FC0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193575528"/>
                <w:placeholder>
                  <w:docPart w:val="AD374F52129A4CE8914005B1C25AE77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2911B249" w14:textId="77C8FFFE" w:rsidR="005C61E4" w:rsidRPr="00AA4794" w:rsidRDefault="001E516B" w:rsidP="005C61E4">
            <w:pPr>
              <w:pStyle w:val="Heading2"/>
              <w:outlineLvl w:val="1"/>
            </w:pPr>
            <w:r>
              <w:t xml:space="preserve">Have them join the </w:t>
            </w:r>
            <w:r w:rsidRPr="001E516B">
              <w:rPr>
                <w:b/>
                <w:bCs w:val="0"/>
                <w:i/>
                <w:iCs/>
              </w:rPr>
              <w:t>Young Heroes Crew</w:t>
            </w:r>
            <w:r>
              <w:t xml:space="preserve">! </w:t>
            </w:r>
          </w:p>
          <w:p w14:paraId="26F15DBB" w14:textId="77777777" w:rsidR="005C61E4" w:rsidRPr="00AA4794" w:rsidRDefault="00131FC0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59171642"/>
                <w:placeholder>
                  <w:docPart w:val="A05FE1308D1148FDACE0B8CF5DF8EC7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14A5A627" w14:textId="00E9A3A9" w:rsidR="005C61E4" w:rsidRPr="00AA4794" w:rsidRDefault="001E516B" w:rsidP="005C61E4">
            <w:pPr>
              <w:pStyle w:val="Heading2"/>
              <w:outlineLvl w:val="1"/>
            </w:pPr>
            <w:r>
              <w:t xml:space="preserve">All ages welcome! </w:t>
            </w:r>
          </w:p>
          <w:p w14:paraId="31E3EA21" w14:textId="77777777" w:rsidR="005C61E4" w:rsidRPr="00AA4794" w:rsidRDefault="00131FC0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319850249"/>
                <w:placeholder>
                  <w:docPart w:val="569B70BAF4924A9B812E9E8A43DDFA6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0F99C42A" w14:textId="296D0006" w:rsidR="00AA4794" w:rsidRPr="00AA4794" w:rsidRDefault="001E516B" w:rsidP="005C61E4">
            <w:pPr>
              <w:pStyle w:val="Heading2"/>
              <w:outlineLvl w:val="1"/>
            </w:pPr>
            <w:r>
              <w:t xml:space="preserve">Make friends and have fun! </w:t>
            </w:r>
          </w:p>
          <w:p w14:paraId="25630D29" w14:textId="77777777" w:rsidR="001E516B" w:rsidRDefault="001E516B" w:rsidP="001E516B">
            <w:pPr>
              <w:pStyle w:val="Heading3"/>
            </w:pPr>
            <w:r>
              <w:t>ELEPHANT IN THE ROOM COUNSELING</w:t>
            </w:r>
          </w:p>
          <w:p w14:paraId="63FCAA65" w14:textId="77777777" w:rsidR="001E516B" w:rsidRDefault="001E516B" w:rsidP="001E516B">
            <w:pPr>
              <w:pStyle w:val="Heading3"/>
            </w:pPr>
            <w:r>
              <w:t>1351 Page Drive #301</w:t>
            </w:r>
          </w:p>
          <w:p w14:paraId="6F21CFFC" w14:textId="77777777" w:rsidR="001E516B" w:rsidRDefault="001E516B" w:rsidP="001E516B">
            <w:pPr>
              <w:pStyle w:val="Heading3"/>
            </w:pPr>
            <w:r>
              <w:t>Fargo, ND 58103</w:t>
            </w:r>
          </w:p>
          <w:p w14:paraId="7F34FAF1" w14:textId="02346D15" w:rsidR="001E516B" w:rsidRDefault="00BE3B0D" w:rsidP="001E516B">
            <w:pPr>
              <w:pStyle w:val="Heading3"/>
            </w:pPr>
            <w:r>
              <w:t xml:space="preserve">For more info or to sign up, </w:t>
            </w:r>
          </w:p>
          <w:p w14:paraId="2E8BEE42" w14:textId="540FBC74" w:rsidR="001E516B" w:rsidRDefault="001E516B" w:rsidP="001E516B">
            <w:pPr>
              <w:pStyle w:val="Heading3"/>
            </w:pPr>
            <w:r>
              <w:t>Email</w:t>
            </w:r>
            <w:r w:rsidR="00AB750E">
              <w:t xml:space="preserve"> or call</w:t>
            </w:r>
            <w:r>
              <w:t xml:space="preserve"> info@eitrc.com</w:t>
            </w:r>
          </w:p>
          <w:p w14:paraId="00777B58" w14:textId="49401372" w:rsidR="005C61E4" w:rsidRPr="00AA4794" w:rsidRDefault="001E516B" w:rsidP="001E516B">
            <w:pPr>
              <w:pStyle w:val="ContactInfo"/>
              <w:spacing w:line="312" w:lineRule="auto"/>
            </w:pPr>
            <w:r>
              <w:t>701-707-3576</w:t>
            </w:r>
          </w:p>
        </w:tc>
      </w:tr>
    </w:tbl>
    <w:p w14:paraId="232F3897" w14:textId="77777777"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0DED0" w14:textId="77777777" w:rsidR="00131FC0" w:rsidRDefault="00131FC0" w:rsidP="005F5D5F">
      <w:pPr>
        <w:spacing w:after="0" w:line="240" w:lineRule="auto"/>
      </w:pPr>
      <w:r>
        <w:separator/>
      </w:r>
    </w:p>
  </w:endnote>
  <w:endnote w:type="continuationSeparator" w:id="0">
    <w:p w14:paraId="50D06EA1" w14:textId="77777777" w:rsidR="00131FC0" w:rsidRDefault="00131FC0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9D54B" w14:textId="77777777" w:rsidR="00131FC0" w:rsidRDefault="00131FC0" w:rsidP="005F5D5F">
      <w:pPr>
        <w:spacing w:after="0" w:line="240" w:lineRule="auto"/>
      </w:pPr>
      <w:r>
        <w:separator/>
      </w:r>
    </w:p>
  </w:footnote>
  <w:footnote w:type="continuationSeparator" w:id="0">
    <w:p w14:paraId="4D823A60" w14:textId="77777777" w:rsidR="00131FC0" w:rsidRDefault="00131FC0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16B"/>
    <w:rsid w:val="000168C0"/>
    <w:rsid w:val="000427C6"/>
    <w:rsid w:val="00076F31"/>
    <w:rsid w:val="000B4C91"/>
    <w:rsid w:val="00131FC0"/>
    <w:rsid w:val="00171CDD"/>
    <w:rsid w:val="00175521"/>
    <w:rsid w:val="00181FB9"/>
    <w:rsid w:val="001E516B"/>
    <w:rsid w:val="0021541F"/>
    <w:rsid w:val="00251739"/>
    <w:rsid w:val="00261A78"/>
    <w:rsid w:val="003B6A17"/>
    <w:rsid w:val="00411532"/>
    <w:rsid w:val="005222EE"/>
    <w:rsid w:val="00541BB3"/>
    <w:rsid w:val="00544732"/>
    <w:rsid w:val="005C61E4"/>
    <w:rsid w:val="005F5D5F"/>
    <w:rsid w:val="00665EA1"/>
    <w:rsid w:val="00677B6F"/>
    <w:rsid w:val="006E5B0F"/>
    <w:rsid w:val="007448BF"/>
    <w:rsid w:val="0079199F"/>
    <w:rsid w:val="007B4507"/>
    <w:rsid w:val="007B5354"/>
    <w:rsid w:val="00837654"/>
    <w:rsid w:val="00880783"/>
    <w:rsid w:val="008B5772"/>
    <w:rsid w:val="008C031F"/>
    <w:rsid w:val="008C1756"/>
    <w:rsid w:val="008D17FF"/>
    <w:rsid w:val="008E41E5"/>
    <w:rsid w:val="008F6C52"/>
    <w:rsid w:val="009141C6"/>
    <w:rsid w:val="00A03450"/>
    <w:rsid w:val="00A97C88"/>
    <w:rsid w:val="00AA4794"/>
    <w:rsid w:val="00AB3068"/>
    <w:rsid w:val="00AB58F4"/>
    <w:rsid w:val="00AB750E"/>
    <w:rsid w:val="00AE36D7"/>
    <w:rsid w:val="00AF32DC"/>
    <w:rsid w:val="00B46A60"/>
    <w:rsid w:val="00BC6ED1"/>
    <w:rsid w:val="00BE3B0D"/>
    <w:rsid w:val="00C27FC4"/>
    <w:rsid w:val="00C57F20"/>
    <w:rsid w:val="00D16845"/>
    <w:rsid w:val="00D56FBE"/>
    <w:rsid w:val="00D751DD"/>
    <w:rsid w:val="00E3564F"/>
    <w:rsid w:val="00E46EDC"/>
    <w:rsid w:val="00E812E2"/>
    <w:rsid w:val="00EA727C"/>
    <w:rsid w:val="00EB0394"/>
    <w:rsid w:val="00EC1838"/>
    <w:rsid w:val="00F159AB"/>
    <w:rsid w:val="00F2548A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733638"/>
  <w15:chartTrackingRefBased/>
  <w15:docId w15:val="{B721A0AF-B189-4D0E-9619-527083E9A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mDouglas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1C337CB8F3A460184FEF7D0918218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5FF14-854F-4255-822B-A863898D236B}"/>
      </w:docPartPr>
      <w:docPartBody>
        <w:p w:rsidR="00000000" w:rsidRDefault="00305E4B">
          <w:pPr>
            <w:pStyle w:val="31C337CB8F3A460184FEF7D0918218DC"/>
          </w:pPr>
          <w:r w:rsidRPr="00AA4794">
            <w:t>────</w:t>
          </w:r>
        </w:p>
      </w:docPartBody>
    </w:docPart>
    <w:docPart>
      <w:docPartPr>
        <w:name w:val="AD374F52129A4CE8914005B1C25AE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6A047-8687-44A4-915D-CE8776D00335}"/>
      </w:docPartPr>
      <w:docPartBody>
        <w:p w:rsidR="00000000" w:rsidRDefault="00305E4B">
          <w:pPr>
            <w:pStyle w:val="AD374F52129A4CE8914005B1C25AE77A"/>
          </w:pPr>
          <w:r w:rsidRPr="00AA4794">
            <w:t>────</w:t>
          </w:r>
        </w:p>
      </w:docPartBody>
    </w:docPart>
    <w:docPart>
      <w:docPartPr>
        <w:name w:val="A05FE1308D1148FDACE0B8CF5DF8E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335B8-10F3-4834-B182-6C2594326FF6}"/>
      </w:docPartPr>
      <w:docPartBody>
        <w:p w:rsidR="00000000" w:rsidRDefault="00305E4B">
          <w:pPr>
            <w:pStyle w:val="A05FE1308D1148FDACE0B8CF5DF8EC7A"/>
          </w:pPr>
          <w:r w:rsidRPr="00AA4794">
            <w:t>────</w:t>
          </w:r>
        </w:p>
      </w:docPartBody>
    </w:docPart>
    <w:docPart>
      <w:docPartPr>
        <w:name w:val="569B70BAF4924A9B812E9E8A43DDF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65201-6D1D-4A29-8BB8-AC7796CCF9F5}"/>
      </w:docPartPr>
      <w:docPartBody>
        <w:p w:rsidR="00000000" w:rsidRDefault="00305E4B">
          <w:pPr>
            <w:pStyle w:val="569B70BAF4924A9B812E9E8A43DDFA64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C61"/>
    <w:rsid w:val="00305E4B"/>
    <w:rsid w:val="00F02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E686E3B1445457596F5B9B698EC0F6C">
    <w:name w:val="2E686E3B1445457596F5B9B698EC0F6C"/>
  </w:style>
  <w:style w:type="paragraph" w:customStyle="1" w:styleId="2B64081C85A54858BA542656A4C69619">
    <w:name w:val="2B64081C85A54858BA542656A4C69619"/>
  </w:style>
  <w:style w:type="paragraph" w:customStyle="1" w:styleId="2DD500320F814F52A0A3B0BEFAAFF902">
    <w:name w:val="2DD500320F814F52A0A3B0BEFAAFF902"/>
  </w:style>
  <w:style w:type="paragraph" w:customStyle="1" w:styleId="29A9050F8F314F519CABFADF64BF48C3">
    <w:name w:val="29A9050F8F314F519CABFADF64BF48C3"/>
  </w:style>
  <w:style w:type="paragraph" w:customStyle="1" w:styleId="6975ECA496F843D1B9418ADFA1F3260C">
    <w:name w:val="6975ECA496F843D1B9418ADFA1F3260C"/>
  </w:style>
  <w:style w:type="paragraph" w:customStyle="1" w:styleId="31C337CB8F3A460184FEF7D0918218DC">
    <w:name w:val="31C337CB8F3A460184FEF7D0918218DC"/>
  </w:style>
  <w:style w:type="paragraph" w:customStyle="1" w:styleId="5A82018617D44A75AF494372DFBEE431">
    <w:name w:val="5A82018617D44A75AF494372DFBEE431"/>
  </w:style>
  <w:style w:type="paragraph" w:customStyle="1" w:styleId="AD374F52129A4CE8914005B1C25AE77A">
    <w:name w:val="AD374F52129A4CE8914005B1C25AE77A"/>
  </w:style>
  <w:style w:type="paragraph" w:customStyle="1" w:styleId="C5A87366329B4174B3ABFA38C51E7932">
    <w:name w:val="C5A87366329B4174B3ABFA38C51E7932"/>
  </w:style>
  <w:style w:type="paragraph" w:customStyle="1" w:styleId="A05FE1308D1148FDACE0B8CF5DF8EC7A">
    <w:name w:val="A05FE1308D1148FDACE0B8CF5DF8EC7A"/>
  </w:style>
  <w:style w:type="paragraph" w:customStyle="1" w:styleId="B3F0A3C216234A109E493C4D379D2329">
    <w:name w:val="B3F0A3C216234A109E493C4D379D2329"/>
  </w:style>
  <w:style w:type="paragraph" w:customStyle="1" w:styleId="569B70BAF4924A9B812E9E8A43DDFA64">
    <w:name w:val="569B70BAF4924A9B812E9E8A43DDFA64"/>
  </w:style>
  <w:style w:type="paragraph" w:customStyle="1" w:styleId="C472B12562E440CEA835FE76886190CE">
    <w:name w:val="C472B12562E440CEA835FE76886190CE"/>
  </w:style>
  <w:style w:type="paragraph" w:customStyle="1" w:styleId="2172BD0B12A740378AA594E1F8256FCF">
    <w:name w:val="2172BD0B12A740378AA594E1F8256FCF"/>
  </w:style>
  <w:style w:type="paragraph" w:customStyle="1" w:styleId="11537A7E4AE94972B29FF3DF95934B83">
    <w:name w:val="11537A7E4AE94972B29FF3DF95934B83"/>
  </w:style>
  <w:style w:type="paragraph" w:customStyle="1" w:styleId="4C09D9FD1940433AA04B2C155793124D">
    <w:name w:val="4C09D9FD1940433AA04B2C155793124D"/>
  </w:style>
  <w:style w:type="paragraph" w:customStyle="1" w:styleId="04237434C7A440019F24B18E60CEF06D">
    <w:name w:val="04237434C7A440019F24B18E60CEF06D"/>
  </w:style>
  <w:style w:type="paragraph" w:customStyle="1" w:styleId="F2CF689D6B5049FA84C7984A3E60FCAA">
    <w:name w:val="F2CF689D6B5049FA84C7984A3E60FCAA"/>
  </w:style>
  <w:style w:type="paragraph" w:customStyle="1" w:styleId="4A9FE086AECD41CC80E41D6C4F9A5648">
    <w:name w:val="4A9FE086AECD41CC80E41D6C4F9A5648"/>
    <w:rsid w:val="00F02C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7282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Douglas</dc:creator>
  <cp:keywords/>
  <dc:description/>
  <cp:lastModifiedBy>Kim Douglas</cp:lastModifiedBy>
  <cp:revision>5</cp:revision>
  <cp:lastPrinted>2022-01-26T21:58:00Z</cp:lastPrinted>
  <dcterms:created xsi:type="dcterms:W3CDTF">2022-02-09T21:21:00Z</dcterms:created>
  <dcterms:modified xsi:type="dcterms:W3CDTF">2022-02-17T15:29:00Z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