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9B880" w14:textId="77777777" w:rsidR="001B4AD7" w:rsidRDefault="001B4AD7"/>
    <w:tbl>
      <w:tblPr>
        <w:tblpPr w:leftFromText="180" w:rightFromText="180" w:vertAnchor="text" w:tblpX="-720" w:tblpY="1"/>
        <w:tblOverlap w:val="never"/>
        <w:tblW w:w="5637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413"/>
        <w:gridCol w:w="3940"/>
        <w:gridCol w:w="371"/>
        <w:gridCol w:w="3336"/>
        <w:gridCol w:w="278"/>
      </w:tblGrid>
      <w:tr w:rsidR="00F85C9E" w:rsidRPr="005F0F31" w14:paraId="236F5E1A" w14:textId="77777777" w:rsidTr="00F344DA">
        <w:trPr>
          <w:gridAfter w:val="1"/>
          <w:wAfter w:w="278" w:type="dxa"/>
          <w:trHeight w:val="4140"/>
        </w:trPr>
        <w:tc>
          <w:tcPr>
            <w:tcW w:w="4413" w:type="dxa"/>
            <w:vMerge w:val="restart"/>
            <w:tcBorders>
              <w:bottom w:val="nil"/>
            </w:tcBorders>
          </w:tcPr>
          <w:p w14:paraId="655DFAB0" w14:textId="6BE40085" w:rsidR="001F1E09" w:rsidRDefault="001B3E98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bookmarkStart w:id="0" w:name="_Hlk13745190"/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1B4AD7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20</w:t>
            </w:r>
            <w:r w:rsidR="00777B12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</w:t>
            </w:r>
            <w:r w:rsidR="00C47AB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3</w:t>
            </w:r>
            <w:r w:rsidR="001B4AD7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-20</w:t>
            </w:r>
            <w:r w:rsidR="00815D9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</w:t>
            </w:r>
            <w:r w:rsidR="00C47AB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4</w:t>
            </w:r>
          </w:p>
          <w:p w14:paraId="52567A34" w14:textId="097A6013" w:rsidR="001B4AD7" w:rsidRDefault="001F1E09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4C75B4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Review of </w:t>
            </w:r>
            <w:r w:rsidR="00F344DA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Past </w:t>
            </w:r>
            <w:r w:rsidR="001B4AD7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Tuition </w:t>
            </w:r>
          </w:p>
          <w:p w14:paraId="76283026" w14:textId="112B9084" w:rsidR="0039635F" w:rsidRPr="0024633A" w:rsidRDefault="0039635F" w:rsidP="00C818E8">
            <w:pPr>
              <w:pStyle w:val="ListParagraph"/>
              <w:numPr>
                <w:ilvl w:val="0"/>
                <w:numId w:val="18"/>
              </w:numPr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Do you currently have a tuition schedule that is labeled 20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C47AB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-2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02</w:t>
            </w:r>
            <w:r w:rsidR="00C47AB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3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?</w:t>
            </w:r>
          </w:p>
          <w:p w14:paraId="443FF7D5" w14:textId="77777777" w:rsidR="007E0702" w:rsidRPr="0024633A" w:rsidRDefault="007E0702" w:rsidP="00C818E8">
            <w:pPr>
              <w:pStyle w:val="ListParagraph"/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</w:p>
          <w:p w14:paraId="70CCC1C4" w14:textId="3721DCB2" w:rsidR="0039635F" w:rsidRPr="0024633A" w:rsidRDefault="0039635F" w:rsidP="00C818E8">
            <w:pPr>
              <w:pStyle w:val="ListParagraph"/>
              <w:numPr>
                <w:ilvl w:val="0"/>
                <w:numId w:val="18"/>
              </w:numPr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If so, this schedule was for the school year of 20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C47AB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-20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C47AB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3</w:t>
            </w:r>
          </w:p>
          <w:p w14:paraId="3AD3F75E" w14:textId="77777777" w:rsidR="007E0702" w:rsidRPr="0024633A" w:rsidRDefault="007E0702" w:rsidP="00C818E8">
            <w:pPr>
              <w:pStyle w:val="ListParagraph"/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</w:p>
          <w:p w14:paraId="2AA307D1" w14:textId="3FCE5D54" w:rsidR="0039635F" w:rsidRPr="0024633A" w:rsidRDefault="0039635F" w:rsidP="00C818E8">
            <w:pPr>
              <w:pStyle w:val="ListParagraph"/>
              <w:numPr>
                <w:ilvl w:val="0"/>
                <w:numId w:val="18"/>
              </w:numPr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Effective August 1</w:t>
            </w:r>
            <w:r w:rsidR="004D66F5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8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th, </w:t>
            </w:r>
            <w:proofErr w:type="gramStart"/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20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3</w:t>
            </w:r>
            <w:proofErr w:type="gramEnd"/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 we will proceed to a new school year 20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8E1963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3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-202</w:t>
            </w:r>
            <w:r w:rsidR="008E1963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4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 tuition </w:t>
            </w:r>
            <w:r w:rsidR="004C75B4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see below. </w:t>
            </w:r>
          </w:p>
          <w:p w14:paraId="074FBEA5" w14:textId="4ED1B165" w:rsidR="001F1E09" w:rsidRDefault="001B3E98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F85C9E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20</w:t>
            </w:r>
            <w:r w:rsidR="00815D9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</w:t>
            </w:r>
            <w:r w:rsidR="008E196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3</w:t>
            </w:r>
            <w:r w:rsidR="00F85C9E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-202</w:t>
            </w:r>
            <w:r w:rsidR="008E196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4</w:t>
            </w:r>
          </w:p>
          <w:p w14:paraId="355AC367" w14:textId="396C3D1B" w:rsidR="00F85C9E" w:rsidRPr="005F1A33" w:rsidRDefault="001F1E09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F344DA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Current </w:t>
            </w:r>
            <w:r w:rsidR="00F85C9E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Tuition </w:t>
            </w:r>
          </w:p>
          <w:p w14:paraId="760708CD" w14:textId="360E2A92" w:rsidR="00F85C9E" w:rsidRPr="00F701AF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Welcome &amp; Thank You to all our new and current families.</w:t>
            </w:r>
          </w:p>
          <w:p w14:paraId="06E99E22" w14:textId="0A69E676" w:rsidR="00F85C9E" w:rsidRPr="00F701AF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We have had a minimal rate increase for the upcoming school year. We have had an exciting summer with several playground updates</w:t>
            </w:r>
            <w:r w:rsidR="007C1FF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,</w:t>
            </w: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 new playground equipment, </w:t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a </w:t>
            </w: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new trike path and much more for you and your family to enjoy!</w:t>
            </w:r>
          </w:p>
          <w:p w14:paraId="69D3EA4D" w14:textId="113D8DF9" w:rsidR="00F85C9E" w:rsidRPr="00F701AF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b/>
                <w:bCs/>
                <w:sz w:val="18"/>
                <w:szCs w:val="18"/>
              </w:rPr>
            </w:pP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If your bank gives the option to send </w:t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bill </w:t>
            </w: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pay and you are interested in setting up an account</w:t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>, please follow these steps:</w:t>
            </w:r>
            <w:r w:rsidRPr="00F701AF">
              <w:rPr>
                <w:rFonts w:ascii="Century Schoolbook" w:eastAsia="Century Schoolbook" w:hAnsi="Century Schoolbook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64F56809" w14:textId="70905C6E" w:rsidR="00F85C9E" w:rsidRPr="00DE473A" w:rsidRDefault="00F85C9E" w:rsidP="00DE473A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  <w:r w:rsidRPr="00DE473A">
              <w:rPr>
                <w:rFonts w:ascii="Century Schoolbook" w:eastAsia="Century Schoolbook" w:hAnsi="Century Schoolbook" w:cs="Times New Roman"/>
                <w:sz w:val="16"/>
                <w:szCs w:val="16"/>
              </w:rPr>
              <w:t xml:space="preserve">Mail to Hugs-n-Hearts ELC 8989 Antares Avenue, Columbus OH 43240. </w:t>
            </w:r>
          </w:p>
          <w:p w14:paraId="16C92142" w14:textId="77777777" w:rsidR="00F85C9E" w:rsidRPr="00DE473A" w:rsidRDefault="00F85C9E" w:rsidP="00DE473A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  <w:r w:rsidRPr="00DE473A">
              <w:rPr>
                <w:rFonts w:ascii="Century Schoolbook" w:eastAsia="Century Schoolbook" w:hAnsi="Century Schoolbook" w:cs="Times New Roman"/>
                <w:sz w:val="16"/>
                <w:szCs w:val="16"/>
              </w:rPr>
              <w:t xml:space="preserve">If an account number is requested, please use your last name &amp; allow 7 to 9 lead days for processing. </w:t>
            </w:r>
          </w:p>
          <w:p w14:paraId="6146B5B7" w14:textId="4D12886B" w:rsidR="00F85C9E" w:rsidRPr="00DE473A" w:rsidRDefault="00F85C9E" w:rsidP="00DE473A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  <w:r w:rsidRPr="00DE473A">
              <w:rPr>
                <w:rFonts w:ascii="Century Schoolbook" w:eastAsia="Century Schoolbook" w:hAnsi="Century Schoolbook" w:cs="Times New Roman"/>
                <w:b/>
                <w:bCs/>
                <w:sz w:val="16"/>
                <w:szCs w:val="16"/>
                <w:u w:val="single"/>
              </w:rPr>
              <w:t>Please adjust your bill pay to reflect the current rates as needed.</w:t>
            </w:r>
          </w:p>
          <w:p w14:paraId="2B049BE5" w14:textId="77777777" w:rsidR="00F85C9E" w:rsidRPr="00A86DDA" w:rsidRDefault="00F85C9E" w:rsidP="00C818E8">
            <w:pPr>
              <w:spacing w:after="0"/>
              <w:ind w:left="72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</w:p>
          <w:p w14:paraId="6D1C251B" w14:textId="36A69FB5" w:rsidR="00F85C9E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8D18A3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Tuition is due on the first day of the week your child attends. </w:t>
            </w:r>
          </w:p>
          <w:p w14:paraId="255F64BC" w14:textId="1F0AE105" w:rsidR="00F85C9E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Payments received after your child’s first day of attendance (weekly) will be assessed a $30.00 late fee. Late fee will accrue weekly until account is current. </w:t>
            </w:r>
          </w:p>
          <w:p w14:paraId="7F674C03" w14:textId="0708B018" w:rsidR="00390F40" w:rsidRPr="00DE473A" w:rsidRDefault="00390F40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DE473A">
              <w:rPr>
                <w:sz w:val="18"/>
                <w:szCs w:val="18"/>
              </w:rPr>
              <w:t>Cancellation of enrollment requires a two week notice in writing</w:t>
            </w:r>
          </w:p>
          <w:p w14:paraId="2747409D" w14:textId="5728127F" w:rsidR="001B3E98" w:rsidRDefault="001B3E98" w:rsidP="00C818E8">
            <w:pPr>
              <w:spacing w:after="0"/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375A8860" w14:textId="77777777" w:rsidR="00DE473A" w:rsidRDefault="00DE473A" w:rsidP="00C818E8">
            <w:pPr>
              <w:spacing w:after="0"/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6E5D7846" w14:textId="7B7674EA" w:rsidR="007E0702" w:rsidRDefault="007C1FFF" w:rsidP="00C818E8">
            <w:pPr>
              <w:spacing w:after="0"/>
              <w:jc w:val="center"/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>To request a t</w:t>
            </w:r>
            <w:r w:rsidR="007E0702" w:rsidRPr="008A60BC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uition statement please email Mr. Tim at </w:t>
            </w:r>
            <w:hyperlink r:id="rId11" w:history="1">
              <w:r w:rsidR="00815D99" w:rsidRPr="00755F32">
                <w:rPr>
                  <w:rStyle w:val="Hyperlink"/>
                  <w:rFonts w:ascii="Century Schoolbook" w:eastAsia="Century Schoolbook" w:hAnsi="Century Schoolbook" w:cs="Times New Roman"/>
                  <w:sz w:val="18"/>
                  <w:szCs w:val="18"/>
                </w:rPr>
                <w:t>hnhbusinessdept@gmail.c</w:t>
              </w:r>
              <w:r w:rsidR="00815D99" w:rsidRPr="00755F32">
                <w:rPr>
                  <w:rStyle w:val="Hyperlink"/>
                </w:rPr>
                <w:t>om</w:t>
              </w:r>
            </w:hyperlink>
            <w:r w:rsidR="00815D99">
              <w:rPr>
                <w:rStyle w:val="Hyperlink"/>
              </w:rPr>
              <w:t xml:space="preserve"> </w:t>
            </w:r>
          </w:p>
          <w:p w14:paraId="7D1EA21D" w14:textId="731302AD" w:rsidR="007E0702" w:rsidRDefault="00815D99" w:rsidP="00C818E8">
            <w:pPr>
              <w:spacing w:after="0"/>
              <w:jc w:val="center"/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  <w:t xml:space="preserve">Or </w:t>
            </w:r>
            <w:r w:rsidR="007E0702" w:rsidRPr="008A60BC"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  <w:t>call 614-540-2276</w:t>
            </w:r>
            <w:r w:rsidR="007E0702"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  <w:t>.</w:t>
            </w:r>
          </w:p>
          <w:p w14:paraId="4F9371B8" w14:textId="790181D4" w:rsidR="007E0702" w:rsidRDefault="007E0702" w:rsidP="00C818E8">
            <w:pPr>
              <w:spacing w:after="0"/>
              <w:jc w:val="center"/>
              <w:rPr>
                <w:rStyle w:val="Hyperlink"/>
                <w:rFonts w:ascii="Century Schoolbook" w:eastAsia="Century Schoolbook" w:hAnsi="Century Schoolbook" w:cs="Times New Roman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>Thank you!</w:t>
            </w:r>
          </w:p>
          <w:bookmarkEnd w:id="0"/>
          <w:p w14:paraId="1B3E2242" w14:textId="49DE9DF2" w:rsidR="007E0702" w:rsidRPr="008A60BC" w:rsidRDefault="007E0702" w:rsidP="00C818E8">
            <w:pPr>
              <w:tabs>
                <w:tab w:val="left" w:pos="870"/>
                <w:tab w:val="center" w:pos="2315"/>
              </w:tabs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ab/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ab/>
            </w:r>
          </w:p>
          <w:p w14:paraId="423BE453" w14:textId="77777777" w:rsidR="001B4AD7" w:rsidRDefault="001B4AD7" w:rsidP="00C818E8">
            <w:pPr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05876DFF" w14:textId="77777777" w:rsidR="001B4AD7" w:rsidRDefault="001B4AD7" w:rsidP="00C818E8">
            <w:pPr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14CA34C2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0981A275" w14:textId="2FA8917F" w:rsidR="00F85C9E" w:rsidRPr="008A60BC" w:rsidRDefault="00F85C9E" w:rsidP="00C818E8">
            <w:pPr>
              <w:ind w:left="720"/>
              <w:rPr>
                <w:b/>
                <w:bCs/>
                <w:sz w:val="16"/>
                <w:szCs w:val="16"/>
                <w:u w:val="single"/>
              </w:rPr>
            </w:pPr>
          </w:p>
          <w:p w14:paraId="5277147E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6B0D2A8D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732640CE" w14:textId="77777777" w:rsidR="00F85C9E" w:rsidRPr="000D1B0B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2DF3CE3B" w14:textId="1FFD869D" w:rsidR="00F85C9E" w:rsidRPr="00F701AF" w:rsidRDefault="00F85C9E" w:rsidP="00C818E8">
            <w:pPr>
              <w:ind w:left="720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1483A985" w14:textId="77777777" w:rsidR="00F85C9E" w:rsidRPr="00990E76" w:rsidRDefault="00F85C9E" w:rsidP="00C818E8"/>
        </w:tc>
        <w:tc>
          <w:tcPr>
            <w:tcW w:w="3940" w:type="dxa"/>
            <w:tcBorders>
              <w:bottom w:val="nil"/>
            </w:tcBorders>
          </w:tcPr>
          <w:p w14:paraId="7EE631F2" w14:textId="5B9C76E6" w:rsidR="00F85C9E" w:rsidRDefault="00F85C9E" w:rsidP="00C818E8">
            <w:pPr>
              <w:pStyle w:val="Heading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7B68B8" wp14:editId="7D9B5C50">
                  <wp:extent cx="1228725" cy="1371600"/>
                  <wp:effectExtent l="0" t="0" r="9525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ugs and hearts 25 YEARS[2199] (2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28" cy="137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C4EDF" w14:textId="77777777" w:rsidR="00431387" w:rsidRPr="00C818E8" w:rsidRDefault="00C818E8" w:rsidP="00C818E8">
            <w:pPr>
              <w:pStyle w:val="NormalTextDarkBackground"/>
              <w:jc w:val="center"/>
              <w:rPr>
                <w:color w:val="FF0000"/>
                <w:sz w:val="44"/>
                <w:szCs w:val="44"/>
              </w:rPr>
            </w:pPr>
            <w:r w:rsidRPr="00C818E8">
              <w:rPr>
                <w:color w:val="FF0000"/>
                <w:sz w:val="44"/>
                <w:szCs w:val="44"/>
              </w:rPr>
              <w:t>Hi there.</w:t>
            </w:r>
          </w:p>
          <w:p w14:paraId="7E783594" w14:textId="1310D468" w:rsidR="00C818E8" w:rsidRPr="00F344DA" w:rsidRDefault="00C818E8" w:rsidP="00C818E8">
            <w:pPr>
              <w:pStyle w:val="NormalTextDarkBackground"/>
              <w:jc w:val="center"/>
              <w:rPr>
                <w:color w:val="FF0000"/>
                <w:sz w:val="44"/>
                <w:szCs w:val="44"/>
              </w:rPr>
            </w:pPr>
            <w:r w:rsidRPr="00F344DA">
              <w:rPr>
                <w:color w:val="FF0000"/>
                <w:sz w:val="44"/>
                <w:szCs w:val="44"/>
              </w:rPr>
              <w:t>Here’s everything you need to know about your tuition.</w:t>
            </w:r>
          </w:p>
        </w:tc>
        <w:tc>
          <w:tcPr>
            <w:tcW w:w="3707" w:type="dxa"/>
            <w:gridSpan w:val="2"/>
            <w:tcBorders>
              <w:bottom w:val="nil"/>
            </w:tcBorders>
          </w:tcPr>
          <w:p w14:paraId="3E0BF971" w14:textId="77777777" w:rsidR="009D7270" w:rsidRDefault="009D7270" w:rsidP="00C818E8">
            <w:pPr>
              <w:spacing w:after="0"/>
              <w:rPr>
                <w:b/>
                <w:bCs/>
                <w:sz w:val="20"/>
                <w:szCs w:val="20"/>
                <w:u w:val="single"/>
              </w:rPr>
            </w:pPr>
            <w:r w:rsidRPr="00FE2A80">
              <w:rPr>
                <w:b/>
                <w:bCs/>
                <w:sz w:val="20"/>
                <w:szCs w:val="20"/>
                <w:u w:val="single"/>
              </w:rPr>
              <w:t>Additional Notes:</w:t>
            </w:r>
          </w:p>
          <w:p w14:paraId="6C6D46E1" w14:textId="77777777" w:rsidR="009D7270" w:rsidRPr="00FE2A80" w:rsidRDefault="009D7270" w:rsidP="00C818E8">
            <w:pPr>
              <w:spacing w:after="0"/>
              <w:rPr>
                <w:b/>
                <w:bCs/>
                <w:sz w:val="20"/>
                <w:szCs w:val="20"/>
                <w:u w:val="single"/>
              </w:rPr>
            </w:pPr>
          </w:p>
          <w:p w14:paraId="374515FB" w14:textId="47C9BB03" w:rsidR="009D7270" w:rsidRDefault="009D7270" w:rsidP="00C818E8">
            <w:pPr>
              <w:pStyle w:val="ListParagraph"/>
              <w:numPr>
                <w:ilvl w:val="0"/>
                <w:numId w:val="19"/>
              </w:numPr>
              <w:spacing w:after="0"/>
              <w:rPr>
                <w:sz w:val="16"/>
                <w:szCs w:val="16"/>
              </w:rPr>
            </w:pPr>
            <w:r w:rsidRPr="007E0702">
              <w:rPr>
                <w:sz w:val="16"/>
                <w:szCs w:val="16"/>
              </w:rPr>
              <w:t>Public Kindergarten and School-age part-time additional fee</w:t>
            </w:r>
            <w:r w:rsidR="00390F40">
              <w:rPr>
                <w:sz w:val="16"/>
                <w:szCs w:val="16"/>
              </w:rPr>
              <w:t>s</w:t>
            </w:r>
            <w:r w:rsidRPr="007E0702">
              <w:rPr>
                <w:sz w:val="16"/>
                <w:szCs w:val="16"/>
              </w:rPr>
              <w:t>:</w:t>
            </w:r>
          </w:p>
          <w:p w14:paraId="70691BEB" w14:textId="510755DB" w:rsidR="009D7270" w:rsidRPr="00024954" w:rsidRDefault="00DA1899" w:rsidP="00C10C85">
            <w:pPr>
              <w:pStyle w:val="ListParagraph"/>
              <w:numPr>
                <w:ilvl w:val="0"/>
                <w:numId w:val="19"/>
              </w:numPr>
              <w:spacing w:after="0"/>
              <w:rPr>
                <w:sz w:val="16"/>
                <w:szCs w:val="16"/>
              </w:rPr>
            </w:pPr>
            <w:r w:rsidRPr="00024954">
              <w:rPr>
                <w:sz w:val="16"/>
                <w:szCs w:val="16"/>
              </w:rPr>
              <w:t xml:space="preserve">18-Month to Pre-K </w:t>
            </w:r>
            <w:r w:rsidR="00FB2BA4" w:rsidRPr="00024954">
              <w:rPr>
                <w:sz w:val="16"/>
                <w:szCs w:val="16"/>
              </w:rPr>
              <w:t>Additional day = $65.00</w:t>
            </w:r>
          </w:p>
          <w:p w14:paraId="0396D8FA" w14:textId="00E5D03B" w:rsidR="00F344DA" w:rsidRPr="00DE473A" w:rsidRDefault="009D7270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 w:rsidRPr="00DE473A">
              <w:rPr>
                <w:sz w:val="16"/>
                <w:szCs w:val="16"/>
              </w:rPr>
              <w:t>Breaks/days off</w:t>
            </w:r>
            <w:r w:rsidR="00390F40" w:rsidRPr="00DE473A">
              <w:rPr>
                <w:sz w:val="16"/>
                <w:szCs w:val="16"/>
              </w:rPr>
              <w:t>/</w:t>
            </w:r>
            <w:r w:rsidRPr="00DE473A">
              <w:rPr>
                <w:sz w:val="16"/>
                <w:szCs w:val="16"/>
              </w:rPr>
              <w:t xml:space="preserve"> (</w:t>
            </w:r>
            <w:r w:rsidRPr="00DE473A">
              <w:rPr>
                <w:b/>
                <w:bCs/>
                <w:sz w:val="16"/>
                <w:szCs w:val="16"/>
              </w:rPr>
              <w:t xml:space="preserve">enrolled </w:t>
            </w:r>
            <w:r w:rsidRPr="00DE473A">
              <w:rPr>
                <w:sz w:val="16"/>
                <w:szCs w:val="16"/>
              </w:rPr>
              <w:t>children) + $</w:t>
            </w:r>
            <w:r w:rsidR="00777B12">
              <w:rPr>
                <w:sz w:val="16"/>
                <w:szCs w:val="16"/>
              </w:rPr>
              <w:t>45</w:t>
            </w:r>
            <w:r w:rsidRPr="00DE473A">
              <w:rPr>
                <w:sz w:val="16"/>
                <w:szCs w:val="16"/>
              </w:rPr>
              <w:t xml:space="preserve">.00 a day </w:t>
            </w:r>
          </w:p>
          <w:p w14:paraId="1FDC5A0D" w14:textId="2F36E446" w:rsidR="009D7270" w:rsidRPr="00DE473A" w:rsidRDefault="00DE473A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 w:rsidRPr="00DE473A">
              <w:rPr>
                <w:b/>
                <w:bCs/>
                <w:sz w:val="16"/>
                <w:szCs w:val="16"/>
              </w:rPr>
              <w:t>Un</w:t>
            </w:r>
            <w:r w:rsidR="009D7270" w:rsidRPr="00DE473A">
              <w:rPr>
                <w:b/>
                <w:bCs/>
                <w:sz w:val="16"/>
                <w:szCs w:val="16"/>
              </w:rPr>
              <w:t>-enrolled</w:t>
            </w:r>
            <w:r w:rsidR="009D7270" w:rsidRPr="00DE473A">
              <w:rPr>
                <w:sz w:val="16"/>
                <w:szCs w:val="16"/>
              </w:rPr>
              <w:t xml:space="preserve"> children (providing space) + $</w:t>
            </w:r>
            <w:r w:rsidR="00777B12">
              <w:rPr>
                <w:sz w:val="16"/>
                <w:szCs w:val="16"/>
              </w:rPr>
              <w:t>75</w:t>
            </w:r>
            <w:r w:rsidR="009D7270" w:rsidRPr="00DE473A">
              <w:rPr>
                <w:sz w:val="16"/>
                <w:szCs w:val="16"/>
              </w:rPr>
              <w:t>.00 a day</w:t>
            </w:r>
          </w:p>
          <w:p w14:paraId="15460A25" w14:textId="7F287E52" w:rsidR="00390F40" w:rsidRDefault="00390F40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 w:rsidRPr="00DE473A">
              <w:rPr>
                <w:b/>
                <w:bCs/>
                <w:sz w:val="16"/>
                <w:szCs w:val="16"/>
              </w:rPr>
              <w:t>Am only</w:t>
            </w:r>
            <w:r w:rsidRPr="00DE473A">
              <w:rPr>
                <w:sz w:val="16"/>
                <w:szCs w:val="16"/>
              </w:rPr>
              <w:t xml:space="preserve"> adding a PM return from school + $</w:t>
            </w:r>
            <w:r w:rsidR="00777B12">
              <w:rPr>
                <w:sz w:val="16"/>
                <w:szCs w:val="16"/>
              </w:rPr>
              <w:t>35</w:t>
            </w:r>
            <w:r w:rsidRPr="00DE473A">
              <w:rPr>
                <w:sz w:val="16"/>
                <w:szCs w:val="16"/>
              </w:rPr>
              <w:t>.00</w:t>
            </w:r>
          </w:p>
          <w:p w14:paraId="6BA74C8A" w14:textId="1FF3DD4D" w:rsidR="009D4FD3" w:rsidRPr="00DE473A" w:rsidRDefault="009D4FD3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PM only </w:t>
            </w:r>
            <w:r w:rsidRPr="009D4FD3">
              <w:rPr>
                <w:sz w:val="16"/>
                <w:szCs w:val="16"/>
              </w:rPr>
              <w:t>adding AM = $</w:t>
            </w:r>
            <w:r w:rsidR="00777B12">
              <w:rPr>
                <w:sz w:val="16"/>
                <w:szCs w:val="16"/>
              </w:rPr>
              <w:t>25</w:t>
            </w:r>
            <w:r w:rsidRPr="009D4FD3">
              <w:rPr>
                <w:sz w:val="16"/>
                <w:szCs w:val="16"/>
              </w:rPr>
              <w:t>.00 Day</w:t>
            </w:r>
          </w:p>
          <w:p w14:paraId="6B8A5946" w14:textId="11B91F6C" w:rsidR="009D7270" w:rsidRPr="007E0702" w:rsidRDefault="009D7270" w:rsidP="00390F40">
            <w:pPr>
              <w:pStyle w:val="ListParagraph"/>
              <w:spacing w:after="0"/>
              <w:ind w:left="1440"/>
              <w:rPr>
                <w:sz w:val="16"/>
                <w:szCs w:val="16"/>
              </w:rPr>
            </w:pPr>
          </w:p>
          <w:p w14:paraId="63776E00" w14:textId="77777777" w:rsidR="009D7270" w:rsidRPr="007E0702" w:rsidRDefault="009D7270" w:rsidP="00C818E8">
            <w:pPr>
              <w:spacing w:after="0"/>
              <w:rPr>
                <w:sz w:val="16"/>
                <w:szCs w:val="16"/>
              </w:rPr>
            </w:pPr>
          </w:p>
          <w:p w14:paraId="77C3E890" w14:textId="791656A5" w:rsidR="009D7270" w:rsidRDefault="009D7270" w:rsidP="00C818E8">
            <w:pPr>
              <w:pStyle w:val="ListParagraph"/>
              <w:numPr>
                <w:ilvl w:val="0"/>
                <w:numId w:val="19"/>
              </w:numPr>
              <w:spacing w:after="0"/>
              <w:rPr>
                <w:sz w:val="16"/>
                <w:szCs w:val="16"/>
              </w:rPr>
            </w:pPr>
            <w:r w:rsidRPr="007E0702">
              <w:rPr>
                <w:sz w:val="16"/>
                <w:szCs w:val="16"/>
              </w:rPr>
              <w:t>Summer tuition for School-age and kindergarten will follow the tuition schedule posted prior to the start of summer.</w:t>
            </w:r>
          </w:p>
          <w:p w14:paraId="6906E4F6" w14:textId="488A964C" w:rsidR="00F344DA" w:rsidRDefault="00F344DA" w:rsidP="00F344DA">
            <w:pPr>
              <w:pStyle w:val="ListParagraph"/>
              <w:spacing w:after="0"/>
              <w:rPr>
                <w:sz w:val="16"/>
                <w:szCs w:val="16"/>
              </w:rPr>
            </w:pPr>
          </w:p>
          <w:p w14:paraId="07B4AECA" w14:textId="77777777" w:rsidR="00F344DA" w:rsidRPr="007E0702" w:rsidRDefault="00F344DA" w:rsidP="00F344DA">
            <w:pPr>
              <w:pStyle w:val="ListParagraph"/>
              <w:spacing w:after="0"/>
              <w:rPr>
                <w:sz w:val="16"/>
                <w:szCs w:val="16"/>
              </w:rPr>
            </w:pPr>
          </w:p>
          <w:p w14:paraId="36D87BAB" w14:textId="77777777" w:rsidR="009D7270" w:rsidRPr="001B4AD7" w:rsidRDefault="009D7270" w:rsidP="00C818E8">
            <w:pPr>
              <w:spacing w:after="0"/>
              <w:rPr>
                <w:b/>
                <w:bCs/>
                <w:sz w:val="20"/>
                <w:szCs w:val="20"/>
                <w:u w:val="single"/>
              </w:rPr>
            </w:pPr>
            <w:r w:rsidRPr="001B4AD7">
              <w:rPr>
                <w:b/>
                <w:bCs/>
                <w:sz w:val="20"/>
                <w:szCs w:val="20"/>
                <w:u w:val="single"/>
              </w:rPr>
              <w:t>Sibling Discount</w:t>
            </w:r>
          </w:p>
          <w:p w14:paraId="2A0D1C13" w14:textId="77777777" w:rsidR="009D7270" w:rsidRPr="008A60BC" w:rsidRDefault="009D7270" w:rsidP="00C818E8">
            <w:pPr>
              <w:spacing w:after="0"/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  <w:p w14:paraId="53FACD48" w14:textId="77777777" w:rsidR="009D7270" w:rsidRDefault="009D7270" w:rsidP="00C818E8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Families enrolled full-time 4-5 days schedule and have 2 or more children enrolled in a Toddler, Preschool and or Kindergarten may apply a $10.00 weekly discount.</w:t>
            </w:r>
          </w:p>
          <w:p w14:paraId="4307F5D9" w14:textId="57A22ED4" w:rsidR="00F85C9E" w:rsidRPr="005F0F31" w:rsidRDefault="009D7270" w:rsidP="00C818E8">
            <w:pPr>
              <w:rPr>
                <w:noProof/>
              </w:rPr>
            </w:pPr>
            <w:r>
              <w:rPr>
                <w:sz w:val="16"/>
                <w:szCs w:val="16"/>
              </w:rPr>
              <w:t xml:space="preserve"> Part-time enrollment (2-3 Day) does not apply</w:t>
            </w:r>
          </w:p>
        </w:tc>
      </w:tr>
      <w:tr w:rsidR="00CD56DE" w:rsidRPr="00913876" w14:paraId="0988593C" w14:textId="77777777" w:rsidTr="00C818E8">
        <w:trPr>
          <w:gridAfter w:val="4"/>
          <w:wAfter w:w="7925" w:type="dxa"/>
          <w:trHeight w:val="675"/>
        </w:trPr>
        <w:tc>
          <w:tcPr>
            <w:tcW w:w="4413" w:type="dxa"/>
            <w:vMerge/>
          </w:tcPr>
          <w:p w14:paraId="0279BDE0" w14:textId="77777777" w:rsidR="00CD56DE" w:rsidRPr="005F0F31" w:rsidRDefault="00CD56DE" w:rsidP="00C818E8">
            <w:pPr>
              <w:rPr>
                <w:noProof/>
              </w:rPr>
            </w:pPr>
          </w:p>
        </w:tc>
      </w:tr>
      <w:tr w:rsidR="00F85C9E" w:rsidRPr="005F0F31" w14:paraId="41EDEEAC" w14:textId="77777777" w:rsidTr="00C818E8">
        <w:trPr>
          <w:trHeight w:val="3312"/>
        </w:trPr>
        <w:tc>
          <w:tcPr>
            <w:tcW w:w="4413" w:type="dxa"/>
            <w:vMerge/>
          </w:tcPr>
          <w:p w14:paraId="4ED41961" w14:textId="77777777" w:rsidR="00F85C9E" w:rsidRPr="005F0F31" w:rsidRDefault="00F85C9E" w:rsidP="00C818E8">
            <w:pPr>
              <w:rPr>
                <w:noProof/>
              </w:rPr>
            </w:pPr>
          </w:p>
        </w:tc>
        <w:tc>
          <w:tcPr>
            <w:tcW w:w="4311" w:type="dxa"/>
            <w:gridSpan w:val="2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5C79FD" w14:textId="77777777" w:rsidR="00D75EE8" w:rsidRPr="007E0702" w:rsidRDefault="00D75EE8" w:rsidP="00C818E8">
            <w:pPr>
              <w:spacing w:after="0"/>
              <w:rPr>
                <w:sz w:val="16"/>
                <w:szCs w:val="16"/>
              </w:rPr>
            </w:pPr>
          </w:p>
          <w:p w14:paraId="4F8AA869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6A08A66E" w14:textId="2695F899" w:rsidR="001B4AD7" w:rsidRPr="009D7270" w:rsidRDefault="001B4AD7" w:rsidP="00201230">
            <w:pPr>
              <w:spacing w:after="0"/>
              <w:jc w:val="center"/>
              <w:rPr>
                <w:b/>
                <w:bCs/>
                <w:u w:val="single"/>
              </w:rPr>
            </w:pPr>
            <w:r w:rsidRPr="009D7270">
              <w:rPr>
                <w:b/>
                <w:bCs/>
                <w:u w:val="single"/>
              </w:rPr>
              <w:t>Late pick up fee</w:t>
            </w:r>
          </w:p>
          <w:p w14:paraId="68E5C4D7" w14:textId="77777777" w:rsidR="001B4AD7" w:rsidRPr="009D7270" w:rsidRDefault="001B4AD7" w:rsidP="00201230">
            <w:pPr>
              <w:spacing w:after="0"/>
              <w:jc w:val="center"/>
              <w:rPr>
                <w:b/>
                <w:bCs/>
                <w:u w:val="single"/>
              </w:rPr>
            </w:pPr>
          </w:p>
          <w:p w14:paraId="1BF82199" w14:textId="506FFB92" w:rsidR="001B4AD7" w:rsidRPr="00F344DA" w:rsidRDefault="001B4AD7" w:rsidP="00201230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9D7270">
              <w:t>Hugs</w:t>
            </w:r>
            <w:proofErr w:type="spellEnd"/>
            <w:r w:rsidRPr="009D7270">
              <w:t xml:space="preserve">-n-Hearts </w:t>
            </w:r>
            <w:r w:rsidR="00815D99">
              <w:t>late pick</w:t>
            </w:r>
            <w:r w:rsidR="00201230">
              <w:t>-ups</w:t>
            </w:r>
            <w:r w:rsidR="00815D99">
              <w:t xml:space="preserve"> are</w:t>
            </w:r>
            <w:r w:rsidR="00201230">
              <w:t xml:space="preserve"> monitored and will be submitted for review. If needed, a late fee may apply. We appreciate, if you feel you are delayed in picking up on time, please call.</w:t>
            </w:r>
          </w:p>
          <w:p w14:paraId="7737FC31" w14:textId="47AC46F0" w:rsidR="00F85C9E" w:rsidRDefault="00F85C9E" w:rsidP="00C818E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68262744" w14:textId="1E2340EA" w:rsidR="00F85C9E" w:rsidRPr="000D1B0B" w:rsidRDefault="009D7270" w:rsidP="00C818E8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97E1950" wp14:editId="4ED50009">
                  <wp:extent cx="2505075" cy="2514600"/>
                  <wp:effectExtent l="0" t="0" r="9525" b="0"/>
                  <wp:docPr id="6" name="Picture 6" descr="A group of people standing in front of a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NP_1239-2 copy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C16ED" w14:textId="723291AF" w:rsidR="00F85C9E" w:rsidRPr="000D1B0B" w:rsidRDefault="00F85C9E" w:rsidP="00C818E8">
            <w:pPr>
              <w:jc w:val="center"/>
            </w:pPr>
          </w:p>
          <w:p w14:paraId="2175BB19" w14:textId="584BF241" w:rsidR="00F85C9E" w:rsidRPr="000D1B0B" w:rsidRDefault="00F85C9E" w:rsidP="00C818E8">
            <w:pPr>
              <w:jc w:val="center"/>
            </w:pPr>
          </w:p>
          <w:p w14:paraId="1ADEEA93" w14:textId="77777777" w:rsidR="00F85C9E" w:rsidRPr="000D1B0B" w:rsidRDefault="00F85C9E" w:rsidP="00C818E8">
            <w:pPr>
              <w:jc w:val="center"/>
            </w:pPr>
          </w:p>
          <w:p w14:paraId="629419DD" w14:textId="77777777" w:rsidR="00F85C9E" w:rsidRPr="000D1B0B" w:rsidRDefault="00F85C9E" w:rsidP="00C818E8">
            <w:pPr>
              <w:jc w:val="center"/>
            </w:pPr>
          </w:p>
          <w:p w14:paraId="31F24F0E" w14:textId="77777777" w:rsidR="00F85C9E" w:rsidRPr="000D1B0B" w:rsidRDefault="00F85C9E" w:rsidP="00C818E8">
            <w:pPr>
              <w:jc w:val="center"/>
            </w:pPr>
          </w:p>
          <w:p w14:paraId="39DE7C20" w14:textId="77777777" w:rsidR="00F85C9E" w:rsidRPr="000D1B0B" w:rsidRDefault="00F85C9E" w:rsidP="00C818E8">
            <w:pPr>
              <w:jc w:val="center"/>
            </w:pPr>
          </w:p>
        </w:tc>
        <w:tc>
          <w:tcPr>
            <w:tcW w:w="3614" w:type="dxa"/>
            <w:gridSpan w:val="2"/>
            <w:tcBorders>
              <w:bottom w:val="nil"/>
            </w:tcBorders>
          </w:tcPr>
          <w:p w14:paraId="5F466A1C" w14:textId="77777777" w:rsidR="00F85C9E" w:rsidRDefault="001B3E98" w:rsidP="00C818E8">
            <w:pPr>
              <w:rPr>
                <w:sz w:val="21"/>
              </w:rPr>
            </w:pPr>
            <w:r>
              <w:rPr>
                <w:noProof/>
                <w:sz w:val="21"/>
              </w:rPr>
              <w:lastRenderedPageBreak/>
              <w:drawing>
                <wp:inline distT="0" distB="0" distL="0" distR="0" wp14:anchorId="017341F4" wp14:editId="131D477F">
                  <wp:extent cx="2076450" cy="1009650"/>
                  <wp:effectExtent l="0" t="0" r="0" b="0"/>
                  <wp:docPr id="3" name="Picture 3" descr="A tree in front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NP_154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CA1F5" w14:textId="67E27E51" w:rsidR="001B3E98" w:rsidRPr="005F0F31" w:rsidRDefault="001B3E98" w:rsidP="00C818E8">
            <w:pPr>
              <w:rPr>
                <w:sz w:val="21"/>
              </w:rPr>
            </w:pPr>
            <w:r>
              <w:rPr>
                <w:noProof/>
                <w:sz w:val="21"/>
              </w:rPr>
              <w:drawing>
                <wp:inline distT="0" distB="0" distL="0" distR="0" wp14:anchorId="7714E1AF" wp14:editId="2CA194D2">
                  <wp:extent cx="2095500" cy="1181100"/>
                  <wp:effectExtent l="0" t="0" r="0" b="0"/>
                  <wp:docPr id="5" name="Picture 5" descr="A picture containing indoor, cake, table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564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C9E" w:rsidRPr="005F0F31" w14:paraId="5CE18A8A" w14:textId="77777777" w:rsidTr="00C818E8">
        <w:trPr>
          <w:trHeight w:val="2304"/>
        </w:trPr>
        <w:tc>
          <w:tcPr>
            <w:tcW w:w="4413" w:type="dxa"/>
            <w:vMerge/>
          </w:tcPr>
          <w:p w14:paraId="5FEA1EF0" w14:textId="77777777" w:rsidR="00F85C9E" w:rsidRPr="005F0F31" w:rsidRDefault="00F85C9E" w:rsidP="00C818E8">
            <w:pPr>
              <w:rPr>
                <w:noProof/>
              </w:rPr>
            </w:pPr>
          </w:p>
        </w:tc>
        <w:tc>
          <w:tcPr>
            <w:tcW w:w="4311" w:type="dxa"/>
            <w:gridSpan w:val="2"/>
            <w:vMerge/>
          </w:tcPr>
          <w:p w14:paraId="33B1D0F4" w14:textId="39AD3DB2" w:rsidR="00F85C9E" w:rsidRPr="005F0F31" w:rsidRDefault="00F85C9E" w:rsidP="00C818E8">
            <w:pPr>
              <w:rPr>
                <w:noProof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223F1559" w14:textId="0B052C8A" w:rsidR="00CD56DE" w:rsidRPr="00C818E8" w:rsidRDefault="00C818E8" w:rsidP="001B3E98">
            <w:pPr>
              <w:pStyle w:val="Title"/>
              <w:rPr>
                <w:color w:val="FF0000"/>
              </w:rPr>
            </w:pPr>
            <w:r>
              <w:rPr>
                <w:color w:val="FF0000"/>
              </w:rPr>
              <w:t xml:space="preserve">We are looking forward to a great </w:t>
            </w:r>
            <w:r w:rsidR="00F344DA">
              <w:rPr>
                <w:color w:val="FF0000"/>
              </w:rPr>
              <w:t>20</w:t>
            </w:r>
            <w:r w:rsidR="00201230">
              <w:rPr>
                <w:color w:val="FF0000"/>
              </w:rPr>
              <w:t>2</w:t>
            </w:r>
            <w:r w:rsidR="001A144A">
              <w:rPr>
                <w:color w:val="FF0000"/>
              </w:rPr>
              <w:t>3</w:t>
            </w:r>
            <w:r w:rsidR="00F344DA">
              <w:rPr>
                <w:color w:val="FF0000"/>
              </w:rPr>
              <w:t>-</w:t>
            </w:r>
            <w:r>
              <w:rPr>
                <w:color w:val="FF0000"/>
              </w:rPr>
              <w:t>202</w:t>
            </w:r>
            <w:r w:rsidR="001A144A">
              <w:rPr>
                <w:color w:val="FF0000"/>
              </w:rPr>
              <w:t>4</w:t>
            </w:r>
            <w:r>
              <w:rPr>
                <w:color w:val="FF0000"/>
              </w:rPr>
              <w:t xml:space="preserve"> </w:t>
            </w:r>
            <w:r w:rsidR="001B3E98">
              <w:rPr>
                <w:color w:val="FF0000"/>
              </w:rPr>
              <w:t>school year!</w:t>
            </w:r>
          </w:p>
          <w:p w14:paraId="47A9EC78" w14:textId="2F74787D" w:rsidR="00F85C9E" w:rsidRPr="005F1A33" w:rsidRDefault="00F85C9E" w:rsidP="00C818E8">
            <w:pPr>
              <w:pStyle w:val="Title"/>
            </w:pPr>
            <w:r>
              <w:lastRenderedPageBreak/>
              <w:t>We are looking forward to a great school year!</w:t>
            </w:r>
          </w:p>
        </w:tc>
      </w:tr>
    </w:tbl>
    <w:p w14:paraId="538CACE5" w14:textId="0CECF9CF" w:rsidR="00CC0A8F" w:rsidRPr="00913876" w:rsidRDefault="00C818E8" w:rsidP="00913876">
      <w:pPr>
        <w:spacing w:after="0"/>
        <w:jc w:val="center"/>
        <w:rPr>
          <w:rFonts w:ascii="Century Schoolbook" w:eastAsia="Century Schoolbook" w:hAnsi="Century Schoolbook" w:cs="Times New Roman"/>
          <w:sz w:val="18"/>
          <w:szCs w:val="18"/>
        </w:rPr>
      </w:pPr>
      <w:r>
        <w:lastRenderedPageBreak/>
        <w:br w:type="textWrapping" w:clear="all"/>
      </w:r>
      <w:r w:rsidR="00CC0A8F" w:rsidRPr="00CC0A8F">
        <w:br w:type="page"/>
      </w:r>
    </w:p>
    <w:p w14:paraId="14C70847" w14:textId="5A42713F" w:rsidR="00B67824" w:rsidRPr="00990E76" w:rsidRDefault="00B67824" w:rsidP="00363855"/>
    <w:sectPr w:rsidR="00B67824" w:rsidRPr="00990E76" w:rsidSect="0000027A">
      <w:headerReference w:type="first" r:id="rId16"/>
      <w:footerReference w:type="first" r:id="rId17"/>
      <w:pgSz w:w="12240" w:h="15840" w:code="1"/>
      <w:pgMar w:top="720" w:right="576" w:bottom="72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D69E3" w14:textId="77777777" w:rsidR="00EF179B" w:rsidRDefault="00EF179B" w:rsidP="00D210FA">
      <w:pPr>
        <w:spacing w:after="0"/>
      </w:pPr>
      <w:r>
        <w:separator/>
      </w:r>
    </w:p>
  </w:endnote>
  <w:endnote w:type="continuationSeparator" w:id="0">
    <w:p w14:paraId="3841549D" w14:textId="77777777" w:rsidR="00EF179B" w:rsidRDefault="00EF179B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2E3E" w14:textId="7A592937" w:rsidR="005F1A33" w:rsidRDefault="005F1A33" w:rsidP="005F1A33">
    <w:pPr>
      <w:pStyle w:val="Footer"/>
      <w:tabs>
        <w:tab w:val="left" w:pos="1875"/>
        <w:tab w:val="left" w:pos="2310"/>
        <w:tab w:val="left" w:pos="3735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6CDC2" w14:textId="77777777" w:rsidR="00EF179B" w:rsidRDefault="00EF179B" w:rsidP="00D210FA">
      <w:pPr>
        <w:spacing w:after="0"/>
      </w:pPr>
      <w:r>
        <w:separator/>
      </w:r>
    </w:p>
  </w:footnote>
  <w:footnote w:type="continuationSeparator" w:id="0">
    <w:p w14:paraId="44C91D3F" w14:textId="77777777" w:rsidR="00EF179B" w:rsidRDefault="00EF179B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C80E6" w14:textId="4FBBDDD2" w:rsidR="00D210FA" w:rsidRDefault="00363855" w:rsidP="00620CAF">
    <w:pPr>
      <w:pStyle w:val="Header"/>
      <w:tabs>
        <w:tab w:val="left" w:pos="5160"/>
        <w:tab w:val="left" w:pos="6615"/>
        <w:tab w:val="left" w:pos="9315"/>
      </w:tabs>
    </w:pPr>
    <w:r>
      <w:tab/>
    </w:r>
    <w:r w:rsidR="00133976">
      <w:tab/>
    </w:r>
    <w:r w:rsidR="00620C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1A7E"/>
    <w:multiLevelType w:val="hybridMultilevel"/>
    <w:tmpl w:val="3A7E3E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564E04"/>
    <w:multiLevelType w:val="hybridMultilevel"/>
    <w:tmpl w:val="45FC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2081E"/>
    <w:multiLevelType w:val="hybridMultilevel"/>
    <w:tmpl w:val="3240142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7B5EAF"/>
    <w:multiLevelType w:val="hybridMultilevel"/>
    <w:tmpl w:val="A134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CF0"/>
    <w:multiLevelType w:val="hybridMultilevel"/>
    <w:tmpl w:val="410A81EA"/>
    <w:lvl w:ilvl="0" w:tplc="5020352A">
      <w:start w:val="1"/>
      <w:numFmt w:val="bullet"/>
      <w:lvlText w:val="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80C1D81"/>
    <w:multiLevelType w:val="hybridMultilevel"/>
    <w:tmpl w:val="47447E7E"/>
    <w:lvl w:ilvl="0" w:tplc="8E8CF3F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26537"/>
    <w:multiLevelType w:val="hybridMultilevel"/>
    <w:tmpl w:val="9C922614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29B838D1"/>
    <w:multiLevelType w:val="hybridMultilevel"/>
    <w:tmpl w:val="C5A00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D2B33"/>
    <w:multiLevelType w:val="hybridMultilevel"/>
    <w:tmpl w:val="9BE87E3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472F28B8"/>
    <w:multiLevelType w:val="hybridMultilevel"/>
    <w:tmpl w:val="31DE9B58"/>
    <w:lvl w:ilvl="0" w:tplc="8E8CF3FC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C55AF0"/>
    <w:multiLevelType w:val="hybridMultilevel"/>
    <w:tmpl w:val="51BC22EC"/>
    <w:lvl w:ilvl="0" w:tplc="8E8CF3F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C1FA8"/>
    <w:multiLevelType w:val="hybridMultilevel"/>
    <w:tmpl w:val="6F0215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752FC"/>
    <w:multiLevelType w:val="hybridMultilevel"/>
    <w:tmpl w:val="5B44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466E5"/>
    <w:multiLevelType w:val="hybridMultilevel"/>
    <w:tmpl w:val="A32C63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41C98"/>
    <w:multiLevelType w:val="hybridMultilevel"/>
    <w:tmpl w:val="679EA8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574357">
    <w:abstractNumId w:val="6"/>
  </w:num>
  <w:num w:numId="2" w16cid:durableId="1576087429">
    <w:abstractNumId w:val="5"/>
  </w:num>
  <w:num w:numId="3" w16cid:durableId="1148983419">
    <w:abstractNumId w:val="20"/>
  </w:num>
  <w:num w:numId="4" w16cid:durableId="812330830">
    <w:abstractNumId w:val="21"/>
  </w:num>
  <w:num w:numId="5" w16cid:durableId="1492722464">
    <w:abstractNumId w:val="11"/>
  </w:num>
  <w:num w:numId="6" w16cid:durableId="1359307046">
    <w:abstractNumId w:val="10"/>
  </w:num>
  <w:num w:numId="7" w16cid:durableId="1179076602">
    <w:abstractNumId w:val="16"/>
  </w:num>
  <w:num w:numId="8" w16cid:durableId="331496433">
    <w:abstractNumId w:val="9"/>
  </w:num>
  <w:num w:numId="9" w16cid:durableId="2134788921">
    <w:abstractNumId w:val="3"/>
  </w:num>
  <w:num w:numId="10" w16cid:durableId="1470585850">
    <w:abstractNumId w:val="15"/>
  </w:num>
  <w:num w:numId="11" w16cid:durableId="833111814">
    <w:abstractNumId w:val="2"/>
  </w:num>
  <w:num w:numId="12" w16cid:durableId="59258086">
    <w:abstractNumId w:val="0"/>
  </w:num>
  <w:num w:numId="13" w16cid:durableId="1318221089">
    <w:abstractNumId w:val="19"/>
  </w:num>
  <w:num w:numId="14" w16cid:durableId="242880393">
    <w:abstractNumId w:val="18"/>
  </w:num>
  <w:num w:numId="15" w16cid:durableId="389773036">
    <w:abstractNumId w:val="12"/>
  </w:num>
  <w:num w:numId="16" w16cid:durableId="1438333602">
    <w:abstractNumId w:val="8"/>
  </w:num>
  <w:num w:numId="17" w16cid:durableId="465054099">
    <w:abstractNumId w:val="1"/>
  </w:num>
  <w:num w:numId="18" w16cid:durableId="866722387">
    <w:abstractNumId w:val="17"/>
  </w:num>
  <w:num w:numId="19" w16cid:durableId="1828937745">
    <w:abstractNumId w:val="4"/>
  </w:num>
  <w:num w:numId="20" w16cid:durableId="2045785739">
    <w:abstractNumId w:val="13"/>
  </w:num>
  <w:num w:numId="21" w16cid:durableId="1701785926">
    <w:abstractNumId w:val="14"/>
  </w:num>
  <w:num w:numId="22" w16cid:durableId="17354686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33"/>
    <w:rsid w:val="0000027A"/>
    <w:rsid w:val="00002366"/>
    <w:rsid w:val="00023293"/>
    <w:rsid w:val="00024954"/>
    <w:rsid w:val="00050FB6"/>
    <w:rsid w:val="00061977"/>
    <w:rsid w:val="000733C1"/>
    <w:rsid w:val="0008782A"/>
    <w:rsid w:val="00096EB7"/>
    <w:rsid w:val="000A065A"/>
    <w:rsid w:val="000B2A7F"/>
    <w:rsid w:val="000D1B0B"/>
    <w:rsid w:val="00103EDD"/>
    <w:rsid w:val="00106FC5"/>
    <w:rsid w:val="00120DEC"/>
    <w:rsid w:val="00131892"/>
    <w:rsid w:val="00133976"/>
    <w:rsid w:val="00190FD5"/>
    <w:rsid w:val="00192978"/>
    <w:rsid w:val="001A144A"/>
    <w:rsid w:val="001B3E98"/>
    <w:rsid w:val="001B4AD7"/>
    <w:rsid w:val="001C0BA6"/>
    <w:rsid w:val="001C55B6"/>
    <w:rsid w:val="001D6CC4"/>
    <w:rsid w:val="001F1E09"/>
    <w:rsid w:val="00201230"/>
    <w:rsid w:val="00206405"/>
    <w:rsid w:val="0024633A"/>
    <w:rsid w:val="00253267"/>
    <w:rsid w:val="002823CD"/>
    <w:rsid w:val="00287787"/>
    <w:rsid w:val="00291685"/>
    <w:rsid w:val="002B0A3D"/>
    <w:rsid w:val="002F4B1C"/>
    <w:rsid w:val="003007A7"/>
    <w:rsid w:val="00315840"/>
    <w:rsid w:val="003257E1"/>
    <w:rsid w:val="00325DEC"/>
    <w:rsid w:val="00333ACA"/>
    <w:rsid w:val="00346FFA"/>
    <w:rsid w:val="00363855"/>
    <w:rsid w:val="00390F40"/>
    <w:rsid w:val="0039635F"/>
    <w:rsid w:val="003A3069"/>
    <w:rsid w:val="003C20B5"/>
    <w:rsid w:val="003E545F"/>
    <w:rsid w:val="003F03D2"/>
    <w:rsid w:val="003F1E1A"/>
    <w:rsid w:val="003F5BAA"/>
    <w:rsid w:val="004045E5"/>
    <w:rsid w:val="00421496"/>
    <w:rsid w:val="00422C27"/>
    <w:rsid w:val="00431387"/>
    <w:rsid w:val="0044367C"/>
    <w:rsid w:val="004642F0"/>
    <w:rsid w:val="00472B41"/>
    <w:rsid w:val="004C75B4"/>
    <w:rsid w:val="004D66F5"/>
    <w:rsid w:val="00500564"/>
    <w:rsid w:val="0051102B"/>
    <w:rsid w:val="00523B4C"/>
    <w:rsid w:val="005838BC"/>
    <w:rsid w:val="005B57E1"/>
    <w:rsid w:val="005E61E0"/>
    <w:rsid w:val="005F0F31"/>
    <w:rsid w:val="005F1A33"/>
    <w:rsid w:val="006024ED"/>
    <w:rsid w:val="0061793F"/>
    <w:rsid w:val="00620CAF"/>
    <w:rsid w:val="0062123A"/>
    <w:rsid w:val="00621B05"/>
    <w:rsid w:val="006605F8"/>
    <w:rsid w:val="006676A1"/>
    <w:rsid w:val="006833BD"/>
    <w:rsid w:val="0069773B"/>
    <w:rsid w:val="00697C01"/>
    <w:rsid w:val="006C1E93"/>
    <w:rsid w:val="006E2D42"/>
    <w:rsid w:val="00717EA5"/>
    <w:rsid w:val="00720FEE"/>
    <w:rsid w:val="007405C6"/>
    <w:rsid w:val="00764B6F"/>
    <w:rsid w:val="00777B12"/>
    <w:rsid w:val="007C1FFF"/>
    <w:rsid w:val="007C7319"/>
    <w:rsid w:val="007D1FF8"/>
    <w:rsid w:val="007D43B3"/>
    <w:rsid w:val="007E0702"/>
    <w:rsid w:val="007F20B4"/>
    <w:rsid w:val="007F525E"/>
    <w:rsid w:val="00815D99"/>
    <w:rsid w:val="0082695D"/>
    <w:rsid w:val="0083044C"/>
    <w:rsid w:val="0085182D"/>
    <w:rsid w:val="008709F5"/>
    <w:rsid w:val="00877A91"/>
    <w:rsid w:val="00884E86"/>
    <w:rsid w:val="008927FF"/>
    <w:rsid w:val="008A60BC"/>
    <w:rsid w:val="008C4A6E"/>
    <w:rsid w:val="008D18A3"/>
    <w:rsid w:val="008E1963"/>
    <w:rsid w:val="008E3921"/>
    <w:rsid w:val="008F774F"/>
    <w:rsid w:val="0090027B"/>
    <w:rsid w:val="00905238"/>
    <w:rsid w:val="00913876"/>
    <w:rsid w:val="00924480"/>
    <w:rsid w:val="0094702A"/>
    <w:rsid w:val="00967DAB"/>
    <w:rsid w:val="00990E76"/>
    <w:rsid w:val="00991A53"/>
    <w:rsid w:val="00996F4E"/>
    <w:rsid w:val="009A5016"/>
    <w:rsid w:val="009D4FD3"/>
    <w:rsid w:val="009D7270"/>
    <w:rsid w:val="009F71FE"/>
    <w:rsid w:val="00A31F33"/>
    <w:rsid w:val="00A70A62"/>
    <w:rsid w:val="00A71DA8"/>
    <w:rsid w:val="00A86DDA"/>
    <w:rsid w:val="00AB1210"/>
    <w:rsid w:val="00AB770D"/>
    <w:rsid w:val="00AD4350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20ED0"/>
    <w:rsid w:val="00C46111"/>
    <w:rsid w:val="00C47AB9"/>
    <w:rsid w:val="00C64B7E"/>
    <w:rsid w:val="00C81093"/>
    <w:rsid w:val="00C818E8"/>
    <w:rsid w:val="00C83332"/>
    <w:rsid w:val="00C95E04"/>
    <w:rsid w:val="00CC0A8F"/>
    <w:rsid w:val="00CC24B6"/>
    <w:rsid w:val="00CC26BF"/>
    <w:rsid w:val="00CD3A64"/>
    <w:rsid w:val="00CD56DE"/>
    <w:rsid w:val="00CE08CD"/>
    <w:rsid w:val="00D0664A"/>
    <w:rsid w:val="00D109AC"/>
    <w:rsid w:val="00D210FA"/>
    <w:rsid w:val="00D30F1D"/>
    <w:rsid w:val="00D57231"/>
    <w:rsid w:val="00D73105"/>
    <w:rsid w:val="00D75EE8"/>
    <w:rsid w:val="00D87B48"/>
    <w:rsid w:val="00D91203"/>
    <w:rsid w:val="00D94FD1"/>
    <w:rsid w:val="00DA1899"/>
    <w:rsid w:val="00DE473A"/>
    <w:rsid w:val="00E41692"/>
    <w:rsid w:val="00E55D74"/>
    <w:rsid w:val="00E81234"/>
    <w:rsid w:val="00E9037E"/>
    <w:rsid w:val="00EA120D"/>
    <w:rsid w:val="00EA49C3"/>
    <w:rsid w:val="00EB5E14"/>
    <w:rsid w:val="00EE19D9"/>
    <w:rsid w:val="00EF179B"/>
    <w:rsid w:val="00EF26FC"/>
    <w:rsid w:val="00F344DA"/>
    <w:rsid w:val="00F37523"/>
    <w:rsid w:val="00F50168"/>
    <w:rsid w:val="00F50D34"/>
    <w:rsid w:val="00F61360"/>
    <w:rsid w:val="00F701AF"/>
    <w:rsid w:val="00F82093"/>
    <w:rsid w:val="00F85C9E"/>
    <w:rsid w:val="00FB2BA4"/>
    <w:rsid w:val="00FC538A"/>
    <w:rsid w:val="00FE2A80"/>
    <w:rsid w:val="00FE2B9F"/>
    <w:rsid w:val="00FF3CF0"/>
    <w:rsid w:val="00FF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909B6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Hyperlink">
    <w:name w:val="Hyperlink"/>
    <w:basedOn w:val="DefaultParagraphFont"/>
    <w:uiPriority w:val="99"/>
    <w:unhideWhenUsed/>
    <w:rsid w:val="0013397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1A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9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nhbusinessdept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.%20Tim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32BD215-E73D-41C4-8836-9BF118B78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</Template>
  <TotalTime>0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2019-07-01T17:26:00Z</dcterms:created>
  <dcterms:modified xsi:type="dcterms:W3CDTF">2023-07-26T14:39:00Z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