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28110D" w14:textId="30D705C5" w:rsidR="00BB0272" w:rsidRPr="00EF593A" w:rsidRDefault="00BB0272" w:rsidP="00BB0272">
      <w:pPr>
        <w:pStyle w:val="Title"/>
        <w:jc w:val="center"/>
        <w:rPr>
          <w:rFonts w:ascii="Tahoma" w:hAnsi="Tahoma" w:cs="Tahoma"/>
          <w:sz w:val="48"/>
          <w:szCs w:val="48"/>
        </w:rPr>
      </w:pPr>
      <w:r w:rsidRPr="00EF593A">
        <w:rPr>
          <w:rFonts w:ascii="Tahoma" w:hAnsi="Tahoma" w:cs="Tahoma"/>
          <w:color w:val="E96EAA"/>
          <w:sz w:val="48"/>
          <w:szCs w:val="48"/>
        </w:rPr>
        <w:t>Early</w:t>
      </w:r>
      <w:r w:rsidRPr="00EF593A">
        <w:rPr>
          <w:rFonts w:ascii="Tahoma" w:hAnsi="Tahoma" w:cs="Tahoma"/>
          <w:color w:val="E96EAA"/>
          <w:spacing w:val="-19"/>
          <w:sz w:val="48"/>
          <w:szCs w:val="48"/>
        </w:rPr>
        <w:t xml:space="preserve"> </w:t>
      </w:r>
      <w:r w:rsidRPr="00EF593A">
        <w:rPr>
          <w:rFonts w:ascii="Tahoma" w:hAnsi="Tahoma" w:cs="Tahoma"/>
          <w:color w:val="E96EAA"/>
          <w:sz w:val="48"/>
          <w:szCs w:val="48"/>
        </w:rPr>
        <w:t>Years</w:t>
      </w:r>
      <w:r w:rsidRPr="00EF593A">
        <w:rPr>
          <w:rFonts w:ascii="Tahoma" w:hAnsi="Tahoma" w:cs="Tahoma"/>
          <w:color w:val="E96EAA"/>
          <w:spacing w:val="-18"/>
          <w:sz w:val="48"/>
          <w:szCs w:val="48"/>
        </w:rPr>
        <w:t xml:space="preserve"> </w:t>
      </w:r>
      <w:r w:rsidRPr="00EF593A">
        <w:rPr>
          <w:rFonts w:ascii="Tahoma" w:hAnsi="Tahoma" w:cs="Tahoma"/>
          <w:color w:val="E96EAA"/>
          <w:sz w:val="48"/>
          <w:szCs w:val="48"/>
        </w:rPr>
        <w:t>Foundation</w:t>
      </w:r>
      <w:r w:rsidRPr="00EF593A">
        <w:rPr>
          <w:rFonts w:ascii="Tahoma" w:hAnsi="Tahoma" w:cs="Tahoma"/>
          <w:color w:val="E96EAA"/>
          <w:spacing w:val="-19"/>
          <w:sz w:val="48"/>
          <w:szCs w:val="48"/>
        </w:rPr>
        <w:t xml:space="preserve"> </w:t>
      </w:r>
      <w:r w:rsidRPr="00EF593A">
        <w:rPr>
          <w:rFonts w:ascii="Tahoma" w:hAnsi="Tahoma" w:cs="Tahoma"/>
          <w:color w:val="E96EAA"/>
          <w:sz w:val="48"/>
          <w:szCs w:val="48"/>
        </w:rPr>
        <w:t>Stage</w:t>
      </w:r>
      <w:r w:rsidRPr="00EF593A">
        <w:rPr>
          <w:rFonts w:ascii="Tahoma" w:hAnsi="Tahoma" w:cs="Tahoma"/>
          <w:color w:val="E96EAA"/>
          <w:spacing w:val="-19"/>
          <w:sz w:val="48"/>
          <w:szCs w:val="48"/>
        </w:rPr>
        <w:t xml:space="preserve"> </w:t>
      </w:r>
      <w:r w:rsidRPr="00EF593A">
        <w:rPr>
          <w:rFonts w:ascii="Tahoma" w:hAnsi="Tahoma" w:cs="Tahoma"/>
          <w:color w:val="E96EAA"/>
          <w:sz w:val="48"/>
          <w:szCs w:val="48"/>
        </w:rPr>
        <w:t>Framework</w:t>
      </w:r>
    </w:p>
    <w:p w14:paraId="2522DE97" w14:textId="6DB1B557" w:rsidR="00BB0272" w:rsidRPr="00EF593A" w:rsidRDefault="00BB0272" w:rsidP="00BB0272">
      <w:pPr>
        <w:spacing w:before="60"/>
        <w:ind w:left="1090" w:right="1107"/>
        <w:jc w:val="center"/>
        <w:rPr>
          <w:rFonts w:ascii="Tahoma" w:hAnsi="Tahoma" w:cs="Tahoma"/>
          <w:color w:val="292526"/>
          <w:sz w:val="40"/>
        </w:rPr>
      </w:pPr>
      <w:r w:rsidRPr="00EF593A">
        <w:rPr>
          <w:rFonts w:ascii="Tahoma" w:hAnsi="Tahoma" w:cs="Tahoma"/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0DB3B6E8" wp14:editId="6639AF45">
                <wp:simplePos x="0" y="0"/>
                <wp:positionH relativeFrom="page">
                  <wp:posOffset>356870</wp:posOffset>
                </wp:positionH>
                <wp:positionV relativeFrom="paragraph">
                  <wp:posOffset>463377</wp:posOffset>
                </wp:positionV>
                <wp:extent cx="6854190" cy="1052195"/>
                <wp:effectExtent l="0" t="0" r="3810" b="1905"/>
                <wp:wrapTopAndBottom/>
                <wp:docPr id="4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1052195"/>
                          <a:chOff x="556" y="260"/>
                          <a:chExt cx="10794" cy="1657"/>
                        </a:xfrm>
                      </wpg:grpSpPr>
                      <wps:wsp>
                        <wps:cNvPr id="49" name="docshape2"/>
                        <wps:cNvSpPr>
                          <a:spLocks/>
                        </wps:cNvSpPr>
                        <wps:spPr bwMode="auto">
                          <a:xfrm>
                            <a:off x="566" y="269"/>
                            <a:ext cx="10774" cy="163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96E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3"/>
                        <wps:cNvSpPr txBox="1">
                          <a:spLocks/>
                        </wps:cNvSpPr>
                        <wps:spPr bwMode="auto">
                          <a:xfrm>
                            <a:off x="576" y="685"/>
                            <a:ext cx="10754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02D86" w14:textId="375E5A96" w:rsidR="00BB0272" w:rsidRPr="00BB6CF6" w:rsidRDefault="00BB0272" w:rsidP="00BB0272">
                              <w:pPr>
                                <w:spacing w:before="49" w:line="254" w:lineRule="auto"/>
                                <w:ind w:left="113" w:right="48"/>
                                <w:rPr>
                                  <w:rFonts w:ascii="Roboto" w:hAnsi="Roboto"/>
                                </w:rPr>
                              </w:pP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The Early Years Foundation Stage (EYFS) statutory framework is a government document that all schools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1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and Ofsted-registered early years providers in England must follow. It sets standards for the learning,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1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development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and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care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of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your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child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from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birth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to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5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years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old.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7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The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standards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ensure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your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child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will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learn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 w:rsidR="0007379C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 xml:space="preserve">and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51"/>
                                  <w:sz w:val="22"/>
                                </w:rPr>
                                <w:t xml:space="preserve"> </w:t>
                              </w:r>
                              <w:r w:rsidR="0007379C">
                                <w:rPr>
                                  <w:rFonts w:ascii="Roboto" w:hAnsi="Roboto"/>
                                  <w:color w:val="292526"/>
                                  <w:spacing w:val="-51"/>
                                  <w:sz w:val="22"/>
                                </w:rPr>
                                <w:t xml:space="preserve"> 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develop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well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 w:rsidRPr="00BB6CF6">
                                <w:rPr>
                                  <w:rFonts w:ascii="Roboto" w:hAnsi="Roboto"/>
                                  <w:color w:val="292526"/>
                                  <w:sz w:val="22"/>
                                </w:rPr>
                                <w:t>and are kept healthy and 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docshape4"/>
                        <wps:cNvSpPr txBox="1">
                          <a:spLocks/>
                        </wps:cNvSpPr>
                        <wps:spPr bwMode="auto">
                          <a:xfrm>
                            <a:off x="576" y="269"/>
                            <a:ext cx="10754" cy="416"/>
                          </a:xfrm>
                          <a:prstGeom prst="rect">
                            <a:avLst/>
                          </a:prstGeom>
                          <a:solidFill>
                            <a:srgbClr val="E96E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F1A90" w14:textId="77777777" w:rsidR="00BB0272" w:rsidRDefault="00BB0272" w:rsidP="00BB0272">
                              <w:pPr>
                                <w:spacing w:before="70"/>
                                <w:ind w:left="113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Early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Years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Foundation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Stage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Statutory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Framework?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3B6E8" id="docshapegroup1" o:spid="_x0000_s1026" style="position:absolute;left:0;text-align:left;margin-left:28.1pt;margin-top:36.5pt;width:539.7pt;height:82.85pt;z-index:-251655680;mso-wrap-distance-left:0;mso-wrap-distance-right:0;mso-position-horizontal-relative:page" coordorigin="556,260" coordsize="10794,1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">
                <v:rect id="docshape2" o:spid="_x0000_s1027" style="position:absolute;left:566;top:269;width:10774;height:1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" filled="f" strokecolor="#e96eaa" strokeweight="1pt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576;top:685;width:10754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" filled="f" stroked="f">
                  <v:path arrowok="t"/>
                  <v:textbox inset="0,0,0,0">
                    <w:txbxContent>
                      <w:p w14:paraId="0E502D86" w14:textId="375E5A96" w:rsidR="00BB0272" w:rsidRPr="00BB6CF6" w:rsidRDefault="00BB0272" w:rsidP="00BB0272">
                        <w:pPr>
                          <w:spacing w:before="49" w:line="254" w:lineRule="auto"/>
                          <w:ind w:left="113" w:right="48"/>
                          <w:rPr>
                            <w:rFonts w:ascii="Roboto" w:hAnsi="Roboto"/>
                          </w:rPr>
                        </w:pP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The Early Years Foundation Stage (EYFS) statutory framework is a government document that all schools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1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and Ofsted-registered early years providers in England must follow. It sets standards for the learning,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1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development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3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and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2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care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2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of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3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your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3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child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4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from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3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birth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2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to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3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5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2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years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3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old.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7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The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2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standards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2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ensure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2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your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3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child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3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will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4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learn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2"/>
                            <w:sz w:val="22"/>
                          </w:rPr>
                          <w:t xml:space="preserve"> </w:t>
                        </w:r>
                        <w:r w:rsidR="0007379C">
                          <w:rPr>
                            <w:rFonts w:ascii="Roboto" w:hAnsi="Roboto"/>
                            <w:color w:val="292526"/>
                            <w:sz w:val="22"/>
                          </w:rPr>
                          <w:t xml:space="preserve">and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51"/>
                            <w:sz w:val="22"/>
                          </w:rPr>
                          <w:t xml:space="preserve"> </w:t>
                        </w:r>
                        <w:r w:rsidR="0007379C">
                          <w:rPr>
                            <w:rFonts w:ascii="Roboto" w:hAnsi="Roboto"/>
                            <w:color w:val="292526"/>
                            <w:spacing w:val="-51"/>
                            <w:sz w:val="22"/>
                          </w:rPr>
                          <w:t xml:space="preserve"> 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develop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1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well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pacing w:val="-1"/>
                            <w:sz w:val="22"/>
                          </w:rPr>
                          <w:t xml:space="preserve"> </w:t>
                        </w:r>
                        <w:r w:rsidRPr="00BB6CF6">
                          <w:rPr>
                            <w:rFonts w:ascii="Roboto" w:hAnsi="Roboto"/>
                            <w:color w:val="292526"/>
                            <w:sz w:val="22"/>
                          </w:rPr>
                          <w:t>and are kept healthy and safe.</w:t>
                        </w:r>
                      </w:p>
                    </w:txbxContent>
                  </v:textbox>
                </v:shape>
                <v:shape id="docshape4" o:spid="_x0000_s1029" type="#_x0000_t202" style="position:absolute;left:576;top:269;width:10754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" fillcolor="#e96eaa" stroked="f">
                  <v:path arrowok="t"/>
                  <v:textbox inset="0,0,0,0">
                    <w:txbxContent>
                      <w:p w14:paraId="34EF1A90" w14:textId="77777777" w:rsidR="00BB0272" w:rsidRDefault="00BB0272" w:rsidP="00BB0272">
                        <w:pPr>
                          <w:spacing w:before="70"/>
                          <w:ind w:left="113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What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Early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Years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Foundation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Stage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Statutory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Framework?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EF593A">
        <w:rPr>
          <w:rFonts w:ascii="Tahoma" w:hAnsi="Tahoma" w:cs="Tahoma"/>
          <w:color w:val="292526"/>
          <w:sz w:val="40"/>
        </w:rPr>
        <w:t>Information</w:t>
      </w:r>
      <w:r w:rsidRPr="00EF593A">
        <w:rPr>
          <w:rFonts w:ascii="Tahoma" w:hAnsi="Tahoma" w:cs="Tahoma"/>
          <w:color w:val="292526"/>
          <w:spacing w:val="-14"/>
          <w:sz w:val="40"/>
        </w:rPr>
        <w:t xml:space="preserve"> </w:t>
      </w:r>
      <w:r w:rsidRPr="00EF593A">
        <w:rPr>
          <w:rFonts w:ascii="Tahoma" w:hAnsi="Tahoma" w:cs="Tahoma"/>
          <w:color w:val="292526"/>
          <w:sz w:val="40"/>
        </w:rPr>
        <w:t>for</w:t>
      </w:r>
      <w:r w:rsidRPr="00EF593A">
        <w:rPr>
          <w:rFonts w:ascii="Tahoma" w:hAnsi="Tahoma" w:cs="Tahoma"/>
          <w:color w:val="292526"/>
          <w:spacing w:val="-14"/>
          <w:sz w:val="40"/>
        </w:rPr>
        <w:t xml:space="preserve"> </w:t>
      </w:r>
      <w:r w:rsidRPr="00EF593A">
        <w:rPr>
          <w:rFonts w:ascii="Tahoma" w:hAnsi="Tahoma" w:cs="Tahoma"/>
          <w:color w:val="292526"/>
          <w:sz w:val="40"/>
        </w:rPr>
        <w:t>Parents</w:t>
      </w:r>
      <w:r w:rsidRPr="00EF593A">
        <w:rPr>
          <w:rFonts w:ascii="Tahoma" w:hAnsi="Tahoma" w:cs="Tahoma"/>
          <w:color w:val="292526"/>
          <w:spacing w:val="-15"/>
          <w:sz w:val="40"/>
        </w:rPr>
        <w:t xml:space="preserve"> </w:t>
      </w:r>
      <w:r w:rsidRPr="00EF593A">
        <w:rPr>
          <w:rFonts w:ascii="Tahoma" w:hAnsi="Tahoma" w:cs="Tahoma"/>
          <w:color w:val="292526"/>
          <w:sz w:val="40"/>
        </w:rPr>
        <w:t>and</w:t>
      </w:r>
      <w:r w:rsidRPr="00EF593A">
        <w:rPr>
          <w:rFonts w:ascii="Tahoma" w:hAnsi="Tahoma" w:cs="Tahoma"/>
          <w:color w:val="292526"/>
          <w:spacing w:val="-14"/>
          <w:sz w:val="40"/>
        </w:rPr>
        <w:t xml:space="preserve"> </w:t>
      </w:r>
      <w:r w:rsidRPr="00EF593A">
        <w:rPr>
          <w:rFonts w:ascii="Tahoma" w:hAnsi="Tahoma" w:cs="Tahoma"/>
          <w:color w:val="292526"/>
          <w:sz w:val="40"/>
        </w:rPr>
        <w:t>Carers</w:t>
      </w:r>
    </w:p>
    <w:p w14:paraId="6B72484C" w14:textId="7E359FCD" w:rsidR="00BB0272" w:rsidRPr="00EF593A" w:rsidRDefault="00BB0272" w:rsidP="00BB0272">
      <w:pPr>
        <w:pStyle w:val="Heading1"/>
        <w:jc w:val="left"/>
        <w:rPr>
          <w:rFonts w:ascii="Tahoma" w:hAnsi="Tahoma" w:cs="Tahoma"/>
          <w:sz w:val="22"/>
          <w:szCs w:val="22"/>
        </w:rPr>
      </w:pPr>
      <w:r w:rsidRPr="00EF593A">
        <w:rPr>
          <w:rFonts w:ascii="Tahoma" w:hAnsi="Tahoma" w:cs="Tahoma"/>
          <w:b w:val="0"/>
          <w:spacing w:val="18"/>
          <w:sz w:val="22"/>
          <w:szCs w:val="22"/>
        </w:rPr>
        <w:br/>
      </w:r>
      <w:r w:rsidRPr="00EF593A">
        <w:rPr>
          <w:rFonts w:ascii="Tahoma" w:hAnsi="Tahoma" w:cs="Tahoma"/>
          <w:b w:val="0"/>
          <w:noProof/>
          <w:position w:val="-1"/>
          <w:sz w:val="22"/>
          <w:szCs w:val="22"/>
          <w:lang w:eastAsia="en-GB"/>
        </w:rPr>
        <w:drawing>
          <wp:inline distT="0" distB="0" distL="0" distR="0" wp14:anchorId="017D8BB3" wp14:editId="48651550">
            <wp:extent cx="167894" cy="16029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94" cy="16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593A">
        <w:rPr>
          <w:rFonts w:ascii="Tahoma" w:hAnsi="Tahoma" w:cs="Tahoma"/>
          <w:b w:val="0"/>
          <w:spacing w:val="18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What</w:t>
      </w:r>
      <w:r w:rsidRPr="00EF593A">
        <w:rPr>
          <w:rFonts w:ascii="Tahoma" w:hAnsi="Tahoma" w:cs="Tahoma"/>
          <w:color w:val="292526"/>
          <w:spacing w:val="-1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Will</w:t>
      </w:r>
      <w:r w:rsidRPr="00EF593A">
        <w:rPr>
          <w:rFonts w:ascii="Tahoma" w:hAnsi="Tahoma" w:cs="Tahoma"/>
          <w:color w:val="292526"/>
          <w:spacing w:val="-2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My</w:t>
      </w:r>
      <w:r w:rsidRPr="00EF593A">
        <w:rPr>
          <w:rFonts w:ascii="Tahoma" w:hAnsi="Tahoma" w:cs="Tahoma"/>
          <w:color w:val="292526"/>
          <w:spacing w:val="-1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Child</w:t>
      </w:r>
      <w:r w:rsidRPr="00EF593A">
        <w:rPr>
          <w:rFonts w:ascii="Tahoma" w:hAnsi="Tahoma" w:cs="Tahoma"/>
          <w:color w:val="292526"/>
          <w:spacing w:val="-1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Be</w:t>
      </w:r>
      <w:r w:rsidRPr="00EF593A">
        <w:rPr>
          <w:rFonts w:ascii="Tahoma" w:hAnsi="Tahoma" w:cs="Tahoma"/>
          <w:color w:val="292526"/>
          <w:spacing w:val="-2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Learning?</w:t>
      </w:r>
    </w:p>
    <w:p w14:paraId="60FD2F39" w14:textId="30CBF37E" w:rsidR="00BB6CF6" w:rsidRPr="00EF593A" w:rsidRDefault="00BB6CF6" w:rsidP="00BB6CF6">
      <w:pPr>
        <w:pStyle w:val="BodyText"/>
        <w:spacing w:before="44" w:line="254" w:lineRule="auto"/>
        <w:ind w:right="459"/>
        <w:rPr>
          <w:rFonts w:ascii="Tahoma" w:hAnsi="Tahoma" w:cs="Tahoma"/>
          <w:color w:val="292526"/>
          <w:sz w:val="22"/>
          <w:szCs w:val="22"/>
        </w:rPr>
      </w:pPr>
      <w:r w:rsidRPr="00EF593A">
        <w:rPr>
          <w:rFonts w:ascii="Tahoma" w:hAnsi="Tahoma" w:cs="Tahoma"/>
          <w:noProof/>
          <w:color w:val="292526"/>
          <w:sz w:val="22"/>
          <w:szCs w:val="22"/>
          <w:lang w:eastAsia="en-GB"/>
        </w:rPr>
        <mc:AlternateContent>
          <mc:Choice Requires="wpg">
            <w:drawing>
              <wp:anchor distT="0" distB="0" distL="0" distR="0" simplePos="0" relativeHeight="251679232" behindDoc="0" locked="0" layoutInCell="1" allowOverlap="1" wp14:anchorId="5D1ECBB4" wp14:editId="5284BD08">
                <wp:simplePos x="0" y="0"/>
                <wp:positionH relativeFrom="page">
                  <wp:posOffset>5543550</wp:posOffset>
                </wp:positionH>
                <wp:positionV relativeFrom="paragraph">
                  <wp:posOffset>560705</wp:posOffset>
                </wp:positionV>
                <wp:extent cx="1652905" cy="270510"/>
                <wp:effectExtent l="0" t="0" r="10795" b="8890"/>
                <wp:wrapNone/>
                <wp:docPr id="34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2905" cy="270510"/>
                          <a:chOff x="8737" y="101"/>
                          <a:chExt cx="2603" cy="426"/>
                        </a:xfrm>
                      </wpg:grpSpPr>
                      <wps:wsp>
                        <wps:cNvPr id="35" name="docshape12"/>
                        <wps:cNvSpPr>
                          <a:spLocks/>
                        </wps:cNvSpPr>
                        <wps:spPr bwMode="auto">
                          <a:xfrm>
                            <a:off x="8737" y="101"/>
                            <a:ext cx="2603" cy="426"/>
                          </a:xfrm>
                          <a:custGeom>
                            <a:avLst/>
                            <a:gdLst>
                              <a:gd name="T0" fmla="+- 0 11300 8737"/>
                              <a:gd name="T1" fmla="*/ T0 w 2603"/>
                              <a:gd name="T2" fmla="+- 0 101 101"/>
                              <a:gd name="T3" fmla="*/ 101 h 426"/>
                              <a:gd name="T4" fmla="+- 0 8776 8737"/>
                              <a:gd name="T5" fmla="*/ T4 w 2603"/>
                              <a:gd name="T6" fmla="+- 0 101 101"/>
                              <a:gd name="T7" fmla="*/ 101 h 426"/>
                              <a:gd name="T8" fmla="+- 0 8761 8737"/>
                              <a:gd name="T9" fmla="*/ T8 w 2603"/>
                              <a:gd name="T10" fmla="+- 0 104 101"/>
                              <a:gd name="T11" fmla="*/ 104 h 426"/>
                              <a:gd name="T12" fmla="+- 0 8749 8737"/>
                              <a:gd name="T13" fmla="*/ T12 w 2603"/>
                              <a:gd name="T14" fmla="+- 0 113 101"/>
                              <a:gd name="T15" fmla="*/ 113 h 426"/>
                              <a:gd name="T16" fmla="+- 0 8740 8737"/>
                              <a:gd name="T17" fmla="*/ T16 w 2603"/>
                              <a:gd name="T18" fmla="+- 0 125 101"/>
                              <a:gd name="T19" fmla="*/ 125 h 426"/>
                              <a:gd name="T20" fmla="+- 0 8737 8737"/>
                              <a:gd name="T21" fmla="*/ T20 w 2603"/>
                              <a:gd name="T22" fmla="+- 0 140 101"/>
                              <a:gd name="T23" fmla="*/ 140 h 426"/>
                              <a:gd name="T24" fmla="+- 0 8737 8737"/>
                              <a:gd name="T25" fmla="*/ T24 w 2603"/>
                              <a:gd name="T26" fmla="+- 0 487 101"/>
                              <a:gd name="T27" fmla="*/ 487 h 426"/>
                              <a:gd name="T28" fmla="+- 0 8740 8737"/>
                              <a:gd name="T29" fmla="*/ T28 w 2603"/>
                              <a:gd name="T30" fmla="+- 0 502 101"/>
                              <a:gd name="T31" fmla="*/ 502 h 426"/>
                              <a:gd name="T32" fmla="+- 0 8749 8737"/>
                              <a:gd name="T33" fmla="*/ T32 w 2603"/>
                              <a:gd name="T34" fmla="+- 0 515 101"/>
                              <a:gd name="T35" fmla="*/ 515 h 426"/>
                              <a:gd name="T36" fmla="+- 0 8761 8737"/>
                              <a:gd name="T37" fmla="*/ T36 w 2603"/>
                              <a:gd name="T38" fmla="+- 0 523 101"/>
                              <a:gd name="T39" fmla="*/ 523 h 426"/>
                              <a:gd name="T40" fmla="+- 0 8776 8737"/>
                              <a:gd name="T41" fmla="*/ T40 w 2603"/>
                              <a:gd name="T42" fmla="+- 0 526 101"/>
                              <a:gd name="T43" fmla="*/ 526 h 426"/>
                              <a:gd name="T44" fmla="+- 0 11300 8737"/>
                              <a:gd name="T45" fmla="*/ T44 w 2603"/>
                              <a:gd name="T46" fmla="+- 0 526 101"/>
                              <a:gd name="T47" fmla="*/ 526 h 426"/>
                              <a:gd name="T48" fmla="+- 0 11316 8737"/>
                              <a:gd name="T49" fmla="*/ T48 w 2603"/>
                              <a:gd name="T50" fmla="+- 0 523 101"/>
                              <a:gd name="T51" fmla="*/ 523 h 426"/>
                              <a:gd name="T52" fmla="+- 0 11328 8737"/>
                              <a:gd name="T53" fmla="*/ T52 w 2603"/>
                              <a:gd name="T54" fmla="+- 0 515 101"/>
                              <a:gd name="T55" fmla="*/ 515 h 426"/>
                              <a:gd name="T56" fmla="+- 0 11336 8737"/>
                              <a:gd name="T57" fmla="*/ T56 w 2603"/>
                              <a:gd name="T58" fmla="+- 0 502 101"/>
                              <a:gd name="T59" fmla="*/ 502 h 426"/>
                              <a:gd name="T60" fmla="+- 0 11339 8737"/>
                              <a:gd name="T61" fmla="*/ T60 w 2603"/>
                              <a:gd name="T62" fmla="+- 0 487 101"/>
                              <a:gd name="T63" fmla="*/ 487 h 426"/>
                              <a:gd name="T64" fmla="+- 0 11339 8737"/>
                              <a:gd name="T65" fmla="*/ T64 w 2603"/>
                              <a:gd name="T66" fmla="+- 0 140 101"/>
                              <a:gd name="T67" fmla="*/ 140 h 426"/>
                              <a:gd name="T68" fmla="+- 0 11336 8737"/>
                              <a:gd name="T69" fmla="*/ T68 w 2603"/>
                              <a:gd name="T70" fmla="+- 0 125 101"/>
                              <a:gd name="T71" fmla="*/ 125 h 426"/>
                              <a:gd name="T72" fmla="+- 0 11328 8737"/>
                              <a:gd name="T73" fmla="*/ T72 w 2603"/>
                              <a:gd name="T74" fmla="+- 0 113 101"/>
                              <a:gd name="T75" fmla="*/ 113 h 426"/>
                              <a:gd name="T76" fmla="+- 0 11316 8737"/>
                              <a:gd name="T77" fmla="*/ T76 w 2603"/>
                              <a:gd name="T78" fmla="+- 0 104 101"/>
                              <a:gd name="T79" fmla="*/ 104 h 426"/>
                              <a:gd name="T80" fmla="+- 0 11300 8737"/>
                              <a:gd name="T81" fmla="*/ T80 w 2603"/>
                              <a:gd name="T82" fmla="+- 0 101 101"/>
                              <a:gd name="T83" fmla="*/ 101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03" h="426">
                                <a:moveTo>
                                  <a:pt x="2563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386"/>
                                </a:lnTo>
                                <a:lnTo>
                                  <a:pt x="3" y="401"/>
                                </a:lnTo>
                                <a:lnTo>
                                  <a:pt x="12" y="414"/>
                                </a:lnTo>
                                <a:lnTo>
                                  <a:pt x="24" y="422"/>
                                </a:lnTo>
                                <a:lnTo>
                                  <a:pt x="39" y="425"/>
                                </a:lnTo>
                                <a:lnTo>
                                  <a:pt x="2563" y="425"/>
                                </a:lnTo>
                                <a:lnTo>
                                  <a:pt x="2579" y="422"/>
                                </a:lnTo>
                                <a:lnTo>
                                  <a:pt x="2591" y="414"/>
                                </a:lnTo>
                                <a:lnTo>
                                  <a:pt x="2599" y="401"/>
                                </a:lnTo>
                                <a:lnTo>
                                  <a:pt x="2602" y="386"/>
                                </a:lnTo>
                                <a:lnTo>
                                  <a:pt x="2602" y="39"/>
                                </a:lnTo>
                                <a:lnTo>
                                  <a:pt x="2599" y="24"/>
                                </a:lnTo>
                                <a:lnTo>
                                  <a:pt x="2591" y="12"/>
                                </a:lnTo>
                                <a:lnTo>
                                  <a:pt x="2579" y="3"/>
                                </a:lnTo>
                                <a:lnTo>
                                  <a:pt x="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13"/>
                        <wps:cNvSpPr txBox="1">
                          <a:spLocks/>
                        </wps:cNvSpPr>
                        <wps:spPr bwMode="auto">
                          <a:xfrm>
                            <a:off x="8737" y="101"/>
                            <a:ext cx="2603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81EF0" w14:textId="77777777" w:rsidR="00BB6CF6" w:rsidRDefault="00BB6CF6" w:rsidP="00BB6CF6">
                              <w:pPr>
                                <w:spacing w:before="81"/>
                                <w:ind w:left="227"/>
                                <w:rPr>
                                  <w:rFonts w:ascii="Roboto-Medium"/>
                                </w:rPr>
                              </w:pP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physical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ECBB4" id="docshapegroup11" o:spid="_x0000_s1030" style="position:absolute;margin-left:436.5pt;margin-top:44.15pt;width:130.15pt;height:21.3pt;z-index:251679232;mso-wrap-distance-left:0;mso-wrap-distance-right:0;mso-position-horizontal-relative:page" coordorigin="8737,101" coordsize="2603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">
                <v:shape id="docshape12" o:spid="_x0000_s1031" style="position:absolute;left:8737;top:101;width:2603;height:426;visibility:visible;mso-wrap-style:square;v-text-anchor:top" coordsize="2603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" path="m2563,l39,,24,3,12,12,3,24,,39,,386r3,15l12,414r12,8l39,425r2524,l2579,422r12,-8l2599,401r3,-15l2602,39r-3,-15l2591,12,2579,3,2563,xe" fillcolor="#f0c756" stroked="f">
                  <v:path arrowok="t" o:connecttype="custom" o:connectlocs="2563,101;39,101;24,104;12,113;3,125;0,140;0,487;3,502;12,515;24,523;39,526;2563,526;2579,523;2591,515;2599,502;2602,487;2602,140;2599,125;2591,113;2579,104;2563,101" o:connectangles="0,0,0,0,0,0,0,0,0,0,0,0,0,0,0,0,0,0,0,0,0"/>
                </v:shape>
                <v:shape id="docshape13" o:spid="_x0000_s1032" type="#_x0000_t202" style="position:absolute;left:8737;top:101;width:2603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08C81EF0" w14:textId="77777777" w:rsidR="00BB6CF6" w:rsidRDefault="00BB6CF6" w:rsidP="00BB6CF6">
                        <w:pPr>
                          <w:spacing w:before="81"/>
                          <w:ind w:left="227"/>
                          <w:rPr>
                            <w:rFonts w:ascii="Roboto-Medium"/>
                          </w:rPr>
                        </w:pP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physical</w:t>
                        </w:r>
                        <w:r>
                          <w:rPr>
                            <w:rFonts w:ascii="Roboto-Medium"/>
                            <w:color w:val="FFFFFF"/>
                            <w:spacing w:val="-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development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F593A">
        <w:rPr>
          <w:rFonts w:ascii="Tahoma" w:hAnsi="Tahoma" w:cs="Tahoma"/>
          <w:noProof/>
          <w:color w:val="292526"/>
          <w:sz w:val="22"/>
          <w:szCs w:val="22"/>
          <w:lang w:eastAsia="en-GB"/>
        </w:rPr>
        <mc:AlternateContent>
          <mc:Choice Requires="wpg">
            <w:drawing>
              <wp:anchor distT="0" distB="0" distL="0" distR="0" simplePos="0" relativeHeight="251678208" behindDoc="0" locked="0" layoutInCell="1" allowOverlap="1" wp14:anchorId="12DFF7CC" wp14:editId="29E85EAC">
                <wp:simplePos x="0" y="0"/>
                <wp:positionH relativeFrom="page">
                  <wp:posOffset>2514600</wp:posOffset>
                </wp:positionH>
                <wp:positionV relativeFrom="paragraph">
                  <wp:posOffset>560705</wp:posOffset>
                </wp:positionV>
                <wp:extent cx="2925445" cy="270510"/>
                <wp:effectExtent l="0" t="0" r="8255" b="8890"/>
                <wp:wrapNone/>
                <wp:docPr id="37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5445" cy="270510"/>
                          <a:chOff x="3954" y="101"/>
                          <a:chExt cx="4607" cy="426"/>
                        </a:xfrm>
                      </wpg:grpSpPr>
                      <wps:wsp>
                        <wps:cNvPr id="38" name="docshape9"/>
                        <wps:cNvSpPr>
                          <a:spLocks/>
                        </wps:cNvSpPr>
                        <wps:spPr bwMode="auto">
                          <a:xfrm>
                            <a:off x="3954" y="101"/>
                            <a:ext cx="4607" cy="426"/>
                          </a:xfrm>
                          <a:custGeom>
                            <a:avLst/>
                            <a:gdLst>
                              <a:gd name="T0" fmla="+- 0 8523 3954"/>
                              <a:gd name="T1" fmla="*/ T0 w 4607"/>
                              <a:gd name="T2" fmla="+- 0 101 101"/>
                              <a:gd name="T3" fmla="*/ 101 h 426"/>
                              <a:gd name="T4" fmla="+- 0 3992 3954"/>
                              <a:gd name="T5" fmla="*/ T4 w 4607"/>
                              <a:gd name="T6" fmla="+- 0 101 101"/>
                              <a:gd name="T7" fmla="*/ 101 h 426"/>
                              <a:gd name="T8" fmla="+- 0 3978 3954"/>
                              <a:gd name="T9" fmla="*/ T8 w 4607"/>
                              <a:gd name="T10" fmla="+- 0 104 101"/>
                              <a:gd name="T11" fmla="*/ 104 h 426"/>
                              <a:gd name="T12" fmla="+- 0 3965 3954"/>
                              <a:gd name="T13" fmla="*/ T12 w 4607"/>
                              <a:gd name="T14" fmla="+- 0 112 101"/>
                              <a:gd name="T15" fmla="*/ 112 h 426"/>
                              <a:gd name="T16" fmla="+- 0 3957 3954"/>
                              <a:gd name="T17" fmla="*/ T16 w 4607"/>
                              <a:gd name="T18" fmla="+- 0 124 101"/>
                              <a:gd name="T19" fmla="*/ 124 h 426"/>
                              <a:gd name="T20" fmla="+- 0 3954 3954"/>
                              <a:gd name="T21" fmla="*/ T20 w 4607"/>
                              <a:gd name="T22" fmla="+- 0 139 101"/>
                              <a:gd name="T23" fmla="*/ 139 h 426"/>
                              <a:gd name="T24" fmla="+- 0 3954 3954"/>
                              <a:gd name="T25" fmla="*/ T24 w 4607"/>
                              <a:gd name="T26" fmla="+- 0 488 101"/>
                              <a:gd name="T27" fmla="*/ 488 h 426"/>
                              <a:gd name="T28" fmla="+- 0 3957 3954"/>
                              <a:gd name="T29" fmla="*/ T28 w 4607"/>
                              <a:gd name="T30" fmla="+- 0 503 101"/>
                              <a:gd name="T31" fmla="*/ 503 h 426"/>
                              <a:gd name="T32" fmla="+- 0 3965 3954"/>
                              <a:gd name="T33" fmla="*/ T32 w 4607"/>
                              <a:gd name="T34" fmla="+- 0 515 101"/>
                              <a:gd name="T35" fmla="*/ 515 h 426"/>
                              <a:gd name="T36" fmla="+- 0 3978 3954"/>
                              <a:gd name="T37" fmla="*/ T36 w 4607"/>
                              <a:gd name="T38" fmla="+- 0 523 101"/>
                              <a:gd name="T39" fmla="*/ 523 h 426"/>
                              <a:gd name="T40" fmla="+- 0 3992 3954"/>
                              <a:gd name="T41" fmla="*/ T40 w 4607"/>
                              <a:gd name="T42" fmla="+- 0 526 101"/>
                              <a:gd name="T43" fmla="*/ 526 h 426"/>
                              <a:gd name="T44" fmla="+- 0 8523 3954"/>
                              <a:gd name="T45" fmla="*/ T44 w 4607"/>
                              <a:gd name="T46" fmla="+- 0 526 101"/>
                              <a:gd name="T47" fmla="*/ 526 h 426"/>
                              <a:gd name="T48" fmla="+- 0 8537 3954"/>
                              <a:gd name="T49" fmla="*/ T48 w 4607"/>
                              <a:gd name="T50" fmla="+- 0 523 101"/>
                              <a:gd name="T51" fmla="*/ 523 h 426"/>
                              <a:gd name="T52" fmla="+- 0 8550 3954"/>
                              <a:gd name="T53" fmla="*/ T52 w 4607"/>
                              <a:gd name="T54" fmla="+- 0 515 101"/>
                              <a:gd name="T55" fmla="*/ 515 h 426"/>
                              <a:gd name="T56" fmla="+- 0 8558 3954"/>
                              <a:gd name="T57" fmla="*/ T56 w 4607"/>
                              <a:gd name="T58" fmla="+- 0 503 101"/>
                              <a:gd name="T59" fmla="*/ 503 h 426"/>
                              <a:gd name="T60" fmla="+- 0 8561 3954"/>
                              <a:gd name="T61" fmla="*/ T60 w 4607"/>
                              <a:gd name="T62" fmla="+- 0 488 101"/>
                              <a:gd name="T63" fmla="*/ 488 h 426"/>
                              <a:gd name="T64" fmla="+- 0 8561 3954"/>
                              <a:gd name="T65" fmla="*/ T64 w 4607"/>
                              <a:gd name="T66" fmla="+- 0 139 101"/>
                              <a:gd name="T67" fmla="*/ 139 h 426"/>
                              <a:gd name="T68" fmla="+- 0 8558 3954"/>
                              <a:gd name="T69" fmla="*/ T68 w 4607"/>
                              <a:gd name="T70" fmla="+- 0 124 101"/>
                              <a:gd name="T71" fmla="*/ 124 h 426"/>
                              <a:gd name="T72" fmla="+- 0 8550 3954"/>
                              <a:gd name="T73" fmla="*/ T72 w 4607"/>
                              <a:gd name="T74" fmla="+- 0 112 101"/>
                              <a:gd name="T75" fmla="*/ 112 h 426"/>
                              <a:gd name="T76" fmla="+- 0 8537 3954"/>
                              <a:gd name="T77" fmla="*/ T76 w 4607"/>
                              <a:gd name="T78" fmla="+- 0 104 101"/>
                              <a:gd name="T79" fmla="*/ 104 h 426"/>
                              <a:gd name="T80" fmla="+- 0 8523 3954"/>
                              <a:gd name="T81" fmla="*/ T80 w 4607"/>
                              <a:gd name="T82" fmla="+- 0 101 101"/>
                              <a:gd name="T83" fmla="*/ 101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07" h="426">
                                <a:moveTo>
                                  <a:pt x="456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387"/>
                                </a:lnTo>
                                <a:lnTo>
                                  <a:pt x="3" y="402"/>
                                </a:lnTo>
                                <a:lnTo>
                                  <a:pt x="11" y="414"/>
                                </a:lnTo>
                                <a:lnTo>
                                  <a:pt x="24" y="422"/>
                                </a:lnTo>
                                <a:lnTo>
                                  <a:pt x="38" y="425"/>
                                </a:lnTo>
                                <a:lnTo>
                                  <a:pt x="4569" y="425"/>
                                </a:lnTo>
                                <a:lnTo>
                                  <a:pt x="4583" y="422"/>
                                </a:lnTo>
                                <a:lnTo>
                                  <a:pt x="4596" y="414"/>
                                </a:lnTo>
                                <a:lnTo>
                                  <a:pt x="4604" y="402"/>
                                </a:lnTo>
                                <a:lnTo>
                                  <a:pt x="4607" y="387"/>
                                </a:lnTo>
                                <a:lnTo>
                                  <a:pt x="4607" y="38"/>
                                </a:lnTo>
                                <a:lnTo>
                                  <a:pt x="4604" y="23"/>
                                </a:lnTo>
                                <a:lnTo>
                                  <a:pt x="4596" y="11"/>
                                </a:lnTo>
                                <a:lnTo>
                                  <a:pt x="4583" y="3"/>
                                </a:lnTo>
                                <a:lnTo>
                                  <a:pt x="4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2F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10"/>
                        <wps:cNvSpPr txBox="1">
                          <a:spLocks/>
                        </wps:cNvSpPr>
                        <wps:spPr bwMode="auto">
                          <a:xfrm>
                            <a:off x="3954" y="101"/>
                            <a:ext cx="4607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35106" w14:textId="77777777" w:rsidR="00BB6CF6" w:rsidRDefault="00BB6CF6" w:rsidP="00BB6CF6">
                              <w:pPr>
                                <w:spacing w:before="81"/>
                                <w:ind w:left="131"/>
                                <w:rPr>
                                  <w:rFonts w:ascii="Roboto-Medium"/>
                                </w:rPr>
                              </w:pP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personal,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social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emotional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FF7CC" id="docshapegroup8" o:spid="_x0000_s1033" style="position:absolute;margin-left:198pt;margin-top:44.15pt;width:230.35pt;height:21.3pt;z-index:251678208;mso-wrap-distance-left:0;mso-wrap-distance-right:0;mso-position-horizontal-relative:page" coordorigin="3954,101" coordsize="4607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">
                <v:shape id="docshape9" o:spid="_x0000_s1034" style="position:absolute;left:3954;top:101;width:4607;height:426;visibility:visible;mso-wrap-style:square;v-text-anchor:top" coordsize="460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" path="m4569,l38,,24,3,11,11,3,23,,38,,387r3,15l11,414r13,8l38,425r4531,l4583,422r13,-8l4604,402r3,-15l4607,38r-3,-15l4596,11,4583,3,4569,xe" fillcolor="#e12f65" stroked="f">
                  <v:path arrowok="t" o:connecttype="custom" o:connectlocs="4569,101;38,101;24,104;11,112;3,124;0,139;0,488;3,503;11,515;24,523;38,526;4569,526;4583,523;4596,515;4604,503;4607,488;4607,139;4604,124;4596,112;4583,104;4569,101" o:connectangles="0,0,0,0,0,0,0,0,0,0,0,0,0,0,0,0,0,0,0,0,0"/>
                </v:shape>
                <v:shape id="docshape10" o:spid="_x0000_s1035" type="#_x0000_t202" style="position:absolute;left:3954;top:101;width:4607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0835106" w14:textId="77777777" w:rsidR="00BB6CF6" w:rsidRDefault="00BB6CF6" w:rsidP="00BB6CF6">
                        <w:pPr>
                          <w:spacing w:before="81"/>
                          <w:ind w:left="131"/>
                          <w:rPr>
                            <w:rFonts w:ascii="Roboto-Medium"/>
                          </w:rPr>
                        </w:pP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personal,</w:t>
                        </w:r>
                        <w:r>
                          <w:rPr>
                            <w:rFonts w:ascii="Roboto-Medium"/>
                            <w:color w:val="FFFFFF"/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social</w:t>
                        </w:r>
                        <w:r>
                          <w:rPr>
                            <w:rFonts w:ascii="Roboto-Medium"/>
                            <w:color w:val="FFFFFF"/>
                            <w:spacing w:val="-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and</w:t>
                        </w:r>
                        <w:r>
                          <w:rPr>
                            <w:rFonts w:ascii="Roboto-Medium"/>
                            <w:color w:val="FFFFFF"/>
                            <w:spacing w:val="-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emotional</w:t>
                        </w:r>
                        <w:r>
                          <w:rPr>
                            <w:rFonts w:ascii="Roboto-Medium"/>
                            <w:color w:val="FFFFFF"/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development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F593A">
        <w:rPr>
          <w:rFonts w:ascii="Tahoma" w:hAnsi="Tahoma" w:cs="Tahoma"/>
          <w:noProof/>
          <w:color w:val="292526"/>
          <w:sz w:val="22"/>
          <w:szCs w:val="22"/>
          <w:lang w:eastAsia="en-GB"/>
        </w:rPr>
        <mc:AlternateContent>
          <mc:Choice Requires="wpg">
            <w:drawing>
              <wp:anchor distT="0" distB="0" distL="0" distR="0" simplePos="0" relativeHeight="251677184" behindDoc="0" locked="0" layoutInCell="1" allowOverlap="1" wp14:anchorId="3841D35B" wp14:editId="2ECF1604">
                <wp:simplePos x="0" y="0"/>
                <wp:positionH relativeFrom="page">
                  <wp:posOffset>355600</wp:posOffset>
                </wp:positionH>
                <wp:positionV relativeFrom="paragraph">
                  <wp:posOffset>560705</wp:posOffset>
                </wp:positionV>
                <wp:extent cx="2043430" cy="270510"/>
                <wp:effectExtent l="12700" t="0" r="1270" b="8890"/>
                <wp:wrapNone/>
                <wp:docPr id="40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3430" cy="270510"/>
                          <a:chOff x="567" y="101"/>
                          <a:chExt cx="3218" cy="426"/>
                        </a:xfrm>
                      </wpg:grpSpPr>
                      <wps:wsp>
                        <wps:cNvPr id="41" name="docshape6"/>
                        <wps:cNvSpPr>
                          <a:spLocks/>
                        </wps:cNvSpPr>
                        <wps:spPr bwMode="auto">
                          <a:xfrm>
                            <a:off x="566" y="101"/>
                            <a:ext cx="3218" cy="426"/>
                          </a:xfrm>
                          <a:custGeom>
                            <a:avLst/>
                            <a:gdLst>
                              <a:gd name="T0" fmla="+- 0 3747 567"/>
                              <a:gd name="T1" fmla="*/ T0 w 3218"/>
                              <a:gd name="T2" fmla="+- 0 101 101"/>
                              <a:gd name="T3" fmla="*/ 101 h 426"/>
                              <a:gd name="T4" fmla="+- 0 604 567"/>
                              <a:gd name="T5" fmla="*/ T4 w 3218"/>
                              <a:gd name="T6" fmla="+- 0 101 101"/>
                              <a:gd name="T7" fmla="*/ 101 h 426"/>
                              <a:gd name="T8" fmla="+- 0 590 567"/>
                              <a:gd name="T9" fmla="*/ T8 w 3218"/>
                              <a:gd name="T10" fmla="+- 0 104 101"/>
                              <a:gd name="T11" fmla="*/ 104 h 426"/>
                              <a:gd name="T12" fmla="+- 0 578 567"/>
                              <a:gd name="T13" fmla="*/ T12 w 3218"/>
                              <a:gd name="T14" fmla="+- 0 112 101"/>
                              <a:gd name="T15" fmla="*/ 112 h 426"/>
                              <a:gd name="T16" fmla="+- 0 570 567"/>
                              <a:gd name="T17" fmla="*/ T16 w 3218"/>
                              <a:gd name="T18" fmla="+- 0 124 101"/>
                              <a:gd name="T19" fmla="*/ 124 h 426"/>
                              <a:gd name="T20" fmla="+- 0 567 567"/>
                              <a:gd name="T21" fmla="*/ T20 w 3218"/>
                              <a:gd name="T22" fmla="+- 0 138 101"/>
                              <a:gd name="T23" fmla="*/ 138 h 426"/>
                              <a:gd name="T24" fmla="+- 0 567 567"/>
                              <a:gd name="T25" fmla="*/ T24 w 3218"/>
                              <a:gd name="T26" fmla="+- 0 489 101"/>
                              <a:gd name="T27" fmla="*/ 489 h 426"/>
                              <a:gd name="T28" fmla="+- 0 570 567"/>
                              <a:gd name="T29" fmla="*/ T28 w 3218"/>
                              <a:gd name="T30" fmla="+- 0 503 101"/>
                              <a:gd name="T31" fmla="*/ 503 h 426"/>
                              <a:gd name="T32" fmla="+- 0 578 567"/>
                              <a:gd name="T33" fmla="*/ T32 w 3218"/>
                              <a:gd name="T34" fmla="+- 0 515 101"/>
                              <a:gd name="T35" fmla="*/ 515 h 426"/>
                              <a:gd name="T36" fmla="+- 0 590 567"/>
                              <a:gd name="T37" fmla="*/ T36 w 3218"/>
                              <a:gd name="T38" fmla="+- 0 523 101"/>
                              <a:gd name="T39" fmla="*/ 523 h 426"/>
                              <a:gd name="T40" fmla="+- 0 604 567"/>
                              <a:gd name="T41" fmla="*/ T40 w 3218"/>
                              <a:gd name="T42" fmla="+- 0 526 101"/>
                              <a:gd name="T43" fmla="*/ 526 h 426"/>
                              <a:gd name="T44" fmla="+- 0 3747 567"/>
                              <a:gd name="T45" fmla="*/ T44 w 3218"/>
                              <a:gd name="T46" fmla="+- 0 526 101"/>
                              <a:gd name="T47" fmla="*/ 526 h 426"/>
                              <a:gd name="T48" fmla="+- 0 3761 567"/>
                              <a:gd name="T49" fmla="*/ T48 w 3218"/>
                              <a:gd name="T50" fmla="+- 0 523 101"/>
                              <a:gd name="T51" fmla="*/ 523 h 426"/>
                              <a:gd name="T52" fmla="+- 0 3773 567"/>
                              <a:gd name="T53" fmla="*/ T52 w 3218"/>
                              <a:gd name="T54" fmla="+- 0 515 101"/>
                              <a:gd name="T55" fmla="*/ 515 h 426"/>
                              <a:gd name="T56" fmla="+- 0 3781 567"/>
                              <a:gd name="T57" fmla="*/ T56 w 3218"/>
                              <a:gd name="T58" fmla="+- 0 503 101"/>
                              <a:gd name="T59" fmla="*/ 503 h 426"/>
                              <a:gd name="T60" fmla="+- 0 3784 567"/>
                              <a:gd name="T61" fmla="*/ T60 w 3218"/>
                              <a:gd name="T62" fmla="+- 0 489 101"/>
                              <a:gd name="T63" fmla="*/ 489 h 426"/>
                              <a:gd name="T64" fmla="+- 0 3784 567"/>
                              <a:gd name="T65" fmla="*/ T64 w 3218"/>
                              <a:gd name="T66" fmla="+- 0 138 101"/>
                              <a:gd name="T67" fmla="*/ 138 h 426"/>
                              <a:gd name="T68" fmla="+- 0 3781 567"/>
                              <a:gd name="T69" fmla="*/ T68 w 3218"/>
                              <a:gd name="T70" fmla="+- 0 124 101"/>
                              <a:gd name="T71" fmla="*/ 124 h 426"/>
                              <a:gd name="T72" fmla="+- 0 3773 567"/>
                              <a:gd name="T73" fmla="*/ T72 w 3218"/>
                              <a:gd name="T74" fmla="+- 0 112 101"/>
                              <a:gd name="T75" fmla="*/ 112 h 426"/>
                              <a:gd name="T76" fmla="+- 0 3761 567"/>
                              <a:gd name="T77" fmla="*/ T76 w 3218"/>
                              <a:gd name="T78" fmla="+- 0 104 101"/>
                              <a:gd name="T79" fmla="*/ 104 h 426"/>
                              <a:gd name="T80" fmla="+- 0 3747 567"/>
                              <a:gd name="T81" fmla="*/ T80 w 3218"/>
                              <a:gd name="T82" fmla="+- 0 101 101"/>
                              <a:gd name="T83" fmla="*/ 101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18" h="426">
                                <a:moveTo>
                                  <a:pt x="3180" y="0"/>
                                </a:moveTo>
                                <a:lnTo>
                                  <a:pt x="37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0" y="388"/>
                                </a:lnTo>
                                <a:lnTo>
                                  <a:pt x="3" y="402"/>
                                </a:lnTo>
                                <a:lnTo>
                                  <a:pt x="11" y="414"/>
                                </a:lnTo>
                                <a:lnTo>
                                  <a:pt x="23" y="422"/>
                                </a:lnTo>
                                <a:lnTo>
                                  <a:pt x="37" y="425"/>
                                </a:lnTo>
                                <a:lnTo>
                                  <a:pt x="3180" y="425"/>
                                </a:lnTo>
                                <a:lnTo>
                                  <a:pt x="3194" y="422"/>
                                </a:lnTo>
                                <a:lnTo>
                                  <a:pt x="3206" y="414"/>
                                </a:lnTo>
                                <a:lnTo>
                                  <a:pt x="3214" y="402"/>
                                </a:lnTo>
                                <a:lnTo>
                                  <a:pt x="3217" y="388"/>
                                </a:lnTo>
                                <a:lnTo>
                                  <a:pt x="3217" y="37"/>
                                </a:lnTo>
                                <a:lnTo>
                                  <a:pt x="3214" y="23"/>
                                </a:lnTo>
                                <a:lnTo>
                                  <a:pt x="3206" y="11"/>
                                </a:lnTo>
                                <a:lnTo>
                                  <a:pt x="3194" y="3"/>
                                </a:lnTo>
                                <a:lnTo>
                                  <a:pt x="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0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7"/>
                        <wps:cNvSpPr txBox="1">
                          <a:spLocks/>
                        </wps:cNvSpPr>
                        <wps:spPr bwMode="auto">
                          <a:xfrm>
                            <a:off x="566" y="101"/>
                            <a:ext cx="321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1493C" w14:textId="77777777" w:rsidR="00BB6CF6" w:rsidRDefault="00BB6CF6" w:rsidP="00BB6CF6">
                              <w:pPr>
                                <w:spacing w:before="81"/>
                                <w:ind w:left="141"/>
                                <w:rPr>
                                  <w:rFonts w:ascii="Roboto-Medium"/>
                                </w:rPr>
                              </w:pP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communication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pacing w:val="-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pacing w:val="-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language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1D35B" id="docshapegroup5" o:spid="_x0000_s1036" style="position:absolute;margin-left:28pt;margin-top:44.15pt;width:160.9pt;height:21.3pt;z-index:251677184;mso-wrap-distance-left:0;mso-wrap-distance-right:0;mso-position-horizontal-relative:page" coordorigin="567,101" coordsize="3218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">
                <v:shape id="docshape6" o:spid="_x0000_s1037" style="position:absolute;left:566;top:101;width:3218;height:426;visibility:visible;mso-wrap-style:square;v-text-anchor:top" coordsize="3218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" path="m3180,l37,,23,3,11,11,3,23,,37,,388r3,14l11,414r12,8l37,425r3143,l3194,422r12,-8l3214,402r3,-14l3217,37r-3,-14l3206,11,3194,3,3180,xe" fillcolor="#3ea0d9" stroked="f">
                  <v:path arrowok="t" o:connecttype="custom" o:connectlocs="3180,101;37,101;23,104;11,112;3,124;0,138;0,489;3,503;11,515;23,523;37,526;3180,526;3194,523;3206,515;3214,503;3217,489;3217,138;3214,124;3206,112;3194,104;3180,101" o:connectangles="0,0,0,0,0,0,0,0,0,0,0,0,0,0,0,0,0,0,0,0,0"/>
                </v:shape>
                <v:shape id="docshape7" o:spid="_x0000_s1038" type="#_x0000_t202" style="position:absolute;left:566;top:101;width:3218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2A1493C" w14:textId="77777777" w:rsidR="00BB6CF6" w:rsidRDefault="00BB6CF6" w:rsidP="00BB6CF6">
                        <w:pPr>
                          <w:spacing w:before="81"/>
                          <w:ind w:left="141"/>
                          <w:rPr>
                            <w:rFonts w:ascii="Roboto-Medium"/>
                          </w:rPr>
                        </w:pP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communication</w:t>
                        </w:r>
                        <w:r>
                          <w:rPr>
                            <w:rFonts w:ascii="Roboto-Medium"/>
                            <w:color w:val="FFFFFF"/>
                            <w:spacing w:val="-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and</w:t>
                        </w:r>
                        <w:r>
                          <w:rPr>
                            <w:rFonts w:ascii="Roboto-Medium"/>
                            <w:color w:val="FFFFFF"/>
                            <w:spacing w:val="-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language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The EYFS framework outlines seven areas of learning and development and educational programmes.</w:t>
      </w:r>
      <w:r w:rsidR="00BB0272" w:rsidRPr="00EF593A">
        <w:rPr>
          <w:rFonts w:ascii="Tahoma" w:hAnsi="Tahoma" w:cs="Tahoma"/>
          <w:color w:val="292526"/>
          <w:spacing w:val="1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There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are</w:t>
      </w:r>
      <w:r w:rsidR="00BB0272" w:rsidRPr="00EF593A">
        <w:rPr>
          <w:rFonts w:ascii="Tahoma" w:hAnsi="Tahoma" w:cs="Tahoma"/>
          <w:color w:val="292526"/>
          <w:spacing w:val="-2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three</w:t>
      </w:r>
      <w:r w:rsidR="00BB0272"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b/>
          <w:color w:val="292526"/>
          <w:sz w:val="22"/>
          <w:szCs w:val="22"/>
        </w:rPr>
        <w:t>prime</w:t>
      </w:r>
      <w:r w:rsidR="00BB0272" w:rsidRPr="00EF593A">
        <w:rPr>
          <w:rFonts w:ascii="Tahoma" w:hAnsi="Tahoma" w:cs="Tahoma"/>
          <w:b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areas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of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learning,</w:t>
      </w:r>
      <w:r w:rsidR="00BB0272" w:rsidRPr="00EF593A">
        <w:rPr>
          <w:rFonts w:ascii="Tahoma" w:hAnsi="Tahoma" w:cs="Tahoma"/>
          <w:color w:val="292526"/>
          <w:spacing w:val="-2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which</w:t>
      </w:r>
      <w:r w:rsidR="00BB0272"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are</w:t>
      </w:r>
      <w:r w:rsidR="00BB0272" w:rsidRPr="00EF593A">
        <w:rPr>
          <w:rFonts w:ascii="Tahoma" w:hAnsi="Tahoma" w:cs="Tahoma"/>
          <w:color w:val="292526"/>
          <w:spacing w:val="-2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particularly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important</w:t>
      </w:r>
      <w:r w:rsidR="00BB0272" w:rsidRPr="00EF593A">
        <w:rPr>
          <w:rFonts w:ascii="Tahoma" w:hAnsi="Tahoma" w:cs="Tahoma"/>
          <w:color w:val="292526"/>
          <w:spacing w:val="-2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for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your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child’s</w:t>
      </w:r>
      <w:r w:rsidR="00BB0272" w:rsidRPr="00EF593A">
        <w:rPr>
          <w:rFonts w:ascii="Tahoma" w:hAnsi="Tahoma" w:cs="Tahoma"/>
          <w:color w:val="292526"/>
          <w:spacing w:val="-2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development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and</w:t>
      </w:r>
      <w:r w:rsidR="00BB0272" w:rsidRPr="00EF593A">
        <w:rPr>
          <w:rFonts w:ascii="Tahoma" w:hAnsi="Tahoma" w:cs="Tahoma"/>
          <w:color w:val="292526"/>
          <w:spacing w:val="-51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future</w:t>
      </w:r>
      <w:r w:rsidR="00BB0272" w:rsidRPr="00EF593A">
        <w:rPr>
          <w:rFonts w:ascii="Tahoma" w:hAnsi="Tahoma" w:cs="Tahoma"/>
          <w:color w:val="292526"/>
          <w:spacing w:val="-1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learning: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br/>
      </w:r>
    </w:p>
    <w:p w14:paraId="01A7D2F1" w14:textId="309BE02D" w:rsidR="00BB6CF6" w:rsidRPr="00EF593A" w:rsidRDefault="00BB6CF6" w:rsidP="00BB6CF6">
      <w:pPr>
        <w:pStyle w:val="BodyText"/>
        <w:spacing w:before="44" w:line="254" w:lineRule="auto"/>
        <w:ind w:right="459"/>
        <w:rPr>
          <w:rFonts w:ascii="Tahoma" w:hAnsi="Tahoma" w:cs="Tahoma"/>
          <w:color w:val="292526"/>
          <w:sz w:val="22"/>
          <w:szCs w:val="22"/>
        </w:rPr>
      </w:pPr>
    </w:p>
    <w:p w14:paraId="16DF5410" w14:textId="360C299B" w:rsidR="00BB0272" w:rsidRPr="00EF593A" w:rsidRDefault="00BB6CF6" w:rsidP="00BB6CF6">
      <w:pPr>
        <w:pStyle w:val="BodyText"/>
        <w:spacing w:before="44" w:line="254" w:lineRule="auto"/>
        <w:ind w:right="459"/>
        <w:rPr>
          <w:rFonts w:ascii="Tahoma" w:hAnsi="Tahoma" w:cs="Tahoma"/>
          <w:color w:val="292526"/>
          <w:sz w:val="22"/>
          <w:szCs w:val="22"/>
        </w:rPr>
      </w:pPr>
      <w:r w:rsidRPr="00EF593A">
        <w:rPr>
          <w:rFonts w:ascii="Tahoma" w:hAnsi="Tahoma" w:cs="Tahoma"/>
          <w:noProof/>
          <w:lang w:eastAsia="en-GB"/>
        </w:rPr>
        <mc:AlternateContent>
          <mc:Choice Requires="wpg">
            <w:drawing>
              <wp:anchor distT="0" distB="0" distL="0" distR="0" simplePos="0" relativeHeight="251673088" behindDoc="0" locked="0" layoutInCell="1" allowOverlap="1" wp14:anchorId="0D257F67" wp14:editId="40E6A729">
                <wp:simplePos x="0" y="0"/>
                <wp:positionH relativeFrom="page">
                  <wp:posOffset>355600</wp:posOffset>
                </wp:positionH>
                <wp:positionV relativeFrom="paragraph">
                  <wp:posOffset>219075</wp:posOffset>
                </wp:positionV>
                <wp:extent cx="1440180" cy="270510"/>
                <wp:effectExtent l="12700" t="0" r="7620" b="8890"/>
                <wp:wrapNone/>
                <wp:docPr id="3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270510"/>
                          <a:chOff x="567" y="112"/>
                          <a:chExt cx="2268" cy="426"/>
                        </a:xfrm>
                      </wpg:grpSpPr>
                      <wps:wsp>
                        <wps:cNvPr id="32" name="docshape15"/>
                        <wps:cNvSpPr>
                          <a:spLocks/>
                        </wps:cNvSpPr>
                        <wps:spPr bwMode="auto">
                          <a:xfrm>
                            <a:off x="566" y="112"/>
                            <a:ext cx="2268" cy="426"/>
                          </a:xfrm>
                          <a:custGeom>
                            <a:avLst/>
                            <a:gdLst>
                              <a:gd name="T0" fmla="+- 0 2796 567"/>
                              <a:gd name="T1" fmla="*/ T0 w 2268"/>
                              <a:gd name="T2" fmla="+- 0 112 112"/>
                              <a:gd name="T3" fmla="*/ 112 h 426"/>
                              <a:gd name="T4" fmla="+- 0 605 567"/>
                              <a:gd name="T5" fmla="*/ T4 w 2268"/>
                              <a:gd name="T6" fmla="+- 0 112 112"/>
                              <a:gd name="T7" fmla="*/ 112 h 426"/>
                              <a:gd name="T8" fmla="+- 0 590 567"/>
                              <a:gd name="T9" fmla="*/ T8 w 2268"/>
                              <a:gd name="T10" fmla="+- 0 115 112"/>
                              <a:gd name="T11" fmla="*/ 115 h 426"/>
                              <a:gd name="T12" fmla="+- 0 578 567"/>
                              <a:gd name="T13" fmla="*/ T12 w 2268"/>
                              <a:gd name="T14" fmla="+- 0 123 112"/>
                              <a:gd name="T15" fmla="*/ 123 h 426"/>
                              <a:gd name="T16" fmla="+- 0 570 567"/>
                              <a:gd name="T17" fmla="*/ T16 w 2268"/>
                              <a:gd name="T18" fmla="+- 0 136 112"/>
                              <a:gd name="T19" fmla="*/ 136 h 426"/>
                              <a:gd name="T20" fmla="+- 0 567 567"/>
                              <a:gd name="T21" fmla="*/ T20 w 2268"/>
                              <a:gd name="T22" fmla="+- 0 151 112"/>
                              <a:gd name="T23" fmla="*/ 151 h 426"/>
                              <a:gd name="T24" fmla="+- 0 567 567"/>
                              <a:gd name="T25" fmla="*/ T24 w 2268"/>
                              <a:gd name="T26" fmla="+- 0 499 112"/>
                              <a:gd name="T27" fmla="*/ 499 h 426"/>
                              <a:gd name="T28" fmla="+- 0 570 567"/>
                              <a:gd name="T29" fmla="*/ T28 w 2268"/>
                              <a:gd name="T30" fmla="+- 0 514 112"/>
                              <a:gd name="T31" fmla="*/ 514 h 426"/>
                              <a:gd name="T32" fmla="+- 0 578 567"/>
                              <a:gd name="T33" fmla="*/ T32 w 2268"/>
                              <a:gd name="T34" fmla="+- 0 526 112"/>
                              <a:gd name="T35" fmla="*/ 526 h 426"/>
                              <a:gd name="T36" fmla="+- 0 590 567"/>
                              <a:gd name="T37" fmla="*/ T36 w 2268"/>
                              <a:gd name="T38" fmla="+- 0 534 112"/>
                              <a:gd name="T39" fmla="*/ 534 h 426"/>
                              <a:gd name="T40" fmla="+- 0 605 567"/>
                              <a:gd name="T41" fmla="*/ T40 w 2268"/>
                              <a:gd name="T42" fmla="+- 0 537 112"/>
                              <a:gd name="T43" fmla="*/ 537 h 426"/>
                              <a:gd name="T44" fmla="+- 0 2796 567"/>
                              <a:gd name="T45" fmla="*/ T44 w 2268"/>
                              <a:gd name="T46" fmla="+- 0 537 112"/>
                              <a:gd name="T47" fmla="*/ 537 h 426"/>
                              <a:gd name="T48" fmla="+- 0 2811 567"/>
                              <a:gd name="T49" fmla="*/ T48 w 2268"/>
                              <a:gd name="T50" fmla="+- 0 534 112"/>
                              <a:gd name="T51" fmla="*/ 534 h 426"/>
                              <a:gd name="T52" fmla="+- 0 2823 567"/>
                              <a:gd name="T53" fmla="*/ T52 w 2268"/>
                              <a:gd name="T54" fmla="+- 0 526 112"/>
                              <a:gd name="T55" fmla="*/ 526 h 426"/>
                              <a:gd name="T56" fmla="+- 0 2832 567"/>
                              <a:gd name="T57" fmla="*/ T56 w 2268"/>
                              <a:gd name="T58" fmla="+- 0 514 112"/>
                              <a:gd name="T59" fmla="*/ 514 h 426"/>
                              <a:gd name="T60" fmla="+- 0 2835 567"/>
                              <a:gd name="T61" fmla="*/ T60 w 2268"/>
                              <a:gd name="T62" fmla="+- 0 499 112"/>
                              <a:gd name="T63" fmla="*/ 499 h 426"/>
                              <a:gd name="T64" fmla="+- 0 2835 567"/>
                              <a:gd name="T65" fmla="*/ T64 w 2268"/>
                              <a:gd name="T66" fmla="+- 0 151 112"/>
                              <a:gd name="T67" fmla="*/ 151 h 426"/>
                              <a:gd name="T68" fmla="+- 0 2832 567"/>
                              <a:gd name="T69" fmla="*/ T68 w 2268"/>
                              <a:gd name="T70" fmla="+- 0 136 112"/>
                              <a:gd name="T71" fmla="*/ 136 h 426"/>
                              <a:gd name="T72" fmla="+- 0 2823 567"/>
                              <a:gd name="T73" fmla="*/ T72 w 2268"/>
                              <a:gd name="T74" fmla="+- 0 123 112"/>
                              <a:gd name="T75" fmla="*/ 123 h 426"/>
                              <a:gd name="T76" fmla="+- 0 2811 567"/>
                              <a:gd name="T77" fmla="*/ T76 w 2268"/>
                              <a:gd name="T78" fmla="+- 0 115 112"/>
                              <a:gd name="T79" fmla="*/ 115 h 426"/>
                              <a:gd name="T80" fmla="+- 0 2796 567"/>
                              <a:gd name="T81" fmla="*/ T80 w 2268"/>
                              <a:gd name="T82" fmla="+- 0 112 112"/>
                              <a:gd name="T83" fmla="*/ 112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68" h="426">
                                <a:moveTo>
                                  <a:pt x="2229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387"/>
                                </a:lnTo>
                                <a:lnTo>
                                  <a:pt x="3" y="402"/>
                                </a:lnTo>
                                <a:lnTo>
                                  <a:pt x="11" y="414"/>
                                </a:lnTo>
                                <a:lnTo>
                                  <a:pt x="23" y="422"/>
                                </a:lnTo>
                                <a:lnTo>
                                  <a:pt x="38" y="425"/>
                                </a:lnTo>
                                <a:lnTo>
                                  <a:pt x="2229" y="425"/>
                                </a:lnTo>
                                <a:lnTo>
                                  <a:pt x="2244" y="422"/>
                                </a:lnTo>
                                <a:lnTo>
                                  <a:pt x="2256" y="414"/>
                                </a:lnTo>
                                <a:lnTo>
                                  <a:pt x="2265" y="402"/>
                                </a:lnTo>
                                <a:lnTo>
                                  <a:pt x="2268" y="387"/>
                                </a:lnTo>
                                <a:lnTo>
                                  <a:pt x="2268" y="39"/>
                                </a:lnTo>
                                <a:lnTo>
                                  <a:pt x="2265" y="24"/>
                                </a:lnTo>
                                <a:lnTo>
                                  <a:pt x="2256" y="11"/>
                                </a:lnTo>
                                <a:lnTo>
                                  <a:pt x="2244" y="3"/>
                                </a:lnTo>
                                <a:lnTo>
                                  <a:pt x="2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C7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16"/>
                        <wps:cNvSpPr txBox="1">
                          <a:spLocks/>
                        </wps:cNvSpPr>
                        <wps:spPr bwMode="auto">
                          <a:xfrm>
                            <a:off x="566" y="112"/>
                            <a:ext cx="226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300B2" w14:textId="77777777" w:rsidR="00BB6CF6" w:rsidRDefault="00BB6CF6" w:rsidP="00BB6CF6">
                              <w:pPr>
                                <w:spacing w:before="81"/>
                                <w:ind w:left="749" w:right="755"/>
                                <w:jc w:val="center"/>
                                <w:rPr>
                                  <w:rFonts w:ascii="Roboto-Medium"/>
                                </w:rPr>
                              </w:pP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57F67" id="docshapegroup14" o:spid="_x0000_s1039" style="position:absolute;margin-left:28pt;margin-top:17.25pt;width:113.4pt;height:21.3pt;z-index:251673088;mso-wrap-distance-left:0;mso-wrap-distance-right:0;mso-position-horizontal-relative:page" coordorigin="567,112" coordsize="2268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">
                <v:shape id="docshape15" o:spid="_x0000_s1040" style="position:absolute;left:566;top:112;width:2268;height:426;visibility:visible;mso-wrap-style:square;v-text-anchor:top" coordsize="2268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" path="m2229,l38,,23,3,11,11,3,24,,39,,387r3,15l11,414r12,8l38,425r2191,l2244,422r12,-8l2265,402r3,-15l2268,39r-3,-15l2256,11,2244,3,2229,xe" fillcolor="#8cc74d" stroked="f">
                  <v:path arrowok="t" o:connecttype="custom" o:connectlocs="2229,112;38,112;23,115;11,123;3,136;0,151;0,499;3,514;11,526;23,534;38,537;2229,537;2244,534;2256,526;2265,514;2268,499;2268,151;2265,136;2256,123;2244,115;2229,112" o:connectangles="0,0,0,0,0,0,0,0,0,0,0,0,0,0,0,0,0,0,0,0,0"/>
                </v:shape>
                <v:shape id="docshape16" o:spid="_x0000_s1041" type="#_x0000_t202" style="position:absolute;left:566;top:112;width:2268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2C300B2" w14:textId="77777777" w:rsidR="00BB6CF6" w:rsidRDefault="00BB6CF6" w:rsidP="00BB6CF6">
                        <w:pPr>
                          <w:spacing w:before="81"/>
                          <w:ind w:left="749" w:right="755"/>
                          <w:jc w:val="center"/>
                          <w:rPr>
                            <w:rFonts w:ascii="Roboto-Medium"/>
                          </w:rPr>
                        </w:pP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literacy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F593A">
        <w:rPr>
          <w:rFonts w:ascii="Tahoma" w:hAnsi="Tahoma" w:cs="Tahoma"/>
          <w:noProof/>
          <w:lang w:eastAsia="en-GB"/>
        </w:rPr>
        <mc:AlternateContent>
          <mc:Choice Requires="wpg">
            <w:drawing>
              <wp:anchor distT="0" distB="0" distL="0" distR="0" simplePos="0" relativeHeight="251674112" behindDoc="0" locked="0" layoutInCell="1" allowOverlap="1" wp14:anchorId="66F44DD7" wp14:editId="112E8666">
                <wp:simplePos x="0" y="0"/>
                <wp:positionH relativeFrom="page">
                  <wp:posOffset>1914525</wp:posOffset>
                </wp:positionH>
                <wp:positionV relativeFrom="paragraph">
                  <wp:posOffset>219075</wp:posOffset>
                </wp:positionV>
                <wp:extent cx="1440180" cy="270510"/>
                <wp:effectExtent l="0" t="0" r="7620" b="8890"/>
                <wp:wrapNone/>
                <wp:docPr id="28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270510"/>
                          <a:chOff x="3015" y="112"/>
                          <a:chExt cx="2268" cy="426"/>
                        </a:xfrm>
                      </wpg:grpSpPr>
                      <wps:wsp>
                        <wps:cNvPr id="29" name="docshape18"/>
                        <wps:cNvSpPr>
                          <a:spLocks/>
                        </wps:cNvSpPr>
                        <wps:spPr bwMode="auto">
                          <a:xfrm>
                            <a:off x="3015" y="112"/>
                            <a:ext cx="2268" cy="426"/>
                          </a:xfrm>
                          <a:custGeom>
                            <a:avLst/>
                            <a:gdLst>
                              <a:gd name="T0" fmla="+- 0 5244 3015"/>
                              <a:gd name="T1" fmla="*/ T0 w 2268"/>
                              <a:gd name="T2" fmla="+- 0 112 112"/>
                              <a:gd name="T3" fmla="*/ 112 h 426"/>
                              <a:gd name="T4" fmla="+- 0 3054 3015"/>
                              <a:gd name="T5" fmla="*/ T4 w 2268"/>
                              <a:gd name="T6" fmla="+- 0 112 112"/>
                              <a:gd name="T7" fmla="*/ 112 h 426"/>
                              <a:gd name="T8" fmla="+- 0 3039 3015"/>
                              <a:gd name="T9" fmla="*/ T8 w 2268"/>
                              <a:gd name="T10" fmla="+- 0 115 112"/>
                              <a:gd name="T11" fmla="*/ 115 h 426"/>
                              <a:gd name="T12" fmla="+- 0 3026 3015"/>
                              <a:gd name="T13" fmla="*/ T12 w 2268"/>
                              <a:gd name="T14" fmla="+- 0 123 112"/>
                              <a:gd name="T15" fmla="*/ 123 h 426"/>
                              <a:gd name="T16" fmla="+- 0 3018 3015"/>
                              <a:gd name="T17" fmla="*/ T16 w 2268"/>
                              <a:gd name="T18" fmla="+- 0 136 112"/>
                              <a:gd name="T19" fmla="*/ 136 h 426"/>
                              <a:gd name="T20" fmla="+- 0 3015 3015"/>
                              <a:gd name="T21" fmla="*/ T20 w 2268"/>
                              <a:gd name="T22" fmla="+- 0 151 112"/>
                              <a:gd name="T23" fmla="*/ 151 h 426"/>
                              <a:gd name="T24" fmla="+- 0 3015 3015"/>
                              <a:gd name="T25" fmla="*/ T24 w 2268"/>
                              <a:gd name="T26" fmla="+- 0 499 112"/>
                              <a:gd name="T27" fmla="*/ 499 h 426"/>
                              <a:gd name="T28" fmla="+- 0 3018 3015"/>
                              <a:gd name="T29" fmla="*/ T28 w 2268"/>
                              <a:gd name="T30" fmla="+- 0 514 112"/>
                              <a:gd name="T31" fmla="*/ 514 h 426"/>
                              <a:gd name="T32" fmla="+- 0 3026 3015"/>
                              <a:gd name="T33" fmla="*/ T32 w 2268"/>
                              <a:gd name="T34" fmla="+- 0 526 112"/>
                              <a:gd name="T35" fmla="*/ 526 h 426"/>
                              <a:gd name="T36" fmla="+- 0 3039 3015"/>
                              <a:gd name="T37" fmla="*/ T36 w 2268"/>
                              <a:gd name="T38" fmla="+- 0 534 112"/>
                              <a:gd name="T39" fmla="*/ 534 h 426"/>
                              <a:gd name="T40" fmla="+- 0 3054 3015"/>
                              <a:gd name="T41" fmla="*/ T40 w 2268"/>
                              <a:gd name="T42" fmla="+- 0 537 112"/>
                              <a:gd name="T43" fmla="*/ 537 h 426"/>
                              <a:gd name="T44" fmla="+- 0 5244 3015"/>
                              <a:gd name="T45" fmla="*/ T44 w 2268"/>
                              <a:gd name="T46" fmla="+- 0 537 112"/>
                              <a:gd name="T47" fmla="*/ 537 h 426"/>
                              <a:gd name="T48" fmla="+- 0 5259 3015"/>
                              <a:gd name="T49" fmla="*/ T48 w 2268"/>
                              <a:gd name="T50" fmla="+- 0 534 112"/>
                              <a:gd name="T51" fmla="*/ 534 h 426"/>
                              <a:gd name="T52" fmla="+- 0 5272 3015"/>
                              <a:gd name="T53" fmla="*/ T52 w 2268"/>
                              <a:gd name="T54" fmla="+- 0 526 112"/>
                              <a:gd name="T55" fmla="*/ 526 h 426"/>
                              <a:gd name="T56" fmla="+- 0 5280 3015"/>
                              <a:gd name="T57" fmla="*/ T56 w 2268"/>
                              <a:gd name="T58" fmla="+- 0 514 112"/>
                              <a:gd name="T59" fmla="*/ 514 h 426"/>
                              <a:gd name="T60" fmla="+- 0 5283 3015"/>
                              <a:gd name="T61" fmla="*/ T60 w 2268"/>
                              <a:gd name="T62" fmla="+- 0 499 112"/>
                              <a:gd name="T63" fmla="*/ 499 h 426"/>
                              <a:gd name="T64" fmla="+- 0 5283 3015"/>
                              <a:gd name="T65" fmla="*/ T64 w 2268"/>
                              <a:gd name="T66" fmla="+- 0 151 112"/>
                              <a:gd name="T67" fmla="*/ 151 h 426"/>
                              <a:gd name="T68" fmla="+- 0 5280 3015"/>
                              <a:gd name="T69" fmla="*/ T68 w 2268"/>
                              <a:gd name="T70" fmla="+- 0 136 112"/>
                              <a:gd name="T71" fmla="*/ 136 h 426"/>
                              <a:gd name="T72" fmla="+- 0 5272 3015"/>
                              <a:gd name="T73" fmla="*/ T72 w 2268"/>
                              <a:gd name="T74" fmla="+- 0 123 112"/>
                              <a:gd name="T75" fmla="*/ 123 h 426"/>
                              <a:gd name="T76" fmla="+- 0 5259 3015"/>
                              <a:gd name="T77" fmla="*/ T76 w 2268"/>
                              <a:gd name="T78" fmla="+- 0 115 112"/>
                              <a:gd name="T79" fmla="*/ 115 h 426"/>
                              <a:gd name="T80" fmla="+- 0 5244 3015"/>
                              <a:gd name="T81" fmla="*/ T80 w 2268"/>
                              <a:gd name="T82" fmla="+- 0 112 112"/>
                              <a:gd name="T83" fmla="*/ 112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68" h="426">
                                <a:moveTo>
                                  <a:pt x="2229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387"/>
                                </a:lnTo>
                                <a:lnTo>
                                  <a:pt x="3" y="402"/>
                                </a:lnTo>
                                <a:lnTo>
                                  <a:pt x="11" y="414"/>
                                </a:lnTo>
                                <a:lnTo>
                                  <a:pt x="24" y="422"/>
                                </a:lnTo>
                                <a:lnTo>
                                  <a:pt x="39" y="425"/>
                                </a:lnTo>
                                <a:lnTo>
                                  <a:pt x="2229" y="425"/>
                                </a:lnTo>
                                <a:lnTo>
                                  <a:pt x="2244" y="422"/>
                                </a:lnTo>
                                <a:lnTo>
                                  <a:pt x="2257" y="414"/>
                                </a:lnTo>
                                <a:lnTo>
                                  <a:pt x="2265" y="402"/>
                                </a:lnTo>
                                <a:lnTo>
                                  <a:pt x="2268" y="387"/>
                                </a:lnTo>
                                <a:lnTo>
                                  <a:pt x="2268" y="39"/>
                                </a:lnTo>
                                <a:lnTo>
                                  <a:pt x="2265" y="24"/>
                                </a:lnTo>
                                <a:lnTo>
                                  <a:pt x="2257" y="11"/>
                                </a:lnTo>
                                <a:lnTo>
                                  <a:pt x="2244" y="3"/>
                                </a:lnTo>
                                <a:lnTo>
                                  <a:pt x="2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19"/>
                        <wps:cNvSpPr txBox="1">
                          <a:spLocks/>
                        </wps:cNvSpPr>
                        <wps:spPr bwMode="auto">
                          <a:xfrm>
                            <a:off x="3015" y="112"/>
                            <a:ext cx="226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FE8FB8" w14:textId="77777777" w:rsidR="00BB6CF6" w:rsidRDefault="00BB6CF6" w:rsidP="00BB6CF6">
                              <w:pPr>
                                <w:spacing w:before="81"/>
                                <w:ind w:left="483"/>
                                <w:rPr>
                                  <w:rFonts w:ascii="Roboto-Medium"/>
                                </w:rPr>
                              </w:pP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44DD7" id="docshapegroup17" o:spid="_x0000_s1042" style="position:absolute;margin-left:150.75pt;margin-top:17.25pt;width:113.4pt;height:21.3pt;z-index:251674112;mso-wrap-distance-left:0;mso-wrap-distance-right:0;mso-position-horizontal-relative:page" coordorigin="3015,112" coordsize="2268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">
                <v:shape id="docshape18" o:spid="_x0000_s1043" style="position:absolute;left:3015;top:112;width:2268;height:426;visibility:visible;mso-wrap-style:square;v-text-anchor:top" coordsize="2268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" path="m2229,l39,,24,3,11,11,3,24,,39,,387r3,15l11,414r13,8l39,425r2190,l2244,422r13,-8l2265,402r3,-15l2268,39r-3,-15l2257,11,2244,3,2229,xe" fillcolor="#f5822a" stroked="f">
                  <v:path arrowok="t" o:connecttype="custom" o:connectlocs="2229,112;39,112;24,115;11,123;3,136;0,151;0,499;3,514;11,526;24,534;39,537;2229,537;2244,534;2257,526;2265,514;2268,499;2268,151;2265,136;2257,123;2244,115;2229,112" o:connectangles="0,0,0,0,0,0,0,0,0,0,0,0,0,0,0,0,0,0,0,0,0"/>
                </v:shape>
                <v:shape id="docshape19" o:spid="_x0000_s1044" type="#_x0000_t202" style="position:absolute;left:3015;top:112;width:2268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4DFE8FB8" w14:textId="77777777" w:rsidR="00BB6CF6" w:rsidRDefault="00BB6CF6" w:rsidP="00BB6CF6">
                        <w:pPr>
                          <w:spacing w:before="81"/>
                          <w:ind w:left="483"/>
                          <w:rPr>
                            <w:rFonts w:ascii="Roboto-Medium"/>
                          </w:rPr>
                        </w:pP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mathematics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F593A">
        <w:rPr>
          <w:rFonts w:ascii="Tahoma" w:hAnsi="Tahoma" w:cs="Tahoma"/>
          <w:noProof/>
          <w:lang w:eastAsia="en-GB"/>
        </w:rPr>
        <mc:AlternateContent>
          <mc:Choice Requires="wpg">
            <w:drawing>
              <wp:anchor distT="0" distB="0" distL="0" distR="0" simplePos="0" relativeHeight="251675136" behindDoc="0" locked="0" layoutInCell="1" allowOverlap="1" wp14:anchorId="53159CAF" wp14:editId="1D7AF5A5">
                <wp:simplePos x="0" y="0"/>
                <wp:positionH relativeFrom="page">
                  <wp:posOffset>3457575</wp:posOffset>
                </wp:positionH>
                <wp:positionV relativeFrom="paragraph">
                  <wp:posOffset>219075</wp:posOffset>
                </wp:positionV>
                <wp:extent cx="1800225" cy="270510"/>
                <wp:effectExtent l="0" t="0" r="3175" b="8890"/>
                <wp:wrapNone/>
                <wp:docPr id="25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270510"/>
                          <a:chOff x="5449" y="112"/>
                          <a:chExt cx="2835" cy="426"/>
                        </a:xfrm>
                      </wpg:grpSpPr>
                      <wps:wsp>
                        <wps:cNvPr id="26" name="docshape21"/>
                        <wps:cNvSpPr>
                          <a:spLocks/>
                        </wps:cNvSpPr>
                        <wps:spPr bwMode="auto">
                          <a:xfrm>
                            <a:off x="5449" y="112"/>
                            <a:ext cx="2835" cy="426"/>
                          </a:xfrm>
                          <a:custGeom>
                            <a:avLst/>
                            <a:gdLst>
                              <a:gd name="T0" fmla="+- 0 8246 5449"/>
                              <a:gd name="T1" fmla="*/ T0 w 2835"/>
                              <a:gd name="T2" fmla="+- 0 112 112"/>
                              <a:gd name="T3" fmla="*/ 112 h 426"/>
                              <a:gd name="T4" fmla="+- 0 5487 5449"/>
                              <a:gd name="T5" fmla="*/ T4 w 2835"/>
                              <a:gd name="T6" fmla="+- 0 112 112"/>
                              <a:gd name="T7" fmla="*/ 112 h 426"/>
                              <a:gd name="T8" fmla="+- 0 5472 5449"/>
                              <a:gd name="T9" fmla="*/ T8 w 2835"/>
                              <a:gd name="T10" fmla="+- 0 115 112"/>
                              <a:gd name="T11" fmla="*/ 115 h 426"/>
                              <a:gd name="T12" fmla="+- 0 5460 5449"/>
                              <a:gd name="T13" fmla="*/ T12 w 2835"/>
                              <a:gd name="T14" fmla="+- 0 123 112"/>
                              <a:gd name="T15" fmla="*/ 123 h 426"/>
                              <a:gd name="T16" fmla="+- 0 5452 5449"/>
                              <a:gd name="T17" fmla="*/ T16 w 2835"/>
                              <a:gd name="T18" fmla="+- 0 135 112"/>
                              <a:gd name="T19" fmla="*/ 135 h 426"/>
                              <a:gd name="T20" fmla="+- 0 5449 5449"/>
                              <a:gd name="T21" fmla="*/ T20 w 2835"/>
                              <a:gd name="T22" fmla="+- 0 150 112"/>
                              <a:gd name="T23" fmla="*/ 150 h 426"/>
                              <a:gd name="T24" fmla="+- 0 5449 5449"/>
                              <a:gd name="T25" fmla="*/ T24 w 2835"/>
                              <a:gd name="T26" fmla="+- 0 499 112"/>
                              <a:gd name="T27" fmla="*/ 499 h 426"/>
                              <a:gd name="T28" fmla="+- 0 5452 5449"/>
                              <a:gd name="T29" fmla="*/ T28 w 2835"/>
                              <a:gd name="T30" fmla="+- 0 514 112"/>
                              <a:gd name="T31" fmla="*/ 514 h 426"/>
                              <a:gd name="T32" fmla="+- 0 5460 5449"/>
                              <a:gd name="T33" fmla="*/ T32 w 2835"/>
                              <a:gd name="T34" fmla="+- 0 526 112"/>
                              <a:gd name="T35" fmla="*/ 526 h 426"/>
                              <a:gd name="T36" fmla="+- 0 5472 5449"/>
                              <a:gd name="T37" fmla="*/ T36 w 2835"/>
                              <a:gd name="T38" fmla="+- 0 534 112"/>
                              <a:gd name="T39" fmla="*/ 534 h 426"/>
                              <a:gd name="T40" fmla="+- 0 5487 5449"/>
                              <a:gd name="T41" fmla="*/ T40 w 2835"/>
                              <a:gd name="T42" fmla="+- 0 537 112"/>
                              <a:gd name="T43" fmla="*/ 537 h 426"/>
                              <a:gd name="T44" fmla="+- 0 8246 5449"/>
                              <a:gd name="T45" fmla="*/ T44 w 2835"/>
                              <a:gd name="T46" fmla="+- 0 537 112"/>
                              <a:gd name="T47" fmla="*/ 537 h 426"/>
                              <a:gd name="T48" fmla="+- 0 8261 5449"/>
                              <a:gd name="T49" fmla="*/ T48 w 2835"/>
                              <a:gd name="T50" fmla="+- 0 534 112"/>
                              <a:gd name="T51" fmla="*/ 534 h 426"/>
                              <a:gd name="T52" fmla="+- 0 8273 5449"/>
                              <a:gd name="T53" fmla="*/ T52 w 2835"/>
                              <a:gd name="T54" fmla="+- 0 526 112"/>
                              <a:gd name="T55" fmla="*/ 526 h 426"/>
                              <a:gd name="T56" fmla="+- 0 8281 5449"/>
                              <a:gd name="T57" fmla="*/ T56 w 2835"/>
                              <a:gd name="T58" fmla="+- 0 514 112"/>
                              <a:gd name="T59" fmla="*/ 514 h 426"/>
                              <a:gd name="T60" fmla="+- 0 8284 5449"/>
                              <a:gd name="T61" fmla="*/ T60 w 2835"/>
                              <a:gd name="T62" fmla="+- 0 499 112"/>
                              <a:gd name="T63" fmla="*/ 499 h 426"/>
                              <a:gd name="T64" fmla="+- 0 8284 5449"/>
                              <a:gd name="T65" fmla="*/ T64 w 2835"/>
                              <a:gd name="T66" fmla="+- 0 150 112"/>
                              <a:gd name="T67" fmla="*/ 150 h 426"/>
                              <a:gd name="T68" fmla="+- 0 8281 5449"/>
                              <a:gd name="T69" fmla="*/ T68 w 2835"/>
                              <a:gd name="T70" fmla="+- 0 135 112"/>
                              <a:gd name="T71" fmla="*/ 135 h 426"/>
                              <a:gd name="T72" fmla="+- 0 8273 5449"/>
                              <a:gd name="T73" fmla="*/ T72 w 2835"/>
                              <a:gd name="T74" fmla="+- 0 123 112"/>
                              <a:gd name="T75" fmla="*/ 123 h 426"/>
                              <a:gd name="T76" fmla="+- 0 8261 5449"/>
                              <a:gd name="T77" fmla="*/ T76 w 2835"/>
                              <a:gd name="T78" fmla="+- 0 115 112"/>
                              <a:gd name="T79" fmla="*/ 115 h 426"/>
                              <a:gd name="T80" fmla="+- 0 8246 5449"/>
                              <a:gd name="T81" fmla="*/ T80 w 2835"/>
                              <a:gd name="T82" fmla="+- 0 112 112"/>
                              <a:gd name="T83" fmla="*/ 112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5" h="426">
                                <a:moveTo>
                                  <a:pt x="2797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387"/>
                                </a:lnTo>
                                <a:lnTo>
                                  <a:pt x="3" y="402"/>
                                </a:lnTo>
                                <a:lnTo>
                                  <a:pt x="11" y="414"/>
                                </a:lnTo>
                                <a:lnTo>
                                  <a:pt x="23" y="422"/>
                                </a:lnTo>
                                <a:lnTo>
                                  <a:pt x="38" y="425"/>
                                </a:lnTo>
                                <a:lnTo>
                                  <a:pt x="2797" y="425"/>
                                </a:lnTo>
                                <a:lnTo>
                                  <a:pt x="2812" y="422"/>
                                </a:lnTo>
                                <a:lnTo>
                                  <a:pt x="2824" y="414"/>
                                </a:lnTo>
                                <a:lnTo>
                                  <a:pt x="2832" y="402"/>
                                </a:lnTo>
                                <a:lnTo>
                                  <a:pt x="2835" y="387"/>
                                </a:lnTo>
                                <a:lnTo>
                                  <a:pt x="2835" y="38"/>
                                </a:lnTo>
                                <a:lnTo>
                                  <a:pt x="2832" y="23"/>
                                </a:lnTo>
                                <a:lnTo>
                                  <a:pt x="2824" y="11"/>
                                </a:lnTo>
                                <a:lnTo>
                                  <a:pt x="2812" y="3"/>
                                </a:lnTo>
                                <a:lnTo>
                                  <a:pt x="2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33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2"/>
                        <wps:cNvSpPr txBox="1">
                          <a:spLocks/>
                        </wps:cNvSpPr>
                        <wps:spPr bwMode="auto">
                          <a:xfrm>
                            <a:off x="5449" y="112"/>
                            <a:ext cx="283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C64A1" w14:textId="77777777" w:rsidR="00BB6CF6" w:rsidRDefault="00BB6CF6" w:rsidP="00BB6CF6">
                              <w:pPr>
                                <w:spacing w:before="81"/>
                                <w:ind w:left="215"/>
                                <w:rPr>
                                  <w:rFonts w:ascii="Roboto-Medium"/>
                                </w:rPr>
                              </w:pP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understanding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world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59CAF" id="docshapegroup20" o:spid="_x0000_s1045" style="position:absolute;margin-left:272.25pt;margin-top:17.25pt;width:141.75pt;height:21.3pt;z-index:251675136;mso-wrap-distance-left:0;mso-wrap-distance-right:0;mso-position-horizontal-relative:page" coordorigin="5449,112" coordsize="2835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">
                <v:shape id="docshape21" o:spid="_x0000_s1046" style="position:absolute;left:5449;top:112;width:2835;height:426;visibility:visible;mso-wrap-style:square;v-text-anchor:top" coordsize="283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" path="m2797,l38,,23,3,11,11,3,23,,38,,387r3,15l11,414r12,8l38,425r2759,l2812,422r12,-8l2832,402r3,-15l2835,38r-3,-15l2824,11,2812,3,2797,xe" fillcolor="#5b3393" stroked="f">
                  <v:path arrowok="t" o:connecttype="custom" o:connectlocs="2797,112;38,112;23,115;11,123;3,135;0,150;0,499;3,514;11,526;23,534;38,537;2797,537;2812,534;2824,526;2832,514;2835,499;2835,150;2832,135;2824,123;2812,115;2797,112" o:connectangles="0,0,0,0,0,0,0,0,0,0,0,0,0,0,0,0,0,0,0,0,0"/>
                </v:shape>
                <v:shape id="docshape22" o:spid="_x0000_s1047" type="#_x0000_t202" style="position:absolute;left:5449;top:112;width:283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39DC64A1" w14:textId="77777777" w:rsidR="00BB6CF6" w:rsidRDefault="00BB6CF6" w:rsidP="00BB6CF6">
                        <w:pPr>
                          <w:spacing w:before="81"/>
                          <w:ind w:left="215"/>
                          <w:rPr>
                            <w:rFonts w:ascii="Roboto-Medium"/>
                          </w:rPr>
                        </w:pP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understanding</w:t>
                        </w:r>
                        <w:r>
                          <w:rPr>
                            <w:rFonts w:ascii="Roboto-Medium"/>
                            <w:color w:val="FFFFFF"/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the</w:t>
                        </w:r>
                        <w:r>
                          <w:rPr>
                            <w:rFonts w:ascii="Roboto-Medium"/>
                            <w:color w:val="FFFFFF"/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world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F593A">
        <w:rPr>
          <w:rFonts w:ascii="Tahoma" w:hAnsi="Tahoma" w:cs="Tahoma"/>
          <w:noProof/>
          <w:lang w:eastAsia="en-GB"/>
        </w:rPr>
        <mc:AlternateContent>
          <mc:Choice Requires="wpg">
            <w:drawing>
              <wp:anchor distT="0" distB="0" distL="0" distR="0" simplePos="0" relativeHeight="251676160" behindDoc="0" locked="0" layoutInCell="1" allowOverlap="1" wp14:anchorId="5CF8AC80" wp14:editId="1E8AFAB6">
                <wp:simplePos x="0" y="0"/>
                <wp:positionH relativeFrom="page">
                  <wp:posOffset>5381625</wp:posOffset>
                </wp:positionH>
                <wp:positionV relativeFrom="paragraph">
                  <wp:posOffset>219075</wp:posOffset>
                </wp:positionV>
                <wp:extent cx="1814830" cy="270510"/>
                <wp:effectExtent l="0" t="0" r="1270" b="8890"/>
                <wp:wrapNone/>
                <wp:docPr id="22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4830" cy="270510"/>
                          <a:chOff x="8481" y="112"/>
                          <a:chExt cx="2858" cy="426"/>
                        </a:xfrm>
                      </wpg:grpSpPr>
                      <wps:wsp>
                        <wps:cNvPr id="23" name="docshape24"/>
                        <wps:cNvSpPr>
                          <a:spLocks/>
                        </wps:cNvSpPr>
                        <wps:spPr bwMode="auto">
                          <a:xfrm>
                            <a:off x="8481" y="112"/>
                            <a:ext cx="2858" cy="426"/>
                          </a:xfrm>
                          <a:custGeom>
                            <a:avLst/>
                            <a:gdLst>
                              <a:gd name="T0" fmla="+- 0 11299 8481"/>
                              <a:gd name="T1" fmla="*/ T0 w 2858"/>
                              <a:gd name="T2" fmla="+- 0 112 112"/>
                              <a:gd name="T3" fmla="*/ 112 h 426"/>
                              <a:gd name="T4" fmla="+- 0 8521 8481"/>
                              <a:gd name="T5" fmla="*/ T4 w 2858"/>
                              <a:gd name="T6" fmla="+- 0 112 112"/>
                              <a:gd name="T7" fmla="*/ 112 h 426"/>
                              <a:gd name="T8" fmla="+- 0 8505 8481"/>
                              <a:gd name="T9" fmla="*/ T8 w 2858"/>
                              <a:gd name="T10" fmla="+- 0 115 112"/>
                              <a:gd name="T11" fmla="*/ 115 h 426"/>
                              <a:gd name="T12" fmla="+- 0 8493 8481"/>
                              <a:gd name="T13" fmla="*/ T12 w 2858"/>
                              <a:gd name="T14" fmla="+- 0 124 112"/>
                              <a:gd name="T15" fmla="*/ 124 h 426"/>
                              <a:gd name="T16" fmla="+- 0 8484 8481"/>
                              <a:gd name="T17" fmla="*/ T16 w 2858"/>
                              <a:gd name="T18" fmla="+- 0 136 112"/>
                              <a:gd name="T19" fmla="*/ 136 h 426"/>
                              <a:gd name="T20" fmla="+- 0 8481 8481"/>
                              <a:gd name="T21" fmla="*/ T20 w 2858"/>
                              <a:gd name="T22" fmla="+- 0 152 112"/>
                              <a:gd name="T23" fmla="*/ 152 h 426"/>
                              <a:gd name="T24" fmla="+- 0 8481 8481"/>
                              <a:gd name="T25" fmla="*/ T24 w 2858"/>
                              <a:gd name="T26" fmla="+- 0 498 112"/>
                              <a:gd name="T27" fmla="*/ 498 h 426"/>
                              <a:gd name="T28" fmla="+- 0 8484 8481"/>
                              <a:gd name="T29" fmla="*/ T28 w 2858"/>
                              <a:gd name="T30" fmla="+- 0 513 112"/>
                              <a:gd name="T31" fmla="*/ 513 h 426"/>
                              <a:gd name="T32" fmla="+- 0 8493 8481"/>
                              <a:gd name="T33" fmla="*/ T32 w 2858"/>
                              <a:gd name="T34" fmla="+- 0 526 112"/>
                              <a:gd name="T35" fmla="*/ 526 h 426"/>
                              <a:gd name="T36" fmla="+- 0 8505 8481"/>
                              <a:gd name="T37" fmla="*/ T36 w 2858"/>
                              <a:gd name="T38" fmla="+- 0 534 112"/>
                              <a:gd name="T39" fmla="*/ 534 h 426"/>
                              <a:gd name="T40" fmla="+- 0 8521 8481"/>
                              <a:gd name="T41" fmla="*/ T40 w 2858"/>
                              <a:gd name="T42" fmla="+- 0 537 112"/>
                              <a:gd name="T43" fmla="*/ 537 h 426"/>
                              <a:gd name="T44" fmla="+- 0 11299 8481"/>
                              <a:gd name="T45" fmla="*/ T44 w 2858"/>
                              <a:gd name="T46" fmla="+- 0 537 112"/>
                              <a:gd name="T47" fmla="*/ 537 h 426"/>
                              <a:gd name="T48" fmla="+- 0 11314 8481"/>
                              <a:gd name="T49" fmla="*/ T48 w 2858"/>
                              <a:gd name="T50" fmla="+- 0 534 112"/>
                              <a:gd name="T51" fmla="*/ 534 h 426"/>
                              <a:gd name="T52" fmla="+- 0 11327 8481"/>
                              <a:gd name="T53" fmla="*/ T52 w 2858"/>
                              <a:gd name="T54" fmla="+- 0 526 112"/>
                              <a:gd name="T55" fmla="*/ 526 h 426"/>
                              <a:gd name="T56" fmla="+- 0 11335 8481"/>
                              <a:gd name="T57" fmla="*/ T56 w 2858"/>
                              <a:gd name="T58" fmla="+- 0 513 112"/>
                              <a:gd name="T59" fmla="*/ 513 h 426"/>
                              <a:gd name="T60" fmla="+- 0 11339 8481"/>
                              <a:gd name="T61" fmla="*/ T60 w 2858"/>
                              <a:gd name="T62" fmla="+- 0 498 112"/>
                              <a:gd name="T63" fmla="*/ 498 h 426"/>
                              <a:gd name="T64" fmla="+- 0 11339 8481"/>
                              <a:gd name="T65" fmla="*/ T64 w 2858"/>
                              <a:gd name="T66" fmla="+- 0 152 112"/>
                              <a:gd name="T67" fmla="*/ 152 h 426"/>
                              <a:gd name="T68" fmla="+- 0 11335 8481"/>
                              <a:gd name="T69" fmla="*/ T68 w 2858"/>
                              <a:gd name="T70" fmla="+- 0 136 112"/>
                              <a:gd name="T71" fmla="*/ 136 h 426"/>
                              <a:gd name="T72" fmla="+- 0 11327 8481"/>
                              <a:gd name="T73" fmla="*/ T72 w 2858"/>
                              <a:gd name="T74" fmla="+- 0 124 112"/>
                              <a:gd name="T75" fmla="*/ 124 h 426"/>
                              <a:gd name="T76" fmla="+- 0 11314 8481"/>
                              <a:gd name="T77" fmla="*/ T76 w 2858"/>
                              <a:gd name="T78" fmla="+- 0 115 112"/>
                              <a:gd name="T79" fmla="*/ 115 h 426"/>
                              <a:gd name="T80" fmla="+- 0 11299 8481"/>
                              <a:gd name="T81" fmla="*/ T80 w 2858"/>
                              <a:gd name="T82" fmla="+- 0 112 112"/>
                              <a:gd name="T83" fmla="*/ 112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58" h="426">
                                <a:moveTo>
                                  <a:pt x="2818" y="0"/>
                                </a:move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386"/>
                                </a:lnTo>
                                <a:lnTo>
                                  <a:pt x="3" y="401"/>
                                </a:lnTo>
                                <a:lnTo>
                                  <a:pt x="12" y="414"/>
                                </a:lnTo>
                                <a:lnTo>
                                  <a:pt x="24" y="422"/>
                                </a:lnTo>
                                <a:lnTo>
                                  <a:pt x="40" y="425"/>
                                </a:lnTo>
                                <a:lnTo>
                                  <a:pt x="2818" y="425"/>
                                </a:lnTo>
                                <a:lnTo>
                                  <a:pt x="2833" y="422"/>
                                </a:lnTo>
                                <a:lnTo>
                                  <a:pt x="2846" y="414"/>
                                </a:lnTo>
                                <a:lnTo>
                                  <a:pt x="2854" y="401"/>
                                </a:lnTo>
                                <a:lnTo>
                                  <a:pt x="2858" y="386"/>
                                </a:lnTo>
                                <a:lnTo>
                                  <a:pt x="2858" y="40"/>
                                </a:lnTo>
                                <a:lnTo>
                                  <a:pt x="2854" y="24"/>
                                </a:lnTo>
                                <a:lnTo>
                                  <a:pt x="2846" y="12"/>
                                </a:lnTo>
                                <a:lnTo>
                                  <a:pt x="2833" y="3"/>
                                </a:lnTo>
                                <a:lnTo>
                                  <a:pt x="2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7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5"/>
                        <wps:cNvSpPr txBox="1">
                          <a:spLocks/>
                        </wps:cNvSpPr>
                        <wps:spPr bwMode="auto">
                          <a:xfrm>
                            <a:off x="8481" y="112"/>
                            <a:ext cx="285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D45B6" w14:textId="77777777" w:rsidR="00BB6CF6" w:rsidRDefault="00BB6CF6" w:rsidP="00BB6CF6">
                              <w:pPr>
                                <w:spacing w:before="81"/>
                                <w:ind w:left="103"/>
                                <w:rPr>
                                  <w:rFonts w:ascii="Roboto-Medium"/>
                                </w:rPr>
                              </w:pP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expressive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arts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8AC80" id="docshapegroup23" o:spid="_x0000_s1048" style="position:absolute;margin-left:423.75pt;margin-top:17.25pt;width:142.9pt;height:21.3pt;z-index:251676160;mso-wrap-distance-left:0;mso-wrap-distance-right:0;mso-position-horizontal-relative:page" coordorigin="8481,112" coordsize="2858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">
                <v:shape id="docshape24" o:spid="_x0000_s1049" style="position:absolute;left:8481;top:112;width:2858;height:426;visibility:visible;mso-wrap-style:square;v-text-anchor:top" coordsize="2858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" path="m2818,l40,,24,3,12,12,3,24,,40,,386r3,15l12,414r12,8l40,425r2778,l2833,422r13,-8l2854,401r4,-15l2858,40r-4,-16l2846,12,2833,3,2818,xe" fillcolor="#00b79d" stroked="f">
                  <v:path arrowok="t" o:connecttype="custom" o:connectlocs="2818,112;40,112;24,115;12,124;3,136;0,152;0,498;3,513;12,526;24,534;40,537;2818,537;2833,534;2846,526;2854,513;2858,498;2858,152;2854,136;2846,124;2833,115;2818,112" o:connectangles="0,0,0,0,0,0,0,0,0,0,0,0,0,0,0,0,0,0,0,0,0"/>
                </v:shape>
                <v:shape id="docshape25" o:spid="_x0000_s1050" type="#_x0000_t202" style="position:absolute;left:8481;top:112;width:2858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70D45B6" w14:textId="77777777" w:rsidR="00BB6CF6" w:rsidRDefault="00BB6CF6" w:rsidP="00BB6CF6">
                        <w:pPr>
                          <w:spacing w:before="81"/>
                          <w:ind w:left="103"/>
                          <w:rPr>
                            <w:rFonts w:ascii="Roboto-Medium"/>
                          </w:rPr>
                        </w:pP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expressive</w:t>
                        </w:r>
                        <w:r>
                          <w:rPr>
                            <w:rFonts w:ascii="Roboto-Medium"/>
                            <w:color w:val="FFFFFF"/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arts</w:t>
                        </w:r>
                        <w:r>
                          <w:rPr>
                            <w:rFonts w:ascii="Roboto-Medium"/>
                            <w:color w:val="FFFFFF"/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and</w:t>
                        </w:r>
                        <w:r>
                          <w:rPr>
                            <w:rFonts w:ascii="Roboto-Medium"/>
                            <w:color w:val="FFFFFF"/>
                            <w:spacing w:val="-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design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There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are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four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b/>
          <w:color w:val="292526"/>
          <w:sz w:val="22"/>
          <w:szCs w:val="22"/>
        </w:rPr>
        <w:t>specific</w:t>
      </w:r>
      <w:r w:rsidR="00BB0272" w:rsidRPr="00EF593A">
        <w:rPr>
          <w:rFonts w:ascii="Tahoma" w:hAnsi="Tahoma" w:cs="Tahoma"/>
          <w:b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areas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of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learning,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through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which</w:t>
      </w:r>
      <w:r w:rsidR="00BB0272"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the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prime</w:t>
      </w:r>
      <w:r w:rsidR="00BB0272" w:rsidRPr="00EF593A">
        <w:rPr>
          <w:rFonts w:ascii="Tahoma" w:hAnsi="Tahoma" w:cs="Tahoma"/>
          <w:color w:val="292526"/>
          <w:spacing w:val="-2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areas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are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strengthened</w:t>
      </w:r>
      <w:r w:rsidR="00BB0272" w:rsidRPr="00EF593A">
        <w:rPr>
          <w:rFonts w:ascii="Tahoma" w:hAnsi="Tahoma" w:cs="Tahoma"/>
          <w:color w:val="292526"/>
          <w:spacing w:val="-2"/>
          <w:sz w:val="22"/>
          <w:szCs w:val="22"/>
        </w:rPr>
        <w:t xml:space="preserve"> and applied: </w:t>
      </w:r>
      <w:r w:rsidRPr="00EF593A">
        <w:rPr>
          <w:rFonts w:ascii="Tahoma" w:hAnsi="Tahoma" w:cs="Tahoma"/>
          <w:color w:val="292526"/>
          <w:spacing w:val="-2"/>
          <w:sz w:val="22"/>
          <w:szCs w:val="22"/>
        </w:rPr>
        <w:br/>
      </w:r>
    </w:p>
    <w:p w14:paraId="3129F6CA" w14:textId="6B39C0DC" w:rsidR="00BB0272" w:rsidRPr="0007379C" w:rsidRDefault="00BB0272" w:rsidP="00BB0272">
      <w:pPr>
        <w:pStyle w:val="BodyText"/>
        <w:spacing w:before="208" w:line="254" w:lineRule="auto"/>
        <w:ind w:right="289"/>
        <w:rPr>
          <w:rFonts w:ascii="Tahoma" w:hAnsi="Tahoma" w:cs="Tahoma"/>
          <w:color w:val="292526"/>
          <w:spacing w:val="-52"/>
          <w:sz w:val="22"/>
          <w:szCs w:val="22"/>
        </w:rPr>
      </w:pPr>
      <w:r w:rsidRPr="00EF593A">
        <w:rPr>
          <w:rFonts w:ascii="Tahoma" w:hAnsi="Tahoma" w:cs="Tahoma"/>
          <w:color w:val="292526"/>
          <w:sz w:val="22"/>
          <w:szCs w:val="22"/>
        </w:rPr>
        <w:t>Early</w:t>
      </w:r>
      <w:r w:rsidRPr="00EF593A">
        <w:rPr>
          <w:rFonts w:ascii="Tahoma" w:hAnsi="Tahoma" w:cs="Tahoma"/>
          <w:color w:val="292526"/>
          <w:spacing w:val="-5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years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practitioners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also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use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your</w:t>
      </w:r>
      <w:r w:rsidRPr="00EF593A">
        <w:rPr>
          <w:rFonts w:ascii="Tahoma" w:hAnsi="Tahoma" w:cs="Tahoma"/>
          <w:color w:val="292526"/>
          <w:spacing w:val="-5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child’s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needs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and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interests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to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plan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challenging</w:t>
      </w:r>
      <w:r w:rsidRPr="00EF593A">
        <w:rPr>
          <w:rFonts w:ascii="Tahoma" w:hAnsi="Tahoma" w:cs="Tahoma"/>
          <w:color w:val="292526"/>
          <w:spacing w:val="-5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and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enjoyable</w:t>
      </w:r>
      <w:r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C20718" w:rsidRPr="00EF593A">
        <w:rPr>
          <w:rFonts w:ascii="Tahoma" w:hAnsi="Tahoma" w:cs="Tahoma"/>
          <w:color w:val="292526"/>
          <w:sz w:val="22"/>
          <w:szCs w:val="22"/>
        </w:rPr>
        <w:t>activities</w:t>
      </w:r>
      <w:r w:rsidR="0007379C" w:rsidRPr="0007379C">
        <w:rPr>
          <w:rFonts w:ascii="Tahoma" w:hAnsi="Tahoma" w:cs="Tahoma"/>
          <w:color w:val="292526"/>
          <w:sz w:val="22"/>
          <w:szCs w:val="22"/>
        </w:rPr>
        <w:t xml:space="preserve"> </w:t>
      </w:r>
      <w:r w:rsidR="0007379C" w:rsidRPr="00EF593A">
        <w:rPr>
          <w:rFonts w:ascii="Tahoma" w:hAnsi="Tahoma" w:cs="Tahoma"/>
          <w:color w:val="292526"/>
          <w:sz w:val="22"/>
          <w:szCs w:val="22"/>
        </w:rPr>
        <w:t xml:space="preserve">and </w:t>
      </w:r>
      <w:r w:rsidRPr="00EF593A">
        <w:rPr>
          <w:rFonts w:ascii="Tahoma" w:hAnsi="Tahoma" w:cs="Tahoma"/>
          <w:color w:val="292526"/>
          <w:sz w:val="22"/>
          <w:szCs w:val="22"/>
        </w:rPr>
        <w:t>experiences.</w:t>
      </w:r>
    </w:p>
    <w:p w14:paraId="31ED65C6" w14:textId="77777777" w:rsidR="00BB0272" w:rsidRPr="00EF593A" w:rsidRDefault="00BB0272" w:rsidP="00BB0272">
      <w:pPr>
        <w:pStyle w:val="Heading1"/>
        <w:spacing w:before="210"/>
        <w:jc w:val="left"/>
        <w:rPr>
          <w:rFonts w:ascii="Tahoma" w:hAnsi="Tahoma" w:cs="Tahoma"/>
          <w:sz w:val="22"/>
          <w:szCs w:val="22"/>
        </w:rPr>
      </w:pPr>
      <w:r w:rsidRPr="00EF593A">
        <w:rPr>
          <w:rFonts w:ascii="Tahoma" w:hAnsi="Tahoma" w:cs="Tahoma"/>
          <w:b w:val="0"/>
          <w:noProof/>
          <w:position w:val="-2"/>
          <w:sz w:val="22"/>
          <w:szCs w:val="22"/>
          <w:lang w:eastAsia="en-GB"/>
        </w:rPr>
        <w:drawing>
          <wp:inline distT="0" distB="0" distL="0" distR="0" wp14:anchorId="528AA480" wp14:editId="1B1405FB">
            <wp:extent cx="167894" cy="160299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94" cy="16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593A">
        <w:rPr>
          <w:rFonts w:ascii="Tahoma" w:hAnsi="Tahoma" w:cs="Tahoma"/>
          <w:b w:val="0"/>
          <w:spacing w:val="18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How</w:t>
      </w:r>
      <w:r w:rsidRPr="00EF593A">
        <w:rPr>
          <w:rFonts w:ascii="Tahoma" w:hAnsi="Tahoma" w:cs="Tahoma"/>
          <w:color w:val="292526"/>
          <w:spacing w:val="-1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Will</w:t>
      </w:r>
      <w:r w:rsidRPr="00EF593A">
        <w:rPr>
          <w:rFonts w:ascii="Tahoma" w:hAnsi="Tahoma" w:cs="Tahoma"/>
          <w:color w:val="292526"/>
          <w:spacing w:val="-2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My</w:t>
      </w:r>
      <w:r w:rsidRPr="00EF593A">
        <w:rPr>
          <w:rFonts w:ascii="Tahoma" w:hAnsi="Tahoma" w:cs="Tahoma"/>
          <w:color w:val="292526"/>
          <w:spacing w:val="-1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Child</w:t>
      </w:r>
      <w:r w:rsidRPr="00EF593A">
        <w:rPr>
          <w:rFonts w:ascii="Tahoma" w:hAnsi="Tahoma" w:cs="Tahoma"/>
          <w:color w:val="292526"/>
          <w:spacing w:val="-1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Be</w:t>
      </w:r>
      <w:r w:rsidRPr="00EF593A">
        <w:rPr>
          <w:rFonts w:ascii="Tahoma" w:hAnsi="Tahoma" w:cs="Tahoma"/>
          <w:color w:val="292526"/>
          <w:spacing w:val="-2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Learning?</w:t>
      </w:r>
    </w:p>
    <w:p w14:paraId="7B66195B" w14:textId="26ACAED1" w:rsidR="00BB0272" w:rsidRPr="00EF593A" w:rsidRDefault="00BB0272" w:rsidP="00BB0272">
      <w:pPr>
        <w:pStyle w:val="BodyText"/>
        <w:spacing w:before="44" w:line="254" w:lineRule="auto"/>
        <w:rPr>
          <w:rFonts w:ascii="Tahoma" w:hAnsi="Tahoma" w:cs="Tahoma"/>
          <w:sz w:val="22"/>
          <w:szCs w:val="22"/>
        </w:rPr>
      </w:pPr>
      <w:r w:rsidRPr="00EF593A">
        <w:rPr>
          <w:rFonts w:ascii="Tahoma" w:hAnsi="Tahoma" w:cs="Tahoma"/>
          <w:color w:val="292526"/>
          <w:sz w:val="22"/>
          <w:szCs w:val="22"/>
        </w:rPr>
        <w:t>The</w:t>
      </w:r>
      <w:r w:rsidRPr="00EF593A">
        <w:rPr>
          <w:rFonts w:ascii="Tahoma" w:hAnsi="Tahoma" w:cs="Tahoma"/>
          <w:color w:val="292526"/>
          <w:spacing w:val="-5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EYFS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framework</w:t>
      </w:r>
      <w:r w:rsidRPr="00EF593A">
        <w:rPr>
          <w:rFonts w:ascii="Tahoma" w:hAnsi="Tahoma" w:cs="Tahoma"/>
          <w:color w:val="292526"/>
          <w:spacing w:val="-5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identifies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the</w:t>
      </w:r>
      <w:r w:rsidRPr="00EF593A">
        <w:rPr>
          <w:rFonts w:ascii="Tahoma" w:hAnsi="Tahoma" w:cs="Tahoma"/>
          <w:color w:val="292526"/>
          <w:spacing w:val="-5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essential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role</w:t>
      </w:r>
      <w:r w:rsidRPr="00EF593A">
        <w:rPr>
          <w:rFonts w:ascii="Tahoma" w:hAnsi="Tahoma" w:cs="Tahoma"/>
          <w:color w:val="292526"/>
          <w:spacing w:val="-5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of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play</w:t>
      </w:r>
      <w:r w:rsidRPr="00EF593A">
        <w:rPr>
          <w:rFonts w:ascii="Tahoma" w:hAnsi="Tahoma" w:cs="Tahoma"/>
          <w:color w:val="292526"/>
          <w:spacing w:val="-5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in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your</w:t>
      </w:r>
      <w:r w:rsidRPr="00EF593A">
        <w:rPr>
          <w:rFonts w:ascii="Tahoma" w:hAnsi="Tahoma" w:cs="Tahoma"/>
          <w:color w:val="292526"/>
          <w:spacing w:val="-5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child’s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development.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It</w:t>
      </w:r>
      <w:r w:rsidRPr="00EF593A">
        <w:rPr>
          <w:rFonts w:ascii="Tahoma" w:hAnsi="Tahoma" w:cs="Tahoma"/>
          <w:color w:val="292526"/>
          <w:spacing w:val="-5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is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through</w:t>
      </w:r>
      <w:r w:rsidRPr="00EF593A">
        <w:rPr>
          <w:rFonts w:ascii="Tahoma" w:hAnsi="Tahoma" w:cs="Tahoma"/>
          <w:color w:val="292526"/>
          <w:spacing w:val="-5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both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child-led</w:t>
      </w:r>
      <w:r w:rsidRPr="00EF593A">
        <w:rPr>
          <w:rFonts w:ascii="Tahoma" w:hAnsi="Tahoma" w:cs="Tahoma"/>
          <w:color w:val="292526"/>
          <w:spacing w:val="-52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play and play guided by an adult that your child will develop confidence and relationships with others. Through</w:t>
      </w:r>
      <w:r w:rsidRPr="00EF593A">
        <w:rPr>
          <w:rFonts w:ascii="Tahoma" w:hAnsi="Tahoma" w:cs="Tahoma"/>
          <w:color w:val="292526"/>
          <w:spacing w:val="1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play,</w:t>
      </w:r>
      <w:r w:rsidRPr="00EF593A">
        <w:rPr>
          <w:rFonts w:ascii="Tahoma" w:hAnsi="Tahoma" w:cs="Tahoma"/>
          <w:color w:val="292526"/>
          <w:spacing w:val="-5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EYFS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practitioners</w:t>
      </w:r>
      <w:r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will</w:t>
      </w:r>
      <w:r w:rsidRPr="00EF593A">
        <w:rPr>
          <w:rFonts w:ascii="Tahoma" w:hAnsi="Tahoma" w:cs="Tahoma"/>
          <w:color w:val="292526"/>
          <w:spacing w:val="-5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help</w:t>
      </w:r>
      <w:r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your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child</w:t>
      </w:r>
      <w:r w:rsidRPr="00EF593A">
        <w:rPr>
          <w:rFonts w:ascii="Tahoma" w:hAnsi="Tahoma" w:cs="Tahoma"/>
          <w:color w:val="292526"/>
          <w:spacing w:val="-5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to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extend</w:t>
      </w:r>
      <w:r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their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vocabulary</w:t>
      </w:r>
      <w:r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and</w:t>
      </w:r>
      <w:r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develop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their</w:t>
      </w:r>
      <w:r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communication</w:t>
      </w:r>
      <w:r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skills.</w:t>
      </w:r>
    </w:p>
    <w:p w14:paraId="16E7B800" w14:textId="44ACAD78" w:rsidR="00BB0272" w:rsidRPr="00EF593A" w:rsidRDefault="00BB6CF6" w:rsidP="00BB0272">
      <w:pPr>
        <w:pStyle w:val="BodyText"/>
        <w:spacing w:before="114"/>
        <w:rPr>
          <w:rFonts w:ascii="Tahoma" w:hAnsi="Tahoma" w:cs="Tahoma"/>
          <w:color w:val="292526"/>
          <w:sz w:val="22"/>
          <w:szCs w:val="22"/>
        </w:rPr>
      </w:pPr>
      <w:r w:rsidRPr="00EF593A">
        <w:rPr>
          <w:rFonts w:ascii="Tahoma" w:hAnsi="Tahoma" w:cs="Tahoma"/>
          <w:noProof/>
          <w:color w:val="292526"/>
          <w:sz w:val="22"/>
          <w:szCs w:val="22"/>
          <w:lang w:eastAsia="en-GB"/>
        </w:rPr>
        <mc:AlternateContent>
          <mc:Choice Requires="wpg">
            <w:drawing>
              <wp:anchor distT="0" distB="0" distL="0" distR="0" simplePos="0" relativeHeight="251670016" behindDoc="0" locked="0" layoutInCell="1" allowOverlap="1" wp14:anchorId="221A7E2B" wp14:editId="107393B2">
                <wp:simplePos x="0" y="0"/>
                <wp:positionH relativeFrom="page">
                  <wp:posOffset>827405</wp:posOffset>
                </wp:positionH>
                <wp:positionV relativeFrom="paragraph">
                  <wp:posOffset>300355</wp:posOffset>
                </wp:positionV>
                <wp:extent cx="1814830" cy="270510"/>
                <wp:effectExtent l="0" t="0" r="1270" b="8890"/>
                <wp:wrapNone/>
                <wp:docPr id="55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4830" cy="270510"/>
                          <a:chOff x="1131" y="129"/>
                          <a:chExt cx="2858" cy="426"/>
                        </a:xfrm>
                      </wpg:grpSpPr>
                      <wps:wsp>
                        <wps:cNvPr id="56" name="docshape27"/>
                        <wps:cNvSpPr>
                          <a:spLocks/>
                        </wps:cNvSpPr>
                        <wps:spPr bwMode="auto">
                          <a:xfrm>
                            <a:off x="1131" y="129"/>
                            <a:ext cx="2858" cy="426"/>
                          </a:xfrm>
                          <a:custGeom>
                            <a:avLst/>
                            <a:gdLst>
                              <a:gd name="T0" fmla="+- 0 3949 1131"/>
                              <a:gd name="T1" fmla="*/ T0 w 2858"/>
                              <a:gd name="T2" fmla="+- 0 129 129"/>
                              <a:gd name="T3" fmla="*/ 129 h 426"/>
                              <a:gd name="T4" fmla="+- 0 1171 1131"/>
                              <a:gd name="T5" fmla="*/ T4 w 2858"/>
                              <a:gd name="T6" fmla="+- 0 129 129"/>
                              <a:gd name="T7" fmla="*/ 129 h 426"/>
                              <a:gd name="T8" fmla="+- 0 1155 1131"/>
                              <a:gd name="T9" fmla="*/ T8 w 2858"/>
                              <a:gd name="T10" fmla="+- 0 132 129"/>
                              <a:gd name="T11" fmla="*/ 132 h 426"/>
                              <a:gd name="T12" fmla="+- 0 1143 1131"/>
                              <a:gd name="T13" fmla="*/ T12 w 2858"/>
                              <a:gd name="T14" fmla="+- 0 141 129"/>
                              <a:gd name="T15" fmla="*/ 141 h 426"/>
                              <a:gd name="T16" fmla="+- 0 1134 1131"/>
                              <a:gd name="T17" fmla="*/ T16 w 2858"/>
                              <a:gd name="T18" fmla="+- 0 154 129"/>
                              <a:gd name="T19" fmla="*/ 154 h 426"/>
                              <a:gd name="T20" fmla="+- 0 1131 1131"/>
                              <a:gd name="T21" fmla="*/ T20 w 2858"/>
                              <a:gd name="T22" fmla="+- 0 169 129"/>
                              <a:gd name="T23" fmla="*/ 169 h 426"/>
                              <a:gd name="T24" fmla="+- 0 1131 1131"/>
                              <a:gd name="T25" fmla="*/ T24 w 2858"/>
                              <a:gd name="T26" fmla="+- 0 515 129"/>
                              <a:gd name="T27" fmla="*/ 515 h 426"/>
                              <a:gd name="T28" fmla="+- 0 1134 1131"/>
                              <a:gd name="T29" fmla="*/ T28 w 2858"/>
                              <a:gd name="T30" fmla="+- 0 530 129"/>
                              <a:gd name="T31" fmla="*/ 530 h 426"/>
                              <a:gd name="T32" fmla="+- 0 1143 1131"/>
                              <a:gd name="T33" fmla="*/ T32 w 2858"/>
                              <a:gd name="T34" fmla="+- 0 543 129"/>
                              <a:gd name="T35" fmla="*/ 543 h 426"/>
                              <a:gd name="T36" fmla="+- 0 1155 1131"/>
                              <a:gd name="T37" fmla="*/ T36 w 2858"/>
                              <a:gd name="T38" fmla="+- 0 551 129"/>
                              <a:gd name="T39" fmla="*/ 551 h 426"/>
                              <a:gd name="T40" fmla="+- 0 1171 1131"/>
                              <a:gd name="T41" fmla="*/ T40 w 2858"/>
                              <a:gd name="T42" fmla="+- 0 555 129"/>
                              <a:gd name="T43" fmla="*/ 555 h 426"/>
                              <a:gd name="T44" fmla="+- 0 3949 1131"/>
                              <a:gd name="T45" fmla="*/ T44 w 2858"/>
                              <a:gd name="T46" fmla="+- 0 555 129"/>
                              <a:gd name="T47" fmla="*/ 555 h 426"/>
                              <a:gd name="T48" fmla="+- 0 3964 1131"/>
                              <a:gd name="T49" fmla="*/ T48 w 2858"/>
                              <a:gd name="T50" fmla="+- 0 551 129"/>
                              <a:gd name="T51" fmla="*/ 551 h 426"/>
                              <a:gd name="T52" fmla="+- 0 3977 1131"/>
                              <a:gd name="T53" fmla="*/ T52 w 2858"/>
                              <a:gd name="T54" fmla="+- 0 543 129"/>
                              <a:gd name="T55" fmla="*/ 543 h 426"/>
                              <a:gd name="T56" fmla="+- 0 3985 1131"/>
                              <a:gd name="T57" fmla="*/ T56 w 2858"/>
                              <a:gd name="T58" fmla="+- 0 530 129"/>
                              <a:gd name="T59" fmla="*/ 530 h 426"/>
                              <a:gd name="T60" fmla="+- 0 3988 1131"/>
                              <a:gd name="T61" fmla="*/ T60 w 2858"/>
                              <a:gd name="T62" fmla="+- 0 515 129"/>
                              <a:gd name="T63" fmla="*/ 515 h 426"/>
                              <a:gd name="T64" fmla="+- 0 3988 1131"/>
                              <a:gd name="T65" fmla="*/ T64 w 2858"/>
                              <a:gd name="T66" fmla="+- 0 169 129"/>
                              <a:gd name="T67" fmla="*/ 169 h 426"/>
                              <a:gd name="T68" fmla="+- 0 3985 1131"/>
                              <a:gd name="T69" fmla="*/ T68 w 2858"/>
                              <a:gd name="T70" fmla="+- 0 154 129"/>
                              <a:gd name="T71" fmla="*/ 154 h 426"/>
                              <a:gd name="T72" fmla="+- 0 3977 1131"/>
                              <a:gd name="T73" fmla="*/ T72 w 2858"/>
                              <a:gd name="T74" fmla="+- 0 141 129"/>
                              <a:gd name="T75" fmla="*/ 141 h 426"/>
                              <a:gd name="T76" fmla="+- 0 3964 1131"/>
                              <a:gd name="T77" fmla="*/ T76 w 2858"/>
                              <a:gd name="T78" fmla="+- 0 132 129"/>
                              <a:gd name="T79" fmla="*/ 132 h 426"/>
                              <a:gd name="T80" fmla="+- 0 3949 1131"/>
                              <a:gd name="T81" fmla="*/ T80 w 2858"/>
                              <a:gd name="T82" fmla="+- 0 129 129"/>
                              <a:gd name="T83" fmla="*/ 12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58" h="426">
                                <a:moveTo>
                                  <a:pt x="2818" y="0"/>
                                </a:move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386"/>
                                </a:lnTo>
                                <a:lnTo>
                                  <a:pt x="3" y="401"/>
                                </a:lnTo>
                                <a:lnTo>
                                  <a:pt x="12" y="414"/>
                                </a:lnTo>
                                <a:lnTo>
                                  <a:pt x="24" y="422"/>
                                </a:lnTo>
                                <a:lnTo>
                                  <a:pt x="40" y="426"/>
                                </a:lnTo>
                                <a:lnTo>
                                  <a:pt x="2818" y="426"/>
                                </a:lnTo>
                                <a:lnTo>
                                  <a:pt x="2833" y="422"/>
                                </a:lnTo>
                                <a:lnTo>
                                  <a:pt x="2846" y="414"/>
                                </a:lnTo>
                                <a:lnTo>
                                  <a:pt x="2854" y="401"/>
                                </a:lnTo>
                                <a:lnTo>
                                  <a:pt x="2857" y="386"/>
                                </a:lnTo>
                                <a:lnTo>
                                  <a:pt x="2857" y="40"/>
                                </a:lnTo>
                                <a:lnTo>
                                  <a:pt x="2854" y="25"/>
                                </a:lnTo>
                                <a:lnTo>
                                  <a:pt x="2846" y="12"/>
                                </a:lnTo>
                                <a:lnTo>
                                  <a:pt x="2833" y="3"/>
                                </a:lnTo>
                                <a:lnTo>
                                  <a:pt x="2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4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28"/>
                        <wps:cNvSpPr txBox="1">
                          <a:spLocks/>
                        </wps:cNvSpPr>
                        <wps:spPr bwMode="auto">
                          <a:xfrm>
                            <a:off x="1131" y="129"/>
                            <a:ext cx="285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8886B" w14:textId="77777777" w:rsidR="00BB6CF6" w:rsidRDefault="00BB6CF6" w:rsidP="00BB6CF6">
                              <w:pPr>
                                <w:spacing w:before="81"/>
                                <w:ind w:left="371"/>
                                <w:rPr>
                                  <w:rFonts w:ascii="Roboto-Medium"/>
                                </w:rPr>
                              </w:pP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playing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exploring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A7E2B" id="docshapegroup26" o:spid="_x0000_s1051" style="position:absolute;margin-left:65.15pt;margin-top:23.65pt;width:142.9pt;height:21.3pt;z-index:251670016;mso-wrap-distance-left:0;mso-wrap-distance-right:0;mso-position-horizontal-relative:page" coordorigin="1131,129" coordsize="2858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">
                <v:shape id="docshape27" o:spid="_x0000_s1052" style="position:absolute;left:1131;top:129;width:2858;height:426;visibility:visible;mso-wrap-style:square;v-text-anchor:top" coordsize="2858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" path="m2818,l40,,24,3,12,12,3,25,,40,,386r3,15l12,414r12,8l40,426r2778,l2833,422r13,-8l2854,401r3,-15l2857,40r-3,-15l2846,12,2833,3,2818,xe" fillcolor="#63469c" stroked="f">
                  <v:path arrowok="t" o:connecttype="custom" o:connectlocs="2818,129;40,129;24,132;12,141;3,154;0,169;0,515;3,530;12,543;24,551;40,555;2818,555;2833,551;2846,543;2854,530;2857,515;2857,169;2854,154;2846,141;2833,132;2818,129" o:connectangles="0,0,0,0,0,0,0,0,0,0,0,0,0,0,0,0,0,0,0,0,0"/>
                </v:shape>
                <v:shape id="docshape28" o:spid="_x0000_s1053" type="#_x0000_t202" style="position:absolute;left:1131;top:129;width:2858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1228886B" w14:textId="77777777" w:rsidR="00BB6CF6" w:rsidRDefault="00BB6CF6" w:rsidP="00BB6CF6">
                        <w:pPr>
                          <w:spacing w:before="81"/>
                          <w:ind w:left="371"/>
                          <w:rPr>
                            <w:rFonts w:ascii="Roboto-Medium"/>
                          </w:rPr>
                        </w:pP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playing</w:t>
                        </w:r>
                        <w:r>
                          <w:rPr>
                            <w:rFonts w:ascii="Roboto-Medium"/>
                            <w:color w:val="FFFFFF"/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and</w:t>
                        </w:r>
                        <w:r>
                          <w:rPr>
                            <w:rFonts w:ascii="Roboto-Medium"/>
                            <w:color w:val="FFFFFF"/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exploring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F593A">
        <w:rPr>
          <w:rFonts w:ascii="Tahoma" w:hAnsi="Tahoma" w:cs="Tahoma"/>
          <w:noProof/>
          <w:color w:val="292526"/>
          <w:sz w:val="22"/>
          <w:szCs w:val="22"/>
          <w:lang w:eastAsia="en-GB"/>
        </w:rPr>
        <mc:AlternateContent>
          <mc:Choice Requires="wpg">
            <w:drawing>
              <wp:anchor distT="0" distB="0" distL="0" distR="0" simplePos="0" relativeHeight="251671040" behindDoc="0" locked="0" layoutInCell="1" allowOverlap="1" wp14:anchorId="25B9B1AE" wp14:editId="1E17C1D4">
                <wp:simplePos x="0" y="0"/>
                <wp:positionH relativeFrom="page">
                  <wp:posOffset>2788920</wp:posOffset>
                </wp:positionH>
                <wp:positionV relativeFrom="paragraph">
                  <wp:posOffset>300355</wp:posOffset>
                </wp:positionV>
                <wp:extent cx="1652905" cy="270510"/>
                <wp:effectExtent l="0" t="0" r="10795" b="8890"/>
                <wp:wrapNone/>
                <wp:docPr id="16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2905" cy="270510"/>
                          <a:chOff x="4209" y="129"/>
                          <a:chExt cx="2603" cy="426"/>
                        </a:xfrm>
                      </wpg:grpSpPr>
                      <wps:wsp>
                        <wps:cNvPr id="17" name="docshape30"/>
                        <wps:cNvSpPr>
                          <a:spLocks/>
                        </wps:cNvSpPr>
                        <wps:spPr bwMode="auto">
                          <a:xfrm>
                            <a:off x="4209" y="129"/>
                            <a:ext cx="2603" cy="426"/>
                          </a:xfrm>
                          <a:custGeom>
                            <a:avLst/>
                            <a:gdLst>
                              <a:gd name="T0" fmla="+- 0 6772 4209"/>
                              <a:gd name="T1" fmla="*/ T0 w 2603"/>
                              <a:gd name="T2" fmla="+- 0 129 129"/>
                              <a:gd name="T3" fmla="*/ 129 h 426"/>
                              <a:gd name="T4" fmla="+- 0 4249 4209"/>
                              <a:gd name="T5" fmla="*/ T4 w 2603"/>
                              <a:gd name="T6" fmla="+- 0 129 129"/>
                              <a:gd name="T7" fmla="*/ 129 h 426"/>
                              <a:gd name="T8" fmla="+- 0 4234 4209"/>
                              <a:gd name="T9" fmla="*/ T8 w 2603"/>
                              <a:gd name="T10" fmla="+- 0 132 129"/>
                              <a:gd name="T11" fmla="*/ 132 h 426"/>
                              <a:gd name="T12" fmla="+- 0 4221 4209"/>
                              <a:gd name="T13" fmla="*/ T12 w 2603"/>
                              <a:gd name="T14" fmla="+- 0 141 129"/>
                              <a:gd name="T15" fmla="*/ 141 h 426"/>
                              <a:gd name="T16" fmla="+- 0 4213 4209"/>
                              <a:gd name="T17" fmla="*/ T16 w 2603"/>
                              <a:gd name="T18" fmla="+- 0 154 129"/>
                              <a:gd name="T19" fmla="*/ 154 h 426"/>
                              <a:gd name="T20" fmla="+- 0 4209 4209"/>
                              <a:gd name="T21" fmla="*/ T20 w 2603"/>
                              <a:gd name="T22" fmla="+- 0 169 129"/>
                              <a:gd name="T23" fmla="*/ 169 h 426"/>
                              <a:gd name="T24" fmla="+- 0 4209 4209"/>
                              <a:gd name="T25" fmla="*/ T24 w 2603"/>
                              <a:gd name="T26" fmla="+- 0 515 129"/>
                              <a:gd name="T27" fmla="*/ 515 h 426"/>
                              <a:gd name="T28" fmla="+- 0 4213 4209"/>
                              <a:gd name="T29" fmla="*/ T28 w 2603"/>
                              <a:gd name="T30" fmla="+- 0 530 129"/>
                              <a:gd name="T31" fmla="*/ 530 h 426"/>
                              <a:gd name="T32" fmla="+- 0 4221 4209"/>
                              <a:gd name="T33" fmla="*/ T32 w 2603"/>
                              <a:gd name="T34" fmla="+- 0 543 129"/>
                              <a:gd name="T35" fmla="*/ 543 h 426"/>
                              <a:gd name="T36" fmla="+- 0 4234 4209"/>
                              <a:gd name="T37" fmla="*/ T36 w 2603"/>
                              <a:gd name="T38" fmla="+- 0 551 129"/>
                              <a:gd name="T39" fmla="*/ 551 h 426"/>
                              <a:gd name="T40" fmla="+- 0 4249 4209"/>
                              <a:gd name="T41" fmla="*/ T40 w 2603"/>
                              <a:gd name="T42" fmla="+- 0 555 129"/>
                              <a:gd name="T43" fmla="*/ 555 h 426"/>
                              <a:gd name="T44" fmla="+- 0 6772 4209"/>
                              <a:gd name="T45" fmla="*/ T44 w 2603"/>
                              <a:gd name="T46" fmla="+- 0 555 129"/>
                              <a:gd name="T47" fmla="*/ 555 h 426"/>
                              <a:gd name="T48" fmla="+- 0 6787 4209"/>
                              <a:gd name="T49" fmla="*/ T48 w 2603"/>
                              <a:gd name="T50" fmla="+- 0 551 129"/>
                              <a:gd name="T51" fmla="*/ 551 h 426"/>
                              <a:gd name="T52" fmla="+- 0 6800 4209"/>
                              <a:gd name="T53" fmla="*/ T52 w 2603"/>
                              <a:gd name="T54" fmla="+- 0 543 129"/>
                              <a:gd name="T55" fmla="*/ 543 h 426"/>
                              <a:gd name="T56" fmla="+- 0 6809 4209"/>
                              <a:gd name="T57" fmla="*/ T56 w 2603"/>
                              <a:gd name="T58" fmla="+- 0 530 129"/>
                              <a:gd name="T59" fmla="*/ 530 h 426"/>
                              <a:gd name="T60" fmla="+- 0 6812 4209"/>
                              <a:gd name="T61" fmla="*/ T60 w 2603"/>
                              <a:gd name="T62" fmla="+- 0 515 129"/>
                              <a:gd name="T63" fmla="*/ 515 h 426"/>
                              <a:gd name="T64" fmla="+- 0 6812 4209"/>
                              <a:gd name="T65" fmla="*/ T64 w 2603"/>
                              <a:gd name="T66" fmla="+- 0 169 129"/>
                              <a:gd name="T67" fmla="*/ 169 h 426"/>
                              <a:gd name="T68" fmla="+- 0 6809 4209"/>
                              <a:gd name="T69" fmla="*/ T68 w 2603"/>
                              <a:gd name="T70" fmla="+- 0 154 129"/>
                              <a:gd name="T71" fmla="*/ 154 h 426"/>
                              <a:gd name="T72" fmla="+- 0 6800 4209"/>
                              <a:gd name="T73" fmla="*/ T72 w 2603"/>
                              <a:gd name="T74" fmla="+- 0 141 129"/>
                              <a:gd name="T75" fmla="*/ 141 h 426"/>
                              <a:gd name="T76" fmla="+- 0 6787 4209"/>
                              <a:gd name="T77" fmla="*/ T76 w 2603"/>
                              <a:gd name="T78" fmla="+- 0 132 129"/>
                              <a:gd name="T79" fmla="*/ 132 h 426"/>
                              <a:gd name="T80" fmla="+- 0 6772 4209"/>
                              <a:gd name="T81" fmla="*/ T80 w 2603"/>
                              <a:gd name="T82" fmla="+- 0 129 129"/>
                              <a:gd name="T83" fmla="*/ 12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03" h="426">
                                <a:moveTo>
                                  <a:pt x="2563" y="0"/>
                                </a:moveTo>
                                <a:lnTo>
                                  <a:pt x="40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386"/>
                                </a:lnTo>
                                <a:lnTo>
                                  <a:pt x="4" y="401"/>
                                </a:lnTo>
                                <a:lnTo>
                                  <a:pt x="12" y="414"/>
                                </a:lnTo>
                                <a:lnTo>
                                  <a:pt x="25" y="422"/>
                                </a:lnTo>
                                <a:lnTo>
                                  <a:pt x="40" y="426"/>
                                </a:lnTo>
                                <a:lnTo>
                                  <a:pt x="2563" y="426"/>
                                </a:lnTo>
                                <a:lnTo>
                                  <a:pt x="2578" y="422"/>
                                </a:lnTo>
                                <a:lnTo>
                                  <a:pt x="2591" y="414"/>
                                </a:lnTo>
                                <a:lnTo>
                                  <a:pt x="2600" y="401"/>
                                </a:lnTo>
                                <a:lnTo>
                                  <a:pt x="2603" y="386"/>
                                </a:lnTo>
                                <a:lnTo>
                                  <a:pt x="2603" y="40"/>
                                </a:lnTo>
                                <a:lnTo>
                                  <a:pt x="2600" y="25"/>
                                </a:lnTo>
                                <a:lnTo>
                                  <a:pt x="2591" y="12"/>
                                </a:lnTo>
                                <a:lnTo>
                                  <a:pt x="2578" y="3"/>
                                </a:lnTo>
                                <a:lnTo>
                                  <a:pt x="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31"/>
                        <wps:cNvSpPr txBox="1">
                          <a:spLocks/>
                        </wps:cNvSpPr>
                        <wps:spPr bwMode="auto">
                          <a:xfrm>
                            <a:off x="4209" y="129"/>
                            <a:ext cx="2603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61A4F" w14:textId="77777777" w:rsidR="00BB6CF6" w:rsidRDefault="00BB6CF6" w:rsidP="00BB6CF6">
                              <w:pPr>
                                <w:spacing w:before="81"/>
                                <w:ind w:left="580"/>
                                <w:rPr>
                                  <w:rFonts w:ascii="Roboto-Medium"/>
                                </w:rPr>
                              </w:pP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active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pacing w:val="-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learning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9B1AE" id="docshapegroup29" o:spid="_x0000_s1054" style="position:absolute;margin-left:219.6pt;margin-top:23.65pt;width:130.15pt;height:21.3pt;z-index:251671040;mso-wrap-distance-left:0;mso-wrap-distance-right:0;mso-position-horizontal-relative:page" coordorigin="4209,129" coordsize="2603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">
                <v:shape id="docshape30" o:spid="_x0000_s1055" style="position:absolute;left:4209;top:129;width:2603;height:426;visibility:visible;mso-wrap-style:square;v-text-anchor:top" coordsize="2603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" path="m2563,l40,,25,3,12,12,4,25,,40,,386r4,15l12,414r13,8l40,426r2523,l2578,422r13,-8l2600,401r3,-15l2603,40r-3,-15l2591,12,2578,3,2563,xe" fillcolor="#007740" stroked="f">
                  <v:path arrowok="t" o:connecttype="custom" o:connectlocs="2563,129;40,129;25,132;12,141;4,154;0,169;0,515;4,530;12,543;25,551;40,555;2563,555;2578,551;2591,543;2600,530;2603,515;2603,169;2600,154;2591,141;2578,132;2563,129" o:connectangles="0,0,0,0,0,0,0,0,0,0,0,0,0,0,0,0,0,0,0,0,0"/>
                </v:shape>
                <v:shape id="docshape31" o:spid="_x0000_s1056" type="#_x0000_t202" style="position:absolute;left:4209;top:129;width:2603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38061A4F" w14:textId="77777777" w:rsidR="00BB6CF6" w:rsidRDefault="00BB6CF6" w:rsidP="00BB6CF6">
                        <w:pPr>
                          <w:spacing w:before="81"/>
                          <w:ind w:left="580"/>
                          <w:rPr>
                            <w:rFonts w:ascii="Roboto-Medium"/>
                          </w:rPr>
                        </w:pP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active</w:t>
                        </w:r>
                        <w:r>
                          <w:rPr>
                            <w:rFonts w:ascii="Roboto-Medium"/>
                            <w:color w:val="FFFFFF"/>
                            <w:spacing w:val="-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learning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F593A">
        <w:rPr>
          <w:rFonts w:ascii="Tahoma" w:hAnsi="Tahoma" w:cs="Tahoma"/>
          <w:noProof/>
          <w:color w:val="292526"/>
          <w:sz w:val="22"/>
          <w:szCs w:val="22"/>
          <w:lang w:eastAsia="en-GB"/>
        </w:rPr>
        <mc:AlternateContent>
          <mc:Choice Requires="wpg">
            <w:drawing>
              <wp:anchor distT="0" distB="0" distL="0" distR="0" simplePos="0" relativeHeight="251672064" behindDoc="0" locked="0" layoutInCell="1" allowOverlap="1" wp14:anchorId="01927C29" wp14:editId="75F39E95">
                <wp:simplePos x="0" y="0"/>
                <wp:positionH relativeFrom="page">
                  <wp:posOffset>4584700</wp:posOffset>
                </wp:positionH>
                <wp:positionV relativeFrom="paragraph">
                  <wp:posOffset>300809</wp:posOffset>
                </wp:positionV>
                <wp:extent cx="2250440" cy="270510"/>
                <wp:effectExtent l="0" t="0" r="10160" b="8890"/>
                <wp:wrapNone/>
                <wp:docPr id="13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0440" cy="270510"/>
                          <a:chOff x="7027" y="129"/>
                          <a:chExt cx="3544" cy="426"/>
                        </a:xfrm>
                      </wpg:grpSpPr>
                      <wps:wsp>
                        <wps:cNvPr id="14" name="docshape33"/>
                        <wps:cNvSpPr>
                          <a:spLocks/>
                        </wps:cNvSpPr>
                        <wps:spPr bwMode="auto">
                          <a:xfrm>
                            <a:off x="7027" y="129"/>
                            <a:ext cx="3544" cy="426"/>
                          </a:xfrm>
                          <a:custGeom>
                            <a:avLst/>
                            <a:gdLst>
                              <a:gd name="T0" fmla="+- 0 10531 7027"/>
                              <a:gd name="T1" fmla="*/ T0 w 3544"/>
                              <a:gd name="T2" fmla="+- 0 129 129"/>
                              <a:gd name="T3" fmla="*/ 129 h 426"/>
                              <a:gd name="T4" fmla="+- 0 7067 7027"/>
                              <a:gd name="T5" fmla="*/ T4 w 3544"/>
                              <a:gd name="T6" fmla="+- 0 129 129"/>
                              <a:gd name="T7" fmla="*/ 129 h 426"/>
                              <a:gd name="T8" fmla="+- 0 7051 7027"/>
                              <a:gd name="T9" fmla="*/ T8 w 3544"/>
                              <a:gd name="T10" fmla="+- 0 132 129"/>
                              <a:gd name="T11" fmla="*/ 132 h 426"/>
                              <a:gd name="T12" fmla="+- 0 7039 7027"/>
                              <a:gd name="T13" fmla="*/ T12 w 3544"/>
                              <a:gd name="T14" fmla="+- 0 141 129"/>
                              <a:gd name="T15" fmla="*/ 141 h 426"/>
                              <a:gd name="T16" fmla="+- 0 7030 7027"/>
                              <a:gd name="T17" fmla="*/ T16 w 3544"/>
                              <a:gd name="T18" fmla="+- 0 154 129"/>
                              <a:gd name="T19" fmla="*/ 154 h 426"/>
                              <a:gd name="T20" fmla="+- 0 7027 7027"/>
                              <a:gd name="T21" fmla="*/ T20 w 3544"/>
                              <a:gd name="T22" fmla="+- 0 169 129"/>
                              <a:gd name="T23" fmla="*/ 169 h 426"/>
                              <a:gd name="T24" fmla="+- 0 7027 7027"/>
                              <a:gd name="T25" fmla="*/ T24 w 3544"/>
                              <a:gd name="T26" fmla="+- 0 515 129"/>
                              <a:gd name="T27" fmla="*/ 515 h 426"/>
                              <a:gd name="T28" fmla="+- 0 7030 7027"/>
                              <a:gd name="T29" fmla="*/ T28 w 3544"/>
                              <a:gd name="T30" fmla="+- 0 530 129"/>
                              <a:gd name="T31" fmla="*/ 530 h 426"/>
                              <a:gd name="T32" fmla="+- 0 7039 7027"/>
                              <a:gd name="T33" fmla="*/ T32 w 3544"/>
                              <a:gd name="T34" fmla="+- 0 543 129"/>
                              <a:gd name="T35" fmla="*/ 543 h 426"/>
                              <a:gd name="T36" fmla="+- 0 7051 7027"/>
                              <a:gd name="T37" fmla="*/ T36 w 3544"/>
                              <a:gd name="T38" fmla="+- 0 551 129"/>
                              <a:gd name="T39" fmla="*/ 551 h 426"/>
                              <a:gd name="T40" fmla="+- 0 7067 7027"/>
                              <a:gd name="T41" fmla="*/ T40 w 3544"/>
                              <a:gd name="T42" fmla="+- 0 555 129"/>
                              <a:gd name="T43" fmla="*/ 555 h 426"/>
                              <a:gd name="T44" fmla="+- 0 10531 7027"/>
                              <a:gd name="T45" fmla="*/ T44 w 3544"/>
                              <a:gd name="T46" fmla="+- 0 555 129"/>
                              <a:gd name="T47" fmla="*/ 555 h 426"/>
                              <a:gd name="T48" fmla="+- 0 10546 7027"/>
                              <a:gd name="T49" fmla="*/ T48 w 3544"/>
                              <a:gd name="T50" fmla="+- 0 551 129"/>
                              <a:gd name="T51" fmla="*/ 551 h 426"/>
                              <a:gd name="T52" fmla="+- 0 10559 7027"/>
                              <a:gd name="T53" fmla="*/ T52 w 3544"/>
                              <a:gd name="T54" fmla="+- 0 543 129"/>
                              <a:gd name="T55" fmla="*/ 543 h 426"/>
                              <a:gd name="T56" fmla="+- 0 10567 7027"/>
                              <a:gd name="T57" fmla="*/ T56 w 3544"/>
                              <a:gd name="T58" fmla="+- 0 530 129"/>
                              <a:gd name="T59" fmla="*/ 530 h 426"/>
                              <a:gd name="T60" fmla="+- 0 10570 7027"/>
                              <a:gd name="T61" fmla="*/ T60 w 3544"/>
                              <a:gd name="T62" fmla="+- 0 515 129"/>
                              <a:gd name="T63" fmla="*/ 515 h 426"/>
                              <a:gd name="T64" fmla="+- 0 10570 7027"/>
                              <a:gd name="T65" fmla="*/ T64 w 3544"/>
                              <a:gd name="T66" fmla="+- 0 169 129"/>
                              <a:gd name="T67" fmla="*/ 169 h 426"/>
                              <a:gd name="T68" fmla="+- 0 10567 7027"/>
                              <a:gd name="T69" fmla="*/ T68 w 3544"/>
                              <a:gd name="T70" fmla="+- 0 154 129"/>
                              <a:gd name="T71" fmla="*/ 154 h 426"/>
                              <a:gd name="T72" fmla="+- 0 10559 7027"/>
                              <a:gd name="T73" fmla="*/ T72 w 3544"/>
                              <a:gd name="T74" fmla="+- 0 141 129"/>
                              <a:gd name="T75" fmla="*/ 141 h 426"/>
                              <a:gd name="T76" fmla="+- 0 10546 7027"/>
                              <a:gd name="T77" fmla="*/ T76 w 3544"/>
                              <a:gd name="T78" fmla="+- 0 132 129"/>
                              <a:gd name="T79" fmla="*/ 132 h 426"/>
                              <a:gd name="T80" fmla="+- 0 10531 7027"/>
                              <a:gd name="T81" fmla="*/ T80 w 3544"/>
                              <a:gd name="T82" fmla="+- 0 129 129"/>
                              <a:gd name="T83" fmla="*/ 12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44" h="426">
                                <a:moveTo>
                                  <a:pt x="3504" y="0"/>
                                </a:move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386"/>
                                </a:lnTo>
                                <a:lnTo>
                                  <a:pt x="3" y="401"/>
                                </a:lnTo>
                                <a:lnTo>
                                  <a:pt x="12" y="414"/>
                                </a:lnTo>
                                <a:lnTo>
                                  <a:pt x="24" y="422"/>
                                </a:lnTo>
                                <a:lnTo>
                                  <a:pt x="40" y="426"/>
                                </a:lnTo>
                                <a:lnTo>
                                  <a:pt x="3504" y="426"/>
                                </a:lnTo>
                                <a:lnTo>
                                  <a:pt x="3519" y="422"/>
                                </a:lnTo>
                                <a:lnTo>
                                  <a:pt x="3532" y="414"/>
                                </a:lnTo>
                                <a:lnTo>
                                  <a:pt x="3540" y="401"/>
                                </a:lnTo>
                                <a:lnTo>
                                  <a:pt x="3543" y="386"/>
                                </a:lnTo>
                                <a:lnTo>
                                  <a:pt x="3543" y="40"/>
                                </a:lnTo>
                                <a:lnTo>
                                  <a:pt x="3540" y="25"/>
                                </a:lnTo>
                                <a:lnTo>
                                  <a:pt x="3532" y="12"/>
                                </a:lnTo>
                                <a:lnTo>
                                  <a:pt x="3519" y="3"/>
                                </a:lnTo>
                                <a:lnTo>
                                  <a:pt x="3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34"/>
                        <wps:cNvSpPr txBox="1">
                          <a:spLocks/>
                        </wps:cNvSpPr>
                        <wps:spPr bwMode="auto">
                          <a:xfrm>
                            <a:off x="7027" y="129"/>
                            <a:ext cx="3544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C0D55" w14:textId="77777777" w:rsidR="00BB6CF6" w:rsidRDefault="00BB6CF6" w:rsidP="00BB6CF6">
                              <w:pPr>
                                <w:spacing w:before="81"/>
                                <w:ind w:left="291"/>
                                <w:rPr>
                                  <w:rFonts w:ascii="Roboto-Medium"/>
                                </w:rPr>
                              </w:pP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creating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thinking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-Medium"/>
                                  <w:color w:val="FFFFFF"/>
                                  <w:sz w:val="22"/>
                                </w:rPr>
                                <w:t>critically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27C29" id="docshapegroup32" o:spid="_x0000_s1057" style="position:absolute;margin-left:361pt;margin-top:23.7pt;width:177.2pt;height:21.3pt;z-index:251672064;mso-wrap-distance-left:0;mso-wrap-distance-right:0;mso-position-horizontal-relative:page" coordorigin="7027,129" coordsize="354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">
                <v:shape id="docshape33" o:spid="_x0000_s1058" style="position:absolute;left:7027;top:129;width:3544;height:426;visibility:visible;mso-wrap-style:square;v-text-anchor:top" coordsize="3544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" path="m3504,l40,,24,3,12,12,3,25,,40,,386r3,15l12,414r12,8l40,426r3464,l3519,422r13,-8l3540,401r3,-15l3543,40r-3,-15l3532,12,3519,3,3504,xe" fillcolor="#00689e" stroked="f">
                  <v:path arrowok="t" o:connecttype="custom" o:connectlocs="3504,129;40,129;24,132;12,141;3,154;0,169;0,515;3,530;12,543;24,551;40,555;3504,555;3519,551;3532,543;3540,530;3543,515;3543,169;3540,154;3532,141;3519,132;3504,129" o:connectangles="0,0,0,0,0,0,0,0,0,0,0,0,0,0,0,0,0,0,0,0,0"/>
                </v:shape>
                <v:shape id="docshape34" o:spid="_x0000_s1059" type="#_x0000_t202" style="position:absolute;left:7027;top:129;width:3544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5D2C0D55" w14:textId="77777777" w:rsidR="00BB6CF6" w:rsidRDefault="00BB6CF6" w:rsidP="00BB6CF6">
                        <w:pPr>
                          <w:spacing w:before="81"/>
                          <w:ind w:left="291"/>
                          <w:rPr>
                            <w:rFonts w:ascii="Roboto-Medium"/>
                          </w:rPr>
                        </w:pP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creating</w:t>
                        </w:r>
                        <w:r>
                          <w:rPr>
                            <w:rFonts w:ascii="Roboto-Medium"/>
                            <w:color w:val="FFFFFF"/>
                            <w:spacing w:val="-4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and</w:t>
                        </w:r>
                        <w:r>
                          <w:rPr>
                            <w:rFonts w:ascii="Roboto-Medium"/>
                            <w:color w:val="FFFFFF"/>
                            <w:spacing w:val="-4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thinking</w:t>
                        </w:r>
                        <w:r>
                          <w:rPr>
                            <w:rFonts w:ascii="Roboto-Medium"/>
                            <w:color w:val="FFFFFF"/>
                            <w:spacing w:val="-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Roboto-Medium"/>
                            <w:color w:val="FFFFFF"/>
                            <w:sz w:val="22"/>
                          </w:rPr>
                          <w:t>critically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The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EYFS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framework</w:t>
      </w:r>
      <w:r w:rsidR="00BB0272" w:rsidRPr="00EF593A">
        <w:rPr>
          <w:rFonts w:ascii="Tahoma" w:hAnsi="Tahoma" w:cs="Tahoma"/>
          <w:color w:val="292526"/>
          <w:spacing w:val="-2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identifies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three</w:t>
      </w:r>
      <w:r w:rsidR="00BB0272" w:rsidRPr="00EF593A">
        <w:rPr>
          <w:rFonts w:ascii="Tahoma" w:hAnsi="Tahoma" w:cs="Tahoma"/>
          <w:color w:val="292526"/>
          <w:spacing w:val="-2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characteristics</w:t>
      </w:r>
      <w:r w:rsidR="00BB0272" w:rsidRPr="00EF593A">
        <w:rPr>
          <w:rFonts w:ascii="Tahoma" w:hAnsi="Tahoma" w:cs="Tahoma"/>
          <w:color w:val="292526"/>
          <w:spacing w:val="-2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of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effective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teaching</w:t>
      </w:r>
      <w:r w:rsidR="00BB0272" w:rsidRPr="00EF593A">
        <w:rPr>
          <w:rFonts w:ascii="Tahoma" w:hAnsi="Tahoma" w:cs="Tahoma"/>
          <w:color w:val="292526"/>
          <w:spacing w:val="-2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and</w:t>
      </w:r>
      <w:r w:rsidR="00BB0272" w:rsidRPr="00EF593A">
        <w:rPr>
          <w:rFonts w:ascii="Tahoma" w:hAnsi="Tahoma" w:cs="Tahoma"/>
          <w:color w:val="292526"/>
          <w:spacing w:val="-2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learning:</w:t>
      </w:r>
      <w:r w:rsidRPr="00EF593A">
        <w:rPr>
          <w:rFonts w:ascii="Tahoma" w:hAnsi="Tahoma" w:cs="Tahoma"/>
          <w:noProof/>
        </w:rPr>
        <w:t xml:space="preserve"> </w:t>
      </w:r>
      <w:r w:rsidRPr="00EF593A">
        <w:rPr>
          <w:rFonts w:ascii="Tahoma" w:hAnsi="Tahoma" w:cs="Tahoma"/>
          <w:noProof/>
        </w:rPr>
        <w:br/>
      </w:r>
      <w:r w:rsidRPr="00EF593A">
        <w:rPr>
          <w:rFonts w:ascii="Tahoma" w:hAnsi="Tahoma" w:cs="Tahoma"/>
          <w:color w:val="292526"/>
          <w:sz w:val="22"/>
          <w:szCs w:val="22"/>
        </w:rPr>
        <w:br/>
      </w:r>
    </w:p>
    <w:p w14:paraId="10714007" w14:textId="33A8F0C8" w:rsidR="00BB0272" w:rsidRPr="00EF593A" w:rsidRDefault="00EF593A" w:rsidP="00BB0272">
      <w:pPr>
        <w:pStyle w:val="BodyText"/>
        <w:spacing w:before="198" w:line="254" w:lineRule="auto"/>
        <w:ind w:right="459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color w:val="292526"/>
          <w:sz w:val="22"/>
          <w:szCs w:val="22"/>
        </w:rPr>
        <w:t>G</w:t>
      </w:r>
      <w:r>
        <w:rPr>
          <w:rFonts w:ascii="Tahoma" w:hAnsi="Tahoma" w:cs="Tahoma"/>
          <w:color w:val="292526"/>
          <w:spacing w:val="-5"/>
          <w:sz w:val="22"/>
          <w:szCs w:val="22"/>
        </w:rPr>
        <w:t xml:space="preserve">uided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teaching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>
        <w:rPr>
          <w:rFonts w:ascii="Tahoma" w:hAnsi="Tahoma" w:cs="Tahoma"/>
          <w:color w:val="292526"/>
          <w:spacing w:val="-3"/>
          <w:sz w:val="22"/>
          <w:szCs w:val="22"/>
        </w:rPr>
        <w:t xml:space="preserve">activities will enable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specific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skills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>
        <w:rPr>
          <w:rFonts w:ascii="Tahoma" w:hAnsi="Tahoma" w:cs="Tahoma"/>
          <w:color w:val="292526"/>
          <w:spacing w:val="-3"/>
          <w:sz w:val="22"/>
          <w:szCs w:val="22"/>
        </w:rPr>
        <w:t xml:space="preserve">to be taught as your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child</w:t>
      </w:r>
      <w:r w:rsidR="00BB0272" w:rsidRPr="00EF593A">
        <w:rPr>
          <w:rFonts w:ascii="Tahoma" w:hAnsi="Tahoma" w:cs="Tahoma"/>
          <w:color w:val="292526"/>
          <w:spacing w:val="-5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progresses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through</w:t>
      </w:r>
      <w:r w:rsidR="00BB0272"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their</w:t>
      </w:r>
      <w:r w:rsidR="00BB0272" w:rsidRPr="00EF593A">
        <w:rPr>
          <w:rFonts w:ascii="Tahoma" w:hAnsi="Tahoma" w:cs="Tahoma"/>
          <w:color w:val="292526"/>
          <w:spacing w:val="-4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reception</w:t>
      </w:r>
      <w:r w:rsidR="00BB0272" w:rsidRPr="00EF593A">
        <w:rPr>
          <w:rFonts w:ascii="Tahoma" w:hAnsi="Tahoma" w:cs="Tahoma"/>
          <w:color w:val="292526"/>
          <w:spacing w:val="-3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year,</w:t>
      </w:r>
      <w:r w:rsidR="00BB0272" w:rsidRPr="00EF593A">
        <w:rPr>
          <w:rFonts w:ascii="Tahoma" w:hAnsi="Tahoma" w:cs="Tahoma"/>
          <w:color w:val="292526"/>
          <w:spacing w:val="-51"/>
          <w:sz w:val="22"/>
          <w:szCs w:val="22"/>
        </w:rPr>
        <w:t xml:space="preserve"> </w:t>
      </w:r>
      <w:r>
        <w:rPr>
          <w:rFonts w:ascii="Tahoma" w:hAnsi="Tahoma" w:cs="Tahoma"/>
          <w:color w:val="292526"/>
          <w:spacing w:val="-51"/>
          <w:sz w:val="22"/>
          <w:szCs w:val="22"/>
        </w:rPr>
        <w:t xml:space="preserve"> </w:t>
      </w:r>
      <w:r w:rsidR="0012637B">
        <w:rPr>
          <w:rFonts w:ascii="Tahoma" w:hAnsi="Tahoma" w:cs="Tahoma"/>
          <w:color w:val="292526"/>
          <w:spacing w:val="-51"/>
          <w:sz w:val="22"/>
          <w:szCs w:val="22"/>
        </w:rPr>
        <w:t xml:space="preserve"> </w:t>
      </w:r>
      <w:r w:rsidR="00687545">
        <w:rPr>
          <w:rFonts w:ascii="Tahoma" w:hAnsi="Tahoma" w:cs="Tahoma"/>
          <w:color w:val="292526"/>
          <w:sz w:val="22"/>
          <w:szCs w:val="22"/>
        </w:rPr>
        <w:t>these</w:t>
      </w:r>
      <w:r w:rsidR="00BB0272" w:rsidRPr="00EF593A">
        <w:rPr>
          <w:rFonts w:ascii="Tahoma" w:hAnsi="Tahoma" w:cs="Tahoma"/>
          <w:color w:val="292526"/>
          <w:spacing w:val="-2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will</w:t>
      </w:r>
      <w:r w:rsidR="00BB0272" w:rsidRPr="00EF593A">
        <w:rPr>
          <w:rFonts w:ascii="Tahoma" w:hAnsi="Tahoma" w:cs="Tahoma"/>
          <w:color w:val="292526"/>
          <w:spacing w:val="-1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help them to</w:t>
      </w:r>
      <w:r w:rsidR="00BB0272" w:rsidRPr="00EF593A">
        <w:rPr>
          <w:rFonts w:ascii="Tahoma" w:hAnsi="Tahoma" w:cs="Tahoma"/>
          <w:color w:val="292526"/>
          <w:spacing w:val="-1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prepare</w:t>
      </w:r>
      <w:r w:rsidR="00BB0272" w:rsidRPr="00EF593A">
        <w:rPr>
          <w:rFonts w:ascii="Tahoma" w:hAnsi="Tahoma" w:cs="Tahoma"/>
          <w:color w:val="292526"/>
          <w:spacing w:val="-1"/>
          <w:sz w:val="22"/>
          <w:szCs w:val="22"/>
        </w:rPr>
        <w:t xml:space="preserve">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for year one.</w:t>
      </w:r>
    </w:p>
    <w:p w14:paraId="63B214EC" w14:textId="422EA5EF" w:rsidR="00BB0272" w:rsidRPr="00EF593A" w:rsidRDefault="00BB0272" w:rsidP="00BB0272">
      <w:pPr>
        <w:pStyle w:val="Heading1"/>
        <w:spacing w:before="209"/>
        <w:jc w:val="left"/>
        <w:rPr>
          <w:rFonts w:ascii="Tahoma" w:hAnsi="Tahoma" w:cs="Tahoma"/>
          <w:sz w:val="22"/>
          <w:szCs w:val="22"/>
        </w:rPr>
      </w:pPr>
      <w:r w:rsidRPr="00EF593A">
        <w:rPr>
          <w:rFonts w:ascii="Tahoma" w:hAnsi="Tahoma" w:cs="Tahoma"/>
          <w:b w:val="0"/>
          <w:noProof/>
          <w:position w:val="-1"/>
          <w:sz w:val="22"/>
          <w:szCs w:val="22"/>
          <w:lang w:eastAsia="en-GB"/>
        </w:rPr>
        <w:drawing>
          <wp:inline distT="0" distB="0" distL="0" distR="0" wp14:anchorId="5212A94B" wp14:editId="387D638A">
            <wp:extent cx="167894" cy="160299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94" cy="16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593A">
        <w:rPr>
          <w:rFonts w:ascii="Tahoma" w:hAnsi="Tahoma" w:cs="Tahoma"/>
          <w:b w:val="0"/>
          <w:spacing w:val="18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How</w:t>
      </w:r>
      <w:r w:rsidRPr="00EF593A">
        <w:rPr>
          <w:rFonts w:ascii="Tahoma" w:hAnsi="Tahoma" w:cs="Tahoma"/>
          <w:color w:val="292526"/>
          <w:spacing w:val="-1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Will I</w:t>
      </w:r>
      <w:r w:rsidRPr="00EF593A">
        <w:rPr>
          <w:rFonts w:ascii="Tahoma" w:hAnsi="Tahoma" w:cs="Tahoma"/>
          <w:color w:val="292526"/>
          <w:spacing w:val="-1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Know How</w:t>
      </w:r>
      <w:r w:rsidRPr="00EF593A">
        <w:rPr>
          <w:rFonts w:ascii="Tahoma" w:hAnsi="Tahoma" w:cs="Tahoma"/>
          <w:color w:val="292526"/>
          <w:spacing w:val="-1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My Child</w:t>
      </w:r>
      <w:r w:rsidRPr="00EF593A">
        <w:rPr>
          <w:rFonts w:ascii="Tahoma" w:hAnsi="Tahoma" w:cs="Tahoma"/>
          <w:color w:val="292526"/>
          <w:spacing w:val="-2"/>
          <w:sz w:val="22"/>
          <w:szCs w:val="22"/>
        </w:rPr>
        <w:t xml:space="preserve"> </w:t>
      </w:r>
      <w:r w:rsidRPr="00EF593A">
        <w:rPr>
          <w:rFonts w:ascii="Tahoma" w:hAnsi="Tahoma" w:cs="Tahoma"/>
          <w:color w:val="292526"/>
          <w:sz w:val="22"/>
          <w:szCs w:val="22"/>
        </w:rPr>
        <w:t>Is Doing?</w:t>
      </w:r>
      <w:bookmarkStart w:id="0" w:name="_GoBack"/>
      <w:bookmarkEnd w:id="0"/>
    </w:p>
    <w:p w14:paraId="41D98D68" w14:textId="58327FAB" w:rsidR="00BB0272" w:rsidRDefault="00EF593A" w:rsidP="00BB0272">
      <w:pPr>
        <w:pStyle w:val="BodyText"/>
        <w:spacing w:before="44" w:line="254" w:lineRule="auto"/>
        <w:ind w:right="289"/>
        <w:rPr>
          <w:rFonts w:ascii="Tahoma" w:hAnsi="Tahoma" w:cs="Tahoma"/>
          <w:color w:val="292526"/>
          <w:sz w:val="22"/>
          <w:szCs w:val="22"/>
        </w:rPr>
      </w:pPr>
      <w:r>
        <w:rPr>
          <w:rFonts w:ascii="Tahoma" w:hAnsi="Tahoma" w:cs="Tahoma"/>
          <w:color w:val="292526"/>
          <w:sz w:val="22"/>
          <w:szCs w:val="22"/>
        </w:rPr>
        <w:t xml:space="preserve">The partnership between Parent/Carer and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>EYFS</w:t>
      </w:r>
      <w:r>
        <w:rPr>
          <w:rFonts w:ascii="Tahoma" w:hAnsi="Tahoma" w:cs="Tahoma"/>
          <w:color w:val="292526"/>
          <w:sz w:val="22"/>
          <w:szCs w:val="22"/>
        </w:rPr>
        <w:t xml:space="preserve"> practi</w:t>
      </w:r>
      <w:r w:rsidR="00C20718">
        <w:rPr>
          <w:rFonts w:ascii="Tahoma" w:hAnsi="Tahoma" w:cs="Tahoma"/>
          <w:color w:val="292526"/>
          <w:sz w:val="22"/>
          <w:szCs w:val="22"/>
        </w:rPr>
        <w:t>ti</w:t>
      </w:r>
      <w:r>
        <w:rPr>
          <w:rFonts w:ascii="Tahoma" w:hAnsi="Tahoma" w:cs="Tahoma"/>
          <w:color w:val="292526"/>
          <w:sz w:val="22"/>
          <w:szCs w:val="22"/>
        </w:rPr>
        <w:t xml:space="preserve">oners is 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 xml:space="preserve">key </w:t>
      </w:r>
      <w:r>
        <w:rPr>
          <w:rFonts w:ascii="Tahoma" w:hAnsi="Tahoma" w:cs="Tahoma"/>
          <w:color w:val="292526"/>
          <w:sz w:val="22"/>
          <w:szCs w:val="22"/>
        </w:rPr>
        <w:t>to enabling a child to achieve their full potentia</w:t>
      </w:r>
      <w:r w:rsidR="00A5255D">
        <w:rPr>
          <w:rFonts w:ascii="Tahoma" w:hAnsi="Tahoma" w:cs="Tahoma"/>
          <w:color w:val="292526"/>
          <w:sz w:val="22"/>
          <w:szCs w:val="22"/>
        </w:rPr>
        <w:t>l in the Reception Year. We</w:t>
      </w:r>
      <w:r>
        <w:rPr>
          <w:rFonts w:ascii="Tahoma" w:hAnsi="Tahoma" w:cs="Tahoma"/>
          <w:color w:val="292526"/>
          <w:sz w:val="22"/>
          <w:szCs w:val="22"/>
        </w:rPr>
        <w:t xml:space="preserve"> </w:t>
      </w:r>
      <w:r w:rsidR="00A5255D">
        <w:rPr>
          <w:rFonts w:ascii="Tahoma" w:hAnsi="Tahoma" w:cs="Tahoma"/>
          <w:color w:val="292526"/>
          <w:sz w:val="22"/>
          <w:szCs w:val="22"/>
        </w:rPr>
        <w:t>share</w:t>
      </w:r>
      <w:r w:rsidR="00BB0272" w:rsidRPr="00EF593A">
        <w:rPr>
          <w:rFonts w:ascii="Tahoma" w:hAnsi="Tahoma" w:cs="Tahoma"/>
          <w:color w:val="292526"/>
          <w:sz w:val="22"/>
          <w:szCs w:val="22"/>
        </w:rPr>
        <w:t xml:space="preserve"> information about your</w:t>
      </w:r>
      <w:r>
        <w:rPr>
          <w:rFonts w:ascii="Tahoma" w:hAnsi="Tahoma" w:cs="Tahoma"/>
          <w:color w:val="292526"/>
          <w:sz w:val="22"/>
          <w:szCs w:val="22"/>
        </w:rPr>
        <w:t xml:space="preserve"> </w:t>
      </w:r>
      <w:r w:rsidR="00C20718" w:rsidRPr="00EF593A">
        <w:rPr>
          <w:rFonts w:ascii="Tahoma" w:hAnsi="Tahoma" w:cs="Tahoma"/>
          <w:color w:val="292526"/>
          <w:sz w:val="22"/>
          <w:szCs w:val="22"/>
        </w:rPr>
        <w:t>child</w:t>
      </w:r>
      <w:r w:rsidR="00C20718">
        <w:rPr>
          <w:rFonts w:ascii="Tahoma" w:hAnsi="Tahoma" w:cs="Tahoma"/>
          <w:color w:val="292526"/>
          <w:sz w:val="22"/>
          <w:szCs w:val="22"/>
        </w:rPr>
        <w:t>’s</w:t>
      </w:r>
      <w:r>
        <w:rPr>
          <w:rFonts w:ascii="Tahoma" w:hAnsi="Tahoma" w:cs="Tahoma"/>
          <w:color w:val="292526"/>
          <w:sz w:val="22"/>
          <w:szCs w:val="22"/>
        </w:rPr>
        <w:t xml:space="preserve"> progress</w:t>
      </w:r>
      <w:r w:rsidR="00687545">
        <w:rPr>
          <w:rFonts w:ascii="Tahoma" w:hAnsi="Tahoma" w:cs="Tahoma"/>
          <w:color w:val="292526"/>
          <w:sz w:val="22"/>
          <w:szCs w:val="22"/>
        </w:rPr>
        <w:t xml:space="preserve"> formally at</w:t>
      </w:r>
      <w:r>
        <w:rPr>
          <w:rFonts w:ascii="Tahoma" w:hAnsi="Tahoma" w:cs="Tahoma"/>
          <w:color w:val="292526"/>
          <w:sz w:val="22"/>
          <w:szCs w:val="22"/>
        </w:rPr>
        <w:t xml:space="preserve"> Oct and Feb parent meetings and informally on</w:t>
      </w:r>
      <w:r w:rsidR="0007379C">
        <w:rPr>
          <w:rFonts w:ascii="Tahoma" w:hAnsi="Tahoma" w:cs="Tahoma"/>
          <w:color w:val="292526"/>
          <w:sz w:val="22"/>
          <w:szCs w:val="22"/>
        </w:rPr>
        <w:t xml:space="preserve"> a</w:t>
      </w:r>
      <w:r>
        <w:rPr>
          <w:rFonts w:ascii="Tahoma" w:hAnsi="Tahoma" w:cs="Tahoma"/>
          <w:color w:val="292526"/>
          <w:sz w:val="22"/>
          <w:szCs w:val="22"/>
        </w:rPr>
        <w:t xml:space="preserve"> daily or weekly basis through con</w:t>
      </w:r>
      <w:r w:rsidR="00687545">
        <w:rPr>
          <w:rFonts w:ascii="Tahoma" w:hAnsi="Tahoma" w:cs="Tahoma"/>
          <w:color w:val="292526"/>
          <w:sz w:val="22"/>
          <w:szCs w:val="22"/>
        </w:rPr>
        <w:t>versations and comments in the H</w:t>
      </w:r>
      <w:r>
        <w:rPr>
          <w:rFonts w:ascii="Tahoma" w:hAnsi="Tahoma" w:cs="Tahoma"/>
          <w:color w:val="292526"/>
          <w:sz w:val="22"/>
          <w:szCs w:val="22"/>
        </w:rPr>
        <w:t xml:space="preserve">omework </w:t>
      </w:r>
      <w:r w:rsidR="004C3579">
        <w:rPr>
          <w:rFonts w:ascii="Tahoma" w:hAnsi="Tahoma" w:cs="Tahoma"/>
          <w:color w:val="292526"/>
          <w:sz w:val="22"/>
          <w:szCs w:val="22"/>
        </w:rPr>
        <w:t xml:space="preserve">book </w:t>
      </w:r>
      <w:r>
        <w:rPr>
          <w:rFonts w:ascii="Tahoma" w:hAnsi="Tahoma" w:cs="Tahoma"/>
          <w:color w:val="292526"/>
          <w:sz w:val="22"/>
          <w:szCs w:val="22"/>
        </w:rPr>
        <w:t xml:space="preserve">or Reading diary. </w:t>
      </w:r>
    </w:p>
    <w:p w14:paraId="122726AD" w14:textId="347BAA25" w:rsidR="00B8626B" w:rsidRPr="00BB0272" w:rsidRDefault="00867AA1" w:rsidP="00BB0272">
      <w:pPr>
        <w:spacing w:before="60"/>
        <w:ind w:right="1107"/>
        <w:rPr>
          <w:rFonts w:ascii="Roboto" w:hAnsi="Roboto"/>
          <w:color w:val="292526"/>
          <w:spacing w:val="-2"/>
          <w:sz w:val="22"/>
          <w:szCs w:val="22"/>
        </w:rPr>
      </w:pPr>
      <w:r w:rsidRPr="00BB0272">
        <w:rPr>
          <w:rFonts w:ascii="Roboto" w:hAnsi="Roboto"/>
          <w:noProof/>
          <w:color w:val="292526"/>
          <w:spacing w:val="-2"/>
          <w:sz w:val="22"/>
          <w:szCs w:val="22"/>
        </w:rPr>
        <w:drawing>
          <wp:anchor distT="0" distB="0" distL="114300" distR="114300" simplePos="0" relativeHeight="251657728" behindDoc="0" locked="0" layoutInCell="1" allowOverlap="1" wp14:anchorId="43173758" wp14:editId="582C777C">
            <wp:simplePos x="0" y="0"/>
            <wp:positionH relativeFrom="column">
              <wp:posOffset>4749165</wp:posOffset>
            </wp:positionH>
            <wp:positionV relativeFrom="page">
              <wp:posOffset>8787130</wp:posOffset>
            </wp:positionV>
            <wp:extent cx="1868170" cy="1554480"/>
            <wp:effectExtent l="0" t="0" r="0" b="0"/>
            <wp:wrapNone/>
            <wp:docPr id="10" name="docshape38" descr="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cshape38" descr="A group of people&#10;&#10;Description automatically generated with low confidence"/>
                    <pic:cNvPicPr>
                      <a:picLocks noChangeAspect="1" noEditPoints="1" noChangeArrowheads="1" noChangeShapeType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B6CF6" w:rsidRPr="00BB6CF6">
        <w:rPr>
          <w:rFonts w:ascii="Roboto" w:hAnsi="Roboto"/>
          <w:noProof/>
          <w:color w:val="292526"/>
          <w:spacing w:val="-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314B935" wp14:editId="43267615">
                <wp:simplePos x="0" y="0"/>
                <wp:positionH relativeFrom="margin">
                  <wp:align>left</wp:align>
                </wp:positionH>
                <wp:positionV relativeFrom="page">
                  <wp:posOffset>7885430</wp:posOffset>
                </wp:positionV>
                <wp:extent cx="6037580" cy="988786"/>
                <wp:effectExtent l="0" t="0" r="1270" b="1905"/>
                <wp:wrapNone/>
                <wp:docPr id="12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37580" cy="988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A3D9D" w14:textId="64857C90" w:rsidR="00867AA1" w:rsidRPr="00EF593A" w:rsidRDefault="00867AA1" w:rsidP="00867AA1">
                            <w:pPr>
                              <w:pStyle w:val="BodyText"/>
                              <w:spacing w:before="44" w:line="254" w:lineRule="auto"/>
                              <w:ind w:right="289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92526"/>
                                <w:sz w:val="22"/>
                                <w:szCs w:val="22"/>
                              </w:rPr>
                              <w:t>In the Summer term your child will be asses</w:t>
                            </w:r>
                            <w:r w:rsidR="0007379C">
                              <w:rPr>
                                <w:rFonts w:ascii="Tahoma" w:hAnsi="Tahoma" w:cs="Tahoma"/>
                                <w:color w:val="292526"/>
                                <w:sz w:val="22"/>
                                <w:szCs w:val="22"/>
                              </w:rPr>
                              <w:t>sed against the Early Learning G</w:t>
                            </w:r>
                            <w:r>
                              <w:rPr>
                                <w:rFonts w:ascii="Tahoma" w:hAnsi="Tahoma" w:cs="Tahoma"/>
                                <w:color w:val="292526"/>
                                <w:sz w:val="22"/>
                                <w:szCs w:val="22"/>
                              </w:rPr>
                              <w:t xml:space="preserve">oals (ELGs) </w:t>
                            </w:r>
                            <w:r w:rsidR="00687545">
                              <w:rPr>
                                <w:rFonts w:ascii="Tahoma" w:hAnsi="Tahoma" w:cs="Tahoma"/>
                                <w:color w:val="292526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Tahoma" w:hAnsi="Tahoma" w:cs="Tahoma"/>
                                <w:color w:val="292526"/>
                                <w:sz w:val="22"/>
                                <w:szCs w:val="22"/>
                              </w:rPr>
                              <w:t>hese make up y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our child’s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1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Early Years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1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Foundation Stage Profile</w:t>
                            </w:r>
                            <w:r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. We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 xml:space="preserve"> will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1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share</w:t>
                            </w:r>
                            <w:r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 xml:space="preserve"> this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1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with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1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you at the end of the EYFS through the end of year report. This will inform you of your child’s progress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52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and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whether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they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have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met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or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are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continuing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to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5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work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towards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their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early</w:t>
                            </w:r>
                            <w:r w:rsidRPr="00EF593A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learning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goals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(ELGs).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8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There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are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17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2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ELGs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your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child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is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expected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to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achieve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by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the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end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of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the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EF593A">
                              <w:rPr>
                                <w:rFonts w:ascii="Tahoma" w:hAnsi="Tahoma" w:cs="Tahoma"/>
                                <w:color w:val="292526"/>
                                <w:sz w:val="22"/>
                              </w:rPr>
                              <w:t>EYFS.</w:t>
                            </w:r>
                          </w:p>
                          <w:p w14:paraId="53FB9129" w14:textId="77777777" w:rsidR="00EF593A" w:rsidRDefault="00EF593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B935" id="docshape40" o:spid="_x0000_s1060" type="#_x0000_t202" style="position:absolute;left:0;text-align:left;margin-left:0;margin-top:620.9pt;width:475.4pt;height:77.85pt;z-index:2516689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" filled="f" stroked="f">
                <v:path arrowok="t"/>
                <v:textbox inset="0,0,0,0">
                  <w:txbxContent>
                    <w:p w14:paraId="0B9A3D9D" w14:textId="64857C90" w:rsidR="00867AA1" w:rsidRPr="00EF593A" w:rsidRDefault="00867AA1" w:rsidP="00867AA1">
                      <w:pPr>
                        <w:pStyle w:val="BodyText"/>
                        <w:spacing w:before="44" w:line="254" w:lineRule="auto"/>
                        <w:ind w:right="289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  <w:color w:val="292526"/>
                          <w:sz w:val="22"/>
                          <w:szCs w:val="22"/>
                        </w:rPr>
                        <w:t>In the Summer term your child will be asses</w:t>
                      </w:r>
                      <w:r w:rsidR="0007379C">
                        <w:rPr>
                          <w:rFonts w:ascii="Tahoma" w:hAnsi="Tahoma" w:cs="Tahoma"/>
                          <w:color w:val="292526"/>
                          <w:sz w:val="22"/>
                          <w:szCs w:val="22"/>
                        </w:rPr>
                        <w:t>sed against the Early Learning G</w:t>
                      </w:r>
                      <w:r>
                        <w:rPr>
                          <w:rFonts w:ascii="Tahoma" w:hAnsi="Tahoma" w:cs="Tahoma"/>
                          <w:color w:val="292526"/>
                          <w:sz w:val="22"/>
                          <w:szCs w:val="22"/>
                        </w:rPr>
                        <w:t xml:space="preserve">oals (ELGs) </w:t>
                      </w:r>
                      <w:r w:rsidR="00687545">
                        <w:rPr>
                          <w:rFonts w:ascii="Tahoma" w:hAnsi="Tahoma" w:cs="Tahoma"/>
                          <w:color w:val="292526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Tahoma" w:hAnsi="Tahoma" w:cs="Tahoma"/>
                          <w:color w:val="292526"/>
                          <w:sz w:val="22"/>
                          <w:szCs w:val="22"/>
                        </w:rPr>
                        <w:t>hese make up y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our child’s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1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Early Years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1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Foundation Stage Profile</w:t>
                      </w:r>
                      <w:r>
                        <w:rPr>
                          <w:rFonts w:ascii="Tahoma" w:hAnsi="Tahoma" w:cs="Tahoma"/>
                          <w:color w:val="292526"/>
                          <w:sz w:val="22"/>
                        </w:rPr>
                        <w:t>. We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 xml:space="preserve"> will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1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share</w:t>
                      </w:r>
                      <w:r>
                        <w:rPr>
                          <w:rFonts w:ascii="Tahoma" w:hAnsi="Tahoma" w:cs="Tahoma"/>
                          <w:color w:val="292526"/>
                          <w:sz w:val="22"/>
                        </w:rPr>
                        <w:t xml:space="preserve"> this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1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with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1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you at the end of the EYFS through the end of year report. This will inform you of your child’s progress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52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and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4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whether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4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they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3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have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4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met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4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or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4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are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3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continuing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4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to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5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work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4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towards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3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their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3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early</w:t>
                      </w:r>
                      <w:r w:rsidRPr="00EF593A"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learning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3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goals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3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(ELGs).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8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There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3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are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3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17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2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ELGs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3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your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4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child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4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is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3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expected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3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to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3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achieve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3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by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3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the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3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end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3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of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4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the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pacing w:val="-3"/>
                          <w:sz w:val="22"/>
                        </w:rPr>
                        <w:t xml:space="preserve"> </w:t>
                      </w:r>
                      <w:r w:rsidRPr="00EF593A">
                        <w:rPr>
                          <w:rFonts w:ascii="Tahoma" w:hAnsi="Tahoma" w:cs="Tahoma"/>
                          <w:color w:val="292526"/>
                          <w:sz w:val="22"/>
                        </w:rPr>
                        <w:t>EYFS.</w:t>
                      </w:r>
                    </w:p>
                    <w:p w14:paraId="53FB9129" w14:textId="77777777" w:rsidR="00EF593A" w:rsidRDefault="00EF593A"/>
                  </w:txbxContent>
                </v:textbox>
                <w10:wrap anchorx="margin" anchory="page"/>
              </v:shape>
            </w:pict>
          </mc:Fallback>
        </mc:AlternateContent>
      </w:r>
      <w:r w:rsidR="00BB0272" w:rsidRPr="00BB0272">
        <w:rPr>
          <w:rFonts w:ascii="Roboto" w:hAnsi="Roboto"/>
          <w:noProof/>
          <w:color w:val="292526"/>
          <w:spacing w:val="-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51F5E20" wp14:editId="073B0E2F">
                <wp:simplePos x="0" y="0"/>
                <wp:positionH relativeFrom="column">
                  <wp:posOffset>4621530</wp:posOffset>
                </wp:positionH>
                <wp:positionV relativeFrom="page">
                  <wp:posOffset>8922385</wp:posOffset>
                </wp:positionV>
                <wp:extent cx="2394585" cy="901700"/>
                <wp:effectExtent l="0" t="0" r="5715" b="0"/>
                <wp:wrapNone/>
                <wp:docPr id="9" name="docshape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394585" cy="901700"/>
                        </a:xfrm>
                        <a:custGeom>
                          <a:avLst/>
                          <a:gdLst>
                            <a:gd name="T0" fmla="+- 0 9545 7767"/>
                            <a:gd name="T1" fmla="*/ T0 w 3771"/>
                            <a:gd name="T2" fmla="+- 0 2403 2402"/>
                            <a:gd name="T3" fmla="*/ 2403 h 1420"/>
                            <a:gd name="T4" fmla="+- 0 9336 7767"/>
                            <a:gd name="T5" fmla="*/ T4 w 3771"/>
                            <a:gd name="T6" fmla="+- 0 2412 2402"/>
                            <a:gd name="T7" fmla="*/ 2412 h 1420"/>
                            <a:gd name="T8" fmla="+- 0 9134 7767"/>
                            <a:gd name="T9" fmla="*/ T8 w 3771"/>
                            <a:gd name="T10" fmla="+- 0 2429 2402"/>
                            <a:gd name="T11" fmla="*/ 2429 h 1420"/>
                            <a:gd name="T12" fmla="+- 0 8942 7767"/>
                            <a:gd name="T13" fmla="*/ T12 w 3771"/>
                            <a:gd name="T14" fmla="+- 0 2454 2402"/>
                            <a:gd name="T15" fmla="*/ 2454 h 1420"/>
                            <a:gd name="T16" fmla="+- 0 8759 7767"/>
                            <a:gd name="T17" fmla="*/ T16 w 3771"/>
                            <a:gd name="T18" fmla="+- 0 2487 2402"/>
                            <a:gd name="T19" fmla="*/ 2487 h 1420"/>
                            <a:gd name="T20" fmla="+- 0 8588 7767"/>
                            <a:gd name="T21" fmla="*/ T20 w 3771"/>
                            <a:gd name="T22" fmla="+- 0 2526 2402"/>
                            <a:gd name="T23" fmla="*/ 2526 h 1420"/>
                            <a:gd name="T24" fmla="+- 0 8429 7767"/>
                            <a:gd name="T25" fmla="*/ T24 w 3771"/>
                            <a:gd name="T26" fmla="+- 0 2572 2402"/>
                            <a:gd name="T27" fmla="*/ 2572 h 1420"/>
                            <a:gd name="T28" fmla="+- 0 8284 7767"/>
                            <a:gd name="T29" fmla="*/ T28 w 3771"/>
                            <a:gd name="T30" fmla="+- 0 2623 2402"/>
                            <a:gd name="T31" fmla="*/ 2623 h 1420"/>
                            <a:gd name="T32" fmla="+- 0 8155 7767"/>
                            <a:gd name="T33" fmla="*/ T32 w 3771"/>
                            <a:gd name="T34" fmla="+- 0 2681 2402"/>
                            <a:gd name="T35" fmla="*/ 2681 h 1420"/>
                            <a:gd name="T36" fmla="+- 0 8041 7767"/>
                            <a:gd name="T37" fmla="*/ T36 w 3771"/>
                            <a:gd name="T38" fmla="+- 0 2743 2402"/>
                            <a:gd name="T39" fmla="*/ 2743 h 1420"/>
                            <a:gd name="T40" fmla="+- 0 7870 7767"/>
                            <a:gd name="T41" fmla="*/ T40 w 3771"/>
                            <a:gd name="T42" fmla="+- 0 2880 2402"/>
                            <a:gd name="T43" fmla="*/ 2880 h 1420"/>
                            <a:gd name="T44" fmla="+- 0 7779 7767"/>
                            <a:gd name="T45" fmla="*/ T44 w 3771"/>
                            <a:gd name="T46" fmla="+- 0 3032 2402"/>
                            <a:gd name="T47" fmla="*/ 3032 h 1420"/>
                            <a:gd name="T48" fmla="+- 0 7770 7767"/>
                            <a:gd name="T49" fmla="*/ T48 w 3771"/>
                            <a:gd name="T50" fmla="+- 0 3152 2402"/>
                            <a:gd name="T51" fmla="*/ 3152 h 1420"/>
                            <a:gd name="T52" fmla="+- 0 7839 7767"/>
                            <a:gd name="T53" fmla="*/ T52 w 3771"/>
                            <a:gd name="T54" fmla="+- 0 3307 2402"/>
                            <a:gd name="T55" fmla="*/ 3307 h 1420"/>
                            <a:gd name="T56" fmla="+- 0 7991 7767"/>
                            <a:gd name="T57" fmla="*/ T56 w 3771"/>
                            <a:gd name="T58" fmla="+- 0 3448 2402"/>
                            <a:gd name="T59" fmla="*/ 3448 h 1420"/>
                            <a:gd name="T60" fmla="+- 0 8155 7767"/>
                            <a:gd name="T61" fmla="*/ T60 w 3771"/>
                            <a:gd name="T62" fmla="+- 0 3543 2402"/>
                            <a:gd name="T63" fmla="*/ 3543 h 1420"/>
                            <a:gd name="T64" fmla="+- 0 8284 7767"/>
                            <a:gd name="T65" fmla="*/ T64 w 3771"/>
                            <a:gd name="T66" fmla="+- 0 3600 2402"/>
                            <a:gd name="T67" fmla="*/ 3600 h 1420"/>
                            <a:gd name="T68" fmla="+- 0 8429 7767"/>
                            <a:gd name="T69" fmla="*/ T68 w 3771"/>
                            <a:gd name="T70" fmla="+- 0 3652 2402"/>
                            <a:gd name="T71" fmla="*/ 3652 h 1420"/>
                            <a:gd name="T72" fmla="+- 0 8588 7767"/>
                            <a:gd name="T73" fmla="*/ T72 w 3771"/>
                            <a:gd name="T74" fmla="+- 0 3698 2402"/>
                            <a:gd name="T75" fmla="*/ 3698 h 1420"/>
                            <a:gd name="T76" fmla="+- 0 8759 7767"/>
                            <a:gd name="T77" fmla="*/ T76 w 3771"/>
                            <a:gd name="T78" fmla="+- 0 3737 2402"/>
                            <a:gd name="T79" fmla="*/ 3737 h 1420"/>
                            <a:gd name="T80" fmla="+- 0 8942 7767"/>
                            <a:gd name="T81" fmla="*/ T80 w 3771"/>
                            <a:gd name="T82" fmla="+- 0 3769 2402"/>
                            <a:gd name="T83" fmla="*/ 3769 h 1420"/>
                            <a:gd name="T84" fmla="+- 0 9134 7767"/>
                            <a:gd name="T85" fmla="*/ T84 w 3771"/>
                            <a:gd name="T86" fmla="+- 0 3794 2402"/>
                            <a:gd name="T87" fmla="*/ 3794 h 1420"/>
                            <a:gd name="T88" fmla="+- 0 9336 7767"/>
                            <a:gd name="T89" fmla="*/ T88 w 3771"/>
                            <a:gd name="T90" fmla="+- 0 3812 2402"/>
                            <a:gd name="T91" fmla="*/ 3812 h 1420"/>
                            <a:gd name="T92" fmla="+- 0 9545 7767"/>
                            <a:gd name="T93" fmla="*/ T92 w 3771"/>
                            <a:gd name="T94" fmla="+- 0 3820 2402"/>
                            <a:gd name="T95" fmla="*/ 3820 h 1420"/>
                            <a:gd name="T96" fmla="+- 0 9759 7767"/>
                            <a:gd name="T97" fmla="*/ T96 w 3771"/>
                            <a:gd name="T98" fmla="+- 0 3820 2402"/>
                            <a:gd name="T99" fmla="*/ 3820 h 1420"/>
                            <a:gd name="T100" fmla="+- 0 9968 7767"/>
                            <a:gd name="T101" fmla="*/ T100 w 3771"/>
                            <a:gd name="T102" fmla="+- 0 3812 2402"/>
                            <a:gd name="T103" fmla="*/ 3812 h 1420"/>
                            <a:gd name="T104" fmla="+- 0 10170 7767"/>
                            <a:gd name="T105" fmla="*/ T104 w 3771"/>
                            <a:gd name="T106" fmla="+- 0 3794 2402"/>
                            <a:gd name="T107" fmla="*/ 3794 h 1420"/>
                            <a:gd name="T108" fmla="+- 0 10362 7767"/>
                            <a:gd name="T109" fmla="*/ T108 w 3771"/>
                            <a:gd name="T110" fmla="+- 0 3769 2402"/>
                            <a:gd name="T111" fmla="*/ 3769 h 1420"/>
                            <a:gd name="T112" fmla="+- 0 10545 7767"/>
                            <a:gd name="T113" fmla="*/ T112 w 3771"/>
                            <a:gd name="T114" fmla="+- 0 3737 2402"/>
                            <a:gd name="T115" fmla="*/ 3737 h 1420"/>
                            <a:gd name="T116" fmla="+- 0 10716 7767"/>
                            <a:gd name="T117" fmla="*/ T116 w 3771"/>
                            <a:gd name="T118" fmla="+- 0 3698 2402"/>
                            <a:gd name="T119" fmla="*/ 3698 h 1420"/>
                            <a:gd name="T120" fmla="+- 0 10875 7767"/>
                            <a:gd name="T121" fmla="*/ T120 w 3771"/>
                            <a:gd name="T122" fmla="+- 0 3652 2402"/>
                            <a:gd name="T123" fmla="*/ 3652 h 1420"/>
                            <a:gd name="T124" fmla="+- 0 11020 7767"/>
                            <a:gd name="T125" fmla="*/ T124 w 3771"/>
                            <a:gd name="T126" fmla="+- 0 3600 2402"/>
                            <a:gd name="T127" fmla="*/ 3600 h 1420"/>
                            <a:gd name="T128" fmla="+- 0 11149 7767"/>
                            <a:gd name="T129" fmla="*/ T128 w 3771"/>
                            <a:gd name="T130" fmla="+- 0 3543 2402"/>
                            <a:gd name="T131" fmla="*/ 3543 h 1420"/>
                            <a:gd name="T132" fmla="+- 0 11262 7767"/>
                            <a:gd name="T133" fmla="*/ T132 w 3771"/>
                            <a:gd name="T134" fmla="+- 0 3481 2402"/>
                            <a:gd name="T135" fmla="*/ 3481 h 1420"/>
                            <a:gd name="T136" fmla="+- 0 11434 7767"/>
                            <a:gd name="T137" fmla="*/ T136 w 3771"/>
                            <a:gd name="T138" fmla="+- 0 3343 2402"/>
                            <a:gd name="T139" fmla="*/ 3343 h 1420"/>
                            <a:gd name="T140" fmla="+- 0 11525 7767"/>
                            <a:gd name="T141" fmla="*/ T140 w 3771"/>
                            <a:gd name="T142" fmla="+- 0 3192 2402"/>
                            <a:gd name="T143" fmla="*/ 3192 h 1420"/>
                            <a:gd name="T144" fmla="+- 0 11534 7767"/>
                            <a:gd name="T145" fmla="*/ T144 w 3771"/>
                            <a:gd name="T146" fmla="+- 0 3072 2402"/>
                            <a:gd name="T147" fmla="*/ 3072 h 1420"/>
                            <a:gd name="T148" fmla="+- 0 11465 7767"/>
                            <a:gd name="T149" fmla="*/ T148 w 3771"/>
                            <a:gd name="T150" fmla="+- 0 2917 2402"/>
                            <a:gd name="T151" fmla="*/ 2917 h 1420"/>
                            <a:gd name="T152" fmla="+- 0 11312 7767"/>
                            <a:gd name="T153" fmla="*/ T152 w 3771"/>
                            <a:gd name="T154" fmla="+- 0 2776 2402"/>
                            <a:gd name="T155" fmla="*/ 2776 h 1420"/>
                            <a:gd name="T156" fmla="+- 0 11149 7767"/>
                            <a:gd name="T157" fmla="*/ T156 w 3771"/>
                            <a:gd name="T158" fmla="+- 0 2681 2402"/>
                            <a:gd name="T159" fmla="*/ 2681 h 1420"/>
                            <a:gd name="T160" fmla="+- 0 11020 7767"/>
                            <a:gd name="T161" fmla="*/ T160 w 3771"/>
                            <a:gd name="T162" fmla="+- 0 2623 2402"/>
                            <a:gd name="T163" fmla="*/ 2623 h 1420"/>
                            <a:gd name="T164" fmla="+- 0 10875 7767"/>
                            <a:gd name="T165" fmla="*/ T164 w 3771"/>
                            <a:gd name="T166" fmla="+- 0 2572 2402"/>
                            <a:gd name="T167" fmla="*/ 2572 h 1420"/>
                            <a:gd name="T168" fmla="+- 0 10716 7767"/>
                            <a:gd name="T169" fmla="*/ T168 w 3771"/>
                            <a:gd name="T170" fmla="+- 0 2526 2402"/>
                            <a:gd name="T171" fmla="*/ 2526 h 1420"/>
                            <a:gd name="T172" fmla="+- 0 10545 7767"/>
                            <a:gd name="T173" fmla="*/ T172 w 3771"/>
                            <a:gd name="T174" fmla="+- 0 2487 2402"/>
                            <a:gd name="T175" fmla="*/ 2487 h 1420"/>
                            <a:gd name="T176" fmla="+- 0 10362 7767"/>
                            <a:gd name="T177" fmla="*/ T176 w 3771"/>
                            <a:gd name="T178" fmla="+- 0 2454 2402"/>
                            <a:gd name="T179" fmla="*/ 2454 h 1420"/>
                            <a:gd name="T180" fmla="+- 0 10170 7767"/>
                            <a:gd name="T181" fmla="*/ T180 w 3771"/>
                            <a:gd name="T182" fmla="+- 0 2429 2402"/>
                            <a:gd name="T183" fmla="*/ 2429 h 1420"/>
                            <a:gd name="T184" fmla="+- 0 9968 7767"/>
                            <a:gd name="T185" fmla="*/ T184 w 3771"/>
                            <a:gd name="T186" fmla="+- 0 2412 2402"/>
                            <a:gd name="T187" fmla="*/ 2412 h 1420"/>
                            <a:gd name="T188" fmla="+- 0 9759 7767"/>
                            <a:gd name="T189" fmla="*/ T188 w 3771"/>
                            <a:gd name="T190" fmla="+- 0 2403 2402"/>
                            <a:gd name="T191" fmla="*/ 2403 h 1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3771" h="1420">
                              <a:moveTo>
                                <a:pt x="1885" y="0"/>
                              </a:moveTo>
                              <a:lnTo>
                                <a:pt x="1778" y="1"/>
                              </a:lnTo>
                              <a:lnTo>
                                <a:pt x="1673" y="5"/>
                              </a:lnTo>
                              <a:lnTo>
                                <a:pt x="1569" y="10"/>
                              </a:lnTo>
                              <a:lnTo>
                                <a:pt x="1467" y="18"/>
                              </a:lnTo>
                              <a:lnTo>
                                <a:pt x="1367" y="27"/>
                              </a:lnTo>
                              <a:lnTo>
                                <a:pt x="1270" y="39"/>
                              </a:lnTo>
                              <a:lnTo>
                                <a:pt x="1175" y="52"/>
                              </a:lnTo>
                              <a:lnTo>
                                <a:pt x="1082" y="68"/>
                              </a:lnTo>
                              <a:lnTo>
                                <a:pt x="992" y="85"/>
                              </a:lnTo>
                              <a:lnTo>
                                <a:pt x="905" y="103"/>
                              </a:lnTo>
                              <a:lnTo>
                                <a:pt x="821" y="124"/>
                              </a:lnTo>
                              <a:lnTo>
                                <a:pt x="740" y="146"/>
                              </a:lnTo>
                              <a:lnTo>
                                <a:pt x="662" y="170"/>
                              </a:lnTo>
                              <a:lnTo>
                                <a:pt x="588" y="195"/>
                              </a:lnTo>
                              <a:lnTo>
                                <a:pt x="517" y="221"/>
                              </a:lnTo>
                              <a:lnTo>
                                <a:pt x="450" y="249"/>
                              </a:lnTo>
                              <a:lnTo>
                                <a:pt x="388" y="279"/>
                              </a:lnTo>
                              <a:lnTo>
                                <a:pt x="329" y="309"/>
                              </a:lnTo>
                              <a:lnTo>
                                <a:pt x="274" y="341"/>
                              </a:lnTo>
                              <a:lnTo>
                                <a:pt x="179" y="407"/>
                              </a:lnTo>
                              <a:lnTo>
                                <a:pt x="103" y="478"/>
                              </a:lnTo>
                              <a:lnTo>
                                <a:pt x="46" y="552"/>
                              </a:lnTo>
                              <a:lnTo>
                                <a:pt x="12" y="630"/>
                              </a:lnTo>
                              <a:lnTo>
                                <a:pt x="0" y="710"/>
                              </a:lnTo>
                              <a:lnTo>
                                <a:pt x="3" y="750"/>
                              </a:lnTo>
                              <a:lnTo>
                                <a:pt x="26" y="829"/>
                              </a:lnTo>
                              <a:lnTo>
                                <a:pt x="72" y="905"/>
                              </a:lnTo>
                              <a:lnTo>
                                <a:pt x="138" y="977"/>
                              </a:lnTo>
                              <a:lnTo>
                                <a:pt x="224" y="1046"/>
                              </a:lnTo>
                              <a:lnTo>
                                <a:pt x="329" y="1110"/>
                              </a:lnTo>
                              <a:lnTo>
                                <a:pt x="388" y="1141"/>
                              </a:lnTo>
                              <a:lnTo>
                                <a:pt x="450" y="1170"/>
                              </a:lnTo>
                              <a:lnTo>
                                <a:pt x="517" y="1198"/>
                              </a:lnTo>
                              <a:lnTo>
                                <a:pt x="588" y="1225"/>
                              </a:lnTo>
                              <a:lnTo>
                                <a:pt x="662" y="1250"/>
                              </a:lnTo>
                              <a:lnTo>
                                <a:pt x="740" y="1274"/>
                              </a:lnTo>
                              <a:lnTo>
                                <a:pt x="821" y="1296"/>
                              </a:lnTo>
                              <a:lnTo>
                                <a:pt x="905" y="1316"/>
                              </a:lnTo>
                              <a:lnTo>
                                <a:pt x="992" y="1335"/>
                              </a:lnTo>
                              <a:lnTo>
                                <a:pt x="1082" y="1352"/>
                              </a:lnTo>
                              <a:lnTo>
                                <a:pt x="1175" y="1367"/>
                              </a:lnTo>
                              <a:lnTo>
                                <a:pt x="1270" y="1381"/>
                              </a:lnTo>
                              <a:lnTo>
                                <a:pt x="1367" y="1392"/>
                              </a:lnTo>
                              <a:lnTo>
                                <a:pt x="1467" y="1402"/>
                              </a:lnTo>
                              <a:lnTo>
                                <a:pt x="1569" y="1410"/>
                              </a:lnTo>
                              <a:lnTo>
                                <a:pt x="1673" y="1415"/>
                              </a:lnTo>
                              <a:lnTo>
                                <a:pt x="1778" y="1418"/>
                              </a:lnTo>
                              <a:lnTo>
                                <a:pt x="1885" y="1419"/>
                              </a:lnTo>
                              <a:lnTo>
                                <a:pt x="1992" y="1418"/>
                              </a:lnTo>
                              <a:lnTo>
                                <a:pt x="2097" y="1415"/>
                              </a:lnTo>
                              <a:lnTo>
                                <a:pt x="2201" y="1410"/>
                              </a:lnTo>
                              <a:lnTo>
                                <a:pt x="2303" y="1402"/>
                              </a:lnTo>
                              <a:lnTo>
                                <a:pt x="2403" y="1392"/>
                              </a:lnTo>
                              <a:lnTo>
                                <a:pt x="2500" y="1381"/>
                              </a:lnTo>
                              <a:lnTo>
                                <a:pt x="2595" y="1367"/>
                              </a:lnTo>
                              <a:lnTo>
                                <a:pt x="2688" y="1352"/>
                              </a:lnTo>
                              <a:lnTo>
                                <a:pt x="2778" y="1335"/>
                              </a:lnTo>
                              <a:lnTo>
                                <a:pt x="2865" y="1316"/>
                              </a:lnTo>
                              <a:lnTo>
                                <a:pt x="2949" y="1296"/>
                              </a:lnTo>
                              <a:lnTo>
                                <a:pt x="3030" y="1274"/>
                              </a:lnTo>
                              <a:lnTo>
                                <a:pt x="3108" y="1250"/>
                              </a:lnTo>
                              <a:lnTo>
                                <a:pt x="3182" y="1225"/>
                              </a:lnTo>
                              <a:lnTo>
                                <a:pt x="3253" y="1198"/>
                              </a:lnTo>
                              <a:lnTo>
                                <a:pt x="3319" y="1170"/>
                              </a:lnTo>
                              <a:lnTo>
                                <a:pt x="3382" y="1141"/>
                              </a:lnTo>
                              <a:lnTo>
                                <a:pt x="3441" y="1110"/>
                              </a:lnTo>
                              <a:lnTo>
                                <a:pt x="3495" y="1079"/>
                              </a:lnTo>
                              <a:lnTo>
                                <a:pt x="3591" y="1012"/>
                              </a:lnTo>
                              <a:lnTo>
                                <a:pt x="3667" y="941"/>
                              </a:lnTo>
                              <a:lnTo>
                                <a:pt x="3724" y="867"/>
                              </a:lnTo>
                              <a:lnTo>
                                <a:pt x="3758" y="790"/>
                              </a:lnTo>
                              <a:lnTo>
                                <a:pt x="3770" y="710"/>
                              </a:lnTo>
                              <a:lnTo>
                                <a:pt x="3767" y="670"/>
                              </a:lnTo>
                              <a:lnTo>
                                <a:pt x="3744" y="591"/>
                              </a:lnTo>
                              <a:lnTo>
                                <a:pt x="3698" y="515"/>
                              </a:lnTo>
                              <a:lnTo>
                                <a:pt x="3632" y="442"/>
                              </a:lnTo>
                              <a:lnTo>
                                <a:pt x="3545" y="374"/>
                              </a:lnTo>
                              <a:lnTo>
                                <a:pt x="3441" y="309"/>
                              </a:lnTo>
                              <a:lnTo>
                                <a:pt x="3382" y="279"/>
                              </a:lnTo>
                              <a:lnTo>
                                <a:pt x="3319" y="249"/>
                              </a:lnTo>
                              <a:lnTo>
                                <a:pt x="3253" y="221"/>
                              </a:lnTo>
                              <a:lnTo>
                                <a:pt x="3182" y="195"/>
                              </a:lnTo>
                              <a:lnTo>
                                <a:pt x="3108" y="170"/>
                              </a:lnTo>
                              <a:lnTo>
                                <a:pt x="3030" y="146"/>
                              </a:lnTo>
                              <a:lnTo>
                                <a:pt x="2949" y="124"/>
                              </a:lnTo>
                              <a:lnTo>
                                <a:pt x="2865" y="103"/>
                              </a:lnTo>
                              <a:lnTo>
                                <a:pt x="2778" y="85"/>
                              </a:lnTo>
                              <a:lnTo>
                                <a:pt x="2688" y="68"/>
                              </a:lnTo>
                              <a:lnTo>
                                <a:pt x="2595" y="52"/>
                              </a:lnTo>
                              <a:lnTo>
                                <a:pt x="2500" y="39"/>
                              </a:lnTo>
                              <a:lnTo>
                                <a:pt x="2403" y="27"/>
                              </a:lnTo>
                              <a:lnTo>
                                <a:pt x="2303" y="18"/>
                              </a:lnTo>
                              <a:lnTo>
                                <a:pt x="2201" y="10"/>
                              </a:lnTo>
                              <a:lnTo>
                                <a:pt x="2097" y="5"/>
                              </a:lnTo>
                              <a:lnTo>
                                <a:pt x="1992" y="1"/>
                              </a:lnTo>
                              <a:lnTo>
                                <a:pt x="18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6E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69EA0" id="docshape37" o:spid="_x0000_s1026" style="position:absolute;margin-left:363.9pt;margin-top:702.55pt;width:188.55pt;height:71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3771,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" path="m1885,l1778,1,1673,5r-104,5l1467,18r-100,9l1270,39r-95,13l1082,68,992,85r-87,18l821,124r-81,22l662,170r-74,25l517,221r-67,28l388,279r-59,30l274,341r-95,66l103,478,46,552,12,630,,710r3,40l26,829r46,76l138,977r86,69l329,1110r59,31l450,1170r67,28l588,1225r74,25l740,1274r81,22l905,1316r87,19l1082,1352r93,15l1270,1381r97,11l1467,1402r102,8l1673,1415r105,3l1885,1419r107,-1l2097,1415r104,-5l2303,1402r100,-10l2500,1381r95,-14l2688,1352r90,-17l2865,1316r84,-20l3030,1274r78,-24l3182,1225r71,-27l3319,1170r63,-29l3441,1110r54,-31l3591,1012r76,-71l3724,867r34,-77l3770,710r-3,-40l3744,591r-46,-76l3632,442r-87,-68l3441,309r-59,-30l3319,249r-66,-28l3182,195r-74,-25l3030,146r-81,-22l2865,103,2778,85,2688,68,2595,52,2500,39,2403,27,2303,18,2201,10,2097,5,1992,1,1885,xe" fillcolor="#e96eaa" stroked="f">
                <v:path o:connecttype="custom" o:connectlocs="1129030,1525905;996315,1531620;868045,1542415;746125,1558290;629920,1579245;521335,1604010;420370,1633220;328295,1665605;246380,1702435;173990,1741805;65405,1828800;7620,1925320;1905,2001520;45720,2099945;142240,2189480;246380,2249805;328295,2286000;420370,2319020;521335,2348230;629920,2372995;746125,2393315;868045,2409190;996315,2420620;1129030,2425700;1264920,2425700;1397635,2420620;1525905,2409190;1647825,2393315;1764030,2372995;1872615,2348230;1973580,2319020;2065655,2286000;2147570,2249805;2219325,2210435;2328545,2122805;2386330,2026920;2392045,1950720;2348230,1852295;2251075,1762760;2147570,1702435;2065655,1665605;1973580,1633220;1872615,1604010;1764030,1579245;1647825,1558290;1525905,1542415;1397635,1531620;1264920,1525905" o:connectangles="0,0,0,0,0,0,0,0,0,0,0,0,0,0,0,0,0,0,0,0,0,0,0,0,0,0,0,0,0,0,0,0,0,0,0,0,0,0,0,0,0,0,0,0,0,0,0,0"/>
                <o:lock v:ext="edit" aspectratio="t" verticies="t" text="t" shapetype="t"/>
                <w10:wrap anchory="page"/>
              </v:shape>
            </w:pict>
          </mc:Fallback>
        </mc:AlternateContent>
      </w:r>
    </w:p>
    <w:sectPr w:rsidR="00B8626B" w:rsidRPr="00BB0272" w:rsidSect="00B8626B">
      <w:footerReference w:type="default" r:id="rId13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664EAD" w14:textId="77777777" w:rsidR="00B05205" w:rsidRDefault="00B05205" w:rsidP="00DD5720">
      <w:r>
        <w:separator/>
      </w:r>
    </w:p>
  </w:endnote>
  <w:endnote w:type="continuationSeparator" w:id="0">
    <w:p w14:paraId="4E561D68" w14:textId="77777777" w:rsidR="00B05205" w:rsidRDefault="00B05205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1" w:fontKey="{5952EF47-8E9E-4D7C-84A9-E4A276A8BC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C6BF6E4-68C9-4BAE-9292-3D849A92294E}"/>
    <w:embedBold r:id="rId3" w:fontKey="{80AF6F1A-B0C5-4F30-8EBA-E343814CAF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4" w:fontKey="{7B2C3104-254B-4C36-90A1-455F1C6D042C}"/>
    <w:embedBold r:id="rId5" w:fontKey="{EA750827-7498-47F9-8AA9-2C4742C98224}"/>
    <w:embedItalic r:id="rId6" w:fontKey="{3ACBD999-6716-414A-ABB6-EF3A925C89A9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charset w:val="4D"/>
    <w:family w:val="auto"/>
    <w:pitch w:val="variable"/>
    <w:sig w:usb0="A00000AF" w:usb1="5000205B" w:usb2="00000000" w:usb3="00000000" w:csb0="00000093" w:csb1="00000000"/>
    <w:embedBold r:id="rId7" w:fontKey="{273130CA-F63D-41C7-B9C0-7DE8470D72A4}"/>
  </w:font>
  <w:font w:name="Tuffy">
    <w:charset w:val="00"/>
    <w:family w:val="swiss"/>
    <w:pitch w:val="variable"/>
    <w:sig w:usb0="A00002EF" w:usb1="1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8F33FC5-EC3C-47C7-A898-DFA18F51A7CD}"/>
    <w:embedBold r:id="rId9" w:fontKey="{668C97BE-C8FE-4D1A-86A9-CB6E00074CCD}"/>
  </w:font>
  <w:font w:name="Roboto-Medium">
    <w:altName w:val="Roboto"/>
    <w:charset w:val="00"/>
    <w:family w:val="auto"/>
    <w:pitch w:val="variable"/>
    <w:sig w:usb0="E00002FF" w:usb1="5000205B" w:usb2="00000020" w:usb3="00000000" w:csb0="0000019F" w:csb1="00000000"/>
    <w:embedRegular r:id="rId10" w:fontKey="{A8FE123C-30A7-43AA-A878-AC3872F983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D32ABD6-3F8E-4571-B1F2-0E288DC0F1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AD41A3" w14:textId="0EBB1171" w:rsidR="00ED71A2" w:rsidRDefault="008C227E" w:rsidP="00867AA1">
    <w:pPr>
      <w:pStyle w:val="Header"/>
    </w:pPr>
    <w:r w:rsidRPr="000F793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37248" behindDoc="0" locked="0" layoutInCell="1" allowOverlap="1" wp14:anchorId="592CBAEB" wp14:editId="3998D24D">
              <wp:simplePos x="0" y="0"/>
              <wp:positionH relativeFrom="page">
                <wp:align>center</wp:align>
              </wp:positionH>
              <wp:positionV relativeFrom="page">
                <wp:posOffset>10037445</wp:posOffset>
              </wp:positionV>
              <wp:extent cx="2360930" cy="1404620"/>
              <wp:effectExtent l="0" t="0" r="0" b="63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9A7C98" w14:textId="2E50EE3D" w:rsidR="008C227E" w:rsidRPr="009E4127" w:rsidRDefault="008C227E" w:rsidP="000F793E">
                          <w:pPr>
                            <w:jc w:val="center"/>
                          </w:pP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2637B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2637B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92CBA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1" type="#_x0000_t202" style="position:absolute;left:0;text-align:left;margin-left:0;margin-top:790.35pt;width:185.9pt;height:110.6pt;z-index:251637248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bq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" filled="f" stroked="f">
              <v:textbox style="mso-fit-shape-to-text:t">
                <w:txbxContent>
                  <w:p w14:paraId="709A7C98" w14:textId="2E50EE3D" w:rsidR="008C227E" w:rsidRPr="009E4127" w:rsidRDefault="008C227E" w:rsidP="000F793E">
                    <w:pPr>
                      <w:jc w:val="center"/>
                    </w:pPr>
                    <w:r w:rsidRPr="009E4127">
                      <w:rPr>
                        <w:sz w:val="16"/>
                        <w:szCs w:val="16"/>
                      </w:rPr>
                      <w:t xml:space="preserve">Page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12637B">
                      <w:rPr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  <w:r w:rsidRPr="009E4127">
                      <w:rPr>
                        <w:sz w:val="16"/>
                        <w:szCs w:val="16"/>
                      </w:rPr>
                      <w:t xml:space="preserve"> of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12637B">
                      <w:rPr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39E8AC" w14:textId="77777777" w:rsidR="00B05205" w:rsidRDefault="00B05205" w:rsidP="00DD5720">
      <w:r>
        <w:separator/>
      </w:r>
    </w:p>
  </w:footnote>
  <w:footnote w:type="continuationSeparator" w:id="0">
    <w:p w14:paraId="0C7AD47D" w14:textId="77777777" w:rsidR="00B05205" w:rsidRDefault="00B05205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3695245"/>
    <w:multiLevelType w:val="hybridMultilevel"/>
    <w:tmpl w:val="EF0E7DFC"/>
    <w:lvl w:ilvl="0" w:tplc="A68A935E">
      <w:numFmt w:val="bullet"/>
      <w:lvlText w:val="•"/>
      <w:lvlJc w:val="left"/>
      <w:pPr>
        <w:ind w:left="170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0"/>
        <w:sz w:val="22"/>
        <w:szCs w:val="22"/>
        <w:lang w:val="en-GB" w:eastAsia="en-US" w:bidi="ar-SA"/>
      </w:rPr>
    </w:lvl>
    <w:lvl w:ilvl="1" w:tplc="0226D4C8">
      <w:numFmt w:val="bullet"/>
      <w:lvlText w:val="•"/>
      <w:lvlJc w:val="left"/>
      <w:pPr>
        <w:ind w:left="1205" w:hanging="171"/>
      </w:pPr>
      <w:rPr>
        <w:rFonts w:hint="default"/>
        <w:lang w:val="en-GB" w:eastAsia="en-US" w:bidi="ar-SA"/>
      </w:rPr>
    </w:lvl>
    <w:lvl w:ilvl="2" w:tplc="7728D0E0">
      <w:numFmt w:val="bullet"/>
      <w:lvlText w:val="•"/>
      <w:lvlJc w:val="left"/>
      <w:pPr>
        <w:ind w:left="2231" w:hanging="171"/>
      </w:pPr>
      <w:rPr>
        <w:rFonts w:hint="default"/>
        <w:lang w:val="en-GB" w:eastAsia="en-US" w:bidi="ar-SA"/>
      </w:rPr>
    </w:lvl>
    <w:lvl w:ilvl="3" w:tplc="C16CE370">
      <w:numFmt w:val="bullet"/>
      <w:lvlText w:val="•"/>
      <w:lvlJc w:val="left"/>
      <w:pPr>
        <w:ind w:left="3256" w:hanging="171"/>
      </w:pPr>
      <w:rPr>
        <w:rFonts w:hint="default"/>
        <w:lang w:val="en-GB" w:eastAsia="en-US" w:bidi="ar-SA"/>
      </w:rPr>
    </w:lvl>
    <w:lvl w:ilvl="4" w:tplc="DBE449B4">
      <w:numFmt w:val="bullet"/>
      <w:lvlText w:val="•"/>
      <w:lvlJc w:val="left"/>
      <w:pPr>
        <w:ind w:left="4282" w:hanging="171"/>
      </w:pPr>
      <w:rPr>
        <w:rFonts w:hint="default"/>
        <w:lang w:val="en-GB" w:eastAsia="en-US" w:bidi="ar-SA"/>
      </w:rPr>
    </w:lvl>
    <w:lvl w:ilvl="5" w:tplc="D5E67DD8">
      <w:numFmt w:val="bullet"/>
      <w:lvlText w:val="•"/>
      <w:lvlJc w:val="left"/>
      <w:pPr>
        <w:ind w:left="5308" w:hanging="171"/>
      </w:pPr>
      <w:rPr>
        <w:rFonts w:hint="default"/>
        <w:lang w:val="en-GB" w:eastAsia="en-US" w:bidi="ar-SA"/>
      </w:rPr>
    </w:lvl>
    <w:lvl w:ilvl="6" w:tplc="5DE48678">
      <w:numFmt w:val="bullet"/>
      <w:lvlText w:val="•"/>
      <w:lvlJc w:val="left"/>
      <w:pPr>
        <w:ind w:left="6333" w:hanging="171"/>
      </w:pPr>
      <w:rPr>
        <w:rFonts w:hint="default"/>
        <w:lang w:val="en-GB" w:eastAsia="en-US" w:bidi="ar-SA"/>
      </w:rPr>
    </w:lvl>
    <w:lvl w:ilvl="7" w:tplc="1812CB38">
      <w:numFmt w:val="bullet"/>
      <w:lvlText w:val="•"/>
      <w:lvlJc w:val="left"/>
      <w:pPr>
        <w:ind w:left="7359" w:hanging="171"/>
      </w:pPr>
      <w:rPr>
        <w:rFonts w:hint="default"/>
        <w:lang w:val="en-GB" w:eastAsia="en-US" w:bidi="ar-SA"/>
      </w:rPr>
    </w:lvl>
    <w:lvl w:ilvl="8" w:tplc="D5EEB5A0">
      <w:numFmt w:val="bullet"/>
      <w:lvlText w:val="•"/>
      <w:lvlJc w:val="left"/>
      <w:pPr>
        <w:ind w:left="8385" w:hanging="171"/>
      </w:pPr>
      <w:rPr>
        <w:rFonts w:hint="default"/>
        <w:lang w:val="en-GB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1"/>
  <w:embedTrueTypeFonts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157"/>
    <w:rsid w:val="00025835"/>
    <w:rsid w:val="0003405A"/>
    <w:rsid w:val="00067C79"/>
    <w:rsid w:val="0007379C"/>
    <w:rsid w:val="000F227B"/>
    <w:rsid w:val="000F793E"/>
    <w:rsid w:val="0012637B"/>
    <w:rsid w:val="00173124"/>
    <w:rsid w:val="00190479"/>
    <w:rsid w:val="001A77E0"/>
    <w:rsid w:val="001B7D7D"/>
    <w:rsid w:val="001E2157"/>
    <w:rsid w:val="001E54B9"/>
    <w:rsid w:val="00254D95"/>
    <w:rsid w:val="003118CF"/>
    <w:rsid w:val="00326698"/>
    <w:rsid w:val="00344899"/>
    <w:rsid w:val="00367889"/>
    <w:rsid w:val="00390382"/>
    <w:rsid w:val="003A6A65"/>
    <w:rsid w:val="003C0267"/>
    <w:rsid w:val="003F7662"/>
    <w:rsid w:val="00411653"/>
    <w:rsid w:val="00412284"/>
    <w:rsid w:val="004B0AD2"/>
    <w:rsid w:val="004C3579"/>
    <w:rsid w:val="004E5017"/>
    <w:rsid w:val="004F0EE8"/>
    <w:rsid w:val="005144BA"/>
    <w:rsid w:val="00522CBD"/>
    <w:rsid w:val="00553E0E"/>
    <w:rsid w:val="005A00F9"/>
    <w:rsid w:val="005A3494"/>
    <w:rsid w:val="005C4467"/>
    <w:rsid w:val="005D1993"/>
    <w:rsid w:val="00601AF5"/>
    <w:rsid w:val="00633A95"/>
    <w:rsid w:val="00687545"/>
    <w:rsid w:val="006D108B"/>
    <w:rsid w:val="00763739"/>
    <w:rsid w:val="00867AA1"/>
    <w:rsid w:val="00872C5C"/>
    <w:rsid w:val="00874EB6"/>
    <w:rsid w:val="00877538"/>
    <w:rsid w:val="00886FE1"/>
    <w:rsid w:val="008C138D"/>
    <w:rsid w:val="008C227E"/>
    <w:rsid w:val="009021FD"/>
    <w:rsid w:val="0098564A"/>
    <w:rsid w:val="0099473A"/>
    <w:rsid w:val="009C47B0"/>
    <w:rsid w:val="009D6608"/>
    <w:rsid w:val="009E4127"/>
    <w:rsid w:val="009F5EEC"/>
    <w:rsid w:val="00A00327"/>
    <w:rsid w:val="00A5255D"/>
    <w:rsid w:val="00A55C40"/>
    <w:rsid w:val="00A72ECB"/>
    <w:rsid w:val="00AC3604"/>
    <w:rsid w:val="00B05205"/>
    <w:rsid w:val="00B85913"/>
    <w:rsid w:val="00B8626B"/>
    <w:rsid w:val="00BB0272"/>
    <w:rsid w:val="00BB6CF6"/>
    <w:rsid w:val="00BC5FE8"/>
    <w:rsid w:val="00C20718"/>
    <w:rsid w:val="00CA3011"/>
    <w:rsid w:val="00CC0F47"/>
    <w:rsid w:val="00CE75AA"/>
    <w:rsid w:val="00CF513F"/>
    <w:rsid w:val="00D90104"/>
    <w:rsid w:val="00D91785"/>
    <w:rsid w:val="00DA1F30"/>
    <w:rsid w:val="00DD5720"/>
    <w:rsid w:val="00E1404D"/>
    <w:rsid w:val="00E1443E"/>
    <w:rsid w:val="00E376AA"/>
    <w:rsid w:val="00E62A7F"/>
    <w:rsid w:val="00EB6D1C"/>
    <w:rsid w:val="00ED71A2"/>
    <w:rsid w:val="00EF593A"/>
    <w:rsid w:val="00F02246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93B21EF"/>
  <w15:chartTrackingRefBased/>
  <w15:docId w15:val="{809792B5-021C-4BCD-9ED8-69762974A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styleId="Title">
    <w:name w:val="Title"/>
    <w:basedOn w:val="Normal"/>
    <w:link w:val="TitleChar"/>
    <w:uiPriority w:val="10"/>
    <w:qFormat/>
    <w:rsid w:val="00D91785"/>
    <w:pPr>
      <w:widowControl w:val="0"/>
      <w:suppressAutoHyphens w:val="0"/>
      <w:adjustRightInd/>
      <w:spacing w:before="78" w:after="0" w:line="240" w:lineRule="auto"/>
      <w:ind w:left="388"/>
      <w:jc w:val="left"/>
      <w:textAlignment w:val="auto"/>
    </w:pPr>
    <w:rPr>
      <w:rFonts w:eastAsia="Twinkl"/>
      <w:b/>
      <w:bCs/>
      <w:color w:val="auto"/>
      <w:sz w:val="70"/>
      <w:szCs w:val="70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D91785"/>
    <w:rPr>
      <w:rFonts w:ascii="Twinkl" w:eastAsia="Twinkl" w:hAnsi="Twinkl" w:cs="Twinkl"/>
      <w:b/>
      <w:bCs/>
      <w:sz w:val="70"/>
      <w:szCs w:val="70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D91785"/>
    <w:pPr>
      <w:widowControl w:val="0"/>
      <w:suppressAutoHyphens w:val="0"/>
      <w:adjustRightInd/>
      <w:spacing w:after="0" w:line="240" w:lineRule="auto"/>
      <w:jc w:val="left"/>
      <w:textAlignment w:val="auto"/>
    </w:pPr>
    <w:rPr>
      <w:rFonts w:eastAsia="Twinkl"/>
      <w:color w:val="auto"/>
      <w:sz w:val="36"/>
      <w:szCs w:val="36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D91785"/>
    <w:rPr>
      <w:rFonts w:ascii="Twinkl" w:eastAsia="Twinkl" w:hAnsi="Twinkl" w:cs="Twinkl"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%23%20Resource%20Templates%20and%20Actions\!G%20Drive\General\Activity%20Sheet%20Template\%23Word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b15524a-ae44-4fc5-968c-f662ce1e455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34C8087D9F841A600D03E287AA89B" ma:contentTypeVersion="16" ma:contentTypeDescription="Create a new document." ma:contentTypeScope="" ma:versionID="c89c831189305c2c48a01e1278991fd6">
  <xsd:schema xmlns:xsd="http://www.w3.org/2001/XMLSchema" xmlns:xs="http://www.w3.org/2001/XMLSchema" xmlns:p="http://schemas.microsoft.com/office/2006/metadata/properties" xmlns:ns3="eb15524a-ae44-4fc5-968c-f662ce1e4556" xmlns:ns4="25c51c35-e0f5-47d6-bff8-c41617909457" targetNamespace="http://schemas.microsoft.com/office/2006/metadata/properties" ma:root="true" ma:fieldsID="e09b5fd3be01b80db85d7262aa760047" ns3:_="" ns4:_="">
    <xsd:import namespace="eb15524a-ae44-4fc5-968c-f662ce1e4556"/>
    <xsd:import namespace="25c51c35-e0f5-47d6-bff8-c416179094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5524a-ae44-4fc5-968c-f662ce1e45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51c35-e0f5-47d6-bff8-c4161790945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0CA88-D79A-488D-ACA7-AE6212167463}">
  <ds:schemaRefs>
    <ds:schemaRef ds:uri="http://purl.org/dc/elements/1.1/"/>
    <ds:schemaRef ds:uri="http://schemas.microsoft.com/office/2006/metadata/properties"/>
    <ds:schemaRef ds:uri="25c51c35-e0f5-47d6-bff8-c41617909457"/>
    <ds:schemaRef ds:uri="http://purl.org/dc/terms/"/>
    <ds:schemaRef ds:uri="http://schemas.openxmlformats.org/package/2006/metadata/core-properties"/>
    <ds:schemaRef ds:uri="eb15524a-ae44-4fc5-968c-f662ce1e4556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6C72DEC-9D23-4BA1-8944-8DF0B5AD7F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30EFFF-D1A4-4D41-9240-0817DB490E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15524a-ae44-4fc5-968c-f662ce1e4556"/>
    <ds:schemaRef ds:uri="25c51c35-e0f5-47d6-bff8-c416179094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B5235B-2404-471C-9A7E-0AC33F5FC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0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Ridsdale</dc:creator>
  <cp:keywords/>
  <dc:description/>
  <cp:lastModifiedBy>C Hetherington</cp:lastModifiedBy>
  <cp:revision>2</cp:revision>
  <cp:lastPrinted>2014-02-20T09:55:00Z</cp:lastPrinted>
  <dcterms:created xsi:type="dcterms:W3CDTF">2023-08-21T09:34:00Z</dcterms:created>
  <dcterms:modified xsi:type="dcterms:W3CDTF">2023-08-21T09:34:00Z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0x0101007DD34C8087D9F841A600D03E287AA89B</vt:lpwstr>
  </property>
</Properties>
</file>