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230"/>
        <w:gridCol w:w="290"/>
        <w:gridCol w:w="430"/>
        <w:gridCol w:w="4159"/>
        <w:gridCol w:w="881"/>
        <w:gridCol w:w="90"/>
        <w:gridCol w:w="4320"/>
      </w:tblGrid>
      <w:tr w:rsidR="00007663" w14:paraId="1B8319D7" w14:textId="77777777" w:rsidTr="000211EE">
        <w:trPr>
          <w:trHeight w:hRule="exact" w:val="10800"/>
          <w:jc w:val="center"/>
        </w:trPr>
        <w:tc>
          <w:tcPr>
            <w:tcW w:w="4230" w:type="dxa"/>
          </w:tcPr>
          <w:p w14:paraId="6E8C48AF" w14:textId="7B82CAC1" w:rsidR="00007663" w:rsidRPr="00A67230" w:rsidRDefault="00E408FB" w:rsidP="00A67230">
            <w:r>
              <w:rPr>
                <w:noProof/>
              </w:rPr>
              <w:drawing>
                <wp:inline distT="0" distB="0" distL="0" distR="0" wp14:anchorId="318A0964" wp14:editId="05554E38">
                  <wp:extent cx="2441076" cy="18310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76" cy="183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7230">
              <w:rPr>
                <w:sz w:val="22"/>
                <w:szCs w:val="22"/>
              </w:rPr>
              <w:t>MH31 bull out of Justified and a   Capitalist cow</w:t>
            </w:r>
            <w:r w:rsidR="00437FEC">
              <w:rPr>
                <w:sz w:val="22"/>
                <w:szCs w:val="22"/>
              </w:rPr>
              <w:t>.</w:t>
            </w:r>
          </w:p>
          <w:p w14:paraId="16CD4BAD" w14:textId="5D4D85B4" w:rsidR="00007663" w:rsidRPr="00492BF4" w:rsidRDefault="00316C67">
            <w:pPr>
              <w:pStyle w:val="Heading2"/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 xml:space="preserve">Sale Process: </w:t>
            </w:r>
          </w:p>
          <w:p w14:paraId="0FF2FD9A" w14:textId="47FC0A5E" w:rsidR="00316C67" w:rsidRPr="00492BF4" w:rsidRDefault="00316C67">
            <w:pPr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>We will have the same format as in years past</w:t>
            </w:r>
            <w:r w:rsidR="002B0A41">
              <w:rPr>
                <w:sz w:val="24"/>
                <w:szCs w:val="24"/>
              </w:rPr>
              <w:t>:</w:t>
            </w:r>
          </w:p>
          <w:p w14:paraId="219B3760" w14:textId="03793E89" w:rsidR="00007663" w:rsidRPr="00492BF4" w:rsidRDefault="00316C67">
            <w:pPr>
              <w:pStyle w:val="ListBullet"/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>Viewing of the bulls/heifers will begin at 10</w:t>
            </w:r>
            <w:r w:rsidR="003B216D">
              <w:rPr>
                <w:sz w:val="24"/>
                <w:szCs w:val="24"/>
              </w:rPr>
              <w:t xml:space="preserve"> </w:t>
            </w:r>
            <w:r w:rsidRPr="00492BF4">
              <w:rPr>
                <w:sz w:val="24"/>
                <w:szCs w:val="24"/>
              </w:rPr>
              <w:t>am</w:t>
            </w:r>
          </w:p>
          <w:p w14:paraId="6258DCDD" w14:textId="768F4CB7" w:rsidR="00316C67" w:rsidRPr="00492BF4" w:rsidRDefault="00316C67">
            <w:pPr>
              <w:pStyle w:val="ListBullet"/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>Sale order is determined by use of bid boards with the highest bid bull to start the sale ($</w:t>
            </w:r>
            <w:r w:rsidR="002120E1">
              <w:rPr>
                <w:sz w:val="24"/>
                <w:szCs w:val="24"/>
              </w:rPr>
              <w:t>3</w:t>
            </w:r>
            <w:r w:rsidR="00834719">
              <w:rPr>
                <w:sz w:val="24"/>
                <w:szCs w:val="24"/>
              </w:rPr>
              <w:t xml:space="preserve">000 </w:t>
            </w:r>
            <w:r w:rsidRPr="00492BF4">
              <w:rPr>
                <w:sz w:val="24"/>
                <w:szCs w:val="24"/>
              </w:rPr>
              <w:t>minimum bid)</w:t>
            </w:r>
          </w:p>
          <w:p w14:paraId="3ECD7B23" w14:textId="6A6C1892" w:rsidR="00316C67" w:rsidRPr="00492BF4" w:rsidRDefault="00316C67">
            <w:pPr>
              <w:pStyle w:val="ListBullet"/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 xml:space="preserve">Complimentary lunch before the sale </w:t>
            </w:r>
          </w:p>
          <w:p w14:paraId="478A453C" w14:textId="6AE1F49E" w:rsidR="00316C67" w:rsidRPr="00492BF4" w:rsidRDefault="00316C67">
            <w:pPr>
              <w:pStyle w:val="ListBullet"/>
              <w:rPr>
                <w:sz w:val="24"/>
                <w:szCs w:val="24"/>
              </w:rPr>
            </w:pPr>
            <w:r w:rsidRPr="00492BF4">
              <w:rPr>
                <w:sz w:val="24"/>
                <w:szCs w:val="24"/>
              </w:rPr>
              <w:t>Bulls kept at no additional charge until June 1, 202</w:t>
            </w:r>
            <w:r w:rsidR="00FD3298">
              <w:rPr>
                <w:sz w:val="24"/>
                <w:szCs w:val="24"/>
              </w:rPr>
              <w:t>4</w:t>
            </w:r>
            <w:r w:rsidRPr="00492BF4">
              <w:rPr>
                <w:sz w:val="24"/>
                <w:szCs w:val="24"/>
              </w:rPr>
              <w:t xml:space="preserve"> (payment due upon delivery</w:t>
            </w:r>
            <w:r w:rsidR="00B42613">
              <w:rPr>
                <w:sz w:val="24"/>
                <w:szCs w:val="24"/>
              </w:rPr>
              <w:t xml:space="preserve"> of bull to your farm</w:t>
            </w:r>
            <w:r w:rsidRPr="00492BF4">
              <w:rPr>
                <w:sz w:val="24"/>
                <w:szCs w:val="24"/>
              </w:rPr>
              <w:t>)</w:t>
            </w:r>
          </w:p>
          <w:p w14:paraId="5AA830AB" w14:textId="436EDCDF" w:rsidR="00007663" w:rsidRPr="00316C67" w:rsidRDefault="00316C67">
            <w:pPr>
              <w:pStyle w:val="ListBullet"/>
              <w:rPr>
                <w:sz w:val="22"/>
                <w:szCs w:val="22"/>
              </w:rPr>
            </w:pPr>
            <w:r w:rsidRPr="00492BF4">
              <w:rPr>
                <w:sz w:val="24"/>
                <w:szCs w:val="24"/>
              </w:rPr>
              <w:t>Heifer payment due day of sale with pick up soon after</w:t>
            </w:r>
            <w:r w:rsidR="00E11A8E">
              <w:rPr>
                <w:sz w:val="24"/>
                <w:szCs w:val="24"/>
              </w:rPr>
              <w:t xml:space="preserve"> sale as arranged.</w:t>
            </w:r>
          </w:p>
        </w:tc>
        <w:tc>
          <w:tcPr>
            <w:tcW w:w="290" w:type="dxa"/>
          </w:tcPr>
          <w:p w14:paraId="01600550" w14:textId="77777777" w:rsidR="00007663" w:rsidRDefault="00007663"/>
        </w:tc>
        <w:tc>
          <w:tcPr>
            <w:tcW w:w="430" w:type="dxa"/>
          </w:tcPr>
          <w:p w14:paraId="5BB884D5" w14:textId="77777777" w:rsidR="00007663" w:rsidRPr="00492BF4" w:rsidRDefault="00007663">
            <w:pPr>
              <w:rPr>
                <w:sz w:val="28"/>
                <w:szCs w:val="28"/>
              </w:rPr>
            </w:pPr>
          </w:p>
        </w:tc>
        <w:tc>
          <w:tcPr>
            <w:tcW w:w="415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59"/>
            </w:tblGrid>
            <w:tr w:rsidR="00007663" w:rsidRPr="00492BF4" w14:paraId="6C7B8CF9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0BB08E03" w14:textId="1976B2DF" w:rsidR="00862E0C" w:rsidRPr="00324FED" w:rsidRDefault="00326C54" w:rsidP="00492BF4">
                  <w:pPr>
                    <w:pStyle w:val="Heading1"/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324FED">
                    <w:rPr>
                      <w:color w:val="0070C0"/>
                      <w:sz w:val="28"/>
                      <w:szCs w:val="28"/>
                    </w:rPr>
                    <w:t>LOCATION OF SALE:</w:t>
                  </w:r>
                </w:p>
                <w:p w14:paraId="50CCD71D" w14:textId="0F44AF62" w:rsidR="00007663" w:rsidRPr="00D15723" w:rsidRDefault="00862E0C" w:rsidP="00492BF4">
                  <w:pPr>
                    <w:pStyle w:val="Heading1"/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D15723">
                    <w:rPr>
                      <w:color w:val="0070C0"/>
                      <w:sz w:val="28"/>
                      <w:szCs w:val="28"/>
                    </w:rPr>
                    <w:t>4747 240</w:t>
                  </w:r>
                  <w:r w:rsidRPr="00D15723">
                    <w:rPr>
                      <w:color w:val="0070C0"/>
                      <w:sz w:val="28"/>
                      <w:szCs w:val="28"/>
                      <w:vertAlign w:val="superscript"/>
                    </w:rPr>
                    <w:t>th</w:t>
                  </w:r>
                  <w:r w:rsidRPr="00D15723">
                    <w:rPr>
                      <w:color w:val="0070C0"/>
                      <w:sz w:val="28"/>
                      <w:szCs w:val="28"/>
                    </w:rPr>
                    <w:t xml:space="preserve"> Ave Webb, IA  51366</w:t>
                  </w:r>
                </w:p>
                <w:p w14:paraId="5908EF1C" w14:textId="63895D5C" w:rsidR="00862E0C" w:rsidRPr="00D15723" w:rsidRDefault="00862E0C" w:rsidP="00492BF4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D15723">
                    <w:rPr>
                      <w:b/>
                      <w:bCs/>
                      <w:color w:val="0070C0"/>
                      <w:sz w:val="24"/>
                      <w:szCs w:val="24"/>
                    </w:rPr>
                    <w:t>(</w:t>
                  </w:r>
                  <w:r w:rsidR="00CC2EEF" w:rsidRPr="00D15723">
                    <w:rPr>
                      <w:b/>
                      <w:bCs/>
                      <w:color w:val="0070C0"/>
                      <w:sz w:val="24"/>
                      <w:szCs w:val="24"/>
                    </w:rPr>
                    <w:t>East of</w:t>
                  </w:r>
                  <w:r w:rsidRPr="00D15723">
                    <w:rPr>
                      <w:b/>
                      <w:bCs/>
                      <w:color w:val="0070C0"/>
                      <w:sz w:val="24"/>
                      <w:szCs w:val="24"/>
                    </w:rPr>
                    <w:t xml:space="preserve"> Jim’s farm at Dave Hermstad’s)</w:t>
                  </w:r>
                </w:p>
                <w:p w14:paraId="5D6562E1" w14:textId="24B5B693" w:rsidR="00007663" w:rsidRPr="00492BF4" w:rsidRDefault="00E408F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492BF4">
                    <w:rPr>
                      <w:sz w:val="28"/>
                      <w:szCs w:val="28"/>
                    </w:rPr>
                    <w:t xml:space="preserve">About </w:t>
                  </w:r>
                  <w:r w:rsidR="00862E0C" w:rsidRPr="00492BF4">
                    <w:rPr>
                      <w:sz w:val="28"/>
                      <w:szCs w:val="28"/>
                    </w:rPr>
                    <w:t xml:space="preserve">Sale: </w:t>
                  </w:r>
                </w:p>
                <w:p w14:paraId="158F286F" w14:textId="29DEB7D7" w:rsidR="00007663" w:rsidRPr="00492BF4" w:rsidRDefault="00492BF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Yearling bulls and heifers sold by Jim Larson, Marc &amp; Drew Hinners, Tom Young, and Greg &amp; David Hermstad</w:t>
                  </w:r>
                </w:p>
                <w:p w14:paraId="300EE3DF" w14:textId="667CA55C" w:rsidR="00007663" w:rsidRPr="00492BF4" w:rsidRDefault="00E408F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492BF4">
                    <w:rPr>
                      <w:sz w:val="28"/>
                      <w:szCs w:val="28"/>
                    </w:rPr>
                    <w:t>Contact Us</w:t>
                  </w:r>
                  <w:r w:rsidR="0005398B">
                    <w:rPr>
                      <w:sz w:val="28"/>
                      <w:szCs w:val="28"/>
                    </w:rPr>
                    <w:t>:</w:t>
                  </w:r>
                </w:p>
                <w:p w14:paraId="4648A8AB" w14:textId="76D0B7CC" w:rsidR="00007663" w:rsidRPr="00492BF4" w:rsidRDefault="00E408FB" w:rsidP="00C67268">
                  <w:pPr>
                    <w:rPr>
                      <w:sz w:val="28"/>
                      <w:szCs w:val="28"/>
                    </w:rPr>
                  </w:pPr>
                  <w:r w:rsidRPr="00641C3C">
                    <w:rPr>
                      <w:b/>
                      <w:bCs/>
                      <w:sz w:val="28"/>
                      <w:szCs w:val="28"/>
                    </w:rPr>
                    <w:t>Phone:</w:t>
                  </w:r>
                  <w:r w:rsidRPr="00492BF4">
                    <w:rPr>
                      <w:sz w:val="28"/>
                      <w:szCs w:val="28"/>
                    </w:rPr>
                    <w:t xml:space="preserve"> </w:t>
                  </w:r>
                  <w:r w:rsidR="00862E0C" w:rsidRPr="00492BF4">
                    <w:rPr>
                      <w:sz w:val="28"/>
                      <w:szCs w:val="28"/>
                    </w:rPr>
                    <w:t xml:space="preserve">(712)260-6144 Jim </w:t>
                  </w:r>
                  <w:r w:rsidR="00144B69" w:rsidRPr="00492BF4">
                    <w:rPr>
                      <w:sz w:val="28"/>
                      <w:szCs w:val="28"/>
                    </w:rPr>
                    <w:t>or Marcia</w:t>
                  </w:r>
                  <w:r w:rsidR="00862E0C" w:rsidRPr="00492BF4">
                    <w:rPr>
                      <w:sz w:val="28"/>
                      <w:szCs w:val="28"/>
                    </w:rPr>
                    <w:t xml:space="preserve"> at (712)260-6145</w:t>
                  </w:r>
                  <w:r w:rsidR="001572A1">
                    <w:rPr>
                      <w:sz w:val="28"/>
                      <w:szCs w:val="28"/>
                    </w:rPr>
                    <w:t xml:space="preserve">; </w:t>
                  </w:r>
                  <w:r w:rsidRPr="00492BF4">
                    <w:rPr>
                      <w:sz w:val="28"/>
                      <w:szCs w:val="28"/>
                    </w:rPr>
                    <w:br/>
                  </w:r>
                  <w:r w:rsidRPr="00641C3C">
                    <w:rPr>
                      <w:b/>
                      <w:bCs/>
                      <w:sz w:val="28"/>
                      <w:szCs w:val="28"/>
                    </w:rPr>
                    <w:t>Email:</w:t>
                  </w:r>
                  <w:r w:rsidRPr="00492BF4">
                    <w:rPr>
                      <w:sz w:val="28"/>
                      <w:szCs w:val="28"/>
                    </w:rPr>
                    <w:t xml:space="preserve"> </w:t>
                  </w:r>
                  <w:r w:rsidR="00862E0C" w:rsidRPr="00492BF4">
                    <w:rPr>
                      <w:sz w:val="28"/>
                      <w:szCs w:val="28"/>
                    </w:rPr>
                    <w:t>larsonj@evertek.net</w:t>
                  </w:r>
                  <w:r w:rsidRPr="00492BF4">
                    <w:rPr>
                      <w:sz w:val="28"/>
                      <w:szCs w:val="28"/>
                    </w:rPr>
                    <w:br/>
                  </w:r>
                  <w:r w:rsidRPr="00641C3C">
                    <w:rPr>
                      <w:b/>
                      <w:bCs/>
                      <w:sz w:val="28"/>
                      <w:szCs w:val="28"/>
                    </w:rPr>
                    <w:t>Web:</w:t>
                  </w:r>
                  <w:r w:rsidRPr="00492BF4">
                    <w:rPr>
                      <w:sz w:val="28"/>
                      <w:szCs w:val="28"/>
                    </w:rPr>
                    <w:t xml:space="preserve"> </w:t>
                  </w:r>
                  <w:hyperlink r:id="rId10" w:history="1">
                    <w:r w:rsidR="00641C3C" w:rsidRPr="00867DBB">
                      <w:rPr>
                        <w:rStyle w:val="Hyperlink"/>
                        <w:sz w:val="28"/>
                        <w:szCs w:val="28"/>
                      </w:rPr>
                      <w:t>www.larsonangus.com</w:t>
                    </w:r>
                  </w:hyperlink>
                  <w:r w:rsidR="00641C3C">
                    <w:rPr>
                      <w:sz w:val="28"/>
                      <w:szCs w:val="28"/>
                    </w:rPr>
                    <w:t xml:space="preserve">  </w:t>
                  </w:r>
                  <w:r w:rsidR="0005398B" w:rsidRPr="0005398B">
                    <w:rPr>
                      <w:b/>
                      <w:bCs/>
                      <w:sz w:val="28"/>
                      <w:szCs w:val="28"/>
                    </w:rPr>
                    <w:t>Address:</w:t>
                  </w:r>
                  <w:r w:rsidR="0005398B">
                    <w:rPr>
                      <w:sz w:val="28"/>
                      <w:szCs w:val="28"/>
                    </w:rPr>
                    <w:t xml:space="preserve"> 4685 Hwy 71 Sioux Rapids, IA 50585.  </w:t>
                  </w:r>
                </w:p>
              </w:tc>
            </w:tr>
            <w:tr w:rsidR="00007663" w:rsidRPr="00492BF4" w14:paraId="519E14C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"/>
                    <w:tblW w:w="5000" w:type="pct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321"/>
                    <w:gridCol w:w="292"/>
                    <w:gridCol w:w="2546"/>
                  </w:tblGrid>
                  <w:tr w:rsidR="00007663" w:rsidRPr="00492BF4" w14:paraId="5DD6A736" w14:textId="77777777" w:rsidTr="00E408F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1582" w:type="pct"/>
                        <w:vAlign w:val="center"/>
                      </w:tcPr>
                      <w:p w14:paraId="5ADC1907" w14:textId="77777777" w:rsidR="00007663" w:rsidRPr="00492BF4" w:rsidRDefault="00E408FB">
                        <w:pPr>
                          <w:pStyle w:val="NoSpacing"/>
                          <w:rPr>
                            <w:sz w:val="28"/>
                            <w:szCs w:val="28"/>
                          </w:rPr>
                        </w:pPr>
                        <w:r w:rsidRPr="00492BF4"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98742FB" wp14:editId="629D1C98">
                              <wp:extent cx="800100" cy="795310"/>
                              <wp:effectExtent l="0" t="0" r="0" b="508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Picture 20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0920" cy="8160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  <w:vAlign w:val="center"/>
                      </w:tcPr>
                      <w:p w14:paraId="48B90306" w14:textId="77777777" w:rsidR="00007663" w:rsidRPr="00492BF4" w:rsidRDefault="0000766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050" w:type="pct"/>
                        <w:vAlign w:val="center"/>
                      </w:tcPr>
                      <w:sdt>
                        <w:sdtPr>
                          <w:rPr>
                            <w:sz w:val="28"/>
                            <w:szCs w:val="28"/>
                          </w:rPr>
                          <w:alias w:val="Company"/>
                          <w:tag w:val=""/>
                          <w:id w:val="-108818510"/>
                          <w:placeholder>
                            <w:docPart w:val="D77D6C77FAF94265A745E95B9D24CEB6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14:paraId="7CB5E314" w14:textId="5AD37FD2" w:rsidR="00007663" w:rsidRPr="00492BF4" w:rsidRDefault="00A13BD9" w:rsidP="00492BF4">
                            <w:pPr>
                              <w:pStyle w:val="Compan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Larson Angus Farm Annual Bull/Heifer Sale</w:t>
                            </w:r>
                          </w:p>
                        </w:sdtContent>
                      </w:sdt>
                      <w:p w14:paraId="03DC2E62" w14:textId="77777777" w:rsidR="004D1E32" w:rsidRPr="004A352D" w:rsidRDefault="004D1E32" w:rsidP="004D1E32">
                        <w:pPr>
                          <w:pStyle w:val="Heading1"/>
                          <w:jc w:val="center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4A352D">
                          <w:rPr>
                            <w:color w:val="0070C0"/>
                            <w:sz w:val="28"/>
                            <w:szCs w:val="28"/>
                          </w:rPr>
                          <w:t>4747 240</w:t>
                        </w:r>
                        <w:r w:rsidRPr="004A352D">
                          <w:rPr>
                            <w:color w:val="0070C0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4A352D">
                          <w:rPr>
                            <w:color w:val="0070C0"/>
                            <w:sz w:val="28"/>
                            <w:szCs w:val="28"/>
                          </w:rPr>
                          <w:t xml:space="preserve"> Ave Webb, IA  51366</w:t>
                        </w:r>
                      </w:p>
                      <w:p w14:paraId="605CA945" w14:textId="3B0682FE" w:rsidR="00007663" w:rsidRPr="00492BF4" w:rsidRDefault="00007663" w:rsidP="00492BF4">
                        <w:pPr>
                          <w:pStyle w:val="Footer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ED9B915" w14:textId="77777777" w:rsidR="00007663" w:rsidRPr="00492BF4" w:rsidRDefault="00007663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88FC7F9" w14:textId="77777777" w:rsidR="00007663" w:rsidRPr="00492BF4" w:rsidRDefault="00007663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7EF75F57" w14:textId="77777777" w:rsidR="00007663" w:rsidRDefault="00007663"/>
        </w:tc>
        <w:tc>
          <w:tcPr>
            <w:tcW w:w="90" w:type="dxa"/>
          </w:tcPr>
          <w:p w14:paraId="73117C2C" w14:textId="77777777" w:rsidR="00007663" w:rsidRPr="00C358DE" w:rsidRDefault="00007663">
            <w:pPr>
              <w:rPr>
                <w:sz w:val="56"/>
                <w:szCs w:val="56"/>
              </w:rPr>
            </w:pPr>
          </w:p>
        </w:tc>
        <w:tc>
          <w:tcPr>
            <w:tcW w:w="432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320"/>
            </w:tblGrid>
            <w:tr w:rsidR="00007663" w:rsidRPr="00C358DE" w14:paraId="203F7065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5ED66AAC" w14:textId="6C9A6E35" w:rsidR="000211EE" w:rsidRPr="00153D0A" w:rsidRDefault="00E408FB" w:rsidP="00153D0A">
                  <w:pPr>
                    <w:keepNext/>
                  </w:pPr>
                  <w:r w:rsidRPr="00C358DE">
                    <w:rPr>
                      <w:noProof/>
                      <w:sz w:val="56"/>
                      <w:szCs w:val="56"/>
                    </w:rPr>
                    <w:drawing>
                      <wp:inline distT="0" distB="0" distL="0" distR="0" wp14:anchorId="1856F149" wp14:editId="46F1CC37">
                        <wp:extent cx="2740954" cy="2870200"/>
                        <wp:effectExtent l="0" t="0" r="2540" b="635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2"/>
                                <a:srcRect t="4702" b="4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160" cy="2879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267A" w:rsidRPr="00153D0A">
                    <w:rPr>
                      <w:b/>
                      <w:bCs/>
                      <w:sz w:val="24"/>
                      <w:szCs w:val="24"/>
                    </w:rPr>
                    <w:t xml:space="preserve">LAF324 </w:t>
                  </w:r>
                  <w:r w:rsidR="006B042C">
                    <w:rPr>
                      <w:b/>
                      <w:bCs/>
                      <w:sz w:val="24"/>
                      <w:szCs w:val="24"/>
                    </w:rPr>
                    <w:t xml:space="preserve">out of LAF826(Diverse) </w:t>
                  </w:r>
                  <w:r w:rsidR="0082267A" w:rsidRPr="00153D0A">
                    <w:rPr>
                      <w:b/>
                      <w:bCs/>
                      <w:sz w:val="24"/>
                      <w:szCs w:val="24"/>
                    </w:rPr>
                    <w:t>shined up by this working LAF402(Absolute) cow</w:t>
                  </w:r>
                  <w:r w:rsidR="00437FEC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00D58FA9" w14:textId="05CA698B" w:rsidR="00007663" w:rsidRPr="00C358DE" w:rsidRDefault="00007663">
                  <w:pPr>
                    <w:rPr>
                      <w:sz w:val="56"/>
                      <w:szCs w:val="56"/>
                    </w:rPr>
                  </w:pPr>
                </w:p>
                <w:p w14:paraId="1BF4FA9F" w14:textId="77777777" w:rsidR="00007663" w:rsidRPr="00C358DE" w:rsidRDefault="00007663">
                  <w:pPr>
                    <w:rPr>
                      <w:sz w:val="56"/>
                      <w:szCs w:val="56"/>
                    </w:rPr>
                  </w:pPr>
                </w:p>
              </w:tc>
            </w:tr>
            <w:tr w:rsidR="00007663" w:rsidRPr="00C358DE" w14:paraId="4EADB322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3CC78E5F" w14:textId="77777777" w:rsidR="00007663" w:rsidRPr="00C358DE" w:rsidRDefault="00007663">
                  <w:pPr>
                    <w:rPr>
                      <w:sz w:val="56"/>
                      <w:szCs w:val="56"/>
                    </w:rPr>
                  </w:pPr>
                </w:p>
              </w:tc>
            </w:tr>
            <w:tr w:rsidR="00007663" w:rsidRPr="00C358DE" w14:paraId="297850B6" w14:textId="77777777" w:rsidTr="006128A1">
              <w:trPr>
                <w:trHeight w:hRule="exact" w:val="3240"/>
              </w:trPr>
              <w:sdt>
                <w:sdtPr>
                  <w:rPr>
                    <w:sz w:val="52"/>
                    <w:szCs w:val="52"/>
                  </w:rPr>
                  <w:alias w:val="Company"/>
                  <w:tag w:val=""/>
                  <w:id w:val="1274751255"/>
                  <w:placeholder>
                    <w:docPart w:val="D77D6C77FAF94265A745E95B9D24CEB6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2A6188" w:themeFill="accent2"/>
                    </w:tcPr>
                    <w:p w14:paraId="78BDEE9F" w14:textId="333507DC" w:rsidR="00007663" w:rsidRPr="00C358DE" w:rsidRDefault="0029267C" w:rsidP="00862E0C">
                      <w:pPr>
                        <w:pStyle w:val="Title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Larson Angus Farm</w:t>
                      </w:r>
                      <w:r w:rsidR="00A13BD9">
                        <w:rPr>
                          <w:sz w:val="52"/>
                          <w:szCs w:val="52"/>
                        </w:rPr>
                        <w:t xml:space="preserve"> Annual Bull/Heifer Sale</w:t>
                      </w:r>
                    </w:p>
                  </w:tc>
                </w:sdtContent>
              </w:sdt>
            </w:tr>
            <w:tr w:rsidR="00007663" w:rsidRPr="00C358DE" w14:paraId="7AEF14D6" w14:textId="77777777" w:rsidTr="006128A1">
              <w:trPr>
                <w:trHeight w:hRule="exact" w:val="1440"/>
              </w:trPr>
              <w:tc>
                <w:tcPr>
                  <w:tcW w:w="5000" w:type="pct"/>
                  <w:shd w:val="clear" w:color="auto" w:fill="2A6188" w:themeFill="accent2"/>
                  <w:vAlign w:val="bottom"/>
                </w:tcPr>
                <w:p w14:paraId="5E6A051B" w14:textId="6529FD03" w:rsidR="00862E0C" w:rsidRPr="00C358DE" w:rsidRDefault="003C25D3" w:rsidP="00862E0C">
                  <w:pPr>
                    <w:pStyle w:val="Subtitle"/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March 30</w:t>
                  </w:r>
                  <w:r w:rsidR="00862E0C" w:rsidRPr="00C358DE">
                    <w:rPr>
                      <w:sz w:val="56"/>
                      <w:szCs w:val="56"/>
                    </w:rPr>
                    <w:t xml:space="preserve">, </w:t>
                  </w:r>
                  <w:proofErr w:type="gramStart"/>
                  <w:r w:rsidR="00862E0C" w:rsidRPr="00C358DE">
                    <w:rPr>
                      <w:sz w:val="56"/>
                      <w:szCs w:val="56"/>
                    </w:rPr>
                    <w:t>202</w:t>
                  </w:r>
                  <w:r>
                    <w:rPr>
                      <w:sz w:val="56"/>
                      <w:szCs w:val="56"/>
                    </w:rPr>
                    <w:t>4</w:t>
                  </w:r>
                  <w:proofErr w:type="gramEnd"/>
                  <w:r w:rsidR="00862E0C" w:rsidRPr="00C358DE">
                    <w:rPr>
                      <w:sz w:val="56"/>
                      <w:szCs w:val="56"/>
                    </w:rPr>
                    <w:t xml:space="preserve"> at 1pm </w:t>
                  </w:r>
                </w:p>
                <w:p w14:paraId="07BD0ED7" w14:textId="2321B002" w:rsidR="00007663" w:rsidRPr="00C358DE" w:rsidRDefault="00862E0C" w:rsidP="00862E0C">
                  <w:pPr>
                    <w:pStyle w:val="Subtitle"/>
                    <w:jc w:val="center"/>
                    <w:rPr>
                      <w:sz w:val="56"/>
                      <w:szCs w:val="56"/>
                    </w:rPr>
                  </w:pPr>
                  <w:r w:rsidRPr="00C358DE">
                    <w:rPr>
                      <w:sz w:val="56"/>
                      <w:szCs w:val="56"/>
                    </w:rPr>
                    <w:t>Bull/Heifer Sale</w:t>
                  </w:r>
                </w:p>
              </w:tc>
            </w:tr>
          </w:tbl>
          <w:p w14:paraId="40FF4190" w14:textId="77777777" w:rsidR="00007663" w:rsidRPr="00C358DE" w:rsidRDefault="00007663">
            <w:pPr>
              <w:rPr>
                <w:sz w:val="56"/>
                <w:szCs w:val="56"/>
              </w:rPr>
            </w:pPr>
          </w:p>
        </w:tc>
      </w:tr>
    </w:tbl>
    <w:p w14:paraId="0F830F7F" w14:textId="77777777" w:rsidR="00007663" w:rsidRDefault="00007663">
      <w:pPr>
        <w:pStyle w:val="NoSpacing"/>
      </w:pPr>
    </w:p>
    <w:tbl>
      <w:tblPr>
        <w:tblStyle w:val="TableLayout"/>
        <w:tblW w:w="1467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251"/>
        <w:gridCol w:w="4590"/>
      </w:tblGrid>
      <w:tr w:rsidR="00007663" w14:paraId="5F04E992" w14:textId="77777777" w:rsidTr="0029267C">
        <w:trPr>
          <w:trHeight w:hRule="exact" w:val="10800"/>
          <w:jc w:val="center"/>
        </w:trPr>
        <w:tc>
          <w:tcPr>
            <w:tcW w:w="3840" w:type="dxa"/>
          </w:tcPr>
          <w:p w14:paraId="29D3AE6C" w14:textId="77777777" w:rsidR="008232DD" w:rsidRDefault="00E408FB" w:rsidP="008232DD">
            <w:pPr>
              <w:keepNext/>
              <w:spacing w:after="320"/>
            </w:pPr>
            <w:r>
              <w:rPr>
                <w:noProof/>
              </w:rPr>
              <w:lastRenderedPageBreak/>
              <w:drawing>
                <wp:inline distT="0" distB="0" distL="0" distR="0" wp14:anchorId="12E8D8C2" wp14:editId="6113CB85">
                  <wp:extent cx="2443480" cy="183261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72F6A" w14:textId="16154791" w:rsidR="008232DD" w:rsidRPr="00A87C2D" w:rsidRDefault="00E937CA" w:rsidP="00A87C2D">
            <w:pPr>
              <w:pStyle w:val="Caption"/>
              <w:jc w:val="center"/>
              <w:rPr>
                <w:b/>
                <w:bCs/>
                <w:i w:val="0"/>
                <w:iCs w:val="0"/>
                <w:sz w:val="22"/>
                <w:szCs w:val="22"/>
              </w:rPr>
            </w:pPr>
            <w:r>
              <w:rPr>
                <w:b/>
                <w:bCs/>
                <w:i w:val="0"/>
                <w:iCs w:val="0"/>
                <w:sz w:val="22"/>
                <w:szCs w:val="22"/>
              </w:rPr>
              <w:t>2023 Heifers-</w:t>
            </w:r>
            <w:r w:rsidR="001C7BA5">
              <w:rPr>
                <w:b/>
                <w:bCs/>
                <w:i w:val="0"/>
                <w:iCs w:val="0"/>
                <w:sz w:val="22"/>
                <w:szCs w:val="22"/>
              </w:rPr>
              <w:t>Always</w:t>
            </w:r>
            <w:r>
              <w:rPr>
                <w:b/>
                <w:bCs/>
                <w:i w:val="0"/>
                <w:iCs w:val="0"/>
                <w:sz w:val="22"/>
                <w:szCs w:val="22"/>
              </w:rPr>
              <w:t xml:space="preserve"> Jim’s favorit</w:t>
            </w:r>
            <w:r w:rsidR="001C7BA5">
              <w:rPr>
                <w:b/>
                <w:bCs/>
                <w:i w:val="0"/>
                <w:iCs w:val="0"/>
                <w:sz w:val="22"/>
                <w:szCs w:val="22"/>
              </w:rPr>
              <w:t>es</w:t>
            </w:r>
          </w:p>
          <w:p w14:paraId="4C05531B" w14:textId="287A23B7" w:rsidR="00007663" w:rsidRPr="002C6742" w:rsidRDefault="00F012D0" w:rsidP="002B0A41">
            <w:pPr>
              <w:pStyle w:val="Heading1"/>
              <w:jc w:val="center"/>
              <w:rPr>
                <w:color w:val="0070C0"/>
              </w:rPr>
            </w:pPr>
            <w:r w:rsidRPr="002C6742">
              <w:rPr>
                <w:color w:val="0070C0"/>
              </w:rPr>
              <w:t>Good Bulls Produce Good Cows</w:t>
            </w:r>
          </w:p>
          <w:p w14:paraId="7F5D689E" w14:textId="108F3425" w:rsidR="00007663" w:rsidRDefault="00007663" w:rsidP="002B0A41">
            <w:pPr>
              <w:jc w:val="center"/>
            </w:pPr>
          </w:p>
          <w:p w14:paraId="6FD4ED54" w14:textId="4649A112" w:rsidR="00F012D0" w:rsidRPr="00F012D0" w:rsidRDefault="00F012D0">
            <w:pPr>
              <w:rPr>
                <w:sz w:val="24"/>
                <w:szCs w:val="24"/>
              </w:rPr>
            </w:pPr>
            <w:r w:rsidRPr="00F012D0">
              <w:rPr>
                <w:sz w:val="24"/>
                <w:szCs w:val="24"/>
              </w:rPr>
              <w:t>As most of you know, the heifers we raise are</w:t>
            </w:r>
            <w:r w:rsidR="0053176F">
              <w:rPr>
                <w:sz w:val="24"/>
                <w:szCs w:val="24"/>
              </w:rPr>
              <w:t xml:space="preserve"> difficult for Jim to part with. </w:t>
            </w:r>
            <w:r w:rsidR="00E44D9B">
              <w:rPr>
                <w:sz w:val="24"/>
                <w:szCs w:val="24"/>
              </w:rPr>
              <w:t>The heifers this year were sired by</w:t>
            </w:r>
            <w:r w:rsidR="00485BC4">
              <w:rPr>
                <w:sz w:val="24"/>
                <w:szCs w:val="24"/>
              </w:rPr>
              <w:t xml:space="preserve"> Tehama </w:t>
            </w:r>
            <w:proofErr w:type="gramStart"/>
            <w:r w:rsidR="00485BC4">
              <w:rPr>
                <w:sz w:val="24"/>
                <w:szCs w:val="24"/>
              </w:rPr>
              <w:t>Patriarch</w:t>
            </w:r>
            <w:r w:rsidR="00E44D9B">
              <w:rPr>
                <w:sz w:val="24"/>
                <w:szCs w:val="24"/>
              </w:rPr>
              <w:t xml:space="preserve">,  </w:t>
            </w:r>
            <w:r w:rsidR="005B4C85">
              <w:rPr>
                <w:sz w:val="24"/>
                <w:szCs w:val="24"/>
              </w:rPr>
              <w:t>LAF</w:t>
            </w:r>
            <w:proofErr w:type="gramEnd"/>
            <w:r w:rsidR="005B4C85">
              <w:rPr>
                <w:sz w:val="24"/>
                <w:szCs w:val="24"/>
              </w:rPr>
              <w:t>105(</w:t>
            </w:r>
            <w:r w:rsidR="00C1144F">
              <w:rPr>
                <w:sz w:val="24"/>
                <w:szCs w:val="24"/>
              </w:rPr>
              <w:t>Accomplishment</w:t>
            </w:r>
            <w:r w:rsidR="005B4C85">
              <w:rPr>
                <w:sz w:val="24"/>
                <w:szCs w:val="24"/>
              </w:rPr>
              <w:t>)</w:t>
            </w:r>
            <w:r w:rsidR="00C1144F">
              <w:rPr>
                <w:sz w:val="24"/>
                <w:szCs w:val="24"/>
              </w:rPr>
              <w:t xml:space="preserve">, </w:t>
            </w:r>
            <w:r w:rsidR="002D66DD">
              <w:rPr>
                <w:sz w:val="24"/>
                <w:szCs w:val="24"/>
              </w:rPr>
              <w:t xml:space="preserve">Stellar, </w:t>
            </w:r>
            <w:r w:rsidR="00E44D9B">
              <w:rPr>
                <w:sz w:val="24"/>
                <w:szCs w:val="24"/>
              </w:rPr>
              <w:t>and LAF826</w:t>
            </w:r>
            <w:r w:rsidR="000E0F5D">
              <w:rPr>
                <w:sz w:val="24"/>
                <w:szCs w:val="24"/>
              </w:rPr>
              <w:t xml:space="preserve"> (Diverse)</w:t>
            </w:r>
            <w:r w:rsidR="00E44D9B">
              <w:rPr>
                <w:sz w:val="24"/>
                <w:szCs w:val="24"/>
              </w:rPr>
              <w:t>.</w:t>
            </w:r>
            <w:r w:rsidR="00C629F2">
              <w:rPr>
                <w:sz w:val="24"/>
                <w:szCs w:val="24"/>
              </w:rPr>
              <w:t xml:space="preserve"> </w:t>
            </w:r>
            <w:r w:rsidR="00BD51C5">
              <w:rPr>
                <w:sz w:val="24"/>
                <w:szCs w:val="24"/>
              </w:rPr>
              <w:t xml:space="preserve"> We </w:t>
            </w:r>
            <w:r w:rsidR="000E6EA6">
              <w:rPr>
                <w:sz w:val="24"/>
                <w:szCs w:val="24"/>
              </w:rPr>
              <w:t xml:space="preserve">will decide which heifers will sell in the next couple months.  </w:t>
            </w:r>
            <w:r w:rsidR="002E1B39">
              <w:rPr>
                <w:sz w:val="24"/>
                <w:szCs w:val="24"/>
              </w:rPr>
              <w:t>We generally ask that the heifers are picked up shortly after the sale</w:t>
            </w:r>
            <w:r w:rsidR="0062378F">
              <w:rPr>
                <w:sz w:val="24"/>
                <w:szCs w:val="24"/>
              </w:rPr>
              <w:t>, but alternate arrangements can be made</w:t>
            </w:r>
            <w:r w:rsidR="00E96235">
              <w:rPr>
                <w:sz w:val="24"/>
                <w:szCs w:val="24"/>
              </w:rPr>
              <w:t xml:space="preserve"> for additional charge</w:t>
            </w:r>
            <w:r w:rsidR="0062378F">
              <w:rPr>
                <w:sz w:val="24"/>
                <w:szCs w:val="24"/>
              </w:rPr>
              <w:t xml:space="preserve">.  Payment is due sale day.  </w:t>
            </w:r>
            <w:r w:rsidR="008A70CF">
              <w:rPr>
                <w:sz w:val="24"/>
                <w:szCs w:val="24"/>
              </w:rPr>
              <w:t>Give Jim a call if you would like to come see the</w:t>
            </w:r>
            <w:r w:rsidR="00BB2BAF">
              <w:rPr>
                <w:sz w:val="24"/>
                <w:szCs w:val="24"/>
              </w:rPr>
              <w:t xml:space="preserve"> heifers</w:t>
            </w:r>
            <w:r w:rsidR="008A70CF">
              <w:rPr>
                <w:sz w:val="24"/>
                <w:szCs w:val="24"/>
              </w:rPr>
              <w:t xml:space="preserve"> at our farm prior to sale day.</w:t>
            </w:r>
          </w:p>
        </w:tc>
        <w:tc>
          <w:tcPr>
            <w:tcW w:w="713" w:type="dxa"/>
          </w:tcPr>
          <w:p w14:paraId="56A19C89" w14:textId="77777777" w:rsidR="00007663" w:rsidRDefault="00007663"/>
        </w:tc>
        <w:tc>
          <w:tcPr>
            <w:tcW w:w="713" w:type="dxa"/>
          </w:tcPr>
          <w:p w14:paraId="10FF18B3" w14:textId="77777777" w:rsidR="00007663" w:rsidRDefault="00007663"/>
        </w:tc>
        <w:tc>
          <w:tcPr>
            <w:tcW w:w="3843" w:type="dxa"/>
          </w:tcPr>
          <w:p w14:paraId="25635835" w14:textId="5D8AD6F9" w:rsidR="00007663" w:rsidRPr="00F55DC1" w:rsidRDefault="00711B4C">
            <w:pPr>
              <w:pStyle w:val="Heading2"/>
              <w:spacing w:before="200"/>
              <w:rPr>
                <w:sz w:val="24"/>
                <w:szCs w:val="24"/>
              </w:rPr>
            </w:pPr>
            <w:r w:rsidRPr="00F55DC1">
              <w:rPr>
                <w:sz w:val="24"/>
                <w:szCs w:val="24"/>
              </w:rPr>
              <w:t>The people we meet are why we are still in the business.</w:t>
            </w:r>
          </w:p>
          <w:p w14:paraId="6F3BA02C" w14:textId="3BD3B77E" w:rsidR="00007663" w:rsidRPr="00555BEC" w:rsidRDefault="009B4102" w:rsidP="00F32C80">
            <w:pPr>
              <w:jc w:val="center"/>
              <w:rPr>
                <w:sz w:val="24"/>
                <w:szCs w:val="24"/>
              </w:rPr>
            </w:pPr>
            <w:r w:rsidRPr="00555BEC">
              <w:rPr>
                <w:sz w:val="24"/>
                <w:szCs w:val="24"/>
              </w:rPr>
              <w:t>We love having a chance to re-connect with those of you that have purchased animals or been to our sales</w:t>
            </w:r>
            <w:r w:rsidR="00555BEC" w:rsidRPr="00555BEC">
              <w:rPr>
                <w:sz w:val="24"/>
                <w:szCs w:val="24"/>
              </w:rPr>
              <w:t xml:space="preserve">.  </w:t>
            </w:r>
            <w:r w:rsidR="00555BEC">
              <w:rPr>
                <w:sz w:val="24"/>
                <w:szCs w:val="24"/>
              </w:rPr>
              <w:t xml:space="preserve">It is always a special day when we get a chance to meet new people who share the same </w:t>
            </w:r>
            <w:r w:rsidR="00366741">
              <w:rPr>
                <w:sz w:val="24"/>
                <w:szCs w:val="24"/>
              </w:rPr>
              <w:t>ideas about raising quality cattle.</w:t>
            </w:r>
          </w:p>
          <w:p w14:paraId="5D7CBDA8" w14:textId="74293110" w:rsidR="00007663" w:rsidRPr="00070CF6" w:rsidRDefault="0084642F">
            <w:pPr>
              <w:pStyle w:val="Quote"/>
              <w:rPr>
                <w:color w:val="0070C0"/>
                <w:sz w:val="24"/>
                <w:szCs w:val="24"/>
              </w:rPr>
            </w:pPr>
            <w:r w:rsidRPr="00070CF6">
              <w:rPr>
                <w:color w:val="0070C0"/>
                <w:sz w:val="24"/>
                <w:szCs w:val="24"/>
              </w:rPr>
              <w:t xml:space="preserve">We </w:t>
            </w:r>
            <w:r w:rsidR="009525C7" w:rsidRPr="00070CF6">
              <w:rPr>
                <w:color w:val="0070C0"/>
                <w:sz w:val="24"/>
                <w:szCs w:val="24"/>
              </w:rPr>
              <w:t>pride ourselves in managing a closed herd to help prevent spread of disease</w:t>
            </w:r>
            <w:r w:rsidR="009B078F" w:rsidRPr="00070CF6">
              <w:rPr>
                <w:color w:val="0070C0"/>
                <w:sz w:val="24"/>
                <w:szCs w:val="24"/>
              </w:rPr>
              <w:t>.</w:t>
            </w:r>
            <w:r w:rsidR="001416EC" w:rsidRPr="00070CF6">
              <w:rPr>
                <w:color w:val="0070C0"/>
                <w:sz w:val="24"/>
                <w:szCs w:val="24"/>
              </w:rPr>
              <w:t xml:space="preserve"> Through use of AI and over 50 years of managing we can offer </w:t>
            </w:r>
            <w:r w:rsidR="00BE6C1F" w:rsidRPr="00070CF6">
              <w:rPr>
                <w:color w:val="0070C0"/>
                <w:sz w:val="24"/>
                <w:szCs w:val="24"/>
              </w:rPr>
              <w:t>healthy ready to work animals that will improve your herd.</w:t>
            </w:r>
          </w:p>
          <w:p w14:paraId="1584B1AC" w14:textId="46AC7097" w:rsidR="00007663" w:rsidRDefault="00886AA1">
            <w:pPr>
              <w:pStyle w:val="Heading2"/>
            </w:pPr>
            <w:r>
              <w:t>We welcome visitors to check out the animals prior to the sale.</w:t>
            </w:r>
          </w:p>
          <w:p w14:paraId="19D53358" w14:textId="26695B97" w:rsidR="00007663" w:rsidRPr="006410B9" w:rsidRDefault="00886AA1" w:rsidP="006410B9">
            <w:pPr>
              <w:rPr>
                <w:sz w:val="24"/>
                <w:szCs w:val="24"/>
              </w:rPr>
            </w:pPr>
            <w:r w:rsidRPr="0082246F">
              <w:rPr>
                <w:sz w:val="24"/>
                <w:szCs w:val="24"/>
              </w:rPr>
              <w:t>Please feel free to give us a call if you want to come view the animals or talk abou</w:t>
            </w:r>
            <w:r w:rsidR="008E432D" w:rsidRPr="0082246F">
              <w:rPr>
                <w:sz w:val="24"/>
                <w:szCs w:val="24"/>
              </w:rPr>
              <w:t xml:space="preserve">t them.  </w:t>
            </w:r>
            <w:r w:rsidR="0082246F" w:rsidRPr="0082246F">
              <w:rPr>
                <w:sz w:val="24"/>
                <w:szCs w:val="24"/>
              </w:rPr>
              <w:t xml:space="preserve">Jim can be reached at (712)260-6144 or Marcia (712)260-6145.  </w:t>
            </w:r>
            <w:r w:rsidR="006410B9">
              <w:rPr>
                <w:sz w:val="24"/>
                <w:szCs w:val="24"/>
              </w:rPr>
              <w:t xml:space="preserve">Marc Hinners and the Hermstad brothers </w:t>
            </w:r>
            <w:r w:rsidR="00635D05">
              <w:rPr>
                <w:sz w:val="24"/>
                <w:szCs w:val="24"/>
              </w:rPr>
              <w:t xml:space="preserve">can also be contacted to arrange a time to view the bulls. </w:t>
            </w:r>
          </w:p>
          <w:p w14:paraId="231F67D3" w14:textId="295AFB7D" w:rsidR="00007663" w:rsidRDefault="00007663"/>
        </w:tc>
        <w:tc>
          <w:tcPr>
            <w:tcW w:w="720" w:type="dxa"/>
          </w:tcPr>
          <w:p w14:paraId="06DECD9E" w14:textId="77777777" w:rsidR="00007663" w:rsidRDefault="00007663"/>
        </w:tc>
        <w:tc>
          <w:tcPr>
            <w:tcW w:w="251" w:type="dxa"/>
          </w:tcPr>
          <w:p w14:paraId="2C82D036" w14:textId="77777777" w:rsidR="00007663" w:rsidRDefault="00007663"/>
        </w:tc>
        <w:tc>
          <w:tcPr>
            <w:tcW w:w="4590" w:type="dxa"/>
          </w:tcPr>
          <w:p w14:paraId="4010A1DB" w14:textId="1D338AAB" w:rsidR="00007663" w:rsidRDefault="00E408FB" w:rsidP="005D504B">
            <w:r>
              <w:rPr>
                <w:noProof/>
              </w:rPr>
              <w:drawing>
                <wp:inline distT="0" distB="0" distL="0" distR="0" wp14:anchorId="139DDA0F" wp14:editId="6E0C25C5">
                  <wp:extent cx="2438612" cy="18289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12" cy="182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18BFB" w14:textId="6B50A15A" w:rsidR="003D6EDD" w:rsidRPr="00A87C2D" w:rsidRDefault="003D6EDD" w:rsidP="003D6EDD">
            <w:pPr>
              <w:pStyle w:val="Caption"/>
              <w:jc w:val="center"/>
              <w:rPr>
                <w:b/>
                <w:bCs/>
                <w:i w:val="0"/>
                <w:iCs w:val="0"/>
                <w:sz w:val="22"/>
                <w:szCs w:val="22"/>
              </w:rPr>
            </w:pPr>
            <w:r>
              <w:rPr>
                <w:b/>
                <w:bCs/>
                <w:i w:val="0"/>
                <w:iCs w:val="0"/>
                <w:sz w:val="22"/>
                <w:szCs w:val="22"/>
              </w:rPr>
              <w:t xml:space="preserve">2023 Calves fun to see grow in the green summer </w:t>
            </w:r>
            <w:r w:rsidR="006C366D">
              <w:rPr>
                <w:b/>
                <w:bCs/>
                <w:i w:val="0"/>
                <w:iCs w:val="0"/>
                <w:sz w:val="22"/>
                <w:szCs w:val="22"/>
              </w:rPr>
              <w:t>grass.</w:t>
            </w:r>
          </w:p>
          <w:p w14:paraId="591E12D1" w14:textId="7285A759" w:rsidR="00007663" w:rsidRPr="00641C3C" w:rsidRDefault="00517A2D">
            <w:pPr>
              <w:rPr>
                <w:sz w:val="24"/>
                <w:szCs w:val="24"/>
              </w:rPr>
            </w:pPr>
            <w:r w:rsidRPr="00641C3C">
              <w:rPr>
                <w:sz w:val="24"/>
                <w:szCs w:val="24"/>
              </w:rPr>
              <w:t xml:space="preserve">We strive to offer quality animals </w:t>
            </w:r>
            <w:r w:rsidR="007C5F54" w:rsidRPr="00641C3C">
              <w:rPr>
                <w:sz w:val="24"/>
                <w:szCs w:val="24"/>
              </w:rPr>
              <w:t xml:space="preserve">that will go to work for you to develop quality </w:t>
            </w:r>
            <w:r w:rsidR="00C13E90" w:rsidRPr="00641C3C">
              <w:rPr>
                <w:sz w:val="24"/>
                <w:szCs w:val="24"/>
              </w:rPr>
              <w:t xml:space="preserve">cattle.  </w:t>
            </w:r>
          </w:p>
          <w:p w14:paraId="71C4C7F8" w14:textId="600B217C" w:rsidR="00007663" w:rsidRDefault="002737A2">
            <w:pPr>
              <w:pStyle w:val="Heading2"/>
            </w:pPr>
            <w:r>
              <w:t>Weights and Semen Checks</w:t>
            </w:r>
          </w:p>
          <w:p w14:paraId="30F86F91" w14:textId="469BDE01" w:rsidR="00007663" w:rsidRDefault="002737A2">
            <w:pPr>
              <w:rPr>
                <w:sz w:val="24"/>
                <w:szCs w:val="24"/>
              </w:rPr>
            </w:pPr>
            <w:r w:rsidRPr="00641C3C">
              <w:rPr>
                <w:sz w:val="24"/>
                <w:szCs w:val="24"/>
              </w:rPr>
              <w:t xml:space="preserve">We will send out </w:t>
            </w:r>
            <w:r w:rsidR="00A87E3F">
              <w:rPr>
                <w:sz w:val="24"/>
                <w:szCs w:val="24"/>
              </w:rPr>
              <w:t>additional</w:t>
            </w:r>
            <w:r w:rsidRPr="00641C3C">
              <w:rPr>
                <w:sz w:val="24"/>
                <w:szCs w:val="24"/>
              </w:rPr>
              <w:t xml:space="preserve"> Newsletter</w:t>
            </w:r>
            <w:r w:rsidR="00A87E3F">
              <w:rPr>
                <w:sz w:val="24"/>
                <w:szCs w:val="24"/>
              </w:rPr>
              <w:t>s</w:t>
            </w:r>
            <w:r w:rsidRPr="00641C3C">
              <w:rPr>
                <w:sz w:val="24"/>
                <w:szCs w:val="24"/>
              </w:rPr>
              <w:t xml:space="preserve"> in </w:t>
            </w:r>
            <w:r w:rsidR="00A87E3F">
              <w:rPr>
                <w:sz w:val="24"/>
                <w:szCs w:val="24"/>
              </w:rPr>
              <w:t xml:space="preserve">February and March </w:t>
            </w:r>
            <w:r w:rsidR="00A9015B" w:rsidRPr="00641C3C">
              <w:rPr>
                <w:sz w:val="24"/>
                <w:szCs w:val="24"/>
              </w:rPr>
              <w:t xml:space="preserve">with final weights for the bulls.  Our plan is to have them semen tested </w:t>
            </w:r>
            <w:r w:rsidR="00FF2ACD">
              <w:rPr>
                <w:sz w:val="24"/>
                <w:szCs w:val="24"/>
              </w:rPr>
              <w:t>March 18</w:t>
            </w:r>
            <w:r w:rsidR="00FF2ACD" w:rsidRPr="00FF2ACD">
              <w:rPr>
                <w:sz w:val="24"/>
                <w:szCs w:val="24"/>
                <w:vertAlign w:val="superscript"/>
              </w:rPr>
              <w:t>th</w:t>
            </w:r>
            <w:r w:rsidR="00FF2ACD">
              <w:rPr>
                <w:sz w:val="24"/>
                <w:szCs w:val="24"/>
              </w:rPr>
              <w:t>.</w:t>
            </w:r>
            <w:r w:rsidR="007572A6" w:rsidRPr="00641C3C">
              <w:rPr>
                <w:sz w:val="24"/>
                <w:szCs w:val="24"/>
              </w:rPr>
              <w:t xml:space="preserve">  </w:t>
            </w:r>
            <w:r w:rsidR="00D92000" w:rsidRPr="00641C3C">
              <w:rPr>
                <w:sz w:val="24"/>
                <w:szCs w:val="24"/>
              </w:rPr>
              <w:t xml:space="preserve">We feel that this is important </w:t>
            </w:r>
            <w:r w:rsidR="008003BC" w:rsidRPr="00641C3C">
              <w:rPr>
                <w:sz w:val="24"/>
                <w:szCs w:val="24"/>
              </w:rPr>
              <w:t xml:space="preserve">as we won’t sell you a bull that isn’t going to be able to get his job done. </w:t>
            </w:r>
          </w:p>
          <w:p w14:paraId="76D38E96" w14:textId="46462A72" w:rsidR="00A4146E" w:rsidRDefault="000D5B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Bulls are out of Patri</w:t>
            </w:r>
            <w:r w:rsidR="00CA2397">
              <w:rPr>
                <w:sz w:val="24"/>
                <w:szCs w:val="24"/>
              </w:rPr>
              <w:t xml:space="preserve">arch, Justified, LAF826(Diverse), </w:t>
            </w:r>
            <w:r w:rsidR="00A4146E">
              <w:rPr>
                <w:sz w:val="24"/>
                <w:szCs w:val="24"/>
              </w:rPr>
              <w:t xml:space="preserve">and other home raised bulls.  </w:t>
            </w:r>
          </w:p>
          <w:p w14:paraId="018B7B46" w14:textId="00AA131D" w:rsidR="00F10F40" w:rsidRPr="00641C3C" w:rsidRDefault="00BB2C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Stay tuned for updated information.  </w:t>
            </w:r>
            <w:r w:rsidR="00021038">
              <w:rPr>
                <w:sz w:val="24"/>
                <w:szCs w:val="24"/>
              </w:rPr>
              <w:t>We hope this letter finds you all well.  Happy New Year from the Larson Family.</w:t>
            </w:r>
          </w:p>
        </w:tc>
      </w:tr>
    </w:tbl>
    <w:p w14:paraId="5A816845" w14:textId="77777777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1627194527">
    <w:abstractNumId w:val="0"/>
  </w:num>
  <w:num w:numId="2" w16cid:durableId="14700333">
    <w:abstractNumId w:val="0"/>
  </w:num>
  <w:num w:numId="3" w16cid:durableId="1160653002">
    <w:abstractNumId w:val="0"/>
    <w:lvlOverride w:ilvl="0">
      <w:startOverride w:val="1"/>
    </w:lvlOverride>
  </w:num>
  <w:num w:numId="4" w16cid:durableId="1312516661">
    <w:abstractNumId w:val="0"/>
    <w:lvlOverride w:ilvl="0">
      <w:startOverride w:val="1"/>
    </w:lvlOverride>
  </w:num>
  <w:num w:numId="5" w16cid:durableId="147065468">
    <w:abstractNumId w:val="0"/>
    <w:lvlOverride w:ilvl="0">
      <w:startOverride w:val="1"/>
    </w:lvlOverride>
  </w:num>
  <w:num w:numId="6" w16cid:durableId="1711997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0C"/>
    <w:rsid w:val="00003F1A"/>
    <w:rsid w:val="0000510B"/>
    <w:rsid w:val="00007663"/>
    <w:rsid w:val="00021038"/>
    <w:rsid w:val="000211EE"/>
    <w:rsid w:val="00032DD8"/>
    <w:rsid w:val="0005398B"/>
    <w:rsid w:val="0006057E"/>
    <w:rsid w:val="00070CF6"/>
    <w:rsid w:val="00095968"/>
    <w:rsid w:val="000D5B82"/>
    <w:rsid w:val="000E0F5D"/>
    <w:rsid w:val="000E6EA6"/>
    <w:rsid w:val="00141121"/>
    <w:rsid w:val="001416EC"/>
    <w:rsid w:val="00144B69"/>
    <w:rsid w:val="00146E89"/>
    <w:rsid w:val="00153D0A"/>
    <w:rsid w:val="001572A1"/>
    <w:rsid w:val="00173E54"/>
    <w:rsid w:val="001C7BA5"/>
    <w:rsid w:val="001E2A09"/>
    <w:rsid w:val="001F198E"/>
    <w:rsid w:val="002120E1"/>
    <w:rsid w:val="002252E2"/>
    <w:rsid w:val="0026737F"/>
    <w:rsid w:val="002737A2"/>
    <w:rsid w:val="00282751"/>
    <w:rsid w:val="0029267C"/>
    <w:rsid w:val="002A2979"/>
    <w:rsid w:val="002B0A41"/>
    <w:rsid w:val="002C6742"/>
    <w:rsid w:val="002D66DD"/>
    <w:rsid w:val="002E1B39"/>
    <w:rsid w:val="00316C67"/>
    <w:rsid w:val="00324FED"/>
    <w:rsid w:val="00326C54"/>
    <w:rsid w:val="00333F58"/>
    <w:rsid w:val="00363B52"/>
    <w:rsid w:val="00366741"/>
    <w:rsid w:val="0037375E"/>
    <w:rsid w:val="003739CE"/>
    <w:rsid w:val="00375B52"/>
    <w:rsid w:val="003B216D"/>
    <w:rsid w:val="003C25D3"/>
    <w:rsid w:val="003D22DF"/>
    <w:rsid w:val="003D6EDD"/>
    <w:rsid w:val="00433174"/>
    <w:rsid w:val="00437FEC"/>
    <w:rsid w:val="004573C3"/>
    <w:rsid w:val="0046628E"/>
    <w:rsid w:val="00485BC4"/>
    <w:rsid w:val="00492BF4"/>
    <w:rsid w:val="004A1478"/>
    <w:rsid w:val="004A2AA7"/>
    <w:rsid w:val="004A352D"/>
    <w:rsid w:val="004C604D"/>
    <w:rsid w:val="004D1E32"/>
    <w:rsid w:val="004D5C2A"/>
    <w:rsid w:val="00500874"/>
    <w:rsid w:val="00512056"/>
    <w:rsid w:val="00517A2D"/>
    <w:rsid w:val="0053176F"/>
    <w:rsid w:val="0054770D"/>
    <w:rsid w:val="00547F49"/>
    <w:rsid w:val="00555BEC"/>
    <w:rsid w:val="00575DC1"/>
    <w:rsid w:val="005B4C85"/>
    <w:rsid w:val="005D504B"/>
    <w:rsid w:val="00603A4A"/>
    <w:rsid w:val="006128A1"/>
    <w:rsid w:val="0062378F"/>
    <w:rsid w:val="00635D05"/>
    <w:rsid w:val="006410B9"/>
    <w:rsid w:val="00641C3C"/>
    <w:rsid w:val="0065512C"/>
    <w:rsid w:val="006B042C"/>
    <w:rsid w:val="006B39CC"/>
    <w:rsid w:val="006C29AC"/>
    <w:rsid w:val="006C366D"/>
    <w:rsid w:val="00711B4C"/>
    <w:rsid w:val="00714B0E"/>
    <w:rsid w:val="007572A6"/>
    <w:rsid w:val="0078312B"/>
    <w:rsid w:val="007A5546"/>
    <w:rsid w:val="007A59DC"/>
    <w:rsid w:val="007C5F54"/>
    <w:rsid w:val="007E78F9"/>
    <w:rsid w:val="008003BC"/>
    <w:rsid w:val="008023C5"/>
    <w:rsid w:val="0082246F"/>
    <w:rsid w:val="0082267A"/>
    <w:rsid w:val="008232DD"/>
    <w:rsid w:val="00834719"/>
    <w:rsid w:val="0084642F"/>
    <w:rsid w:val="00862E0C"/>
    <w:rsid w:val="008660DA"/>
    <w:rsid w:val="0087138B"/>
    <w:rsid w:val="00886AA1"/>
    <w:rsid w:val="008A70CF"/>
    <w:rsid w:val="008A7467"/>
    <w:rsid w:val="008D02E0"/>
    <w:rsid w:val="008E432D"/>
    <w:rsid w:val="009525C7"/>
    <w:rsid w:val="00983F6D"/>
    <w:rsid w:val="0098681C"/>
    <w:rsid w:val="009B078F"/>
    <w:rsid w:val="009B4102"/>
    <w:rsid w:val="009F07B4"/>
    <w:rsid w:val="00A13BD9"/>
    <w:rsid w:val="00A33ED7"/>
    <w:rsid w:val="00A4146E"/>
    <w:rsid w:val="00A44793"/>
    <w:rsid w:val="00A67230"/>
    <w:rsid w:val="00A8141E"/>
    <w:rsid w:val="00A87C2D"/>
    <w:rsid w:val="00A87E3F"/>
    <w:rsid w:val="00A9015B"/>
    <w:rsid w:val="00AA4E77"/>
    <w:rsid w:val="00AF4CB7"/>
    <w:rsid w:val="00B1693C"/>
    <w:rsid w:val="00B23EA4"/>
    <w:rsid w:val="00B30D41"/>
    <w:rsid w:val="00B42613"/>
    <w:rsid w:val="00B621B1"/>
    <w:rsid w:val="00B74325"/>
    <w:rsid w:val="00B823E4"/>
    <w:rsid w:val="00BB2BAF"/>
    <w:rsid w:val="00BB2C53"/>
    <w:rsid w:val="00BD51C5"/>
    <w:rsid w:val="00BE35FB"/>
    <w:rsid w:val="00BE6C1F"/>
    <w:rsid w:val="00C1144F"/>
    <w:rsid w:val="00C13E90"/>
    <w:rsid w:val="00C358DE"/>
    <w:rsid w:val="00C629F2"/>
    <w:rsid w:val="00C67268"/>
    <w:rsid w:val="00CA2397"/>
    <w:rsid w:val="00CC2EEF"/>
    <w:rsid w:val="00CE760E"/>
    <w:rsid w:val="00D15723"/>
    <w:rsid w:val="00D64733"/>
    <w:rsid w:val="00D7036E"/>
    <w:rsid w:val="00D92000"/>
    <w:rsid w:val="00DE7EDB"/>
    <w:rsid w:val="00DF6286"/>
    <w:rsid w:val="00E0372D"/>
    <w:rsid w:val="00E11A8E"/>
    <w:rsid w:val="00E359BA"/>
    <w:rsid w:val="00E408FB"/>
    <w:rsid w:val="00E44D9B"/>
    <w:rsid w:val="00E937CA"/>
    <w:rsid w:val="00E96235"/>
    <w:rsid w:val="00F012D0"/>
    <w:rsid w:val="00F10F40"/>
    <w:rsid w:val="00F22235"/>
    <w:rsid w:val="00F30547"/>
    <w:rsid w:val="00F32C80"/>
    <w:rsid w:val="00F55DC1"/>
    <w:rsid w:val="00FD198F"/>
    <w:rsid w:val="00FD3298"/>
    <w:rsid w:val="00FF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F2B490"/>
  <w15:chartTrackingRefBased/>
  <w15:docId w15:val="{9FE62B84-5050-4B7F-B1FB-27DAC653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41C3C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http://www.larsonangu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7D6C77FAF94265A745E95B9D24C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1309B-0096-4066-910D-E30B64D2EB39}"/>
      </w:docPartPr>
      <w:docPartBody>
        <w:p w:rsidR="008E725A" w:rsidRDefault="008E725A">
          <w:pPr>
            <w:pStyle w:val="D77D6C77FAF94265A745E95B9D24CEB6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25"/>
    <w:rsid w:val="00031ED5"/>
    <w:rsid w:val="000C3E77"/>
    <w:rsid w:val="00193A5A"/>
    <w:rsid w:val="007656AA"/>
    <w:rsid w:val="008B1E82"/>
    <w:rsid w:val="008E725A"/>
    <w:rsid w:val="00AF5391"/>
    <w:rsid w:val="00CB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7D6C77FAF94265A745E95B9D24CEB6">
    <w:name w:val="D77D6C77FAF94265A745E95B9D24CE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636A9979-5AFE-4949-8741-5A23C0DFF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234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Larson Angus Farm Annual Bull/Heifer Sale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Ward</dc:creator>
  <cp:lastModifiedBy>Susan Ward</cp:lastModifiedBy>
  <cp:revision>63</cp:revision>
  <cp:lastPrinted>2024-01-07T19:12:00Z</cp:lastPrinted>
  <dcterms:created xsi:type="dcterms:W3CDTF">2023-12-10T16:02:00Z</dcterms:created>
  <dcterms:modified xsi:type="dcterms:W3CDTF">2024-01-07T19:30:00Z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