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099D36" w14:textId="230F224A" w:rsidR="00806FF3" w:rsidRPr="007409B2" w:rsidRDefault="00615F37" w:rsidP="00806FF3">
      <w:pPr>
        <w:rPr>
          <w:sz w:val="27"/>
          <w:szCs w:val="27"/>
        </w:rPr>
      </w:pPr>
      <w:r w:rsidRPr="007409B2">
        <w:rPr>
          <w:sz w:val="27"/>
          <w:szCs w:val="27"/>
        </w:rPr>
        <w:t xml:space="preserve">Please Fill out the form below with as much information as possible. </w:t>
      </w:r>
    </w:p>
    <w:tbl>
      <w:tblPr>
        <w:tblStyle w:val="TableGrid"/>
        <w:tblW w:w="855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6482"/>
        <w:gridCol w:w="6658"/>
      </w:tblGrid>
      <w:tr w:rsidR="00650259" w:rsidRPr="007409B2" w14:paraId="16F04238" w14:textId="77777777" w:rsidTr="00615F37">
        <w:trPr>
          <w:gridAfter w:val="1"/>
          <w:wAfter w:w="2078" w:type="pct"/>
        </w:trPr>
        <w:sdt>
          <w:sdtPr>
            <w:rPr>
              <w:sz w:val="27"/>
              <w:szCs w:val="27"/>
            </w:rPr>
            <w:id w:val="1154723608"/>
            <w:placeholder>
              <w:docPart w:val="4433120957044673AB4C81E653C3AF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99" w:type="pct"/>
                <w:vAlign w:val="bottom"/>
              </w:tcPr>
              <w:p w14:paraId="6BE10EAF" w14:textId="77777777" w:rsidR="00650259" w:rsidRPr="007409B2" w:rsidRDefault="005D6CC7" w:rsidP="005D6CC7">
                <w:pPr>
                  <w:rPr>
                    <w:sz w:val="27"/>
                    <w:szCs w:val="27"/>
                  </w:rPr>
                </w:pPr>
                <w:r w:rsidRPr="007409B2">
                  <w:rPr>
                    <w:sz w:val="27"/>
                    <w:szCs w:val="27"/>
                  </w:rPr>
                  <w:t>Date</w:t>
                </w:r>
              </w:p>
            </w:tc>
          </w:sdtContent>
        </w:sdt>
        <w:tc>
          <w:tcPr>
            <w:tcW w:w="2023" w:type="pct"/>
            <w:tcBorders>
              <w:bottom w:val="single" w:sz="4" w:space="0" w:color="auto"/>
            </w:tcBorders>
            <w:vAlign w:val="bottom"/>
          </w:tcPr>
          <w:p w14:paraId="33FD4942" w14:textId="77777777" w:rsidR="00650259" w:rsidRPr="007409B2" w:rsidRDefault="00650259" w:rsidP="005D6CC7">
            <w:pPr>
              <w:spacing w:before="120"/>
              <w:rPr>
                <w:sz w:val="27"/>
                <w:szCs w:val="27"/>
              </w:rPr>
            </w:pPr>
          </w:p>
        </w:tc>
      </w:tr>
      <w:tr w:rsidR="00650259" w:rsidRPr="007409B2" w14:paraId="40F2500F" w14:textId="77777777" w:rsidTr="00615F37">
        <w:trPr>
          <w:gridAfter w:val="1"/>
          <w:wAfter w:w="2078" w:type="pct"/>
        </w:trPr>
        <w:tc>
          <w:tcPr>
            <w:tcW w:w="899" w:type="pct"/>
            <w:vAlign w:val="bottom"/>
          </w:tcPr>
          <w:p w14:paraId="1A291EA3" w14:textId="4D8EB43A" w:rsidR="00650259" w:rsidRPr="007409B2" w:rsidRDefault="000D57DF" w:rsidP="005D6CC7">
            <w:pPr>
              <w:rPr>
                <w:sz w:val="27"/>
                <w:szCs w:val="27"/>
              </w:rPr>
            </w:pPr>
            <w:r w:rsidRPr="007409B2">
              <w:rPr>
                <w:sz w:val="27"/>
                <w:szCs w:val="27"/>
              </w:rPr>
              <w:t>Name</w:t>
            </w:r>
          </w:p>
        </w:tc>
        <w:tc>
          <w:tcPr>
            <w:tcW w:w="2023" w:type="pct"/>
            <w:tcBorders>
              <w:bottom w:val="single" w:sz="4" w:space="0" w:color="auto"/>
            </w:tcBorders>
            <w:vAlign w:val="bottom"/>
          </w:tcPr>
          <w:p w14:paraId="368900D9" w14:textId="77777777" w:rsidR="00650259" w:rsidRPr="007409B2" w:rsidRDefault="00650259" w:rsidP="005D6CC7">
            <w:pPr>
              <w:spacing w:before="120"/>
              <w:rPr>
                <w:sz w:val="27"/>
                <w:szCs w:val="27"/>
              </w:rPr>
            </w:pPr>
          </w:p>
        </w:tc>
      </w:tr>
      <w:tr w:rsidR="007409B2" w:rsidRPr="007409B2" w14:paraId="60811044" w14:textId="77777777" w:rsidTr="00615F37">
        <w:trPr>
          <w:gridAfter w:val="1"/>
          <w:wAfter w:w="2078" w:type="pct"/>
        </w:trPr>
        <w:tc>
          <w:tcPr>
            <w:tcW w:w="899" w:type="pct"/>
            <w:vAlign w:val="bottom"/>
          </w:tcPr>
          <w:p w14:paraId="3289D256" w14:textId="091DB878" w:rsidR="007409B2" w:rsidRPr="007409B2" w:rsidRDefault="007409B2" w:rsidP="005D6CC7">
            <w:pPr>
              <w:rPr>
                <w:sz w:val="27"/>
                <w:szCs w:val="27"/>
              </w:rPr>
            </w:pPr>
            <w:r w:rsidRPr="007409B2">
              <w:rPr>
                <w:sz w:val="27"/>
                <w:szCs w:val="27"/>
              </w:rPr>
              <w:t>Mailing Address</w:t>
            </w:r>
          </w:p>
        </w:tc>
        <w:tc>
          <w:tcPr>
            <w:tcW w:w="2023" w:type="pct"/>
            <w:tcBorders>
              <w:bottom w:val="single" w:sz="4" w:space="0" w:color="auto"/>
            </w:tcBorders>
            <w:vAlign w:val="bottom"/>
          </w:tcPr>
          <w:p w14:paraId="6C56FEFD" w14:textId="77777777" w:rsidR="007409B2" w:rsidRPr="007409B2" w:rsidRDefault="007409B2" w:rsidP="005D6CC7">
            <w:pPr>
              <w:spacing w:before="120"/>
              <w:rPr>
                <w:sz w:val="27"/>
                <w:szCs w:val="27"/>
              </w:rPr>
            </w:pPr>
          </w:p>
        </w:tc>
      </w:tr>
      <w:tr w:rsidR="000D57DF" w:rsidRPr="007409B2" w14:paraId="09825D6C" w14:textId="77777777" w:rsidTr="00615F37">
        <w:trPr>
          <w:gridAfter w:val="1"/>
          <w:wAfter w:w="2078" w:type="pct"/>
        </w:trPr>
        <w:tc>
          <w:tcPr>
            <w:tcW w:w="899" w:type="pct"/>
          </w:tcPr>
          <w:p w14:paraId="2AF63760" w14:textId="6EB7A428" w:rsidR="000D57DF" w:rsidRPr="007409B2" w:rsidRDefault="00E420AC" w:rsidP="000D57DF">
            <w:pPr>
              <w:rPr>
                <w:sz w:val="27"/>
                <w:szCs w:val="27"/>
              </w:rPr>
            </w:pPr>
            <w:r w:rsidRPr="007409B2">
              <w:rPr>
                <w:sz w:val="27"/>
                <w:szCs w:val="27"/>
              </w:rPr>
              <w:t>Owner’s Phone Number</w:t>
            </w:r>
          </w:p>
        </w:tc>
        <w:tc>
          <w:tcPr>
            <w:tcW w:w="2023" w:type="pct"/>
            <w:tcBorders>
              <w:bottom w:val="single" w:sz="4" w:space="0" w:color="auto"/>
            </w:tcBorders>
            <w:vAlign w:val="bottom"/>
          </w:tcPr>
          <w:p w14:paraId="42B7353E" w14:textId="77777777" w:rsidR="000D57DF" w:rsidRPr="007409B2" w:rsidRDefault="000D57DF" w:rsidP="000D57DF">
            <w:pPr>
              <w:spacing w:before="120"/>
              <w:rPr>
                <w:sz w:val="27"/>
                <w:szCs w:val="27"/>
              </w:rPr>
            </w:pPr>
          </w:p>
        </w:tc>
      </w:tr>
      <w:tr w:rsidR="000D57DF" w:rsidRPr="007409B2" w14:paraId="6EF7A8EC" w14:textId="77777777" w:rsidTr="00615F37">
        <w:trPr>
          <w:gridAfter w:val="1"/>
          <w:wAfter w:w="2078" w:type="pct"/>
        </w:trPr>
        <w:tc>
          <w:tcPr>
            <w:tcW w:w="899" w:type="pct"/>
          </w:tcPr>
          <w:p w14:paraId="6946C02A" w14:textId="77B40ECB" w:rsidR="000D57DF" w:rsidRPr="007409B2" w:rsidRDefault="00E420AC" w:rsidP="000D57DF">
            <w:pPr>
              <w:rPr>
                <w:sz w:val="27"/>
                <w:szCs w:val="27"/>
              </w:rPr>
            </w:pPr>
            <w:r w:rsidRPr="007409B2">
              <w:rPr>
                <w:sz w:val="27"/>
                <w:szCs w:val="27"/>
              </w:rPr>
              <w:t>Owner’s Email</w:t>
            </w:r>
          </w:p>
        </w:tc>
        <w:tc>
          <w:tcPr>
            <w:tcW w:w="2023" w:type="pct"/>
            <w:tcBorders>
              <w:bottom w:val="single" w:sz="4" w:space="0" w:color="auto"/>
            </w:tcBorders>
            <w:vAlign w:val="bottom"/>
          </w:tcPr>
          <w:p w14:paraId="5A46F37B" w14:textId="77777777" w:rsidR="000D57DF" w:rsidRPr="007409B2" w:rsidRDefault="000D57DF" w:rsidP="000D57DF">
            <w:pPr>
              <w:spacing w:before="120"/>
              <w:rPr>
                <w:sz w:val="27"/>
                <w:szCs w:val="27"/>
              </w:rPr>
            </w:pPr>
          </w:p>
        </w:tc>
      </w:tr>
      <w:tr w:rsidR="00615F37" w:rsidRPr="007409B2" w14:paraId="5AA6CDD3" w14:textId="04206F31" w:rsidTr="00CE09B3">
        <w:trPr>
          <w:trHeight w:val="593"/>
        </w:trPr>
        <w:tc>
          <w:tcPr>
            <w:tcW w:w="899" w:type="pct"/>
          </w:tcPr>
          <w:p w14:paraId="2E184D83" w14:textId="5FBD4B24" w:rsidR="00615F37" w:rsidRPr="007409B2" w:rsidRDefault="00E420AC" w:rsidP="00615F37">
            <w:pPr>
              <w:rPr>
                <w:sz w:val="27"/>
                <w:szCs w:val="27"/>
              </w:rPr>
            </w:pPr>
            <w:r w:rsidRPr="007409B2">
              <w:rPr>
                <w:sz w:val="27"/>
                <w:szCs w:val="27"/>
              </w:rPr>
              <w:t>Serial Number</w:t>
            </w:r>
          </w:p>
        </w:tc>
        <w:tc>
          <w:tcPr>
            <w:tcW w:w="2023" w:type="pct"/>
            <w:tcBorders>
              <w:bottom w:val="single" w:sz="4" w:space="0" w:color="auto"/>
            </w:tcBorders>
            <w:vAlign w:val="bottom"/>
          </w:tcPr>
          <w:p w14:paraId="75626417" w14:textId="77777777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078" w:type="pct"/>
            <w:vAlign w:val="bottom"/>
          </w:tcPr>
          <w:p w14:paraId="6B5662EB" w14:textId="3FE48848" w:rsidR="00615F37" w:rsidRPr="007409B2" w:rsidRDefault="00615F37" w:rsidP="00615F37">
            <w:pPr>
              <w:rPr>
                <w:sz w:val="27"/>
                <w:szCs w:val="27"/>
              </w:rPr>
            </w:pPr>
          </w:p>
        </w:tc>
      </w:tr>
      <w:tr w:rsidR="00615F37" w:rsidRPr="007409B2" w14:paraId="02563811" w14:textId="4F45A2D7" w:rsidTr="00CE09B3">
        <w:tc>
          <w:tcPr>
            <w:tcW w:w="899" w:type="pct"/>
          </w:tcPr>
          <w:p w14:paraId="4C330113" w14:textId="4FF4D77B" w:rsidR="00615F37" w:rsidRPr="007409B2" w:rsidRDefault="00E420AC" w:rsidP="00615F37">
            <w:pPr>
              <w:rPr>
                <w:sz w:val="27"/>
                <w:szCs w:val="27"/>
              </w:rPr>
            </w:pPr>
            <w:r w:rsidRPr="007409B2">
              <w:rPr>
                <w:sz w:val="27"/>
                <w:szCs w:val="27"/>
              </w:rPr>
              <w:t>Manufacture</w:t>
            </w:r>
          </w:p>
        </w:tc>
        <w:tc>
          <w:tcPr>
            <w:tcW w:w="2023" w:type="pct"/>
            <w:tcBorders>
              <w:bottom w:val="single" w:sz="4" w:space="0" w:color="auto"/>
            </w:tcBorders>
            <w:vAlign w:val="bottom"/>
          </w:tcPr>
          <w:p w14:paraId="5BBD258B" w14:textId="77777777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078" w:type="pct"/>
          </w:tcPr>
          <w:p w14:paraId="3D84F7A2" w14:textId="3D4D0F84" w:rsidR="00615F37" w:rsidRPr="007409B2" w:rsidRDefault="00615F37" w:rsidP="00615F37">
            <w:pPr>
              <w:rPr>
                <w:sz w:val="27"/>
                <w:szCs w:val="27"/>
              </w:rPr>
            </w:pPr>
          </w:p>
        </w:tc>
      </w:tr>
      <w:tr w:rsidR="00615F37" w:rsidRPr="007409B2" w14:paraId="46988232" w14:textId="3BD9FED3" w:rsidTr="00CE09B3">
        <w:tc>
          <w:tcPr>
            <w:tcW w:w="899" w:type="pct"/>
          </w:tcPr>
          <w:p w14:paraId="40B18D3D" w14:textId="57FB4C78" w:rsidR="00615F37" w:rsidRPr="007409B2" w:rsidRDefault="00615F37" w:rsidP="00615F37">
            <w:pPr>
              <w:rPr>
                <w:sz w:val="27"/>
                <w:szCs w:val="27"/>
              </w:rPr>
            </w:pPr>
            <w:r w:rsidRPr="007409B2">
              <w:rPr>
                <w:sz w:val="27"/>
                <w:szCs w:val="27"/>
              </w:rPr>
              <w:t xml:space="preserve"> </w:t>
            </w:r>
            <w:r w:rsidR="00E420AC" w:rsidRPr="007409B2">
              <w:rPr>
                <w:sz w:val="27"/>
                <w:szCs w:val="27"/>
              </w:rPr>
              <w:t>Model Year</w:t>
            </w:r>
          </w:p>
        </w:tc>
        <w:tc>
          <w:tcPr>
            <w:tcW w:w="2023" w:type="pct"/>
            <w:tcBorders>
              <w:bottom w:val="single" w:sz="4" w:space="0" w:color="auto"/>
            </w:tcBorders>
            <w:vAlign w:val="bottom"/>
          </w:tcPr>
          <w:p w14:paraId="76842551" w14:textId="77777777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078" w:type="pct"/>
          </w:tcPr>
          <w:p w14:paraId="3511C6F6" w14:textId="5059213B" w:rsidR="00615F37" w:rsidRPr="007409B2" w:rsidRDefault="00615F37" w:rsidP="00615F37">
            <w:pPr>
              <w:rPr>
                <w:sz w:val="27"/>
                <w:szCs w:val="27"/>
              </w:rPr>
            </w:pPr>
          </w:p>
        </w:tc>
      </w:tr>
      <w:tr w:rsidR="00615F37" w:rsidRPr="007409B2" w14:paraId="3AEA42C1" w14:textId="5D7CE172" w:rsidTr="00CE09B3">
        <w:tc>
          <w:tcPr>
            <w:tcW w:w="899" w:type="pct"/>
            <w:vAlign w:val="bottom"/>
          </w:tcPr>
          <w:p w14:paraId="63C7960C" w14:textId="6AC8B93D" w:rsidR="00615F37" w:rsidRPr="007409B2" w:rsidRDefault="00E420AC" w:rsidP="00615F37">
            <w:pPr>
              <w:rPr>
                <w:sz w:val="27"/>
                <w:szCs w:val="27"/>
              </w:rPr>
            </w:pPr>
            <w:r w:rsidRPr="007409B2">
              <w:rPr>
                <w:sz w:val="27"/>
                <w:szCs w:val="27"/>
              </w:rPr>
              <w:t>Frame Colors</w:t>
            </w:r>
          </w:p>
        </w:tc>
        <w:tc>
          <w:tcPr>
            <w:tcW w:w="202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D43B0C" w14:textId="77777777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078" w:type="pct"/>
          </w:tcPr>
          <w:p w14:paraId="1AE1CAFA" w14:textId="065CABF4" w:rsidR="00615F37" w:rsidRPr="007409B2" w:rsidRDefault="00615F37" w:rsidP="00615F37">
            <w:pPr>
              <w:rPr>
                <w:sz w:val="27"/>
                <w:szCs w:val="27"/>
              </w:rPr>
            </w:pPr>
          </w:p>
        </w:tc>
      </w:tr>
      <w:tr w:rsidR="00615F37" w:rsidRPr="007409B2" w14:paraId="7DDD62C4" w14:textId="73756014" w:rsidTr="00CE09B3">
        <w:tc>
          <w:tcPr>
            <w:tcW w:w="899" w:type="pct"/>
            <w:vAlign w:val="bottom"/>
          </w:tcPr>
          <w:p w14:paraId="480FC8A5" w14:textId="6700A821" w:rsidR="00615F37" w:rsidRPr="007409B2" w:rsidRDefault="004D24E9" w:rsidP="00615F37">
            <w:pPr>
              <w:rPr>
                <w:sz w:val="27"/>
                <w:szCs w:val="27"/>
              </w:rPr>
            </w:pPr>
            <w:r w:rsidRPr="007409B2">
              <w:rPr>
                <w:sz w:val="27"/>
                <w:szCs w:val="27"/>
              </w:rPr>
              <w:t>Type</w:t>
            </w:r>
          </w:p>
        </w:tc>
        <w:tc>
          <w:tcPr>
            <w:tcW w:w="2023" w:type="pct"/>
            <w:tcBorders>
              <w:bottom w:val="single" w:sz="4" w:space="0" w:color="auto"/>
            </w:tcBorders>
            <w:vAlign w:val="bottom"/>
          </w:tcPr>
          <w:p w14:paraId="20913650" w14:textId="77777777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078" w:type="pct"/>
          </w:tcPr>
          <w:p w14:paraId="78F3D400" w14:textId="77777777" w:rsidR="00615F37" w:rsidRPr="007409B2" w:rsidRDefault="00615F37" w:rsidP="00615F37">
            <w:pPr>
              <w:rPr>
                <w:sz w:val="27"/>
                <w:szCs w:val="27"/>
              </w:rPr>
            </w:pPr>
          </w:p>
        </w:tc>
      </w:tr>
    </w:tbl>
    <w:p w14:paraId="3122F2E3" w14:textId="77777777" w:rsidR="00806FF3" w:rsidRPr="007409B2" w:rsidRDefault="00806FF3" w:rsidP="0073326A">
      <w:pPr>
        <w:spacing w:after="0"/>
        <w:rPr>
          <w:sz w:val="27"/>
          <w:szCs w:val="27"/>
        </w:rPr>
      </w:pPr>
    </w:p>
    <w:tbl>
      <w:tblPr>
        <w:tblStyle w:val="TableGrid"/>
        <w:tblW w:w="1211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10439"/>
        <w:gridCol w:w="6660"/>
        <w:gridCol w:w="359"/>
        <w:gridCol w:w="2342"/>
      </w:tblGrid>
      <w:tr w:rsidR="00615F37" w:rsidRPr="007409B2" w14:paraId="30919381" w14:textId="77777777" w:rsidTr="00A743C1">
        <w:trPr>
          <w:trHeight w:hRule="exact" w:val="432"/>
        </w:trPr>
        <w:tc>
          <w:tcPr>
            <w:tcW w:w="635" w:type="pct"/>
          </w:tcPr>
          <w:p w14:paraId="6D32FF1F" w14:textId="239B03FB" w:rsidR="00615F37" w:rsidRPr="007409B2" w:rsidRDefault="00615F37" w:rsidP="00615F37">
            <w:pPr>
              <w:rPr>
                <w:b/>
                <w:bCs/>
                <w:sz w:val="27"/>
                <w:szCs w:val="27"/>
              </w:rPr>
            </w:pPr>
            <w:r w:rsidRPr="007409B2">
              <w:rPr>
                <w:b/>
                <w:bCs/>
                <w:sz w:val="27"/>
                <w:szCs w:val="27"/>
              </w:rPr>
              <w:t>Optional</w:t>
            </w:r>
          </w:p>
        </w:tc>
        <w:tc>
          <w:tcPr>
            <w:tcW w:w="2301" w:type="pct"/>
          </w:tcPr>
          <w:p w14:paraId="587234FB" w14:textId="77777777" w:rsidR="00615F37" w:rsidRPr="007409B2" w:rsidRDefault="00615F37" w:rsidP="00A743C1">
            <w:pPr>
              <w:rPr>
                <w:sz w:val="27"/>
                <w:szCs w:val="27"/>
              </w:rPr>
            </w:pPr>
          </w:p>
        </w:tc>
        <w:tc>
          <w:tcPr>
            <w:tcW w:w="1468" w:type="pct"/>
            <w:vAlign w:val="bottom"/>
          </w:tcPr>
          <w:p w14:paraId="24CCC7B5" w14:textId="78C9B508" w:rsidR="00615F37" w:rsidRPr="007409B2" w:rsidRDefault="00615F37" w:rsidP="00615F37">
            <w:pPr>
              <w:rPr>
                <w:sz w:val="27"/>
                <w:szCs w:val="27"/>
              </w:rPr>
            </w:pPr>
          </w:p>
        </w:tc>
        <w:tc>
          <w:tcPr>
            <w:tcW w:w="79" w:type="pct"/>
          </w:tcPr>
          <w:p w14:paraId="5F162B0A" w14:textId="77777777" w:rsidR="00615F37" w:rsidRPr="007409B2" w:rsidRDefault="00615F37" w:rsidP="00615F37">
            <w:pPr>
              <w:spacing w:before="240"/>
              <w:rPr>
                <w:sz w:val="27"/>
                <w:szCs w:val="27"/>
              </w:rPr>
            </w:pPr>
          </w:p>
        </w:tc>
        <w:sdt>
          <w:sdtPr>
            <w:rPr>
              <w:sz w:val="27"/>
              <w:szCs w:val="27"/>
            </w:rPr>
            <w:id w:val="-1960097559"/>
            <w:placeholder>
              <w:docPart w:val="C839BED507D4420C9662AAF4332B2B86"/>
            </w:placeholder>
            <w:temporary/>
            <w:showingPlcHdr/>
            <w15:appearance w15:val="hidden"/>
          </w:sdtPr>
          <w:sdtContent>
            <w:tc>
              <w:tcPr>
                <w:tcW w:w="516" w:type="pct"/>
                <w:vAlign w:val="bottom"/>
              </w:tcPr>
              <w:p w14:paraId="707E18FD" w14:textId="77777777" w:rsidR="00615F37" w:rsidRPr="007409B2" w:rsidRDefault="00615F37" w:rsidP="00615F37">
                <w:pPr>
                  <w:jc w:val="right"/>
                  <w:rPr>
                    <w:sz w:val="27"/>
                    <w:szCs w:val="27"/>
                  </w:rPr>
                </w:pPr>
                <w:r w:rsidRPr="007409B2">
                  <w:rPr>
                    <w:sz w:val="27"/>
                    <w:szCs w:val="27"/>
                  </w:rPr>
                  <w:t>Amount</w:t>
                </w:r>
              </w:p>
            </w:tc>
          </w:sdtContent>
        </w:sdt>
      </w:tr>
      <w:tr w:rsidR="00615F37" w:rsidRPr="007409B2" w14:paraId="5D0F466C" w14:textId="77777777" w:rsidTr="001126F7">
        <w:tc>
          <w:tcPr>
            <w:tcW w:w="635" w:type="pct"/>
            <w:tcBorders>
              <w:bottom w:val="single" w:sz="4" w:space="0" w:color="auto"/>
            </w:tcBorders>
          </w:tcPr>
          <w:p w14:paraId="0B57A19C" w14:textId="18E2FCEE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  <w:r w:rsidRPr="007409B2">
              <w:rPr>
                <w:sz w:val="27"/>
                <w:szCs w:val="27"/>
              </w:rPr>
              <w:t>Frame Material</w:t>
            </w:r>
          </w:p>
        </w:tc>
        <w:tc>
          <w:tcPr>
            <w:tcW w:w="2301" w:type="pct"/>
            <w:tcBorders>
              <w:bottom w:val="single" w:sz="4" w:space="0" w:color="auto"/>
            </w:tcBorders>
            <w:vAlign w:val="bottom"/>
          </w:tcPr>
          <w:p w14:paraId="3BDF9319" w14:textId="77777777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1468" w:type="pct"/>
            <w:tcBorders>
              <w:bottom w:val="single" w:sz="4" w:space="0" w:color="auto"/>
            </w:tcBorders>
          </w:tcPr>
          <w:p w14:paraId="5BD47D6D" w14:textId="3067709A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79" w:type="pct"/>
          </w:tcPr>
          <w:p w14:paraId="01DC95F8" w14:textId="77777777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516" w:type="pct"/>
            <w:tcBorders>
              <w:bottom w:val="single" w:sz="4" w:space="0" w:color="auto"/>
            </w:tcBorders>
          </w:tcPr>
          <w:p w14:paraId="0671F6A2" w14:textId="77777777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</w:p>
        </w:tc>
      </w:tr>
      <w:tr w:rsidR="00615F37" w:rsidRPr="007409B2" w14:paraId="257C629A" w14:textId="77777777" w:rsidTr="00615F37"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</w:tcPr>
          <w:p w14:paraId="230752DE" w14:textId="4C58A7E9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  <w:r w:rsidRPr="007409B2">
              <w:rPr>
                <w:sz w:val="27"/>
                <w:szCs w:val="27"/>
              </w:rPr>
              <w:t>Handlebar Type</w:t>
            </w:r>
          </w:p>
        </w:tc>
        <w:tc>
          <w:tcPr>
            <w:tcW w:w="23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02E69D" w14:textId="77777777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1468" w:type="pct"/>
            <w:tcBorders>
              <w:top w:val="single" w:sz="4" w:space="0" w:color="auto"/>
              <w:bottom w:val="single" w:sz="4" w:space="0" w:color="auto"/>
            </w:tcBorders>
          </w:tcPr>
          <w:p w14:paraId="2E0D7617" w14:textId="0B1AED1E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79" w:type="pct"/>
          </w:tcPr>
          <w:p w14:paraId="55782B3E" w14:textId="77777777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</w:tcPr>
          <w:p w14:paraId="7E1FD006" w14:textId="77777777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</w:p>
        </w:tc>
      </w:tr>
      <w:tr w:rsidR="00615F37" w:rsidRPr="007409B2" w14:paraId="2940997F" w14:textId="77777777" w:rsidTr="00615F37"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</w:tcPr>
          <w:p w14:paraId="222408D4" w14:textId="10BCB69E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  <w:r w:rsidRPr="007409B2">
              <w:rPr>
                <w:sz w:val="27"/>
                <w:szCs w:val="27"/>
              </w:rPr>
              <w:t>Other Defining Features</w:t>
            </w:r>
          </w:p>
        </w:tc>
        <w:tc>
          <w:tcPr>
            <w:tcW w:w="23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7378D7" w14:textId="77777777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1468" w:type="pct"/>
            <w:tcBorders>
              <w:top w:val="single" w:sz="4" w:space="0" w:color="auto"/>
              <w:bottom w:val="single" w:sz="4" w:space="0" w:color="auto"/>
            </w:tcBorders>
          </w:tcPr>
          <w:p w14:paraId="2FDF817E" w14:textId="6955F850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79" w:type="pct"/>
          </w:tcPr>
          <w:p w14:paraId="2C77868E" w14:textId="77777777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</w:tcPr>
          <w:p w14:paraId="0071CFE1" w14:textId="77777777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</w:p>
        </w:tc>
      </w:tr>
      <w:tr w:rsidR="00615F37" w:rsidRPr="007409B2" w14:paraId="60B0C325" w14:textId="77777777" w:rsidTr="00615F37"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</w:tcPr>
          <w:p w14:paraId="1C0C9608" w14:textId="6DA6EEF5" w:rsidR="00615F37" w:rsidRPr="007409B2" w:rsidRDefault="004D24E9" w:rsidP="00615F37">
            <w:pPr>
              <w:spacing w:before="120"/>
              <w:rPr>
                <w:sz w:val="27"/>
                <w:szCs w:val="27"/>
              </w:rPr>
            </w:pPr>
            <w:r w:rsidRPr="007409B2">
              <w:rPr>
                <w:sz w:val="27"/>
                <w:szCs w:val="27"/>
              </w:rPr>
              <w:t>Photos Attached (Circle One)</w:t>
            </w:r>
          </w:p>
        </w:tc>
        <w:tc>
          <w:tcPr>
            <w:tcW w:w="23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E46728" w14:textId="78D0F603" w:rsidR="004D24E9" w:rsidRPr="007409B2" w:rsidRDefault="004D24E9" w:rsidP="00615F37">
            <w:pPr>
              <w:spacing w:before="120"/>
              <w:rPr>
                <w:sz w:val="27"/>
                <w:szCs w:val="27"/>
              </w:rPr>
            </w:pPr>
            <w:r w:rsidRPr="007409B2">
              <w:rPr>
                <w:sz w:val="27"/>
                <w:szCs w:val="27"/>
              </w:rPr>
              <w:t xml:space="preserve">Yes/No (Please email </w:t>
            </w:r>
            <w:hyperlink r:id="rId10" w:history="1">
              <w:r w:rsidRPr="007409B2">
                <w:rPr>
                  <w:rStyle w:val="Hyperlink"/>
                  <w:sz w:val="27"/>
                  <w:szCs w:val="27"/>
                </w:rPr>
                <w:t>eastcentralcrimeprevention@gmail.com</w:t>
              </w:r>
            </w:hyperlink>
            <w:r w:rsidRPr="007409B2">
              <w:rPr>
                <w:sz w:val="27"/>
                <w:szCs w:val="27"/>
              </w:rPr>
              <w:t xml:space="preserve"> if </w:t>
            </w:r>
            <w:r w:rsidRPr="007409B2">
              <w:rPr>
                <w:sz w:val="27"/>
                <w:szCs w:val="27"/>
              </w:rPr>
              <w:br/>
              <w:t>you need photos taken)</w:t>
            </w:r>
          </w:p>
        </w:tc>
        <w:tc>
          <w:tcPr>
            <w:tcW w:w="1468" w:type="pct"/>
            <w:tcBorders>
              <w:top w:val="single" w:sz="4" w:space="0" w:color="auto"/>
              <w:bottom w:val="single" w:sz="4" w:space="0" w:color="auto"/>
            </w:tcBorders>
          </w:tcPr>
          <w:p w14:paraId="6BD9E1E0" w14:textId="3E4FF23B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79" w:type="pct"/>
          </w:tcPr>
          <w:p w14:paraId="20BB39F9" w14:textId="77777777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</w:tcPr>
          <w:p w14:paraId="49ABD900" w14:textId="77777777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</w:p>
        </w:tc>
      </w:tr>
      <w:tr w:rsidR="00615F37" w:rsidRPr="007409B2" w14:paraId="198F8A3A" w14:textId="77777777" w:rsidTr="00A743C1">
        <w:trPr>
          <w:trHeight w:val="476"/>
        </w:trPr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</w:tcPr>
          <w:p w14:paraId="178F05C7" w14:textId="382A2F9B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  <w:r w:rsidRPr="007409B2">
              <w:rPr>
                <w:sz w:val="27"/>
                <w:szCs w:val="27"/>
              </w:rPr>
              <w:t>Sticker Required</w:t>
            </w:r>
            <w:r w:rsidR="004D24E9" w:rsidRPr="007409B2">
              <w:rPr>
                <w:sz w:val="27"/>
                <w:szCs w:val="27"/>
              </w:rPr>
              <w:br/>
            </w:r>
            <w:r w:rsidRPr="007409B2">
              <w:rPr>
                <w:sz w:val="27"/>
                <w:szCs w:val="27"/>
              </w:rPr>
              <w:t xml:space="preserve"> </w:t>
            </w:r>
            <w:r w:rsidRPr="007409B2">
              <w:rPr>
                <w:sz w:val="27"/>
                <w:szCs w:val="27"/>
              </w:rPr>
              <w:t>(Circle One)</w:t>
            </w:r>
          </w:p>
        </w:tc>
        <w:tc>
          <w:tcPr>
            <w:tcW w:w="23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DD5904" w14:textId="6201CD46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  <w:r w:rsidRPr="007409B2">
              <w:rPr>
                <w:sz w:val="27"/>
                <w:szCs w:val="27"/>
              </w:rPr>
              <w:t>Yes/No</w:t>
            </w:r>
          </w:p>
        </w:tc>
        <w:tc>
          <w:tcPr>
            <w:tcW w:w="1468" w:type="pct"/>
            <w:tcBorders>
              <w:top w:val="single" w:sz="4" w:space="0" w:color="auto"/>
              <w:bottom w:val="single" w:sz="4" w:space="0" w:color="auto"/>
            </w:tcBorders>
          </w:tcPr>
          <w:p w14:paraId="783B3CBA" w14:textId="3A56307D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79" w:type="pct"/>
          </w:tcPr>
          <w:p w14:paraId="1395A70E" w14:textId="77777777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</w:tcPr>
          <w:p w14:paraId="6F3684BF" w14:textId="77777777" w:rsidR="00615F37" w:rsidRPr="007409B2" w:rsidRDefault="00615F37" w:rsidP="00615F37">
            <w:pPr>
              <w:spacing w:before="120"/>
              <w:rPr>
                <w:sz w:val="27"/>
                <w:szCs w:val="27"/>
              </w:rPr>
            </w:pPr>
          </w:p>
        </w:tc>
      </w:tr>
    </w:tbl>
    <w:p w14:paraId="529F7F3B" w14:textId="77777777" w:rsidR="00806FF3" w:rsidRPr="007409B2" w:rsidRDefault="00806FF3" w:rsidP="0073326A">
      <w:pPr>
        <w:spacing w:after="0"/>
        <w:rPr>
          <w:sz w:val="27"/>
          <w:szCs w:val="27"/>
        </w:rPr>
      </w:pPr>
    </w:p>
    <w:tbl>
      <w:tblPr>
        <w:tblStyle w:val="TableGrid"/>
        <w:tblW w:w="5698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2"/>
        <w:gridCol w:w="1742"/>
        <w:gridCol w:w="2035"/>
        <w:gridCol w:w="1576"/>
        <w:gridCol w:w="1618"/>
        <w:gridCol w:w="1469"/>
      </w:tblGrid>
      <w:tr w:rsidR="00B160CA" w:rsidRPr="007409B2" w14:paraId="0B47D296" w14:textId="77777777" w:rsidTr="00A743C1">
        <w:trPr>
          <w:trHeight w:val="146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731F1C" w:themeFill="accent5"/>
            <w:vAlign w:val="center"/>
          </w:tcPr>
          <w:p w14:paraId="4BE0D492" w14:textId="63CE37F4" w:rsidR="00B160CA" w:rsidRPr="007409B2" w:rsidRDefault="00615F37" w:rsidP="005D6CC7">
            <w:pPr>
              <w:pStyle w:val="Heading1"/>
              <w:outlineLvl w:val="0"/>
              <w:rPr>
                <w:sz w:val="27"/>
                <w:szCs w:val="27"/>
              </w:rPr>
            </w:pPr>
            <w:r w:rsidRPr="007409B2">
              <w:rPr>
                <w:sz w:val="27"/>
                <w:szCs w:val="27"/>
              </w:rPr>
              <w:t>East Central Crime Prevention Association Use Only</w:t>
            </w:r>
          </w:p>
        </w:tc>
      </w:tr>
      <w:tr w:rsidR="00A743C1" w:rsidRPr="007409B2" w14:paraId="0154EBA5" w14:textId="77777777" w:rsidTr="007409B2">
        <w:trPr>
          <w:trHeight w:hRule="exact" w:val="334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68D65" w14:textId="388BB979" w:rsidR="00B160CA" w:rsidRPr="007409B2" w:rsidRDefault="00615F37" w:rsidP="00CE09B3">
            <w:pPr>
              <w:rPr>
                <w:sz w:val="27"/>
                <w:szCs w:val="27"/>
              </w:rPr>
            </w:pPr>
            <w:r w:rsidRPr="007409B2">
              <w:rPr>
                <w:sz w:val="27"/>
                <w:szCs w:val="27"/>
              </w:rPr>
              <w:t>Date Entered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B51C7" w14:textId="77777777" w:rsidR="00B160CA" w:rsidRPr="007409B2" w:rsidRDefault="00B160CA" w:rsidP="005D6CC7">
            <w:pPr>
              <w:spacing w:before="240"/>
              <w:rPr>
                <w:sz w:val="27"/>
                <w:szCs w:val="27"/>
              </w:rPr>
            </w:pP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D2352" w14:textId="439AAAD1" w:rsidR="00B160CA" w:rsidRPr="007409B2" w:rsidRDefault="00615F37" w:rsidP="00CE09B3">
            <w:pPr>
              <w:rPr>
                <w:sz w:val="27"/>
                <w:szCs w:val="27"/>
              </w:rPr>
            </w:pPr>
            <w:r w:rsidRPr="007409B2">
              <w:rPr>
                <w:sz w:val="27"/>
                <w:szCs w:val="27"/>
              </w:rPr>
              <w:t>Sticker Issued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ED6F" w14:textId="3902A162" w:rsidR="00B160CA" w:rsidRPr="007409B2" w:rsidRDefault="00B160CA" w:rsidP="00A743C1">
            <w:pPr>
              <w:spacing w:before="240"/>
              <w:rPr>
                <w:sz w:val="27"/>
                <w:szCs w:val="27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A3B3" w14:textId="0D7B7952" w:rsidR="00B160CA" w:rsidRPr="007409B2" w:rsidRDefault="004D24E9" w:rsidP="00CE09B3">
            <w:pPr>
              <w:rPr>
                <w:sz w:val="27"/>
                <w:szCs w:val="27"/>
              </w:rPr>
            </w:pPr>
            <w:r w:rsidRPr="007409B2">
              <w:rPr>
                <w:sz w:val="27"/>
                <w:szCs w:val="27"/>
              </w:rPr>
              <w:t>Entered</w:t>
            </w:r>
            <w:r w:rsidR="00A743C1" w:rsidRPr="007409B2">
              <w:rPr>
                <w:sz w:val="27"/>
                <w:szCs w:val="27"/>
              </w:rPr>
              <w:t xml:space="preserve"> </w:t>
            </w:r>
            <w:r w:rsidRPr="007409B2">
              <w:rPr>
                <w:sz w:val="27"/>
                <w:szCs w:val="27"/>
              </w:rPr>
              <w:t xml:space="preserve">By: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21E4D6" w14:textId="77777777" w:rsidR="00B160CA" w:rsidRPr="007409B2" w:rsidRDefault="00B160CA" w:rsidP="005D6CC7">
            <w:pPr>
              <w:spacing w:before="240"/>
              <w:rPr>
                <w:sz w:val="27"/>
                <w:szCs w:val="27"/>
              </w:rPr>
            </w:pPr>
          </w:p>
        </w:tc>
      </w:tr>
    </w:tbl>
    <w:p w14:paraId="582D26A7" w14:textId="517537D6" w:rsidR="00CE6104" w:rsidRDefault="00CE6104" w:rsidP="00E677FE">
      <w:pPr>
        <w:spacing w:after="0"/>
        <w:rPr>
          <w:sz w:val="12"/>
          <w:szCs w:val="16"/>
        </w:rPr>
      </w:pPr>
    </w:p>
    <w:p w14:paraId="18EBEB61" w14:textId="2DB1AB86" w:rsidR="00CE09B3" w:rsidRDefault="00CE09B3" w:rsidP="00E677FE">
      <w:pPr>
        <w:spacing w:after="0"/>
        <w:rPr>
          <w:sz w:val="12"/>
          <w:szCs w:val="16"/>
        </w:rPr>
      </w:pPr>
    </w:p>
    <w:p w14:paraId="140E11DE" w14:textId="072DF8F4" w:rsidR="00CE09B3" w:rsidRPr="007409B2" w:rsidRDefault="00CE09B3" w:rsidP="00E677FE">
      <w:pPr>
        <w:spacing w:after="0"/>
        <w:rPr>
          <w:sz w:val="20"/>
          <w:szCs w:val="20"/>
        </w:rPr>
      </w:pPr>
      <w:r w:rsidRPr="007409B2">
        <w:rPr>
          <w:sz w:val="20"/>
          <w:szCs w:val="20"/>
        </w:rPr>
        <w:t>Return By:</w:t>
      </w:r>
    </w:p>
    <w:p w14:paraId="09B46137" w14:textId="27D55DB5" w:rsidR="00CE09B3" w:rsidRDefault="00CE09B3" w:rsidP="00E677FE">
      <w:pPr>
        <w:spacing w:after="0"/>
        <w:rPr>
          <w:sz w:val="22"/>
          <w:szCs w:val="22"/>
        </w:rPr>
      </w:pPr>
      <w:r w:rsidRPr="007409B2">
        <w:rPr>
          <w:sz w:val="20"/>
          <w:szCs w:val="20"/>
        </w:rPr>
        <w:t>Mail</w:t>
      </w:r>
      <w:r w:rsidRPr="007409B2">
        <w:rPr>
          <w:sz w:val="20"/>
          <w:szCs w:val="20"/>
        </w:rPr>
        <w:tab/>
      </w:r>
      <w:r w:rsidRPr="007409B2">
        <w:rPr>
          <w:sz w:val="20"/>
          <w:szCs w:val="20"/>
        </w:rPr>
        <w:tab/>
      </w:r>
      <w:r w:rsidRPr="007409B2">
        <w:rPr>
          <w:sz w:val="20"/>
          <w:szCs w:val="20"/>
        </w:rPr>
        <w:tab/>
      </w:r>
      <w:r w:rsidRPr="007409B2">
        <w:rPr>
          <w:sz w:val="20"/>
          <w:szCs w:val="20"/>
        </w:rPr>
        <w:tab/>
      </w:r>
      <w:r w:rsidRPr="007409B2">
        <w:rPr>
          <w:sz w:val="20"/>
          <w:szCs w:val="20"/>
        </w:rPr>
        <w:tab/>
        <w:t>Email</w:t>
      </w:r>
      <w:r w:rsidRPr="007409B2">
        <w:rPr>
          <w:sz w:val="20"/>
          <w:szCs w:val="20"/>
        </w:rPr>
        <w:br/>
        <w:t>1106 24 Street</w:t>
      </w:r>
      <w:r w:rsidRPr="007409B2">
        <w:rPr>
          <w:sz w:val="20"/>
          <w:szCs w:val="20"/>
        </w:rPr>
        <w:tab/>
      </w:r>
      <w:r w:rsidRPr="007409B2">
        <w:rPr>
          <w:sz w:val="20"/>
          <w:szCs w:val="20"/>
        </w:rPr>
        <w:tab/>
      </w:r>
      <w:r w:rsidRPr="007409B2">
        <w:rPr>
          <w:sz w:val="20"/>
          <w:szCs w:val="20"/>
        </w:rPr>
        <w:tab/>
        <w:t xml:space="preserve">   </w:t>
      </w:r>
      <w:r w:rsidRPr="007409B2">
        <w:rPr>
          <w:sz w:val="20"/>
          <w:szCs w:val="20"/>
        </w:rPr>
        <w:tab/>
        <w:t>eastcentralcrimeprevention@gmail.com</w:t>
      </w:r>
      <w:r>
        <w:rPr>
          <w:sz w:val="22"/>
          <w:szCs w:val="22"/>
        </w:rPr>
        <w:br/>
      </w:r>
      <w:r w:rsidRPr="007409B2">
        <w:rPr>
          <w:sz w:val="20"/>
          <w:szCs w:val="20"/>
        </w:rPr>
        <w:t>Wainwright AB</w:t>
      </w:r>
      <w:r w:rsidRPr="007409B2">
        <w:rPr>
          <w:sz w:val="20"/>
          <w:szCs w:val="20"/>
        </w:rPr>
        <w:br/>
        <w:t>T9W 1W4</w:t>
      </w:r>
    </w:p>
    <w:p w14:paraId="4ED8EC15" w14:textId="77777777" w:rsidR="007409B2" w:rsidRDefault="007409B2" w:rsidP="00E677FE">
      <w:pPr>
        <w:spacing w:after="0"/>
        <w:rPr>
          <w:sz w:val="22"/>
          <w:szCs w:val="22"/>
        </w:rPr>
      </w:pPr>
    </w:p>
    <w:p w14:paraId="20EBF7C6" w14:textId="15F7648B" w:rsidR="00E420AC" w:rsidRDefault="00E420AC" w:rsidP="00E677FE">
      <w:pPr>
        <w:spacing w:after="0"/>
        <w:rPr>
          <w:sz w:val="22"/>
          <w:szCs w:val="22"/>
        </w:rPr>
      </w:pPr>
      <w:r w:rsidRPr="00E420AC">
        <w:lastRenderedPageBreak/>
        <w:drawing>
          <wp:anchor distT="0" distB="0" distL="114300" distR="114300" simplePos="0" relativeHeight="251658240" behindDoc="1" locked="0" layoutInCell="1" allowOverlap="1" wp14:anchorId="45E0D1FC" wp14:editId="4F9D2ABA">
            <wp:simplePos x="0" y="0"/>
            <wp:positionH relativeFrom="column">
              <wp:posOffset>997527</wp:posOffset>
            </wp:positionH>
            <wp:positionV relativeFrom="paragraph">
              <wp:posOffset>16675</wp:posOffset>
            </wp:positionV>
            <wp:extent cx="3574415" cy="3153410"/>
            <wp:effectExtent l="0" t="0" r="6985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1B3AE1" w14:textId="761A1E91" w:rsidR="00E420AC" w:rsidRDefault="00E420AC" w:rsidP="00E677FE">
      <w:pPr>
        <w:spacing w:after="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3F78C0B8" w14:textId="053B6839" w:rsidR="00163F9D" w:rsidRDefault="00E420AC" w:rsidP="00E677FE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163F9D">
        <w:rPr>
          <w:sz w:val="22"/>
          <w:szCs w:val="22"/>
        </w:rPr>
        <w:t xml:space="preserve"> </w:t>
      </w:r>
    </w:p>
    <w:p w14:paraId="531A00DD" w14:textId="5FD488DE" w:rsidR="00E420AC" w:rsidRPr="00E420AC" w:rsidRDefault="00E420AC" w:rsidP="00E420AC">
      <w:pPr>
        <w:rPr>
          <w:sz w:val="22"/>
          <w:szCs w:val="22"/>
        </w:rPr>
      </w:pPr>
    </w:p>
    <w:p w14:paraId="7793A428" w14:textId="760D87DE" w:rsidR="00E420AC" w:rsidRPr="00E420AC" w:rsidRDefault="00E420AC" w:rsidP="00E420AC">
      <w:pPr>
        <w:rPr>
          <w:sz w:val="22"/>
          <w:szCs w:val="22"/>
        </w:rPr>
      </w:pPr>
    </w:p>
    <w:p w14:paraId="00223AE0" w14:textId="3C395427" w:rsidR="00E420AC" w:rsidRPr="00E420AC" w:rsidRDefault="00E420AC" w:rsidP="00E420AC">
      <w:pPr>
        <w:rPr>
          <w:sz w:val="22"/>
          <w:szCs w:val="22"/>
        </w:rPr>
      </w:pPr>
    </w:p>
    <w:p w14:paraId="7E5E3F85" w14:textId="00B7DA5D" w:rsidR="00E420AC" w:rsidRPr="00E420AC" w:rsidRDefault="00E420AC" w:rsidP="00E420AC">
      <w:pPr>
        <w:rPr>
          <w:sz w:val="22"/>
          <w:szCs w:val="22"/>
        </w:rPr>
      </w:pPr>
    </w:p>
    <w:p w14:paraId="2840DDCE" w14:textId="5B89EE45" w:rsidR="00E420AC" w:rsidRPr="00E420AC" w:rsidRDefault="00E420AC" w:rsidP="00E420AC">
      <w:pPr>
        <w:rPr>
          <w:sz w:val="22"/>
          <w:szCs w:val="22"/>
        </w:rPr>
      </w:pPr>
    </w:p>
    <w:p w14:paraId="5586A884" w14:textId="29FBB136" w:rsidR="00E420AC" w:rsidRPr="00E420AC" w:rsidRDefault="00E420AC" w:rsidP="00E420AC">
      <w:pPr>
        <w:rPr>
          <w:sz w:val="22"/>
          <w:szCs w:val="22"/>
        </w:rPr>
      </w:pPr>
    </w:p>
    <w:p w14:paraId="37CA359E" w14:textId="6377AF6F" w:rsidR="00E420AC" w:rsidRPr="00E420AC" w:rsidRDefault="00E420AC" w:rsidP="00E420AC">
      <w:pPr>
        <w:rPr>
          <w:sz w:val="22"/>
          <w:szCs w:val="22"/>
        </w:rPr>
      </w:pPr>
    </w:p>
    <w:p w14:paraId="019228A5" w14:textId="5F2DE3F5" w:rsidR="00E420AC" w:rsidRPr="00E420AC" w:rsidRDefault="00E420AC" w:rsidP="00E420AC">
      <w:pPr>
        <w:rPr>
          <w:sz w:val="22"/>
          <w:szCs w:val="22"/>
        </w:rPr>
      </w:pPr>
    </w:p>
    <w:p w14:paraId="7E8F19AC" w14:textId="52D8E7D3" w:rsidR="00E420AC" w:rsidRPr="00E420AC" w:rsidRDefault="00E420AC" w:rsidP="00E420AC">
      <w:pPr>
        <w:rPr>
          <w:sz w:val="22"/>
          <w:szCs w:val="22"/>
        </w:rPr>
      </w:pPr>
    </w:p>
    <w:p w14:paraId="66426BBB" w14:textId="1D2BDC39" w:rsidR="00E420AC" w:rsidRDefault="00E420AC" w:rsidP="00E420AC">
      <w:pPr>
        <w:rPr>
          <w:sz w:val="22"/>
          <w:szCs w:val="22"/>
        </w:rPr>
      </w:pPr>
    </w:p>
    <w:p w14:paraId="36AC30C7" w14:textId="57FF2929" w:rsidR="00E420AC" w:rsidRPr="00E420AC" w:rsidRDefault="00E420AC" w:rsidP="00E420AC">
      <w:pPr>
        <w:tabs>
          <w:tab w:val="left" w:pos="1459"/>
        </w:tabs>
        <w:jc w:val="center"/>
        <w:rPr>
          <w:b/>
          <w:bCs/>
          <w:sz w:val="36"/>
          <w:szCs w:val="36"/>
          <w:u w:val="single"/>
        </w:rPr>
      </w:pPr>
      <w:r w:rsidRPr="00E420AC">
        <w:rPr>
          <w:b/>
          <w:bCs/>
          <w:sz w:val="36"/>
          <w:szCs w:val="36"/>
          <w:u w:val="single"/>
        </w:rPr>
        <w:t>Type</w:t>
      </w:r>
    </w:p>
    <w:p w14:paraId="72DADD5D" w14:textId="516B1FF6" w:rsidR="00E420AC" w:rsidRPr="00E420AC" w:rsidRDefault="00E420AC" w:rsidP="00E420AC">
      <w:pPr>
        <w:tabs>
          <w:tab w:val="left" w:pos="1459"/>
        </w:tabs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5B5FEDB" wp14:editId="4AFD892F">
            <wp:extent cx="4773487" cy="3479470"/>
            <wp:effectExtent l="0" t="0" r="825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716" t="12372" r="34953" b="40522"/>
                    <a:stretch/>
                  </pic:blipFill>
                  <pic:spPr bwMode="auto">
                    <a:xfrm>
                      <a:off x="0" y="0"/>
                      <a:ext cx="4812592" cy="350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20AC" w:rsidRPr="00E420AC" w:rsidSect="0073326A">
      <w:head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F85317" w14:textId="77777777" w:rsidR="006F61AC" w:rsidRDefault="006F61AC" w:rsidP="00650259">
      <w:pPr>
        <w:spacing w:after="0" w:line="240" w:lineRule="auto"/>
      </w:pPr>
      <w:r>
        <w:separator/>
      </w:r>
    </w:p>
  </w:endnote>
  <w:endnote w:type="continuationSeparator" w:id="0">
    <w:p w14:paraId="0C0FDECD" w14:textId="77777777" w:rsidR="006F61AC" w:rsidRDefault="006F61A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EE12E0-9EA3-4D0F-B77A-D74B04FC7B62}"/>
    <w:embedBold r:id="rId2" w:fontKey="{69C6CFDC-F8A5-477F-B9CE-56F53E9090C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8CD5A8E-71A0-49B5-A768-0AAE841F499B}"/>
    <w:embedBold r:id="rId4" w:fontKey="{724703E8-D320-4D6F-A746-EB5E351B6713}"/>
    <w:embedItalic r:id="rId5" w:fontKey="{02E4518F-F4EB-45CC-ADD7-D06E3EB5450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0F0C978-2104-4215-AC8F-6FE66C5E82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B5AD7A" w14:textId="77777777" w:rsidR="006F61AC" w:rsidRDefault="006F61AC" w:rsidP="00650259">
      <w:pPr>
        <w:spacing w:after="0" w:line="240" w:lineRule="auto"/>
      </w:pPr>
      <w:r>
        <w:separator/>
      </w:r>
    </w:p>
  </w:footnote>
  <w:footnote w:type="continuationSeparator" w:id="0">
    <w:p w14:paraId="14564ADF" w14:textId="77777777" w:rsidR="006F61AC" w:rsidRDefault="006F61A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98DE4" w14:textId="77777777" w:rsidR="004D24E9" w:rsidRDefault="004D24E9" w:rsidP="00713D1C">
    <w:pPr>
      <w:pStyle w:val="NoSpacing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BD5E760" wp14:editId="1D5FC0E9">
          <wp:simplePos x="0" y="0"/>
          <wp:positionH relativeFrom="rightMargin">
            <wp:posOffset>-617516</wp:posOffset>
          </wp:positionH>
          <wp:positionV relativeFrom="paragraph">
            <wp:posOffset>-293370</wp:posOffset>
          </wp:positionV>
          <wp:extent cx="771525" cy="750570"/>
          <wp:effectExtent l="0" t="0" r="9525" b="0"/>
          <wp:wrapTight wrapText="bothSides">
            <wp:wrapPolygon edited="0">
              <wp:start x="3200" y="0"/>
              <wp:lineTo x="0" y="548"/>
              <wp:lineTo x="0" y="4386"/>
              <wp:lineTo x="533" y="12061"/>
              <wp:lineTo x="3733" y="17543"/>
              <wp:lineTo x="8533" y="20832"/>
              <wp:lineTo x="9067" y="20832"/>
              <wp:lineTo x="12267" y="20832"/>
              <wp:lineTo x="12800" y="20832"/>
              <wp:lineTo x="16000" y="17543"/>
              <wp:lineTo x="18667" y="17543"/>
              <wp:lineTo x="21333" y="13157"/>
              <wp:lineTo x="21333" y="548"/>
              <wp:lineTo x="17600" y="0"/>
              <wp:lineTo x="3200" y="0"/>
            </wp:wrapPolygon>
          </wp:wrapTight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750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57DF" w:rsidRPr="00713D1C">
      <w:rPr>
        <w:rFonts w:ascii="Corbel" w:hAnsi="Corbel" w:cs="Times New Roman"/>
        <w:b/>
        <w:noProof/>
        <w:color w:val="FFFFFF"/>
        <w:sz w:val="44"/>
        <w:szCs w:val="24"/>
      </w:rPr>
      <w:drawing>
        <wp:anchor distT="0" distB="0" distL="114300" distR="114300" simplePos="0" relativeHeight="251658240" behindDoc="0" locked="0" layoutInCell="1" allowOverlap="1" wp14:anchorId="0BA360E0" wp14:editId="3F598F01">
          <wp:simplePos x="0" y="0"/>
          <wp:positionH relativeFrom="leftMargin">
            <wp:align>right</wp:align>
          </wp:positionH>
          <wp:positionV relativeFrom="paragraph">
            <wp:posOffset>-195976</wp:posOffset>
          </wp:positionV>
          <wp:extent cx="705485" cy="652780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485" cy="652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  <w:szCs w:val="22"/>
      </w:rPr>
      <w:t xml:space="preserve">    East Central Crime Prevention Association</w:t>
    </w:r>
    <w:r w:rsidR="000D57DF">
      <w:tab/>
    </w:r>
    <w:r w:rsidR="000D57DF">
      <w:tab/>
    </w:r>
  </w:p>
  <w:p w14:paraId="61E67EB0" w14:textId="77777777" w:rsidR="004D24E9" w:rsidRDefault="004D24E9" w:rsidP="00713D1C">
    <w:pPr>
      <w:pStyle w:val="NoSpacing"/>
    </w:pPr>
  </w:p>
  <w:p w14:paraId="5ABC5C0E" w14:textId="0E94535E" w:rsidR="00650259" w:rsidRPr="00CE09B3" w:rsidRDefault="004D24E9" w:rsidP="004D24E9">
    <w:pPr>
      <w:pStyle w:val="NoSpacing"/>
      <w:jc w:val="center"/>
      <w:rPr>
        <w:b/>
        <w:bCs/>
        <w:sz w:val="40"/>
        <w:szCs w:val="40"/>
        <w:u w:val="single"/>
      </w:rPr>
    </w:pPr>
    <w:r w:rsidRPr="00CE09B3">
      <w:rPr>
        <w:b/>
        <w:bCs/>
        <w:sz w:val="40"/>
        <w:szCs w:val="40"/>
        <w:u w:val="single"/>
      </w:rPr>
      <w:t>Bike Registration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7DF"/>
    <w:rsid w:val="00052382"/>
    <w:rsid w:val="0006568A"/>
    <w:rsid w:val="00076F0F"/>
    <w:rsid w:val="00084253"/>
    <w:rsid w:val="00097520"/>
    <w:rsid w:val="000D1F49"/>
    <w:rsid w:val="000D57DF"/>
    <w:rsid w:val="00163F9D"/>
    <w:rsid w:val="001727CA"/>
    <w:rsid w:val="001B25C9"/>
    <w:rsid w:val="00290F5E"/>
    <w:rsid w:val="002C56E6"/>
    <w:rsid w:val="00335230"/>
    <w:rsid w:val="00361E11"/>
    <w:rsid w:val="003B4744"/>
    <w:rsid w:val="003F0847"/>
    <w:rsid w:val="003F55D9"/>
    <w:rsid w:val="0040090B"/>
    <w:rsid w:val="0046302A"/>
    <w:rsid w:val="00487D2D"/>
    <w:rsid w:val="004D24E9"/>
    <w:rsid w:val="004D5D62"/>
    <w:rsid w:val="005112D0"/>
    <w:rsid w:val="00577E06"/>
    <w:rsid w:val="005A3BF7"/>
    <w:rsid w:val="005D6CC7"/>
    <w:rsid w:val="005F2035"/>
    <w:rsid w:val="005F7990"/>
    <w:rsid w:val="00615F37"/>
    <w:rsid w:val="0063739C"/>
    <w:rsid w:val="00650259"/>
    <w:rsid w:val="00651C81"/>
    <w:rsid w:val="006E62D8"/>
    <w:rsid w:val="006F61AC"/>
    <w:rsid w:val="00713D1C"/>
    <w:rsid w:val="00732B16"/>
    <w:rsid w:val="0073326A"/>
    <w:rsid w:val="007409B2"/>
    <w:rsid w:val="00770F25"/>
    <w:rsid w:val="007A35A8"/>
    <w:rsid w:val="007B0A85"/>
    <w:rsid w:val="007C6A52"/>
    <w:rsid w:val="00806FF3"/>
    <w:rsid w:val="0082043E"/>
    <w:rsid w:val="008E203A"/>
    <w:rsid w:val="0091229C"/>
    <w:rsid w:val="00940E73"/>
    <w:rsid w:val="00976D36"/>
    <w:rsid w:val="0098597D"/>
    <w:rsid w:val="009F619A"/>
    <w:rsid w:val="009F6DDE"/>
    <w:rsid w:val="00A370A8"/>
    <w:rsid w:val="00A51B9A"/>
    <w:rsid w:val="00A60442"/>
    <w:rsid w:val="00A743C1"/>
    <w:rsid w:val="00AB0BCC"/>
    <w:rsid w:val="00B160CA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09B3"/>
    <w:rsid w:val="00CE6104"/>
    <w:rsid w:val="00CE7918"/>
    <w:rsid w:val="00D16163"/>
    <w:rsid w:val="00DB3FAD"/>
    <w:rsid w:val="00E420AC"/>
    <w:rsid w:val="00E61C09"/>
    <w:rsid w:val="00E677FE"/>
    <w:rsid w:val="00EB3B58"/>
    <w:rsid w:val="00EC7359"/>
    <w:rsid w:val="00EE3054"/>
    <w:rsid w:val="00F00606"/>
    <w:rsid w:val="00F01256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A9A6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4D2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eastcentralcrimeprevention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lly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433120957044673AB4C81E653C3A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3750B-2AD8-46CD-A797-2F204C0E62D1}"/>
      </w:docPartPr>
      <w:docPartBody>
        <w:p w:rsidR="00000000" w:rsidRDefault="00E23E3F">
          <w:pPr>
            <w:pStyle w:val="4433120957044673AB4C81E653C3AFAE"/>
          </w:pPr>
          <w:r w:rsidRPr="005D6CC7">
            <w:t>Date</w:t>
          </w:r>
        </w:p>
      </w:docPartBody>
    </w:docPart>
    <w:docPart>
      <w:docPartPr>
        <w:name w:val="C839BED507D4420C9662AAF4332B2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9A2D4-DDF5-4AFE-B244-20AFD2ECAB15}"/>
      </w:docPartPr>
      <w:docPartBody>
        <w:p w:rsidR="00000000" w:rsidRDefault="005A176E" w:rsidP="005A176E">
          <w:pPr>
            <w:pStyle w:val="C839BED507D4420C9662AAF4332B2B86"/>
          </w:pPr>
          <w:r w:rsidRPr="005D6CC7">
            <w:t>Amount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76E"/>
    <w:rsid w:val="005A176E"/>
    <w:rsid w:val="00E23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572C3CAE2474042B5A94C3D99FFB688">
    <w:name w:val="E572C3CAE2474042B5A94C3D99FFB688"/>
  </w:style>
  <w:style w:type="paragraph" w:customStyle="1" w:styleId="AA2BB6703E454DBB9CB9EEC2840D006B">
    <w:name w:val="AA2BB6703E454DBB9CB9EEC2840D006B"/>
  </w:style>
  <w:style w:type="paragraph" w:customStyle="1" w:styleId="4433120957044673AB4C81E653C3AFAE">
    <w:name w:val="4433120957044673AB4C81E653C3AFAE"/>
  </w:style>
  <w:style w:type="paragraph" w:customStyle="1" w:styleId="8E7A29938B9F412D8A6519EAF708CB45">
    <w:name w:val="8E7A29938B9F412D8A6519EAF708CB45"/>
  </w:style>
  <w:style w:type="paragraph" w:customStyle="1" w:styleId="532C80FDCD8440B3BF62A25E6AF3AFF4">
    <w:name w:val="532C80FDCD8440B3BF62A25E6AF3AFF4"/>
  </w:style>
  <w:style w:type="paragraph" w:customStyle="1" w:styleId="280A9E175E624739A3383865B51E8B0A">
    <w:name w:val="280A9E175E624739A3383865B51E8B0A"/>
  </w:style>
  <w:style w:type="paragraph" w:customStyle="1" w:styleId="F7E2A471C9904F62AFBCDA5B751377BA">
    <w:name w:val="F7E2A471C9904F62AFBCDA5B751377BA"/>
  </w:style>
  <w:style w:type="paragraph" w:customStyle="1" w:styleId="7B9D74AB77A1469D9179AE4ACA5A9A53">
    <w:name w:val="7B9D74AB77A1469D9179AE4ACA5A9A53"/>
  </w:style>
  <w:style w:type="paragraph" w:customStyle="1" w:styleId="7C10A18789254C95960C152DF3196144">
    <w:name w:val="7C10A18789254C95960C152DF3196144"/>
  </w:style>
  <w:style w:type="paragraph" w:customStyle="1" w:styleId="2C5CAED0A3C94A7DBBD2546DFA3C4B5D">
    <w:name w:val="2C5CAED0A3C94A7DBBD2546DFA3C4B5D"/>
  </w:style>
  <w:style w:type="paragraph" w:customStyle="1" w:styleId="79443217462E440D90B439EEA0E6DF26">
    <w:name w:val="79443217462E440D90B439EEA0E6DF26"/>
  </w:style>
  <w:style w:type="paragraph" w:customStyle="1" w:styleId="FD4540A606154331B7F305C5167E13F1">
    <w:name w:val="FD4540A606154331B7F305C5167E13F1"/>
  </w:style>
  <w:style w:type="paragraph" w:customStyle="1" w:styleId="51FF32F160304641A24033D2B843811C">
    <w:name w:val="51FF32F160304641A24033D2B843811C"/>
  </w:style>
  <w:style w:type="paragraph" w:customStyle="1" w:styleId="AC042A9317594073944032DD2D1FC4EF">
    <w:name w:val="AC042A9317594073944032DD2D1FC4EF"/>
  </w:style>
  <w:style w:type="paragraph" w:customStyle="1" w:styleId="5A8BF52DDAB045F587E4CC6AA83DDEE3">
    <w:name w:val="5A8BF52DDAB045F587E4CC6AA83DDEE3"/>
  </w:style>
  <w:style w:type="paragraph" w:customStyle="1" w:styleId="660AEB3EA11F42D8B44079AD25266891">
    <w:name w:val="660AEB3EA11F42D8B44079AD25266891"/>
  </w:style>
  <w:style w:type="paragraph" w:customStyle="1" w:styleId="8D1FB0AF944B4FB68480671FD47183BD">
    <w:name w:val="8D1FB0AF944B4FB68480671FD47183BD"/>
  </w:style>
  <w:style w:type="paragraph" w:customStyle="1" w:styleId="44CA9E279569472F93AE6F2791F66A46">
    <w:name w:val="44CA9E279569472F93AE6F2791F66A46"/>
  </w:style>
  <w:style w:type="paragraph" w:customStyle="1" w:styleId="BB66F1F6D3C649A88CE3A0F6200D9A36">
    <w:name w:val="BB66F1F6D3C649A88CE3A0F6200D9A36"/>
  </w:style>
  <w:style w:type="paragraph" w:customStyle="1" w:styleId="689C60D271CD4E9389D6CEEA644C3F90">
    <w:name w:val="689C60D271CD4E9389D6CEEA644C3F90"/>
    <w:rsid w:val="005A176E"/>
  </w:style>
  <w:style w:type="paragraph" w:customStyle="1" w:styleId="B7F1863140E2417E9490313E435C4FD7">
    <w:name w:val="B7F1863140E2417E9490313E435C4FD7"/>
    <w:rsid w:val="005A176E"/>
  </w:style>
  <w:style w:type="paragraph" w:customStyle="1" w:styleId="9A42B60BDC2448A2A4982A8D887418E4">
    <w:name w:val="9A42B60BDC2448A2A4982A8D887418E4"/>
    <w:rsid w:val="005A176E"/>
  </w:style>
  <w:style w:type="paragraph" w:customStyle="1" w:styleId="01BDB33641CF49958315AD0A7E1F783E">
    <w:name w:val="01BDB33641CF49958315AD0A7E1F783E"/>
    <w:rsid w:val="005A176E"/>
  </w:style>
  <w:style w:type="paragraph" w:customStyle="1" w:styleId="C305EB418A71453F8D35BAF73DF061B5">
    <w:name w:val="C305EB418A71453F8D35BAF73DF061B5"/>
    <w:rsid w:val="005A176E"/>
  </w:style>
  <w:style w:type="paragraph" w:customStyle="1" w:styleId="1D0646AD10BE492D88D2245DDCDDB109">
    <w:name w:val="1D0646AD10BE492D88D2245DDCDDB109"/>
    <w:rsid w:val="005A176E"/>
  </w:style>
  <w:style w:type="paragraph" w:customStyle="1" w:styleId="B2A64A126B3644A1B7698EEF7FA6535D">
    <w:name w:val="B2A64A126B3644A1B7698EEF7FA6535D"/>
    <w:rsid w:val="005A176E"/>
  </w:style>
  <w:style w:type="paragraph" w:customStyle="1" w:styleId="CFD8F18635B946D084DADE9F3C876E1C">
    <w:name w:val="CFD8F18635B946D084DADE9F3C876E1C"/>
    <w:rsid w:val="005A176E"/>
  </w:style>
  <w:style w:type="paragraph" w:customStyle="1" w:styleId="3A5533AE6C414DBA923D1AD78132847B">
    <w:name w:val="3A5533AE6C414DBA923D1AD78132847B"/>
    <w:rsid w:val="005A176E"/>
  </w:style>
  <w:style w:type="paragraph" w:customStyle="1" w:styleId="2215A59028C24A30BA1300021AC3AA17">
    <w:name w:val="2215A59028C24A30BA1300021AC3AA17"/>
    <w:rsid w:val="005A176E"/>
  </w:style>
  <w:style w:type="paragraph" w:customStyle="1" w:styleId="8BE9CCCF9A1D41589375B2BBC752481A">
    <w:name w:val="8BE9CCCF9A1D41589375B2BBC752481A"/>
    <w:rsid w:val="005A176E"/>
  </w:style>
  <w:style w:type="paragraph" w:customStyle="1" w:styleId="EED8941ECC3B40EBA243751175C8ACAB">
    <w:name w:val="EED8941ECC3B40EBA243751175C8ACAB"/>
    <w:rsid w:val="005A176E"/>
  </w:style>
  <w:style w:type="paragraph" w:customStyle="1" w:styleId="9A50B2BE5D9F46248775092B25ED19FB">
    <w:name w:val="9A50B2BE5D9F46248775092B25ED19FB"/>
    <w:rsid w:val="005A176E"/>
  </w:style>
  <w:style w:type="paragraph" w:customStyle="1" w:styleId="421321C75F484F3FBDB5F59C7AFA08C2">
    <w:name w:val="421321C75F484F3FBDB5F59C7AFA08C2"/>
    <w:rsid w:val="005A176E"/>
  </w:style>
  <w:style w:type="paragraph" w:customStyle="1" w:styleId="9D91BAC5849F4BD1A3B701C53C1677AF">
    <w:name w:val="9D91BAC5849F4BD1A3B701C53C1677AF"/>
    <w:rsid w:val="005A176E"/>
  </w:style>
  <w:style w:type="paragraph" w:customStyle="1" w:styleId="75A4CE53FF8E4916AE7AD9DF81362365">
    <w:name w:val="75A4CE53FF8E4916AE7AD9DF81362365"/>
    <w:rsid w:val="005A176E"/>
  </w:style>
  <w:style w:type="paragraph" w:customStyle="1" w:styleId="01934681A1384F01B59FCB23CB5439C8">
    <w:name w:val="01934681A1384F01B59FCB23CB5439C8"/>
    <w:rsid w:val="005A176E"/>
  </w:style>
  <w:style w:type="paragraph" w:customStyle="1" w:styleId="9AE41053AB8C478E9B818206F62631B2">
    <w:name w:val="9AE41053AB8C478E9B818206F62631B2"/>
    <w:rsid w:val="005A176E"/>
  </w:style>
  <w:style w:type="paragraph" w:customStyle="1" w:styleId="1681EB3E05C74A799D60912760E9BAA6">
    <w:name w:val="1681EB3E05C74A799D60912760E9BAA6"/>
    <w:rsid w:val="005A176E"/>
  </w:style>
  <w:style w:type="paragraph" w:customStyle="1" w:styleId="DB4143D9A30E485590E330E0F9F3B754">
    <w:name w:val="DB4143D9A30E485590E330E0F9F3B754"/>
    <w:rsid w:val="005A176E"/>
  </w:style>
  <w:style w:type="paragraph" w:customStyle="1" w:styleId="719D736C6C5D44EB96BE13ECBA5DCF5D">
    <w:name w:val="719D736C6C5D44EB96BE13ECBA5DCF5D"/>
    <w:rsid w:val="005A176E"/>
  </w:style>
  <w:style w:type="paragraph" w:customStyle="1" w:styleId="663FDBCDAEE1459781AE7F4AF6FDFB30">
    <w:name w:val="663FDBCDAEE1459781AE7F4AF6FDFB30"/>
    <w:rsid w:val="005A176E"/>
  </w:style>
  <w:style w:type="paragraph" w:customStyle="1" w:styleId="FB54FF0157C6483BAC6FFB79A2C39260">
    <w:name w:val="FB54FF0157C6483BAC6FFB79A2C39260"/>
    <w:rsid w:val="005A176E"/>
  </w:style>
  <w:style w:type="paragraph" w:customStyle="1" w:styleId="DD0C607650774184A4B8EC30970A061E">
    <w:name w:val="DD0C607650774184A4B8EC30970A061E"/>
    <w:rsid w:val="005A176E"/>
  </w:style>
  <w:style w:type="paragraph" w:customStyle="1" w:styleId="638EF8253978459D88ECD360E1F31728">
    <w:name w:val="638EF8253978459D88ECD360E1F31728"/>
    <w:rsid w:val="005A176E"/>
  </w:style>
  <w:style w:type="paragraph" w:customStyle="1" w:styleId="18A22920443348D5B57E4ECB60A9ECB3">
    <w:name w:val="18A22920443348D5B57E4ECB60A9ECB3"/>
    <w:rsid w:val="005A176E"/>
  </w:style>
  <w:style w:type="paragraph" w:customStyle="1" w:styleId="DFA7D3E3DC3A4A64BC9447C0F548459B">
    <w:name w:val="DFA7D3E3DC3A4A64BC9447C0F548459B"/>
    <w:rsid w:val="005A176E"/>
  </w:style>
  <w:style w:type="paragraph" w:customStyle="1" w:styleId="1D2A0FCB46824ABA93759F335CC5DF87">
    <w:name w:val="1D2A0FCB46824ABA93759F335CC5DF87"/>
    <w:rsid w:val="005A176E"/>
  </w:style>
  <w:style w:type="paragraph" w:customStyle="1" w:styleId="C5788841E2554722AEB3FC97FEF92F57">
    <w:name w:val="C5788841E2554722AEB3FC97FEF92F57"/>
    <w:rsid w:val="005A176E"/>
  </w:style>
  <w:style w:type="paragraph" w:customStyle="1" w:styleId="C839BED507D4420C9662AAF4332B2B86">
    <w:name w:val="C839BED507D4420C9662AAF4332B2B86"/>
    <w:rsid w:val="005A17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2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2020-09-09T01:13:00Z</dcterms:created>
  <dcterms:modified xsi:type="dcterms:W3CDTF">2020-09-09T02:42:00Z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