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40"/>
      </w:tblGrid>
      <w:tr w:rsidR="000172E5" w:rsidRPr="00456D9B" w14:paraId="0DD56D13" w14:textId="77777777" w:rsidTr="00364622">
        <w:tc>
          <w:tcPr>
            <w:tcW w:w="5000" w:type="pct"/>
            <w:gridSpan w:val="2"/>
            <w:shd w:val="clear" w:color="auto" w:fill="339966"/>
            <w:vAlign w:val="bottom"/>
          </w:tcPr>
          <w:p w14:paraId="076020C2" w14:textId="741D6DB6" w:rsidR="000172E5" w:rsidRPr="00456D9B" w:rsidRDefault="004D7BCE" w:rsidP="00637200">
            <w:pPr>
              <w:pStyle w:val="Balk1"/>
              <w:outlineLvl w:val="0"/>
              <w:rPr>
                <w:rFonts w:ascii="Tahoma" w:hAnsi="Tahoma" w:cs="Tahoma"/>
                <w:sz w:val="22"/>
                <w:szCs w:val="22"/>
              </w:rPr>
            </w:pPr>
            <w:r w:rsidRPr="00456D9B">
              <w:rPr>
                <w:rFonts w:ascii="Tahoma" w:hAnsi="Tahoma" w:cs="Tahoma"/>
                <w:color w:val="FFFFFF" w:themeColor="background1"/>
                <w:sz w:val="22"/>
                <w:szCs w:val="22"/>
              </w:rPr>
              <w:t>Kişisel Bilgiler</w:t>
            </w:r>
          </w:p>
        </w:tc>
      </w:tr>
      <w:tr w:rsidR="000172E5" w:rsidRPr="00456D9B" w14:paraId="046C9CA2" w14:textId="77777777" w:rsidTr="00456D9B">
        <w:sdt>
          <w:sdtPr>
            <w:rPr>
              <w:rFonts w:ascii="Tahoma" w:hAnsi="Tahoma" w:cs="Tahoma"/>
              <w:sz w:val="22"/>
              <w:szCs w:val="22"/>
            </w:rPr>
            <w:id w:val="1621259925"/>
            <w:placeholder>
              <w:docPart w:val="949616AF05DF4D3FA0F844A8E5B524F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42" w:type="pct"/>
                <w:vAlign w:val="bottom"/>
              </w:tcPr>
              <w:p w14:paraId="4FC62707" w14:textId="77777777" w:rsidR="000172E5" w:rsidRPr="00456D9B" w:rsidRDefault="007147D7" w:rsidP="00637200">
                <w:pPr>
                  <w:pStyle w:val="NormalGirinti"/>
                  <w:rPr>
                    <w:rFonts w:ascii="Tahoma" w:hAnsi="Tahoma" w:cs="Tahoma"/>
                    <w:sz w:val="22"/>
                    <w:szCs w:val="22"/>
                  </w:rPr>
                </w:pPr>
                <w:r w:rsidRPr="00456D9B">
                  <w:rPr>
                    <w:rFonts w:ascii="Tahoma" w:hAnsi="Tahoma" w:cs="Tahoma"/>
                    <w:sz w:val="22"/>
                    <w:szCs w:val="22"/>
                    <w:lang w:bidi="tr-TR"/>
                  </w:rPr>
                  <w:t>Ad</w:t>
                </w:r>
              </w:p>
            </w:tc>
          </w:sdtContent>
        </w:sdt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FD40910" w14:textId="77777777" w:rsidR="000172E5" w:rsidRPr="00456D9B" w:rsidRDefault="000172E5" w:rsidP="00311D4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172E5" w:rsidRPr="00456D9B" w14:paraId="6B3DF5A3" w14:textId="77777777" w:rsidTr="00456D9B">
        <w:tc>
          <w:tcPr>
            <w:tcW w:w="2042" w:type="pct"/>
            <w:vAlign w:val="bottom"/>
          </w:tcPr>
          <w:p w14:paraId="55C1A308" w14:textId="7CA1293B" w:rsidR="000172E5" w:rsidRPr="00456D9B" w:rsidRDefault="004A6030" w:rsidP="00637200">
            <w:pPr>
              <w:pStyle w:val="NormalGirinti"/>
              <w:rPr>
                <w:rFonts w:ascii="Tahoma" w:hAnsi="Tahoma" w:cs="Tahoma"/>
                <w:sz w:val="22"/>
                <w:szCs w:val="22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Soyad</w:t>
            </w:r>
            <w:proofErr w:type="spellEnd"/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983BE2" w14:textId="77777777" w:rsidR="000172E5" w:rsidRPr="00456D9B" w:rsidRDefault="000172E5" w:rsidP="00311D4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4D7BCE" w:rsidRPr="00456D9B" w14:paraId="585D44E8" w14:textId="77777777" w:rsidTr="00456D9B">
        <w:tc>
          <w:tcPr>
            <w:tcW w:w="2042" w:type="pct"/>
            <w:vAlign w:val="bottom"/>
          </w:tcPr>
          <w:p w14:paraId="43055252" w14:textId="5762C989" w:rsidR="004D7BCE" w:rsidRPr="00456D9B" w:rsidRDefault="004D7BCE" w:rsidP="00637200">
            <w:pPr>
              <w:pStyle w:val="NormalGirinti"/>
              <w:rPr>
                <w:rFonts w:ascii="Tahoma" w:hAnsi="Tahoma" w:cs="Tahoma"/>
                <w:sz w:val="22"/>
                <w:szCs w:val="22"/>
              </w:rPr>
            </w:pPr>
            <w:proofErr w:type="gramStart"/>
            <w:r w:rsidRPr="00456D9B">
              <w:rPr>
                <w:rFonts w:ascii="Tahoma" w:hAnsi="Tahoma" w:cs="Tahoma"/>
                <w:sz w:val="22"/>
                <w:szCs w:val="22"/>
              </w:rPr>
              <w:t>TC</w:t>
            </w:r>
            <w:proofErr w:type="gramEnd"/>
            <w:r w:rsidRPr="00456D9B">
              <w:rPr>
                <w:rFonts w:ascii="Tahoma" w:hAnsi="Tahoma" w:cs="Tahoma"/>
                <w:sz w:val="22"/>
                <w:szCs w:val="22"/>
              </w:rPr>
              <w:t xml:space="preserve"> Kimlik No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4F32D0" w14:textId="2F57882C" w:rsidR="004D7BCE" w:rsidRPr="00456D9B" w:rsidRDefault="004D7BCE" w:rsidP="00311D4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172E5" w:rsidRPr="00456D9B" w14:paraId="52075E96" w14:textId="77777777" w:rsidTr="00456D9B">
        <w:tc>
          <w:tcPr>
            <w:tcW w:w="2042" w:type="pct"/>
            <w:vAlign w:val="bottom"/>
          </w:tcPr>
          <w:p w14:paraId="0D294F20" w14:textId="622A9E21" w:rsidR="000172E5" w:rsidRPr="00456D9B" w:rsidRDefault="004D7BCE" w:rsidP="00637200">
            <w:pPr>
              <w:pStyle w:val="NormalGirinti"/>
              <w:rPr>
                <w:rFonts w:ascii="Tahoma" w:hAnsi="Tahoma" w:cs="Tahoma"/>
                <w:sz w:val="22"/>
                <w:szCs w:val="22"/>
              </w:rPr>
            </w:pPr>
            <w:r w:rsidRPr="00456D9B">
              <w:rPr>
                <w:rFonts w:ascii="Tahoma" w:hAnsi="Tahoma" w:cs="Tahoma"/>
                <w:sz w:val="22"/>
                <w:szCs w:val="22"/>
              </w:rPr>
              <w:t>Doğum Yeri ve Yılı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CD461C" w14:textId="28E4B1C9" w:rsidR="000172E5" w:rsidRPr="00456D9B" w:rsidRDefault="000172E5" w:rsidP="00311D4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804DEE" w:rsidRPr="00456D9B" w14:paraId="7B94F5F6" w14:textId="77777777" w:rsidTr="00804DEE">
        <w:trPr>
          <w:trHeight w:val="153"/>
        </w:trPr>
        <w:tc>
          <w:tcPr>
            <w:tcW w:w="2042" w:type="pct"/>
            <w:vAlign w:val="bottom"/>
          </w:tcPr>
          <w:p w14:paraId="096FE645" w14:textId="77777777" w:rsidR="00804DEE" w:rsidRPr="00456D9B" w:rsidRDefault="00804DEE" w:rsidP="00637200">
            <w:pPr>
              <w:pStyle w:val="NormalGirinti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E18AC2" w14:textId="77777777" w:rsidR="00804DEE" w:rsidRPr="00456D9B" w:rsidRDefault="00804DEE" w:rsidP="00311D4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172E5" w:rsidRPr="00456D9B" w14:paraId="2A7516F8" w14:textId="77777777" w:rsidTr="00364622">
        <w:tc>
          <w:tcPr>
            <w:tcW w:w="5000" w:type="pct"/>
            <w:gridSpan w:val="2"/>
            <w:shd w:val="clear" w:color="auto" w:fill="339966"/>
            <w:vAlign w:val="bottom"/>
          </w:tcPr>
          <w:p w14:paraId="45034B85" w14:textId="73ABC5BB" w:rsidR="000172E5" w:rsidRPr="00456D9B" w:rsidRDefault="005E4972" w:rsidP="00637200">
            <w:pPr>
              <w:pStyle w:val="Balk1"/>
              <w:outlineLvl w:val="0"/>
              <w:rPr>
                <w:rFonts w:ascii="Tahoma" w:hAnsi="Tahoma" w:cs="Tahoma"/>
                <w:color w:val="FFFFFF" w:themeColor="background1"/>
                <w:sz w:val="22"/>
                <w:szCs w:val="22"/>
              </w:rPr>
            </w:pPr>
            <w:r w:rsidRPr="00456D9B">
              <w:rPr>
                <w:rFonts w:ascii="Tahoma" w:hAnsi="Tahoma" w:cs="Tahoma"/>
                <w:color w:val="FFFFFF" w:themeColor="background1"/>
                <w:sz w:val="22"/>
                <w:szCs w:val="22"/>
              </w:rPr>
              <w:t>Eğitim ve Meslek Bilgileri</w:t>
            </w:r>
          </w:p>
        </w:tc>
      </w:tr>
      <w:tr w:rsidR="000172E5" w:rsidRPr="00456D9B" w14:paraId="15EBBA2B" w14:textId="77777777" w:rsidTr="00456D9B">
        <w:tc>
          <w:tcPr>
            <w:tcW w:w="2042" w:type="pct"/>
            <w:vAlign w:val="bottom"/>
          </w:tcPr>
          <w:p w14:paraId="68FEDFEA" w14:textId="7C104649" w:rsidR="000172E5" w:rsidRPr="00456D9B" w:rsidRDefault="005E4972" w:rsidP="00311D4F">
            <w:pPr>
              <w:pStyle w:val="NormalGirinti"/>
              <w:rPr>
                <w:rFonts w:ascii="Tahoma" w:hAnsi="Tahoma" w:cs="Tahoma"/>
                <w:sz w:val="22"/>
                <w:szCs w:val="22"/>
              </w:rPr>
            </w:pPr>
            <w:r w:rsidRPr="00456D9B">
              <w:rPr>
                <w:rFonts w:ascii="Tahoma" w:hAnsi="Tahoma" w:cs="Tahoma"/>
                <w:sz w:val="22"/>
                <w:szCs w:val="22"/>
              </w:rPr>
              <w:t>Bitirdiği Okul/ Bölüm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14E0FA37" w14:textId="77777777" w:rsidR="000172E5" w:rsidRPr="00456D9B" w:rsidRDefault="000172E5" w:rsidP="00311D4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172E5" w:rsidRPr="00456D9B" w14:paraId="70F39BBD" w14:textId="77777777" w:rsidTr="00456D9B">
        <w:tc>
          <w:tcPr>
            <w:tcW w:w="2042" w:type="pct"/>
            <w:vAlign w:val="bottom"/>
          </w:tcPr>
          <w:p w14:paraId="0F51C137" w14:textId="42B87F59" w:rsidR="000172E5" w:rsidRPr="00456D9B" w:rsidRDefault="005E4972" w:rsidP="00311D4F">
            <w:pPr>
              <w:pStyle w:val="NormalGirinti"/>
              <w:rPr>
                <w:rFonts w:ascii="Tahoma" w:hAnsi="Tahoma" w:cs="Tahoma"/>
                <w:sz w:val="22"/>
                <w:szCs w:val="22"/>
              </w:rPr>
            </w:pPr>
            <w:r w:rsidRPr="00456D9B">
              <w:rPr>
                <w:rFonts w:ascii="Tahoma" w:hAnsi="Tahoma" w:cs="Tahoma"/>
                <w:sz w:val="22"/>
                <w:szCs w:val="22"/>
              </w:rPr>
              <w:t>Bitirdiği Yıl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6E1A4B" w14:textId="77777777" w:rsidR="000172E5" w:rsidRPr="00456D9B" w:rsidRDefault="000172E5" w:rsidP="00311D4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5E4972" w:rsidRPr="00456D9B" w14:paraId="79356A46" w14:textId="77777777" w:rsidTr="00456D9B">
        <w:tc>
          <w:tcPr>
            <w:tcW w:w="2042" w:type="pct"/>
            <w:vAlign w:val="bottom"/>
          </w:tcPr>
          <w:p w14:paraId="4CAAA276" w14:textId="0F2DC8AE" w:rsidR="005E4972" w:rsidRPr="00456D9B" w:rsidRDefault="005E4972" w:rsidP="00311D4F">
            <w:pPr>
              <w:pStyle w:val="NormalGirinti"/>
              <w:rPr>
                <w:rFonts w:ascii="Tahoma" w:hAnsi="Tahoma" w:cs="Tahoma"/>
                <w:sz w:val="22"/>
                <w:szCs w:val="22"/>
              </w:rPr>
            </w:pPr>
            <w:r w:rsidRPr="00456D9B">
              <w:rPr>
                <w:rFonts w:ascii="Tahoma" w:hAnsi="Tahoma" w:cs="Tahoma"/>
                <w:sz w:val="22"/>
                <w:szCs w:val="22"/>
              </w:rPr>
              <w:t>Eğitim Durumu (</w:t>
            </w:r>
            <w:r w:rsidRPr="00456D9B">
              <w:rPr>
                <w:rFonts w:ascii="Tahoma" w:hAnsi="Tahoma" w:cs="Tahoma"/>
                <w:sz w:val="20"/>
                <w:szCs w:val="20"/>
              </w:rPr>
              <w:t xml:space="preserve">Lisans, Yüksek Lisans, Doktora </w:t>
            </w:r>
            <w:proofErr w:type="spellStart"/>
            <w:r w:rsidRPr="00456D9B">
              <w:rPr>
                <w:rFonts w:ascii="Tahoma" w:hAnsi="Tahoma" w:cs="Tahoma"/>
                <w:sz w:val="20"/>
                <w:szCs w:val="20"/>
              </w:rPr>
              <w:t>v.b</w:t>
            </w:r>
            <w:proofErr w:type="spellEnd"/>
            <w:r w:rsidRPr="00456D9B">
              <w:rPr>
                <w:rFonts w:ascii="Tahoma" w:hAnsi="Tahoma" w:cs="Tahoma"/>
                <w:sz w:val="20"/>
                <w:szCs w:val="20"/>
              </w:rPr>
              <w:t>.)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C6F86D" w14:textId="59F58243" w:rsidR="005E4972" w:rsidRPr="00456D9B" w:rsidRDefault="005E4972" w:rsidP="00311D4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172E5" w:rsidRPr="00456D9B" w14:paraId="72F7AEF1" w14:textId="77777777" w:rsidTr="00456D9B">
        <w:tc>
          <w:tcPr>
            <w:tcW w:w="2042" w:type="pct"/>
            <w:vAlign w:val="bottom"/>
          </w:tcPr>
          <w:p w14:paraId="113B093A" w14:textId="54706B68" w:rsidR="000172E5" w:rsidRPr="00456D9B" w:rsidRDefault="005E4972" w:rsidP="00311D4F">
            <w:pPr>
              <w:pStyle w:val="NormalGirinti"/>
              <w:rPr>
                <w:rFonts w:ascii="Tahoma" w:hAnsi="Tahoma" w:cs="Tahoma"/>
                <w:sz w:val="22"/>
                <w:szCs w:val="22"/>
              </w:rPr>
            </w:pPr>
            <w:r w:rsidRPr="00456D9B">
              <w:rPr>
                <w:rFonts w:ascii="Tahoma" w:hAnsi="Tahoma" w:cs="Tahoma"/>
                <w:sz w:val="22"/>
                <w:szCs w:val="22"/>
              </w:rPr>
              <w:t>Çalışma Alanı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20DDAB0C" w14:textId="77777777" w:rsidR="000172E5" w:rsidRPr="00456D9B" w:rsidRDefault="000172E5" w:rsidP="00311D4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5E4972" w:rsidRPr="00456D9B" w14:paraId="32E0FA13" w14:textId="77777777" w:rsidTr="00456D9B">
        <w:tc>
          <w:tcPr>
            <w:tcW w:w="2042" w:type="pct"/>
            <w:vAlign w:val="bottom"/>
          </w:tcPr>
          <w:p w14:paraId="799CB096" w14:textId="625EFC11" w:rsidR="005E4972" w:rsidRPr="00456D9B" w:rsidRDefault="005E4972" w:rsidP="00311D4F">
            <w:pPr>
              <w:pStyle w:val="NormalGirinti"/>
              <w:rPr>
                <w:rFonts w:ascii="Tahoma" w:hAnsi="Tahoma" w:cs="Tahoma"/>
                <w:sz w:val="22"/>
                <w:szCs w:val="22"/>
              </w:rPr>
            </w:pPr>
            <w:r w:rsidRPr="00456D9B">
              <w:rPr>
                <w:rFonts w:ascii="Tahoma" w:hAnsi="Tahoma" w:cs="Tahoma"/>
                <w:sz w:val="22"/>
                <w:szCs w:val="22"/>
              </w:rPr>
              <w:t>Görev Yeri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0B2F5BCA" w14:textId="77777777" w:rsidR="005E4972" w:rsidRPr="00456D9B" w:rsidRDefault="005E4972" w:rsidP="00311D4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5E4972" w:rsidRPr="00456D9B" w14:paraId="75754BCF" w14:textId="77777777" w:rsidTr="00456D9B">
        <w:tc>
          <w:tcPr>
            <w:tcW w:w="2042" w:type="pct"/>
            <w:vAlign w:val="bottom"/>
          </w:tcPr>
          <w:p w14:paraId="497B6FF4" w14:textId="346760EF" w:rsidR="005E4972" w:rsidRPr="00456D9B" w:rsidRDefault="005E4972" w:rsidP="00311D4F">
            <w:pPr>
              <w:pStyle w:val="NormalGirinti"/>
              <w:rPr>
                <w:rFonts w:ascii="Tahoma" w:hAnsi="Tahoma" w:cs="Tahoma"/>
                <w:sz w:val="22"/>
                <w:szCs w:val="22"/>
              </w:rPr>
            </w:pPr>
            <w:r w:rsidRPr="00456D9B">
              <w:rPr>
                <w:rFonts w:ascii="Tahoma" w:hAnsi="Tahoma" w:cs="Tahoma"/>
                <w:sz w:val="22"/>
                <w:szCs w:val="22"/>
              </w:rPr>
              <w:t>Unvan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1F82BC0F" w14:textId="77777777" w:rsidR="005E4972" w:rsidRPr="00456D9B" w:rsidRDefault="005E4972" w:rsidP="00311D4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456D9B" w:rsidRPr="00456D9B" w14:paraId="4C854CDD" w14:textId="77777777" w:rsidTr="00456D9B">
        <w:tc>
          <w:tcPr>
            <w:tcW w:w="2042" w:type="pct"/>
            <w:vAlign w:val="bottom"/>
          </w:tcPr>
          <w:p w14:paraId="43D58473" w14:textId="5EAC53B4" w:rsidR="00456D9B" w:rsidRPr="00456D9B" w:rsidRDefault="00456D9B" w:rsidP="00311D4F">
            <w:pPr>
              <w:pStyle w:val="NormalGirinti"/>
              <w:rPr>
                <w:rFonts w:ascii="Tahoma" w:hAnsi="Tahoma" w:cs="Tahoma"/>
                <w:sz w:val="22"/>
                <w:szCs w:val="22"/>
              </w:rPr>
            </w:pPr>
            <w:r w:rsidRPr="00456D9B">
              <w:rPr>
                <w:rFonts w:ascii="Tahoma" w:hAnsi="Tahoma" w:cs="Tahoma"/>
                <w:sz w:val="22"/>
                <w:szCs w:val="22"/>
              </w:rPr>
              <w:t>İlgi Alanları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1470485" w14:textId="77777777" w:rsidR="00456D9B" w:rsidRPr="00456D9B" w:rsidRDefault="00456D9B" w:rsidP="00311D4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172E5" w:rsidRPr="00456D9B" w14:paraId="4096C13F" w14:textId="77777777" w:rsidTr="00456D9B">
        <w:tc>
          <w:tcPr>
            <w:tcW w:w="2042" w:type="pct"/>
            <w:vAlign w:val="bottom"/>
          </w:tcPr>
          <w:p w14:paraId="22FF4D9C" w14:textId="77777777" w:rsidR="000172E5" w:rsidRPr="00456D9B" w:rsidRDefault="000172E5" w:rsidP="006145D8">
            <w:pPr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2958" w:type="pct"/>
            <w:vAlign w:val="bottom"/>
          </w:tcPr>
          <w:p w14:paraId="37512F77" w14:textId="77777777" w:rsidR="000172E5" w:rsidRPr="00456D9B" w:rsidRDefault="000172E5" w:rsidP="006145D8">
            <w:pPr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4D7BCE" w:rsidRPr="00456D9B" w14:paraId="5EF43D74" w14:textId="77777777" w:rsidTr="00364622">
        <w:tc>
          <w:tcPr>
            <w:tcW w:w="5000" w:type="pct"/>
            <w:gridSpan w:val="2"/>
            <w:shd w:val="clear" w:color="auto" w:fill="339966"/>
            <w:vAlign w:val="bottom"/>
          </w:tcPr>
          <w:p w14:paraId="58A8CE03" w14:textId="4393EA2D" w:rsidR="004D7BCE" w:rsidRPr="00456D9B" w:rsidRDefault="005E4972" w:rsidP="00645D74">
            <w:pPr>
              <w:pStyle w:val="Balk1"/>
              <w:outlineLvl w:val="0"/>
              <w:rPr>
                <w:rFonts w:ascii="Tahoma" w:hAnsi="Tahoma" w:cs="Tahoma"/>
                <w:sz w:val="22"/>
                <w:szCs w:val="22"/>
              </w:rPr>
            </w:pPr>
            <w:r w:rsidRPr="00456D9B">
              <w:rPr>
                <w:rFonts w:ascii="Tahoma" w:hAnsi="Tahoma" w:cs="Tahoma"/>
                <w:color w:val="FFFFFF" w:themeColor="background1"/>
                <w:sz w:val="22"/>
                <w:szCs w:val="22"/>
              </w:rPr>
              <w:t>İletişim Bilgileri</w:t>
            </w:r>
          </w:p>
        </w:tc>
      </w:tr>
      <w:tr w:rsidR="004D7BCE" w:rsidRPr="00456D9B" w14:paraId="6DECC207" w14:textId="77777777" w:rsidTr="00456D9B">
        <w:tc>
          <w:tcPr>
            <w:tcW w:w="2042" w:type="pct"/>
            <w:vAlign w:val="bottom"/>
          </w:tcPr>
          <w:p w14:paraId="5AE6685A" w14:textId="31D674D7" w:rsidR="004D7BCE" w:rsidRPr="00456D9B" w:rsidRDefault="005E4972" w:rsidP="00645D74">
            <w:pPr>
              <w:pStyle w:val="NormalGirinti"/>
              <w:rPr>
                <w:rFonts w:ascii="Tahoma" w:hAnsi="Tahoma" w:cs="Tahoma"/>
                <w:sz w:val="22"/>
                <w:szCs w:val="22"/>
              </w:rPr>
            </w:pPr>
            <w:r w:rsidRPr="00456D9B">
              <w:rPr>
                <w:rFonts w:ascii="Tahoma" w:hAnsi="Tahoma" w:cs="Tahoma"/>
                <w:sz w:val="22"/>
                <w:szCs w:val="22"/>
              </w:rPr>
              <w:t>Cep Telefonu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43E1D09" w14:textId="77777777" w:rsidR="004D7BCE" w:rsidRPr="00456D9B" w:rsidRDefault="004D7BCE" w:rsidP="00645D74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4D7BCE" w:rsidRPr="00456D9B" w14:paraId="4E666809" w14:textId="77777777" w:rsidTr="00456D9B">
        <w:tc>
          <w:tcPr>
            <w:tcW w:w="2042" w:type="pct"/>
            <w:vAlign w:val="bottom"/>
          </w:tcPr>
          <w:p w14:paraId="2EDC65A1" w14:textId="423998C4" w:rsidR="004D7BCE" w:rsidRPr="00456D9B" w:rsidRDefault="005E4972" w:rsidP="00645D74">
            <w:pPr>
              <w:pStyle w:val="NormalGirinti"/>
              <w:rPr>
                <w:rFonts w:ascii="Tahoma" w:hAnsi="Tahoma" w:cs="Tahoma"/>
                <w:sz w:val="22"/>
                <w:szCs w:val="22"/>
              </w:rPr>
            </w:pPr>
            <w:r w:rsidRPr="00456D9B">
              <w:rPr>
                <w:rFonts w:ascii="Tahoma" w:hAnsi="Tahoma" w:cs="Tahoma"/>
                <w:sz w:val="22"/>
                <w:szCs w:val="22"/>
              </w:rPr>
              <w:t>E-posta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33984B" w14:textId="77777777" w:rsidR="004D7BCE" w:rsidRPr="00456D9B" w:rsidRDefault="004D7BCE" w:rsidP="00645D74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804DEE" w:rsidRPr="00456D9B" w14:paraId="44FCC1FB" w14:textId="77777777" w:rsidTr="00456D9B">
        <w:tc>
          <w:tcPr>
            <w:tcW w:w="2042" w:type="pct"/>
            <w:vAlign w:val="bottom"/>
          </w:tcPr>
          <w:p w14:paraId="59B36735" w14:textId="76D70C5A" w:rsidR="00804DEE" w:rsidRPr="00456D9B" w:rsidRDefault="00804DEE" w:rsidP="00645D74">
            <w:pPr>
              <w:pStyle w:val="NormalGirinti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İletişim Adresi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8B4C59" w14:textId="77777777" w:rsidR="00804DEE" w:rsidRPr="00456D9B" w:rsidRDefault="00804DEE" w:rsidP="00645D74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73F589C9" w14:textId="77777777" w:rsidR="00804DEE" w:rsidRDefault="00804DEE" w:rsidP="00456D9B">
      <w:pPr>
        <w:ind w:firstLine="426"/>
        <w:jc w:val="both"/>
        <w:rPr>
          <w:rFonts w:ascii="Tahoma" w:hAnsi="Tahoma" w:cs="Tahoma"/>
          <w:sz w:val="22"/>
          <w:szCs w:val="22"/>
        </w:rPr>
      </w:pPr>
    </w:p>
    <w:p w14:paraId="499D6EEC" w14:textId="7DA66820" w:rsidR="00456D9B" w:rsidRPr="00D11F29" w:rsidRDefault="00456D9B" w:rsidP="00456D9B">
      <w:pPr>
        <w:ind w:firstLine="426"/>
        <w:jc w:val="both"/>
        <w:rPr>
          <w:rFonts w:ascii="Tahoma" w:hAnsi="Tahoma" w:cs="Tahoma"/>
          <w:sz w:val="22"/>
          <w:szCs w:val="22"/>
        </w:rPr>
      </w:pPr>
      <w:r w:rsidRPr="00D11F29">
        <w:rPr>
          <w:rFonts w:ascii="Tahoma" w:hAnsi="Tahoma" w:cs="Tahoma"/>
          <w:sz w:val="22"/>
          <w:szCs w:val="22"/>
        </w:rPr>
        <w:t>Yönetim Kurulu Başkanlığı'na,</w:t>
      </w:r>
    </w:p>
    <w:p w14:paraId="37B521E3" w14:textId="77777777" w:rsidR="00456D9B" w:rsidRPr="00D11F29" w:rsidRDefault="00456D9B" w:rsidP="00456D9B">
      <w:pPr>
        <w:ind w:firstLine="426"/>
        <w:jc w:val="both"/>
        <w:rPr>
          <w:rFonts w:ascii="Tahoma" w:hAnsi="Tahoma" w:cs="Tahoma"/>
          <w:sz w:val="22"/>
          <w:szCs w:val="22"/>
        </w:rPr>
      </w:pPr>
      <w:r w:rsidRPr="00D11F29">
        <w:rPr>
          <w:rFonts w:ascii="Tahoma" w:hAnsi="Tahoma" w:cs="Tahoma"/>
          <w:sz w:val="22"/>
          <w:szCs w:val="22"/>
        </w:rPr>
        <w:t>Derneğinizin tüzüğünü inceledim. Tüzükte belirtilen amaçların gerçekleşmesine katkıda bulunmak istiyorum. Dernekler kanununa göre üye olmamda herhangi bir sakınca yoktur. Yukarıdaki bilgilerin doğruluğunu onaylar, üyeliğimin kabulünü dilerim.</w:t>
      </w:r>
    </w:p>
    <w:p w14:paraId="027F555A" w14:textId="77777777" w:rsidR="00456D9B" w:rsidRPr="00D11F29" w:rsidRDefault="00456D9B" w:rsidP="00456D9B">
      <w:pPr>
        <w:ind w:firstLine="426"/>
        <w:jc w:val="both"/>
        <w:rPr>
          <w:rFonts w:ascii="Tahoma" w:hAnsi="Tahoma" w:cs="Tahoma"/>
          <w:sz w:val="22"/>
          <w:szCs w:val="22"/>
        </w:rPr>
      </w:pPr>
    </w:p>
    <w:p w14:paraId="69FA17D6" w14:textId="77777777" w:rsidR="00456D9B" w:rsidRPr="00D11F29" w:rsidRDefault="00456D9B" w:rsidP="00456D9B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İmza: 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....../......</w:t>
      </w:r>
      <w:proofErr w:type="gramStart"/>
      <w:r>
        <w:rPr>
          <w:rFonts w:ascii="Tahoma" w:hAnsi="Tahoma" w:cs="Tahoma"/>
          <w:sz w:val="22"/>
          <w:szCs w:val="22"/>
        </w:rPr>
        <w:t>/....</w:t>
      </w:r>
      <w:proofErr w:type="gramEnd"/>
      <w:r w:rsidRPr="00D11F29">
        <w:rPr>
          <w:rFonts w:ascii="Tahoma" w:hAnsi="Tahoma" w:cs="Tahoma"/>
          <w:sz w:val="22"/>
          <w:szCs w:val="22"/>
        </w:rPr>
        <w:t>.</w:t>
      </w:r>
    </w:p>
    <w:p w14:paraId="35DA7C14" w14:textId="77777777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D6553" w14:textId="77777777" w:rsidR="00701B51" w:rsidRDefault="00701B51" w:rsidP="000172E5">
      <w:pPr>
        <w:spacing w:after="0" w:line="240" w:lineRule="auto"/>
      </w:pPr>
      <w:r>
        <w:separator/>
      </w:r>
    </w:p>
  </w:endnote>
  <w:endnote w:type="continuationSeparator" w:id="0">
    <w:p w14:paraId="21CC9E69" w14:textId="77777777" w:rsidR="00701B51" w:rsidRDefault="00701B5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4F621C94-CC3E-43CA-90DD-832FE16C5A33}"/>
    <w:embedBold r:id="rId2" w:fontKey="{16E2F443-E7B4-4223-BB58-ED99539C4B5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  <w:embedRegular r:id="rId3" w:fontKey="{821D3CBE-AF38-4357-BD1D-FF67EC9BEEA8}"/>
    <w:embedBold r:id="rId4" w:fontKey="{C4EDE6E1-35ED-4BEF-84E1-C1069736C641}"/>
    <w:embedItalic r:id="rId5" w:fontKey="{09195E3F-C417-44B5-9BA7-37A031B1E58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  <w:embedRegular r:id="rId6" w:fontKey="{F32DA33A-F7D6-4AE8-A5D2-89F61F6D6D6E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7" w:fontKey="{DAD1C3FB-62F6-46F3-A65F-242C60988C55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8" w:fontKey="{71C94975-079C-4F57-8378-CD59547EC30C}"/>
    <w:embedBold r:id="rId9" w:fontKey="{BAC7A02B-C393-47DC-9A74-BCFF9F86DE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22EFC" w14:textId="77777777" w:rsidR="004D7BCE" w:rsidRDefault="004D7BCE" w:rsidP="004D7BCE">
    <w:pPr>
      <w:pBdr>
        <w:top w:val="single" w:sz="4" w:space="1" w:color="auto"/>
      </w:pBdr>
      <w:spacing w:before="0" w:after="0" w:line="240" w:lineRule="auto"/>
      <w:rPr>
        <w:rFonts w:ascii="Tahoma" w:hAnsi="Tahoma" w:cs="Tahoma"/>
        <w:sz w:val="18"/>
        <w:szCs w:val="18"/>
      </w:rPr>
    </w:pPr>
    <w:r w:rsidRPr="001F739F">
      <w:rPr>
        <w:rFonts w:ascii="Tahoma" w:hAnsi="Tahoma" w:cs="Tahoma"/>
        <w:sz w:val="18"/>
        <w:szCs w:val="18"/>
      </w:rPr>
      <w:t>TARIM</w:t>
    </w:r>
    <w:r>
      <w:rPr>
        <w:rFonts w:ascii="Tahoma" w:hAnsi="Tahoma" w:cs="Tahoma"/>
        <w:sz w:val="18"/>
        <w:szCs w:val="18"/>
      </w:rPr>
      <w:t xml:space="preserve"> EKONOMİSİ DERNEĞİ</w:t>
    </w:r>
    <w:r>
      <w:rPr>
        <w:rFonts w:ascii="Tahoma" w:hAnsi="Tahoma" w:cs="Tahoma"/>
        <w:sz w:val="18"/>
        <w:szCs w:val="18"/>
      </w:rPr>
      <w:tab/>
    </w:r>
    <w:r>
      <w:rPr>
        <w:rFonts w:ascii="Tahoma" w:hAnsi="Tahoma" w:cs="Tahoma"/>
        <w:sz w:val="18"/>
        <w:szCs w:val="18"/>
      </w:rPr>
      <w:tab/>
    </w:r>
    <w:r>
      <w:rPr>
        <w:rFonts w:ascii="Tahoma" w:hAnsi="Tahoma" w:cs="Tahoma"/>
        <w:sz w:val="18"/>
        <w:szCs w:val="18"/>
      </w:rPr>
      <w:tab/>
    </w:r>
    <w:r>
      <w:rPr>
        <w:rFonts w:ascii="Tahoma" w:hAnsi="Tahoma" w:cs="Tahoma"/>
        <w:sz w:val="18"/>
        <w:szCs w:val="18"/>
      </w:rPr>
      <w:tab/>
    </w:r>
    <w:r>
      <w:rPr>
        <w:rFonts w:ascii="Tahoma" w:hAnsi="Tahoma" w:cs="Tahoma"/>
        <w:sz w:val="18"/>
        <w:szCs w:val="18"/>
      </w:rPr>
      <w:tab/>
    </w:r>
    <w:r>
      <w:rPr>
        <w:rFonts w:ascii="Tahoma" w:hAnsi="Tahoma" w:cs="Tahoma"/>
        <w:sz w:val="18"/>
        <w:szCs w:val="18"/>
      </w:rPr>
      <w:tab/>
    </w:r>
    <w:r>
      <w:rPr>
        <w:rFonts w:ascii="Tahoma" w:hAnsi="Tahoma" w:cs="Tahoma"/>
        <w:sz w:val="18"/>
        <w:szCs w:val="18"/>
      </w:rPr>
      <w:tab/>
      <w:t>info@tarekoder.org</w:t>
    </w:r>
  </w:p>
  <w:p w14:paraId="5B215542" w14:textId="77777777" w:rsidR="004D7BCE" w:rsidRDefault="004D7BCE" w:rsidP="004D7BCE">
    <w:pPr>
      <w:spacing w:before="0" w:after="0" w:line="240" w:lineRule="auto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Ege Üniversitesi Ziraat Fakültesi Tarım Ekonomisi Bölümü</w:t>
    </w:r>
    <w:r>
      <w:rPr>
        <w:rFonts w:ascii="Tahoma" w:hAnsi="Tahoma" w:cs="Tahoma"/>
        <w:sz w:val="18"/>
        <w:szCs w:val="18"/>
      </w:rPr>
      <w:tab/>
    </w:r>
    <w:r>
      <w:rPr>
        <w:rFonts w:ascii="Tahoma" w:hAnsi="Tahoma" w:cs="Tahoma"/>
        <w:sz w:val="18"/>
        <w:szCs w:val="18"/>
      </w:rPr>
      <w:tab/>
    </w:r>
    <w:r>
      <w:rPr>
        <w:rFonts w:ascii="Tahoma" w:hAnsi="Tahoma" w:cs="Tahoma"/>
        <w:sz w:val="18"/>
        <w:szCs w:val="18"/>
      </w:rPr>
      <w:tab/>
    </w:r>
    <w:r>
      <w:rPr>
        <w:rFonts w:ascii="Tahoma" w:hAnsi="Tahoma" w:cs="Tahoma"/>
        <w:sz w:val="18"/>
        <w:szCs w:val="18"/>
      </w:rPr>
      <w:tab/>
      <w:t>www.tarekoder.org</w:t>
    </w:r>
  </w:p>
  <w:p w14:paraId="28D0AB68" w14:textId="77777777" w:rsidR="004D7BCE" w:rsidRPr="001F739F" w:rsidRDefault="004D7BCE" w:rsidP="004D7BCE">
    <w:pPr>
      <w:spacing w:before="0" w:after="0" w:line="240" w:lineRule="auto"/>
      <w:ind w:left="1416" w:firstLine="708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35100</w:t>
    </w:r>
    <w:r>
      <w:rPr>
        <w:rFonts w:ascii="Tahoma" w:hAnsi="Tahoma" w:cs="Tahoma"/>
        <w:sz w:val="18"/>
        <w:szCs w:val="18"/>
      </w:rPr>
      <w:tab/>
      <w:t>Bornova/İZMİR</w:t>
    </w:r>
  </w:p>
  <w:p w14:paraId="0751233C" w14:textId="77777777" w:rsidR="004D7BCE" w:rsidRDefault="004D7BC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2F171" w14:textId="77777777" w:rsidR="00701B51" w:rsidRDefault="00701B51" w:rsidP="000172E5">
      <w:pPr>
        <w:spacing w:after="0" w:line="240" w:lineRule="auto"/>
      </w:pPr>
      <w:r>
        <w:separator/>
      </w:r>
    </w:p>
  </w:footnote>
  <w:footnote w:type="continuationSeparator" w:id="0">
    <w:p w14:paraId="32DCC8B2" w14:textId="77777777" w:rsidR="00701B51" w:rsidRDefault="00701B5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7C75B" w14:textId="6059C9F1" w:rsidR="000172E5" w:rsidRPr="00311D4F" w:rsidRDefault="004D7BCE" w:rsidP="00311D4F">
    <w:pPr>
      <w:pStyle w:val="AralkYok"/>
    </w:pPr>
    <w:r>
      <w:rPr>
        <w:noProof/>
      </w:rPr>
      <w:drawing>
        <wp:inline distT="0" distB="0" distL="0" distR="0" wp14:anchorId="6FA50D2C" wp14:editId="186B74B1">
          <wp:extent cx="5730517" cy="975360"/>
          <wp:effectExtent l="0" t="0" r="3810" b="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834" cy="97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Bölüm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Madde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Madde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ara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ara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aralandrlm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Bölüm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al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al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al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al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Bölüm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BCE"/>
    <w:rsid w:val="000172E5"/>
    <w:rsid w:val="00052382"/>
    <w:rsid w:val="0006568A"/>
    <w:rsid w:val="00076F0F"/>
    <w:rsid w:val="00084253"/>
    <w:rsid w:val="000C52E0"/>
    <w:rsid w:val="000D1F49"/>
    <w:rsid w:val="001727CA"/>
    <w:rsid w:val="001800AB"/>
    <w:rsid w:val="002C56E6"/>
    <w:rsid w:val="00311D4F"/>
    <w:rsid w:val="0034390E"/>
    <w:rsid w:val="00344849"/>
    <w:rsid w:val="00361E11"/>
    <w:rsid w:val="00364622"/>
    <w:rsid w:val="003769BA"/>
    <w:rsid w:val="003F0847"/>
    <w:rsid w:val="0040090B"/>
    <w:rsid w:val="004160E0"/>
    <w:rsid w:val="00456D9B"/>
    <w:rsid w:val="0046302A"/>
    <w:rsid w:val="00487D2D"/>
    <w:rsid w:val="004A6030"/>
    <w:rsid w:val="004D5D62"/>
    <w:rsid w:val="004D7BCE"/>
    <w:rsid w:val="00502E9C"/>
    <w:rsid w:val="005112D0"/>
    <w:rsid w:val="00577E06"/>
    <w:rsid w:val="00583334"/>
    <w:rsid w:val="005A3BF7"/>
    <w:rsid w:val="005E4972"/>
    <w:rsid w:val="005F2035"/>
    <w:rsid w:val="005F7990"/>
    <w:rsid w:val="006145D8"/>
    <w:rsid w:val="00637200"/>
    <w:rsid w:val="0063739C"/>
    <w:rsid w:val="00701B51"/>
    <w:rsid w:val="007147D7"/>
    <w:rsid w:val="00770F25"/>
    <w:rsid w:val="007A35A8"/>
    <w:rsid w:val="007B0A85"/>
    <w:rsid w:val="007C6A52"/>
    <w:rsid w:val="00804DEE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87B5F"/>
    <w:rsid w:val="00CB4A51"/>
    <w:rsid w:val="00CD4532"/>
    <w:rsid w:val="00CD47B0"/>
    <w:rsid w:val="00CE6104"/>
    <w:rsid w:val="00CE7918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8FBDE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tr-T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Balk1">
    <w:name w:val="heading 1"/>
    <w:basedOn w:val="Normal"/>
    <w:link w:val="Balk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alk2">
    <w:name w:val="heading 2"/>
    <w:basedOn w:val="Normal"/>
    <w:link w:val="Bal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alk3">
    <w:name w:val="heading 3"/>
    <w:basedOn w:val="Normal"/>
    <w:next w:val="Normal"/>
    <w:link w:val="Bal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alk4">
    <w:name w:val="heading 4"/>
    <w:basedOn w:val="Normal"/>
    <w:link w:val="Bal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alk5">
    <w:name w:val="heading 5"/>
    <w:basedOn w:val="Balk2"/>
    <w:link w:val="Bal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alk6">
    <w:name w:val="heading 6"/>
    <w:basedOn w:val="Normal"/>
    <w:next w:val="Normal"/>
    <w:link w:val="Bal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6145D8"/>
    <w:rPr>
      <w:rFonts w:asciiTheme="majorHAnsi" w:hAnsiTheme="majorHAnsi"/>
      <w:b/>
    </w:rPr>
  </w:style>
  <w:style w:type="character" w:styleId="Etiket">
    <w:name w:val="Hashtag"/>
    <w:basedOn w:val="VarsaylanParagrafYazTipi"/>
    <w:uiPriority w:val="99"/>
    <w:semiHidden/>
    <w:rsid w:val="00CD4532"/>
    <w:rPr>
      <w:color w:val="2B579A"/>
      <w:shd w:val="clear" w:color="auto" w:fill="E6E6E6"/>
    </w:rPr>
  </w:style>
  <w:style w:type="paragraph" w:customStyle="1" w:styleId="NumaralandrlmListe">
    <w:name w:val="Numaralandırılmış List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arsaylan">
    <w:name w:val="Varsayılan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alk2Char">
    <w:name w:val="Başlık 2 Char"/>
    <w:basedOn w:val="VarsaylanParagrafYazTipi"/>
    <w:link w:val="Bal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Girinti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Balk3Char">
    <w:name w:val="Başlık 3 Char"/>
    <w:basedOn w:val="VarsaylanParagrafYazTipi"/>
    <w:link w:val="Balk3"/>
    <w:uiPriority w:val="1"/>
    <w:semiHidden/>
    <w:rsid w:val="006145D8"/>
    <w:rPr>
      <w:b/>
      <w:bCs/>
      <w:color w:val="694A77"/>
      <w:szCs w:val="27"/>
    </w:rPr>
  </w:style>
  <w:style w:type="paragraph" w:styleId="T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DipnotMetni">
    <w:name w:val="footnote text"/>
    <w:basedOn w:val="Normal"/>
    <w:link w:val="DipnotMetni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6145D8"/>
    <w:rPr>
      <w:sz w:val="18"/>
      <w:szCs w:val="20"/>
    </w:rPr>
  </w:style>
  <w:style w:type="paragraph" w:styleId="ListeMaddemi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klamaMetni">
    <w:name w:val="annotation text"/>
    <w:basedOn w:val="Normal"/>
    <w:link w:val="AklamaMetniChar"/>
    <w:uiPriority w:val="99"/>
    <w:semiHidden/>
    <w:rsid w:val="000D1F49"/>
    <w:rPr>
      <w:szCs w:val="24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D4532"/>
    <w:rPr>
      <w:szCs w:val="24"/>
    </w:rPr>
  </w:style>
  <w:style w:type="paragraph" w:styleId="stBilgi">
    <w:name w:val="header"/>
    <w:basedOn w:val="Normal"/>
    <w:link w:val="stBilgi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tBilgiChar">
    <w:name w:val="Üst Bilgi Char"/>
    <w:basedOn w:val="VarsaylanParagrafYazTipi"/>
    <w:link w:val="stBilgi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AltBilgi">
    <w:name w:val="footer"/>
    <w:basedOn w:val="Normal"/>
    <w:link w:val="AltBilgi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ltBilgiChar">
    <w:name w:val="Alt Bilgi Char"/>
    <w:basedOn w:val="VarsaylanParagrafYazTipi"/>
    <w:link w:val="AltBilgi"/>
    <w:uiPriority w:val="99"/>
    <w:rsid w:val="00637200"/>
    <w:rPr>
      <w:sz w:val="18"/>
      <w:szCs w:val="24"/>
    </w:rPr>
  </w:style>
  <w:style w:type="character" w:styleId="DipnotBavurusu">
    <w:name w:val="footnote reference"/>
    <w:basedOn w:val="VarsaylanParagrafYazTipi"/>
    <w:uiPriority w:val="99"/>
    <w:semiHidden/>
    <w:rsid w:val="000D1F49"/>
    <w:rPr>
      <w:vertAlign w:val="superscript"/>
    </w:rPr>
  </w:style>
  <w:style w:type="character" w:styleId="AklamaBavurusu">
    <w:name w:val="annotation reference"/>
    <w:basedOn w:val="VarsaylanParagrafYazTipi"/>
    <w:uiPriority w:val="99"/>
    <w:semiHidden/>
    <w:rsid w:val="000D1F49"/>
    <w:rPr>
      <w:sz w:val="18"/>
      <w:szCs w:val="18"/>
    </w:rPr>
  </w:style>
  <w:style w:type="paragraph" w:styleId="ListeNumara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Kpr">
    <w:name w:val="Hyperlink"/>
    <w:basedOn w:val="VarsaylanParagrafYazTipi"/>
    <w:uiPriority w:val="99"/>
    <w:semiHidden/>
    <w:rsid w:val="000D1F49"/>
    <w:rPr>
      <w:color w:val="BF678E" w:themeColor="hyperlink"/>
      <w:u w:val="single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D1F4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ralkYok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KonuBal">
    <w:name w:val="Title"/>
    <w:basedOn w:val="Normal"/>
    <w:next w:val="Normal"/>
    <w:link w:val="KonuBa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Maddemi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ekilTablosu">
    <w:name w:val="Şekil Tablosu"/>
    <w:basedOn w:val="NormalTablo"/>
    <w:uiPriority w:val="99"/>
    <w:rsid w:val="000D1F49"/>
    <w:tblPr/>
    <w:trPr>
      <w:cantSplit/>
    </w:trPr>
  </w:style>
  <w:style w:type="character" w:customStyle="1" w:styleId="Balk4Char">
    <w:name w:val="Başlık 4 Char"/>
    <w:basedOn w:val="VarsaylanParagrafYazTipi"/>
    <w:link w:val="Balk4"/>
    <w:uiPriority w:val="9"/>
    <w:semiHidden/>
    <w:rsid w:val="006145D8"/>
    <w:rPr>
      <w:b/>
      <w:sz w:val="25"/>
      <w:szCs w:val="25"/>
    </w:rPr>
  </w:style>
  <w:style w:type="character" w:customStyle="1" w:styleId="Balk5Char">
    <w:name w:val="Başlık 5 Char"/>
    <w:basedOn w:val="Balk2Char"/>
    <w:link w:val="Bal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ekillerTablosu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ara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zlenenKpr">
    <w:name w:val="FollowedHyperlink"/>
    <w:basedOn w:val="VarsaylanParagrafYazTipi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itapBal">
    <w:name w:val="Book Title"/>
    <w:basedOn w:val="VarsaylanParagrafYazTipi"/>
    <w:uiPriority w:val="33"/>
    <w:semiHidden/>
    <w:rsid w:val="000D1F49"/>
    <w:rPr>
      <w:b/>
      <w:bCs/>
      <w:i/>
      <w:iCs/>
      <w:spacing w:val="5"/>
    </w:rPr>
  </w:style>
  <w:style w:type="paragraph" w:styleId="TBal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Metni">
    <w:name w:val="macro"/>
    <w:link w:val="MakroMetni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6145D8"/>
    <w:rPr>
      <w:rFonts w:ascii="Consolas" w:hAnsi="Consolas"/>
      <w:sz w:val="20"/>
      <w:szCs w:val="20"/>
    </w:rPr>
  </w:style>
  <w:style w:type="table" w:styleId="TabloKlavuzu">
    <w:name w:val="Table Grid"/>
    <w:basedOn w:val="NormalTablo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6145D8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Microsoft\Templates\&#220;yelik%20Form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49616AF05DF4D3FA0F844A8E5B524F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40934F5-1D37-4CBF-BB7C-6D973C272187}"/>
      </w:docPartPr>
      <w:docPartBody>
        <w:p w:rsidR="007B70E8" w:rsidRDefault="008F4986">
          <w:pPr>
            <w:pStyle w:val="949616AF05DF4D3FA0F844A8E5B524F2"/>
          </w:pPr>
          <w:r w:rsidRPr="006145D8">
            <w:rPr>
              <w:lang w:bidi="tr-TR"/>
            </w:rPr>
            <w:t>Ad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8D7"/>
    <w:rsid w:val="007B70E8"/>
    <w:rsid w:val="008F4986"/>
    <w:rsid w:val="00CF28D7"/>
    <w:rsid w:val="00E5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49616AF05DF4D3FA0F844A8E5B524F2">
    <w:name w:val="949616AF05DF4D3FA0F844A8E5B524F2"/>
  </w:style>
  <w:style w:type="paragraph" w:customStyle="1" w:styleId="79306A66AAA445CFB004209DBEDE2206">
    <w:name w:val="79306A66AAA445CFB004209DBEDE22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39947FD-3DAE-4780-9389-3552E1678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Üyelik Formu.dotx</Template>
  <TotalTime>0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2021-06-15T14:53:00Z</dcterms:created>
  <dcterms:modified xsi:type="dcterms:W3CDTF">2021-06-15T15:34:00Z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