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75EA8F28" w14:textId="77777777" w:rsidTr="006145D8">
        <w:sdt>
          <w:sdtPr>
            <w:id w:val="-1908759595"/>
            <w:placeholder>
              <w:docPart w:val="B1B7A9F231B94FEABF00DE6716DEBA62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7A71AC43" w14:textId="77777777" w:rsidR="000172E5" w:rsidRPr="00637200" w:rsidRDefault="007147D7" w:rsidP="00637200">
                <w:pPr>
                  <w:pStyle w:val="Heading1"/>
                </w:pPr>
                <w:r w:rsidRPr="00637200">
                  <w:rPr>
                    <w:rStyle w:val="Heading1Char"/>
                    <w:b/>
                  </w:rPr>
                  <w:t>Parent 1 Info</w:t>
                </w:r>
              </w:p>
            </w:tc>
          </w:sdtContent>
        </w:sdt>
      </w:tr>
      <w:tr w:rsidR="000172E5" w:rsidRPr="00846B76" w14:paraId="1D472F4A" w14:textId="77777777" w:rsidTr="006145D8">
        <w:sdt>
          <w:sdtPr>
            <w:id w:val="1621259925"/>
            <w:placeholder>
              <w:docPart w:val="14F7526810844271BE462DAD2BF1E099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4282E572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2A92041" w14:textId="77777777" w:rsidR="000172E5" w:rsidRPr="00846B76" w:rsidRDefault="000172E5" w:rsidP="00311D4F"/>
        </w:tc>
      </w:tr>
      <w:tr w:rsidR="000172E5" w:rsidRPr="00846B76" w14:paraId="4901CAC4" w14:textId="77777777" w:rsidTr="006145D8">
        <w:sdt>
          <w:sdtPr>
            <w:id w:val="-1470592894"/>
            <w:placeholder>
              <w:docPart w:val="C07C452CDEF344C184323E150F6A24F1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4EEDDCE9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40A4DF" w14:textId="77777777" w:rsidR="000172E5" w:rsidRPr="00846B76" w:rsidRDefault="000172E5" w:rsidP="00311D4F"/>
        </w:tc>
      </w:tr>
      <w:tr w:rsidR="000172E5" w:rsidRPr="00846B76" w14:paraId="6264AC6A" w14:textId="77777777" w:rsidTr="006145D8">
        <w:sdt>
          <w:sdtPr>
            <w:id w:val="946660661"/>
            <w:placeholder>
              <w:docPart w:val="2F193560365A44039BA9C55E606FC6E7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4CC8D2E" w14:textId="77777777" w:rsidR="000172E5" w:rsidRPr="00637200" w:rsidRDefault="007147D7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50FE99" w14:textId="77777777" w:rsidR="000172E5" w:rsidRPr="00846B76" w:rsidRDefault="000172E5" w:rsidP="00311D4F"/>
        </w:tc>
        <w:sdt>
          <w:sdtPr>
            <w:id w:val="-1223447272"/>
            <w:placeholder>
              <w:docPart w:val="90129114D4304319904003CB906AC1C9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3C43E1BD" w14:textId="77777777" w:rsidR="000172E5" w:rsidRDefault="007147D7" w:rsidP="00311D4F">
                <w:r w:rsidRPr="00311D4F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37E54E" w14:textId="77777777" w:rsidR="000172E5" w:rsidRPr="00846B76" w:rsidRDefault="000172E5" w:rsidP="00311D4F"/>
        </w:tc>
      </w:tr>
      <w:tr w:rsidR="000172E5" w:rsidRPr="00846B76" w14:paraId="4CBD5389" w14:textId="77777777" w:rsidTr="006145D8">
        <w:sdt>
          <w:sdtPr>
            <w:id w:val="1334104394"/>
            <w:placeholder>
              <w:docPart w:val="FFB84CEAF9C4450CAA78EECF4051067B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4B37387F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07F3FBF" w14:textId="77777777" w:rsidR="000172E5" w:rsidRPr="00846B76" w:rsidRDefault="000172E5" w:rsidP="00311D4F"/>
        </w:tc>
      </w:tr>
      <w:tr w:rsidR="000172E5" w:rsidRPr="00846B76" w14:paraId="5CF6CD18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3A7DB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A665940" w14:textId="77777777" w:rsidTr="006145D8">
        <w:sdt>
          <w:sdtPr>
            <w:id w:val="-1631782448"/>
            <w:placeholder>
              <w:docPart w:val="5081427C2BF941EDB55BB67FD86B51A4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4"/>
                <w:shd w:val="clear" w:color="auto" w:fill="731F1C" w:themeFill="accent5"/>
                <w:vAlign w:val="bottom"/>
              </w:tcPr>
              <w:p w14:paraId="03270137" w14:textId="77777777" w:rsidR="000172E5" w:rsidRPr="00846B76" w:rsidRDefault="007147D7" w:rsidP="00637200">
                <w:pPr>
                  <w:pStyle w:val="Heading1"/>
                </w:pPr>
                <w:r w:rsidRPr="006145D8">
                  <w:t>Parent 2 Info</w:t>
                </w:r>
              </w:p>
            </w:tc>
          </w:sdtContent>
        </w:sdt>
      </w:tr>
      <w:tr w:rsidR="000172E5" w:rsidRPr="00846B76" w14:paraId="7C466567" w14:textId="77777777" w:rsidTr="006145D8">
        <w:sdt>
          <w:sdtPr>
            <w:id w:val="-2047821762"/>
            <w:placeholder>
              <w:docPart w:val="0AD92C6FB0BF43A08B3DF9F67B4450B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137A9D8F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1FB2EFC" w14:textId="77777777" w:rsidR="000172E5" w:rsidRPr="00846B76" w:rsidRDefault="000172E5" w:rsidP="00311D4F"/>
        </w:tc>
      </w:tr>
      <w:tr w:rsidR="000172E5" w:rsidRPr="00846B76" w14:paraId="3559585B" w14:textId="77777777" w:rsidTr="006145D8">
        <w:sdt>
          <w:sdtPr>
            <w:id w:val="-1368443858"/>
            <w:placeholder>
              <w:docPart w:val="90CC2D69054D49C8BCD21E060ACC81F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3AD1F7F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9E2760" w14:textId="77777777" w:rsidR="000172E5" w:rsidRPr="00846B76" w:rsidRDefault="000172E5" w:rsidP="00311D4F"/>
        </w:tc>
      </w:tr>
      <w:tr w:rsidR="000172E5" w:rsidRPr="00846B76" w14:paraId="64C9C99A" w14:textId="77777777" w:rsidTr="006145D8">
        <w:sdt>
          <w:sdtPr>
            <w:id w:val="-201941420"/>
            <w:placeholder>
              <w:docPart w:val="DC2E819FE8AC4599ACE659880324A968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3F9F63AA" w14:textId="77777777" w:rsidR="000172E5" w:rsidRPr="00846B76" w:rsidRDefault="007147D7" w:rsidP="00311D4F">
                <w:pPr>
                  <w:pStyle w:val="NormalIndent"/>
                </w:pPr>
                <w:r w:rsidRPr="006145D8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BF4AF8" w14:textId="77777777" w:rsidR="000172E5" w:rsidRPr="00846B76" w:rsidRDefault="000172E5" w:rsidP="00311D4F"/>
        </w:tc>
        <w:sdt>
          <w:sdtPr>
            <w:id w:val="-448942189"/>
            <w:placeholder>
              <w:docPart w:val="2A75056F03AE42F4941CE20E308FB7A6"/>
            </w:placeholder>
            <w:temporary/>
            <w:showingPlcHdr/>
            <w15:appearance w15:val="hidden"/>
          </w:sdtPr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5AC009C" w14:textId="77777777" w:rsidR="000172E5" w:rsidRPr="00846B76" w:rsidRDefault="007147D7" w:rsidP="00637200">
                <w:r w:rsidRPr="006145D8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A02575" w14:textId="77777777" w:rsidR="000172E5" w:rsidRPr="00846B76" w:rsidRDefault="000172E5" w:rsidP="00311D4F"/>
        </w:tc>
      </w:tr>
      <w:tr w:rsidR="000172E5" w:rsidRPr="00846B76" w14:paraId="200261F6" w14:textId="77777777" w:rsidTr="006145D8">
        <w:sdt>
          <w:sdtPr>
            <w:id w:val="-1359804501"/>
            <w:placeholder>
              <w:docPart w:val="64787333121440598DCF966054F95AEE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C47F974" w14:textId="77777777" w:rsidR="000172E5" w:rsidRPr="00846B76" w:rsidRDefault="007147D7" w:rsidP="00311D4F">
                <w:pPr>
                  <w:pStyle w:val="NormalIndent"/>
                </w:pPr>
                <w:r w:rsidRPr="006145D8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039AF2E" w14:textId="77777777" w:rsidR="000172E5" w:rsidRPr="00846B76" w:rsidRDefault="000172E5" w:rsidP="00311D4F"/>
        </w:tc>
      </w:tr>
      <w:tr w:rsidR="000172E5" w:rsidRPr="00846B76" w14:paraId="6B6E97C2" w14:textId="77777777" w:rsidTr="006145D8">
        <w:tc>
          <w:tcPr>
            <w:tcW w:w="1334" w:type="pct"/>
            <w:vAlign w:val="bottom"/>
          </w:tcPr>
          <w:p w14:paraId="1674E39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1D4B43A3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00F73" w:rsidRPr="00846B76" w14:paraId="5C774CD5" w14:textId="77777777" w:rsidTr="00C4603D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12B12A7" w14:textId="092D5F82" w:rsidR="00100F73" w:rsidRPr="00846B76" w:rsidRDefault="00100F73" w:rsidP="00C4603D">
            <w:pPr>
              <w:pStyle w:val="Heading1"/>
            </w:pPr>
            <w:r>
              <w:t xml:space="preserve">Children </w:t>
            </w:r>
            <w:r w:rsidR="00557939">
              <w:t>Info</w:t>
            </w:r>
          </w:p>
        </w:tc>
      </w:tr>
      <w:tr w:rsidR="00100F73" w:rsidRPr="00846B76" w14:paraId="3356B095" w14:textId="77777777" w:rsidTr="00D85358">
        <w:tc>
          <w:tcPr>
            <w:tcW w:w="5000" w:type="pct"/>
            <w:gridSpan w:val="4"/>
          </w:tcPr>
          <w:p w14:paraId="5DB63D33" w14:textId="1156FD13" w:rsidR="00100F73" w:rsidRPr="00D85358" w:rsidRDefault="00100F73" w:rsidP="00D85358">
            <w:pPr>
              <w:ind w:left="720"/>
              <w:rPr>
                <w:rFonts w:cstheme="minorHAnsi"/>
              </w:rPr>
            </w:pPr>
            <w:r w:rsidRPr="00D85358">
              <w:rPr>
                <w:rFonts w:eastAsia="Times New Roman" w:cstheme="minorHAnsi"/>
              </w:rPr>
              <w:t>Child___________________________</w:t>
            </w:r>
            <w:r w:rsidR="00D85358">
              <w:rPr>
                <w:rFonts w:eastAsia="Times New Roman" w:cstheme="minorHAnsi"/>
              </w:rPr>
              <w:t>____</w:t>
            </w:r>
            <w:r w:rsidR="00557939" w:rsidRPr="00D85358">
              <w:rPr>
                <w:rFonts w:eastAsia="Times New Roman" w:cstheme="minorHAnsi"/>
              </w:rPr>
              <w:t>__</w:t>
            </w:r>
            <w:r w:rsidRPr="00D85358">
              <w:rPr>
                <w:rFonts w:eastAsia="Times New Roman" w:cstheme="minorHAnsi"/>
              </w:rPr>
              <w:t xml:space="preserve"> DOB</w:t>
            </w:r>
            <w:r w:rsidR="00557939" w:rsidRPr="00D85358">
              <w:rPr>
                <w:rFonts w:eastAsia="Times New Roman" w:cstheme="minorHAnsi"/>
              </w:rPr>
              <w:t xml:space="preserve"> </w:t>
            </w:r>
            <w:r w:rsidR="00557939" w:rsidRPr="00D85358">
              <w:rPr>
                <w:rFonts w:eastAsia="Times New Roman" w:cstheme="minorHAnsi"/>
                <w:sz w:val="20"/>
                <w:szCs w:val="20"/>
              </w:rPr>
              <w:t>(o</w:t>
            </w:r>
            <w:r w:rsidRPr="00D85358">
              <w:rPr>
                <w:rFonts w:eastAsia="Times New Roman" w:cstheme="minorHAnsi"/>
                <w:sz w:val="20"/>
                <w:szCs w:val="20"/>
              </w:rPr>
              <w:t>ptional</w:t>
            </w:r>
            <w:r w:rsidR="00557939" w:rsidRPr="00D85358">
              <w:rPr>
                <w:rFonts w:eastAsia="Times New Roman" w:cstheme="minorHAnsi"/>
                <w:sz w:val="20"/>
                <w:szCs w:val="20"/>
              </w:rPr>
              <w:t>)</w:t>
            </w:r>
            <w:r w:rsidRPr="00D85358">
              <w:rPr>
                <w:rFonts w:eastAsia="Times New Roman" w:cstheme="minorHAnsi"/>
              </w:rPr>
              <w:t>___</w:t>
            </w:r>
            <w:r w:rsidR="00D85358" w:rsidRPr="00D85358">
              <w:rPr>
                <w:rFonts w:eastAsia="Times New Roman" w:cstheme="minorHAnsi"/>
              </w:rPr>
              <w:t>_</w:t>
            </w:r>
            <w:r w:rsidRPr="00D85358">
              <w:rPr>
                <w:rFonts w:eastAsia="Times New Roman" w:cstheme="minorHAnsi"/>
              </w:rPr>
              <w:t>_________</w:t>
            </w:r>
          </w:p>
        </w:tc>
      </w:tr>
      <w:tr w:rsidR="00D85358" w:rsidRPr="00846B76" w14:paraId="11860B33" w14:textId="77777777" w:rsidTr="00D8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3EE93A" w14:textId="3A8159D0" w:rsidR="00D85358" w:rsidRPr="00D85358" w:rsidRDefault="00D85358" w:rsidP="00D85358">
            <w:pPr>
              <w:ind w:left="720"/>
              <w:rPr>
                <w:rFonts w:cstheme="minorHAnsi"/>
              </w:rPr>
            </w:pPr>
            <w:r w:rsidRPr="00D85358">
              <w:rPr>
                <w:rFonts w:eastAsia="Times New Roman" w:cstheme="minorHAnsi"/>
              </w:rPr>
              <w:t>Child__________________________</w:t>
            </w:r>
            <w:r>
              <w:rPr>
                <w:rFonts w:eastAsia="Times New Roman" w:cstheme="minorHAnsi"/>
              </w:rPr>
              <w:t>____</w:t>
            </w:r>
            <w:r w:rsidRPr="00D85358">
              <w:rPr>
                <w:rFonts w:eastAsia="Times New Roman" w:cstheme="minorHAnsi"/>
              </w:rPr>
              <w:t xml:space="preserve">___ DOB </w:t>
            </w:r>
            <w:r w:rsidRPr="00D85358">
              <w:rPr>
                <w:rFonts w:eastAsia="Times New Roman" w:cstheme="minorHAnsi"/>
                <w:sz w:val="20"/>
                <w:szCs w:val="20"/>
              </w:rPr>
              <w:t>(optional)</w:t>
            </w:r>
            <w:r w:rsidRPr="00D85358">
              <w:rPr>
                <w:rFonts w:eastAsia="Times New Roman" w:cstheme="minorHAnsi"/>
              </w:rPr>
              <w:t>_____________</w:t>
            </w:r>
          </w:p>
        </w:tc>
      </w:tr>
      <w:tr w:rsidR="00D85358" w:rsidRPr="00846B76" w14:paraId="0D07459C" w14:textId="77777777" w:rsidTr="00D8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B92683" w14:textId="71F6D734" w:rsidR="00D85358" w:rsidRPr="00D85358" w:rsidRDefault="00D85358" w:rsidP="00D85358">
            <w:pPr>
              <w:ind w:left="720"/>
              <w:rPr>
                <w:rFonts w:cstheme="minorHAnsi"/>
              </w:rPr>
            </w:pPr>
            <w:r w:rsidRPr="00D85358">
              <w:rPr>
                <w:rFonts w:eastAsia="Times New Roman" w:cstheme="minorHAnsi"/>
              </w:rPr>
              <w:t>Child__________________________</w:t>
            </w:r>
            <w:r>
              <w:rPr>
                <w:rFonts w:eastAsia="Times New Roman" w:cstheme="minorHAnsi"/>
              </w:rPr>
              <w:t>____</w:t>
            </w:r>
            <w:r w:rsidRPr="00D85358">
              <w:rPr>
                <w:rFonts w:eastAsia="Times New Roman" w:cstheme="minorHAnsi"/>
              </w:rPr>
              <w:t xml:space="preserve">___ DOB </w:t>
            </w:r>
            <w:r w:rsidRPr="00D85358">
              <w:rPr>
                <w:rFonts w:eastAsia="Times New Roman" w:cstheme="minorHAnsi"/>
                <w:sz w:val="20"/>
                <w:szCs w:val="20"/>
              </w:rPr>
              <w:t>(optional)</w:t>
            </w:r>
            <w:r w:rsidRPr="00D85358">
              <w:rPr>
                <w:rFonts w:eastAsia="Times New Roman" w:cstheme="minorHAnsi"/>
              </w:rPr>
              <w:t>_____________</w:t>
            </w:r>
          </w:p>
        </w:tc>
      </w:tr>
      <w:tr w:rsidR="00D85358" w:rsidRPr="00846B76" w14:paraId="23A284FA" w14:textId="77777777" w:rsidTr="00D8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B8A51A" w14:textId="144F70E7" w:rsidR="00D85358" w:rsidRPr="00D85358" w:rsidRDefault="00D85358" w:rsidP="00D85358">
            <w:pPr>
              <w:ind w:left="720"/>
              <w:rPr>
                <w:rFonts w:cstheme="minorHAnsi"/>
              </w:rPr>
            </w:pPr>
            <w:r w:rsidRPr="00D85358">
              <w:rPr>
                <w:rFonts w:eastAsia="Times New Roman" w:cstheme="minorHAnsi"/>
              </w:rPr>
              <w:t>Child___________________________</w:t>
            </w:r>
            <w:r>
              <w:rPr>
                <w:rFonts w:eastAsia="Times New Roman" w:cstheme="minorHAnsi"/>
              </w:rPr>
              <w:t>____</w:t>
            </w:r>
            <w:r w:rsidRPr="00D85358">
              <w:rPr>
                <w:rFonts w:eastAsia="Times New Roman" w:cstheme="minorHAnsi"/>
              </w:rPr>
              <w:t xml:space="preserve">__ DOB </w:t>
            </w:r>
            <w:r w:rsidRPr="00D85358">
              <w:rPr>
                <w:rFonts w:eastAsia="Times New Roman" w:cstheme="minorHAnsi"/>
                <w:sz w:val="20"/>
                <w:szCs w:val="20"/>
              </w:rPr>
              <w:t>(optional)</w:t>
            </w:r>
            <w:r w:rsidRPr="00D85358">
              <w:rPr>
                <w:rFonts w:eastAsia="Times New Roman" w:cstheme="minorHAnsi"/>
              </w:rPr>
              <w:t>_____________</w:t>
            </w:r>
          </w:p>
        </w:tc>
      </w:tr>
      <w:tr w:rsidR="00D85358" w:rsidRPr="00846B76" w14:paraId="40D5128A" w14:textId="77777777" w:rsidTr="00D853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84DB11" w14:textId="7D49B6C1" w:rsidR="00D85358" w:rsidRPr="00D85358" w:rsidRDefault="00D85358" w:rsidP="00D85358">
            <w:pPr>
              <w:ind w:left="720"/>
              <w:rPr>
                <w:rFonts w:cstheme="minorHAnsi"/>
              </w:rPr>
            </w:pPr>
            <w:r w:rsidRPr="00D85358">
              <w:rPr>
                <w:rFonts w:eastAsia="Times New Roman" w:cstheme="minorHAnsi"/>
              </w:rPr>
              <w:t>Child_________________________</w:t>
            </w:r>
            <w:r>
              <w:rPr>
                <w:rFonts w:eastAsia="Times New Roman" w:cstheme="minorHAnsi"/>
              </w:rPr>
              <w:t>____</w:t>
            </w:r>
            <w:r w:rsidRPr="00D85358">
              <w:rPr>
                <w:rFonts w:eastAsia="Times New Roman" w:cstheme="minorHAnsi"/>
              </w:rPr>
              <w:t xml:space="preserve">____ DOB </w:t>
            </w:r>
            <w:r w:rsidRPr="00D85358">
              <w:rPr>
                <w:rFonts w:eastAsia="Times New Roman" w:cstheme="minorHAnsi"/>
                <w:sz w:val="20"/>
                <w:szCs w:val="20"/>
              </w:rPr>
              <w:t>(optional)</w:t>
            </w:r>
            <w:r w:rsidRPr="00D85358">
              <w:rPr>
                <w:rFonts w:eastAsia="Times New Roman" w:cstheme="minorHAnsi"/>
              </w:rPr>
              <w:t>_____________</w:t>
            </w:r>
          </w:p>
        </w:tc>
      </w:tr>
    </w:tbl>
    <w:p w14:paraId="1FC122EA" w14:textId="77777777" w:rsidR="00100F73" w:rsidRDefault="00100F73" w:rsidP="001C17EA">
      <w:pPr>
        <w:rPr>
          <w:rFonts w:ascii="Helvetica" w:eastAsia="Times New Roman" w:hAnsi="Helvetica" w:cs="Helvetica"/>
        </w:rPr>
      </w:pPr>
    </w:p>
    <w:sectPr w:rsidR="00100F73" w:rsidSect="002005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D5E54" w14:textId="77777777" w:rsidR="002005DA" w:rsidRDefault="002005DA" w:rsidP="000172E5">
      <w:pPr>
        <w:spacing w:after="0" w:line="240" w:lineRule="auto"/>
      </w:pPr>
      <w:r>
        <w:separator/>
      </w:r>
    </w:p>
  </w:endnote>
  <w:endnote w:type="continuationSeparator" w:id="0">
    <w:p w14:paraId="6A306BD5" w14:textId="77777777" w:rsidR="002005DA" w:rsidRDefault="002005DA" w:rsidP="000172E5">
      <w:pPr>
        <w:spacing w:after="0" w:line="240" w:lineRule="auto"/>
      </w:pPr>
      <w:r>
        <w:continuationSeparator/>
      </w:r>
    </w:p>
  </w:endnote>
  <w:endnote w:type="continuationNotice" w:id="1">
    <w:p w14:paraId="195C67AD" w14:textId="77777777" w:rsidR="002005DA" w:rsidRDefault="002005D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E7823B-9E6E-4779-A9A7-C7791A6A429B}"/>
    <w:embedBold r:id="rId2" w:fontKey="{2790DD38-E47D-4282-8BD5-E2530D10D4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D202813-C54B-4C5D-BCFE-EEEC1B52C9B8}"/>
    <w:embedBold r:id="rId4" w:fontKey="{B094D82C-70F9-43C5-860C-EAF4D6DF4676}"/>
    <w:embedItalic r:id="rId5" w:fontKey="{2291FD40-D03A-4C93-8D8B-65A6383B97B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601AA6A-D090-4A9F-A0C7-2E8842723E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27AE23B-286E-4804-81C8-8DC76489B04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0F05D6D-F535-4FC5-B4D1-594BB0D97B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81413" w14:textId="77777777" w:rsidR="007A001A" w:rsidRDefault="007A00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4AF45C74" w14:textId="77777777" w:rsidTr="007A001A">
      <w:tc>
        <w:tcPr>
          <w:tcW w:w="4675" w:type="dxa"/>
          <w:vAlign w:val="center"/>
        </w:tcPr>
        <w:p w14:paraId="50CC0EC4" w14:textId="2B4A94F2" w:rsidR="00ED5788" w:rsidRPr="00D85358" w:rsidRDefault="00ED5788" w:rsidP="00ED5788">
          <w:pPr>
            <w:pStyle w:val="Footer"/>
            <w:spacing w:before="0"/>
            <w:rPr>
              <w:sz w:val="28"/>
              <w:szCs w:val="40"/>
            </w:rPr>
          </w:pPr>
          <w:r w:rsidRPr="00D85358">
            <w:rPr>
              <w:sz w:val="28"/>
              <w:szCs w:val="40"/>
            </w:rPr>
            <w:t>9828 Greenspruce Avenue N</w:t>
          </w:r>
          <w:r w:rsidR="00AB0D20">
            <w:rPr>
              <w:sz w:val="28"/>
              <w:szCs w:val="40"/>
            </w:rPr>
            <w:t>.</w:t>
          </w:r>
        </w:p>
        <w:p w14:paraId="3F5F496C" w14:textId="77777777" w:rsidR="00ED5788" w:rsidRPr="00D85358" w:rsidRDefault="00ED5788" w:rsidP="00ED5788">
          <w:pPr>
            <w:pStyle w:val="Footer"/>
            <w:spacing w:before="0"/>
            <w:rPr>
              <w:sz w:val="28"/>
              <w:szCs w:val="40"/>
            </w:rPr>
          </w:pPr>
          <w:r w:rsidRPr="00D85358">
            <w:rPr>
              <w:sz w:val="28"/>
              <w:szCs w:val="40"/>
            </w:rPr>
            <w:t>Brooklyn Park, Mn 55443</w:t>
          </w:r>
        </w:p>
        <w:p w14:paraId="4590945E" w14:textId="77777777" w:rsidR="00ED5788" w:rsidRPr="00D85358" w:rsidRDefault="00ED5788" w:rsidP="00ED5788">
          <w:pPr>
            <w:pStyle w:val="Footer"/>
            <w:spacing w:before="0"/>
            <w:rPr>
              <w:sz w:val="28"/>
              <w:szCs w:val="40"/>
            </w:rPr>
          </w:pPr>
          <w:r w:rsidRPr="00D85358">
            <w:rPr>
              <w:sz w:val="28"/>
              <w:szCs w:val="40"/>
            </w:rPr>
            <w:t>Telephone: 763-313-3776</w:t>
          </w:r>
        </w:p>
        <w:p w14:paraId="5698B5B6" w14:textId="77777777" w:rsidR="00ED5788" w:rsidRPr="00D85358" w:rsidRDefault="00ED5788" w:rsidP="00ED5788">
          <w:pPr>
            <w:pStyle w:val="Footer"/>
            <w:spacing w:before="0"/>
            <w:rPr>
              <w:sz w:val="28"/>
              <w:szCs w:val="40"/>
            </w:rPr>
          </w:pPr>
          <w:r w:rsidRPr="00D85358">
            <w:rPr>
              <w:sz w:val="28"/>
              <w:szCs w:val="40"/>
            </w:rPr>
            <w:t xml:space="preserve">Email: info@prayerlineamerica.org                    </w:t>
          </w:r>
        </w:p>
        <w:p w14:paraId="0F7AFC59" w14:textId="12F343C0" w:rsidR="00311D4F" w:rsidRPr="00311D4F" w:rsidRDefault="00ED5788" w:rsidP="00ED5788">
          <w:pPr>
            <w:pStyle w:val="Footer"/>
            <w:spacing w:before="0"/>
          </w:pPr>
          <w:r w:rsidRPr="00D85358">
            <w:rPr>
              <w:sz w:val="28"/>
              <w:szCs w:val="40"/>
            </w:rPr>
            <w:t>Website: www.prayerlineamerica.org</w:t>
          </w:r>
        </w:p>
      </w:tc>
      <w:tc>
        <w:tcPr>
          <w:tcW w:w="4675" w:type="dxa"/>
          <w:vAlign w:val="center"/>
        </w:tcPr>
        <w:p w14:paraId="7C2FA5B0" w14:textId="08070A6C" w:rsidR="00311D4F" w:rsidRPr="00311D4F" w:rsidRDefault="00E55B0F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1127823E" wp14:editId="4EAB72DE">
                <wp:extent cx="1514058" cy="1543050"/>
                <wp:effectExtent l="0" t="0" r="0" b="0"/>
                <wp:docPr id="204652716" name="Picture 1" descr="A logo of a prayer 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652716" name="Picture 1" descr="A logo of a prayer 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1253" cy="1570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8BB060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4B0F" w14:textId="77777777" w:rsidR="007A001A" w:rsidRDefault="007A00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0BDAF" w14:textId="77777777" w:rsidR="002005DA" w:rsidRDefault="002005DA" w:rsidP="000172E5">
      <w:pPr>
        <w:spacing w:after="0" w:line="240" w:lineRule="auto"/>
      </w:pPr>
      <w:r>
        <w:separator/>
      </w:r>
    </w:p>
  </w:footnote>
  <w:footnote w:type="continuationSeparator" w:id="0">
    <w:p w14:paraId="0CE38A03" w14:textId="77777777" w:rsidR="002005DA" w:rsidRDefault="002005DA" w:rsidP="000172E5">
      <w:pPr>
        <w:spacing w:after="0" w:line="240" w:lineRule="auto"/>
      </w:pPr>
      <w:r>
        <w:continuationSeparator/>
      </w:r>
    </w:p>
  </w:footnote>
  <w:footnote w:type="continuationNotice" w:id="1">
    <w:p w14:paraId="74F6EA42" w14:textId="77777777" w:rsidR="002005DA" w:rsidRDefault="002005D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2D620" w14:textId="77777777" w:rsidR="007A001A" w:rsidRDefault="007A00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70"/>
      <w:gridCol w:w="9080"/>
    </w:tblGrid>
    <w:tr w:rsidR="00B337A2" w:rsidRPr="00637200" w14:paraId="6B49F021" w14:textId="77777777" w:rsidTr="00800068">
      <w:trPr>
        <w:trHeight w:val="990"/>
      </w:trPr>
      <w:tc>
        <w:tcPr>
          <w:tcW w:w="270" w:type="dxa"/>
          <w:vAlign w:val="center"/>
        </w:tcPr>
        <w:p w14:paraId="303FD307" w14:textId="40FC6043" w:rsidR="00B337A2" w:rsidRPr="00637200" w:rsidRDefault="00B337A2" w:rsidP="00637200">
          <w:pPr>
            <w:pStyle w:val="Header"/>
          </w:pPr>
        </w:p>
      </w:tc>
      <w:tc>
        <w:tcPr>
          <w:tcW w:w="9080" w:type="dxa"/>
          <w:vAlign w:val="center"/>
        </w:tcPr>
        <w:p w14:paraId="1B8F80B9" w14:textId="0C018A72" w:rsidR="00B337A2" w:rsidRPr="00637200" w:rsidRDefault="00ED5788" w:rsidP="00637200">
          <w:pPr>
            <w:pStyle w:val="Header"/>
          </w:pPr>
          <w:r>
            <w:t>Prayer Line America</w:t>
          </w:r>
          <w:r w:rsidR="00800068">
            <w:t xml:space="preserve"> </w:t>
          </w:r>
          <w:r>
            <w:t>Membership Form</w:t>
          </w:r>
        </w:p>
      </w:tc>
    </w:tr>
  </w:tbl>
  <w:p w14:paraId="0E8E014D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F456" w14:textId="77777777" w:rsidR="007A001A" w:rsidRDefault="007A00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81507939">
    <w:abstractNumId w:val="11"/>
  </w:num>
  <w:num w:numId="2" w16cid:durableId="1133132616">
    <w:abstractNumId w:val="7"/>
  </w:num>
  <w:num w:numId="3" w16cid:durableId="1756125187">
    <w:abstractNumId w:val="15"/>
  </w:num>
  <w:num w:numId="4" w16cid:durableId="1892184256">
    <w:abstractNumId w:val="12"/>
  </w:num>
  <w:num w:numId="5" w16cid:durableId="1873834905">
    <w:abstractNumId w:val="13"/>
  </w:num>
  <w:num w:numId="6" w16cid:durableId="1488477860">
    <w:abstractNumId w:val="19"/>
  </w:num>
  <w:num w:numId="7" w16cid:durableId="2008632186">
    <w:abstractNumId w:val="6"/>
  </w:num>
  <w:num w:numId="8" w16cid:durableId="2134202133">
    <w:abstractNumId w:val="10"/>
  </w:num>
  <w:num w:numId="9" w16cid:durableId="1010641214">
    <w:abstractNumId w:val="17"/>
  </w:num>
  <w:num w:numId="10" w16cid:durableId="110101304">
    <w:abstractNumId w:val="1"/>
  </w:num>
  <w:num w:numId="11" w16cid:durableId="419644453">
    <w:abstractNumId w:val="5"/>
  </w:num>
  <w:num w:numId="12" w16cid:durableId="644362037">
    <w:abstractNumId w:val="0"/>
  </w:num>
  <w:num w:numId="13" w16cid:durableId="64110455">
    <w:abstractNumId w:val="2"/>
  </w:num>
  <w:num w:numId="14" w16cid:durableId="825973340">
    <w:abstractNumId w:val="9"/>
  </w:num>
  <w:num w:numId="15" w16cid:durableId="2040349133">
    <w:abstractNumId w:val="8"/>
  </w:num>
  <w:num w:numId="16" w16cid:durableId="494731793">
    <w:abstractNumId w:val="16"/>
  </w:num>
  <w:num w:numId="17" w16cid:durableId="1494025814">
    <w:abstractNumId w:val="3"/>
  </w:num>
  <w:num w:numId="18" w16cid:durableId="581718004">
    <w:abstractNumId w:val="21"/>
  </w:num>
  <w:num w:numId="19" w16cid:durableId="696589013">
    <w:abstractNumId w:val="18"/>
  </w:num>
  <w:num w:numId="20" w16cid:durableId="1710689677">
    <w:abstractNumId w:val="14"/>
  </w:num>
  <w:num w:numId="21" w16cid:durableId="1082800049">
    <w:abstractNumId w:val="20"/>
  </w:num>
  <w:num w:numId="22" w16cid:durableId="10172681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88"/>
    <w:rsid w:val="000172E5"/>
    <w:rsid w:val="00052382"/>
    <w:rsid w:val="0006568A"/>
    <w:rsid w:val="00076F0F"/>
    <w:rsid w:val="00084253"/>
    <w:rsid w:val="000D1F49"/>
    <w:rsid w:val="00100F73"/>
    <w:rsid w:val="001727CA"/>
    <w:rsid w:val="001800AB"/>
    <w:rsid w:val="001C17EA"/>
    <w:rsid w:val="002005DA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57939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001A"/>
    <w:rsid w:val="007A35A8"/>
    <w:rsid w:val="007B0A85"/>
    <w:rsid w:val="007C6A52"/>
    <w:rsid w:val="00800068"/>
    <w:rsid w:val="0082043E"/>
    <w:rsid w:val="00846B76"/>
    <w:rsid w:val="008E203A"/>
    <w:rsid w:val="008F385C"/>
    <w:rsid w:val="0091229C"/>
    <w:rsid w:val="00940E73"/>
    <w:rsid w:val="0098597D"/>
    <w:rsid w:val="009F619A"/>
    <w:rsid w:val="009F6DDE"/>
    <w:rsid w:val="00A370A8"/>
    <w:rsid w:val="00AB0D20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85358"/>
    <w:rsid w:val="00DA3E94"/>
    <w:rsid w:val="00DB3FAD"/>
    <w:rsid w:val="00DC71EC"/>
    <w:rsid w:val="00E55B0F"/>
    <w:rsid w:val="00E61C09"/>
    <w:rsid w:val="00E87103"/>
    <w:rsid w:val="00EB3B58"/>
    <w:rsid w:val="00EC7359"/>
    <w:rsid w:val="00ED5788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2C62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00F73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sby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B7A9F231B94FEABF00DE6716DEB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50398-20F5-4B77-8A93-092B569FEEA8}"/>
      </w:docPartPr>
      <w:docPartBody>
        <w:p w:rsidR="00FC3211" w:rsidRDefault="00AB43BC">
          <w:pPr>
            <w:pStyle w:val="B1B7A9F231B94FEABF00DE6716DEBA62"/>
          </w:pPr>
          <w:r w:rsidRPr="006145D8">
            <w:rPr>
              <w:rStyle w:val="Heading1Char"/>
            </w:rPr>
            <w:t>Parent 1 Info</w:t>
          </w:r>
        </w:p>
      </w:docPartBody>
    </w:docPart>
    <w:docPart>
      <w:docPartPr>
        <w:name w:val="14F7526810844271BE462DAD2BF1E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04157-61CF-4203-BD50-87B9713E3474}"/>
      </w:docPartPr>
      <w:docPartBody>
        <w:p w:rsidR="00FC3211" w:rsidRDefault="00AB43BC">
          <w:pPr>
            <w:pStyle w:val="14F7526810844271BE462DAD2BF1E099"/>
          </w:pPr>
          <w:r w:rsidRPr="006145D8">
            <w:t>First Name</w:t>
          </w:r>
        </w:p>
      </w:docPartBody>
    </w:docPart>
    <w:docPart>
      <w:docPartPr>
        <w:name w:val="C07C452CDEF344C184323E150F6A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C8F92-D135-40FC-866B-DBBD056EA145}"/>
      </w:docPartPr>
      <w:docPartBody>
        <w:p w:rsidR="00FC3211" w:rsidRDefault="00AB43BC">
          <w:pPr>
            <w:pStyle w:val="C07C452CDEF344C184323E150F6A24F1"/>
          </w:pPr>
          <w:r w:rsidRPr="006145D8">
            <w:t>Last Name</w:t>
          </w:r>
        </w:p>
      </w:docPartBody>
    </w:docPart>
    <w:docPart>
      <w:docPartPr>
        <w:name w:val="2F193560365A44039BA9C55E606FC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E5B2B-7F06-4415-9BDE-80D003D4E5D5}"/>
      </w:docPartPr>
      <w:docPartBody>
        <w:p w:rsidR="00FC3211" w:rsidRDefault="00AB43BC">
          <w:pPr>
            <w:pStyle w:val="2F193560365A44039BA9C55E606FC6E7"/>
          </w:pPr>
          <w:r w:rsidRPr="006145D8">
            <w:t>Cell Phone</w:t>
          </w:r>
        </w:p>
      </w:docPartBody>
    </w:docPart>
    <w:docPart>
      <w:docPartPr>
        <w:name w:val="90129114D4304319904003CB906AC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5ED52-BB55-4F4C-94FC-3EC156BA3DEC}"/>
      </w:docPartPr>
      <w:docPartBody>
        <w:p w:rsidR="00FC3211" w:rsidRDefault="00AB43BC">
          <w:pPr>
            <w:pStyle w:val="90129114D4304319904003CB906AC1C9"/>
          </w:pPr>
          <w:r w:rsidRPr="00311D4F">
            <w:t>Work Phone</w:t>
          </w:r>
        </w:p>
      </w:docPartBody>
    </w:docPart>
    <w:docPart>
      <w:docPartPr>
        <w:name w:val="FFB84CEAF9C4450CAA78EECF40510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C5BB0-5588-42B7-8301-D8285C970A60}"/>
      </w:docPartPr>
      <w:docPartBody>
        <w:p w:rsidR="00FC3211" w:rsidRDefault="00AB43BC">
          <w:pPr>
            <w:pStyle w:val="FFB84CEAF9C4450CAA78EECF4051067B"/>
          </w:pPr>
          <w:r w:rsidRPr="006145D8">
            <w:t>Email</w:t>
          </w:r>
        </w:p>
      </w:docPartBody>
    </w:docPart>
    <w:docPart>
      <w:docPartPr>
        <w:name w:val="5081427C2BF941EDB55BB67FD86B5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658C8-B7BC-4882-BF26-BD8C54BF520D}"/>
      </w:docPartPr>
      <w:docPartBody>
        <w:p w:rsidR="00FC3211" w:rsidRDefault="00AB43BC">
          <w:pPr>
            <w:pStyle w:val="5081427C2BF941EDB55BB67FD86B51A4"/>
          </w:pPr>
          <w:r w:rsidRPr="006145D8">
            <w:rPr>
              <w:rFonts w:asciiTheme="majorHAnsi" w:hAnsiTheme="majorHAnsi"/>
              <w:b/>
            </w:rPr>
            <w:t>Parent 2 Info</w:t>
          </w:r>
        </w:p>
      </w:docPartBody>
    </w:docPart>
    <w:docPart>
      <w:docPartPr>
        <w:name w:val="0AD92C6FB0BF43A08B3DF9F67B44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365F9-4532-44F0-AA5E-AF6E2D391FAF}"/>
      </w:docPartPr>
      <w:docPartBody>
        <w:p w:rsidR="00FC3211" w:rsidRDefault="00AB43BC">
          <w:pPr>
            <w:pStyle w:val="0AD92C6FB0BF43A08B3DF9F67B4450B8"/>
          </w:pPr>
          <w:r w:rsidRPr="006145D8">
            <w:t>First Name</w:t>
          </w:r>
        </w:p>
      </w:docPartBody>
    </w:docPart>
    <w:docPart>
      <w:docPartPr>
        <w:name w:val="90CC2D69054D49C8BCD21E060ACC8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64F43-018F-4F51-A054-2096F35E705F}"/>
      </w:docPartPr>
      <w:docPartBody>
        <w:p w:rsidR="00FC3211" w:rsidRDefault="00AB43BC">
          <w:pPr>
            <w:pStyle w:val="90CC2D69054D49C8BCD21E060ACC81FD"/>
          </w:pPr>
          <w:r w:rsidRPr="006145D8">
            <w:t>Last Name</w:t>
          </w:r>
        </w:p>
      </w:docPartBody>
    </w:docPart>
    <w:docPart>
      <w:docPartPr>
        <w:name w:val="DC2E819FE8AC4599ACE659880324A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3493-8AEB-4F0E-9081-A9246E54B52E}"/>
      </w:docPartPr>
      <w:docPartBody>
        <w:p w:rsidR="00FC3211" w:rsidRDefault="00AB43BC">
          <w:pPr>
            <w:pStyle w:val="DC2E819FE8AC4599ACE659880324A968"/>
          </w:pPr>
          <w:r w:rsidRPr="006145D8">
            <w:t>Cell Phone</w:t>
          </w:r>
        </w:p>
      </w:docPartBody>
    </w:docPart>
    <w:docPart>
      <w:docPartPr>
        <w:name w:val="2A75056F03AE42F4941CE20E308FB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71A3A-77D4-4049-BDF1-556951D2878D}"/>
      </w:docPartPr>
      <w:docPartBody>
        <w:p w:rsidR="00FC3211" w:rsidRDefault="00AB43BC">
          <w:pPr>
            <w:pStyle w:val="2A75056F03AE42F4941CE20E308FB7A6"/>
          </w:pPr>
          <w:r w:rsidRPr="006145D8">
            <w:t>Work Phone</w:t>
          </w:r>
        </w:p>
      </w:docPartBody>
    </w:docPart>
    <w:docPart>
      <w:docPartPr>
        <w:name w:val="64787333121440598DCF966054F95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CFFDB-436D-4782-B632-134F6E5B6B0E}"/>
      </w:docPartPr>
      <w:docPartBody>
        <w:p w:rsidR="00FC3211" w:rsidRDefault="00AB43BC">
          <w:pPr>
            <w:pStyle w:val="64787333121440598DCF966054F95AEE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211"/>
    <w:rsid w:val="000D2FEF"/>
    <w:rsid w:val="003B798C"/>
    <w:rsid w:val="00680743"/>
    <w:rsid w:val="00AB43BC"/>
    <w:rsid w:val="00C935F1"/>
    <w:rsid w:val="00FC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B1B7A9F231B94FEABF00DE6716DEBA62">
    <w:name w:val="B1B7A9F231B94FEABF00DE6716DEBA62"/>
  </w:style>
  <w:style w:type="paragraph" w:customStyle="1" w:styleId="14F7526810844271BE462DAD2BF1E099">
    <w:name w:val="14F7526810844271BE462DAD2BF1E099"/>
  </w:style>
  <w:style w:type="paragraph" w:customStyle="1" w:styleId="C07C452CDEF344C184323E150F6A24F1">
    <w:name w:val="C07C452CDEF344C184323E150F6A24F1"/>
  </w:style>
  <w:style w:type="paragraph" w:customStyle="1" w:styleId="2F193560365A44039BA9C55E606FC6E7">
    <w:name w:val="2F193560365A44039BA9C55E606FC6E7"/>
  </w:style>
  <w:style w:type="paragraph" w:customStyle="1" w:styleId="90129114D4304319904003CB906AC1C9">
    <w:name w:val="90129114D4304319904003CB906AC1C9"/>
  </w:style>
  <w:style w:type="paragraph" w:customStyle="1" w:styleId="FFB84CEAF9C4450CAA78EECF4051067B">
    <w:name w:val="FFB84CEAF9C4450CAA78EECF4051067B"/>
  </w:style>
  <w:style w:type="paragraph" w:customStyle="1" w:styleId="5081427C2BF941EDB55BB67FD86B51A4">
    <w:name w:val="5081427C2BF941EDB55BB67FD86B51A4"/>
  </w:style>
  <w:style w:type="paragraph" w:customStyle="1" w:styleId="0AD92C6FB0BF43A08B3DF9F67B4450B8">
    <w:name w:val="0AD92C6FB0BF43A08B3DF9F67B4450B8"/>
  </w:style>
  <w:style w:type="paragraph" w:customStyle="1" w:styleId="90CC2D69054D49C8BCD21E060ACC81FD">
    <w:name w:val="90CC2D69054D49C8BCD21E060ACC81FD"/>
  </w:style>
  <w:style w:type="paragraph" w:customStyle="1" w:styleId="DC2E819FE8AC4599ACE659880324A968">
    <w:name w:val="DC2E819FE8AC4599ACE659880324A968"/>
  </w:style>
  <w:style w:type="paragraph" w:customStyle="1" w:styleId="2A75056F03AE42F4941CE20E308FB7A6">
    <w:name w:val="2A75056F03AE42F4941CE20E308FB7A6"/>
  </w:style>
  <w:style w:type="paragraph" w:customStyle="1" w:styleId="64787333121440598DCF966054F95AEE">
    <w:name w:val="64787333121440598DCF966054F95A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2024-02-14T15:28:00Z</dcterms:created>
  <dcterms:modified xsi:type="dcterms:W3CDTF">2024-02-20T23:13:00Z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