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488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5"/>
        <w:gridCol w:w="771"/>
        <w:gridCol w:w="3010"/>
        <w:gridCol w:w="1576"/>
        <w:gridCol w:w="2747"/>
      </w:tblGrid>
      <w:tr w:rsidR="007550AE" w:rsidRPr="00846B76" w14:paraId="103ED3F2" w14:textId="77777777" w:rsidTr="007550AE">
        <w:sdt>
          <w:sdtPr>
            <w:id w:val="1621259925"/>
            <w:placeholder>
              <w:docPart w:val="DCA516EC43DE4F20BA6A5ED1B9ADCCE7"/>
            </w:placeholder>
            <w:temporary/>
            <w:showingPlcHdr/>
            <w15:appearance w15:val="hidden"/>
          </w:sdtPr>
          <w:sdtContent>
            <w:tc>
              <w:tcPr>
                <w:tcW w:w="988" w:type="pct"/>
                <w:gridSpan w:val="2"/>
                <w:vAlign w:val="bottom"/>
              </w:tcPr>
              <w:p w14:paraId="37BF6E72" w14:textId="77777777" w:rsidR="007550AE" w:rsidRPr="00846B76" w:rsidRDefault="007550AE" w:rsidP="00346DE2">
                <w:r w:rsidRPr="00346DE2">
                  <w:t>First Name</w:t>
                </w:r>
              </w:p>
            </w:tc>
          </w:sdtContent>
        </w:sdt>
        <w:tc>
          <w:tcPr>
            <w:tcW w:w="4012" w:type="pct"/>
            <w:gridSpan w:val="3"/>
            <w:tcBorders>
              <w:bottom w:val="single" w:sz="4" w:space="0" w:color="auto"/>
            </w:tcBorders>
            <w:vAlign w:val="bottom"/>
          </w:tcPr>
          <w:p w14:paraId="45FCD9DD" w14:textId="77777777" w:rsidR="007550AE" w:rsidRPr="00846B76" w:rsidRDefault="007550AE" w:rsidP="00346DE2">
            <w:pPr>
              <w:spacing w:before="240"/>
            </w:pPr>
          </w:p>
        </w:tc>
      </w:tr>
      <w:tr w:rsidR="007550AE" w:rsidRPr="00846B76" w14:paraId="7528BFAD" w14:textId="77777777" w:rsidTr="007550AE">
        <w:sdt>
          <w:sdtPr>
            <w:id w:val="-1470592894"/>
            <w:placeholder>
              <w:docPart w:val="E2EB3C76757F4184B6C5F55B2D2F45C2"/>
            </w:placeholder>
            <w:temporary/>
            <w:showingPlcHdr/>
            <w15:appearance w15:val="hidden"/>
          </w:sdtPr>
          <w:sdtContent>
            <w:tc>
              <w:tcPr>
                <w:tcW w:w="988" w:type="pct"/>
                <w:gridSpan w:val="2"/>
                <w:vAlign w:val="bottom"/>
              </w:tcPr>
              <w:p w14:paraId="5555AA87" w14:textId="77777777" w:rsidR="007550AE" w:rsidRPr="00846B76" w:rsidRDefault="007550AE" w:rsidP="00346DE2">
                <w:r w:rsidRPr="00346DE2">
                  <w:t>Last Name</w:t>
                </w:r>
              </w:p>
            </w:tc>
          </w:sdtContent>
        </w:sdt>
        <w:tc>
          <w:tcPr>
            <w:tcW w:w="4012" w:type="pct"/>
            <w:gridSpan w:val="3"/>
            <w:tcBorders>
              <w:bottom w:val="single" w:sz="4" w:space="0" w:color="auto"/>
            </w:tcBorders>
            <w:vAlign w:val="bottom"/>
          </w:tcPr>
          <w:p w14:paraId="527BDF0C" w14:textId="77777777" w:rsidR="007550AE" w:rsidRPr="00846B76" w:rsidRDefault="007550AE" w:rsidP="00346DE2">
            <w:pPr>
              <w:spacing w:before="240"/>
            </w:pPr>
          </w:p>
        </w:tc>
      </w:tr>
      <w:tr w:rsidR="007550AE" w:rsidRPr="00846B76" w14:paraId="1AA51E2C" w14:textId="77777777" w:rsidTr="007550AE">
        <w:sdt>
          <w:sdtPr>
            <w:id w:val="572943512"/>
            <w:placeholder>
              <w:docPart w:val="FE17675871A04BD1879DCE42A12F6B3F"/>
            </w:placeholder>
            <w:temporary/>
            <w:showingPlcHdr/>
            <w15:appearance w15:val="hidden"/>
          </w:sdtPr>
          <w:sdtContent>
            <w:tc>
              <w:tcPr>
                <w:tcW w:w="988" w:type="pct"/>
                <w:gridSpan w:val="2"/>
                <w:vAlign w:val="bottom"/>
              </w:tcPr>
              <w:p w14:paraId="374E3467" w14:textId="77777777" w:rsidR="007550AE" w:rsidRDefault="007550AE" w:rsidP="00346DE2">
                <w:r w:rsidRPr="00346DE2">
                  <w:t>Address</w:t>
                </w:r>
              </w:p>
            </w:tc>
          </w:sdtContent>
        </w:sdt>
        <w:tc>
          <w:tcPr>
            <w:tcW w:w="4012" w:type="pct"/>
            <w:gridSpan w:val="3"/>
            <w:tcBorders>
              <w:bottom w:val="single" w:sz="4" w:space="0" w:color="auto"/>
            </w:tcBorders>
            <w:vAlign w:val="bottom"/>
          </w:tcPr>
          <w:p w14:paraId="4E3D2444" w14:textId="77777777" w:rsidR="007550AE" w:rsidRPr="00846B76" w:rsidRDefault="007550AE" w:rsidP="00346DE2">
            <w:pPr>
              <w:spacing w:before="240"/>
            </w:pPr>
          </w:p>
        </w:tc>
      </w:tr>
      <w:tr w:rsidR="007550AE" w:rsidRPr="00846B76" w14:paraId="7B56DB4C" w14:textId="77777777" w:rsidTr="007550AE">
        <w:sdt>
          <w:sdtPr>
            <w:id w:val="-521243642"/>
            <w:placeholder>
              <w:docPart w:val="B168DEB3D7074AEE94D0F1A22C33961C"/>
            </w:placeholder>
            <w:temporary/>
            <w:showingPlcHdr/>
            <w15:appearance w15:val="hidden"/>
          </w:sdtPr>
          <w:sdtContent>
            <w:tc>
              <w:tcPr>
                <w:tcW w:w="988" w:type="pct"/>
                <w:gridSpan w:val="2"/>
                <w:vAlign w:val="bottom"/>
              </w:tcPr>
              <w:p w14:paraId="4B832CD0" w14:textId="77777777" w:rsidR="007550AE" w:rsidRPr="00846B76" w:rsidRDefault="007550AE" w:rsidP="00346DE2">
                <w:r w:rsidRPr="00346DE2">
                  <w:t>City/State/Zip</w:t>
                </w:r>
              </w:p>
            </w:tc>
          </w:sdtContent>
        </w:sdt>
        <w:tc>
          <w:tcPr>
            <w:tcW w:w="4012" w:type="pct"/>
            <w:gridSpan w:val="3"/>
            <w:tcBorders>
              <w:bottom w:val="single" w:sz="4" w:space="0" w:color="auto"/>
            </w:tcBorders>
            <w:vAlign w:val="bottom"/>
          </w:tcPr>
          <w:p w14:paraId="025B1590" w14:textId="77777777" w:rsidR="007550AE" w:rsidRPr="00846B76" w:rsidRDefault="007550AE" w:rsidP="00346DE2">
            <w:pPr>
              <w:spacing w:before="240"/>
            </w:pPr>
          </w:p>
        </w:tc>
      </w:tr>
      <w:tr w:rsidR="007550AE" w:rsidRPr="00846B76" w14:paraId="72FB434D" w14:textId="77777777" w:rsidTr="007550AE">
        <w:sdt>
          <w:sdtPr>
            <w:id w:val="83577009"/>
            <w:placeholder>
              <w:docPart w:val="1DE8C85E47744FF1AE5285638D9F0032"/>
            </w:placeholder>
            <w:temporary/>
            <w:showingPlcHdr/>
            <w15:appearance w15:val="hidden"/>
          </w:sdtPr>
          <w:sdtContent>
            <w:tc>
              <w:tcPr>
                <w:tcW w:w="988" w:type="pct"/>
                <w:gridSpan w:val="2"/>
                <w:vAlign w:val="bottom"/>
              </w:tcPr>
              <w:p w14:paraId="4E27F656" w14:textId="77777777" w:rsidR="007550AE" w:rsidRPr="00846B76" w:rsidRDefault="007550AE" w:rsidP="00346DE2">
                <w:r w:rsidRPr="00346DE2">
                  <w:t>Home Phone</w:t>
                </w:r>
              </w:p>
            </w:tc>
          </w:sdtContent>
        </w:sdt>
        <w:tc>
          <w:tcPr>
            <w:tcW w:w="1647" w:type="pct"/>
            <w:tcBorders>
              <w:bottom w:val="single" w:sz="4" w:space="0" w:color="auto"/>
            </w:tcBorders>
            <w:vAlign w:val="bottom"/>
          </w:tcPr>
          <w:p w14:paraId="6E22183B" w14:textId="77777777" w:rsidR="007550AE" w:rsidRPr="00846B76" w:rsidRDefault="007550AE" w:rsidP="00346DE2">
            <w:pPr>
              <w:spacing w:before="240"/>
            </w:pPr>
          </w:p>
        </w:tc>
        <w:sdt>
          <w:sdtPr>
            <w:id w:val="-1074967882"/>
            <w:placeholder>
              <w:docPart w:val="6B822B2A7DAF47D782CD653050BCD412"/>
            </w:placeholder>
            <w:temporary/>
            <w:showingPlcHdr/>
            <w15:appearance w15:val="hidden"/>
          </w:sdtPr>
          <w:sdtContent>
            <w:tc>
              <w:tcPr>
                <w:tcW w:w="862" w:type="pct"/>
                <w:vAlign w:val="bottom"/>
              </w:tcPr>
              <w:p w14:paraId="2D088B37" w14:textId="77777777" w:rsidR="007550AE" w:rsidRPr="00846B76" w:rsidRDefault="007550AE" w:rsidP="00346DE2">
                <w:r w:rsidRPr="00346DE2">
                  <w:t>Cell Phone</w:t>
                </w:r>
              </w:p>
            </w:tc>
          </w:sdtContent>
        </w:sdt>
        <w:tc>
          <w:tcPr>
            <w:tcW w:w="1503" w:type="pct"/>
            <w:tcBorders>
              <w:bottom w:val="single" w:sz="4" w:space="0" w:color="auto"/>
            </w:tcBorders>
            <w:vAlign w:val="bottom"/>
          </w:tcPr>
          <w:p w14:paraId="3BD19984" w14:textId="77777777" w:rsidR="007550AE" w:rsidRPr="00846B76" w:rsidRDefault="007550AE" w:rsidP="00346DE2">
            <w:pPr>
              <w:spacing w:before="240"/>
            </w:pPr>
          </w:p>
        </w:tc>
      </w:tr>
      <w:tr w:rsidR="007550AE" w:rsidRPr="00846B76" w14:paraId="2C00174D" w14:textId="77777777" w:rsidTr="007550AE">
        <w:sdt>
          <w:sdtPr>
            <w:id w:val="-965116832"/>
            <w:placeholder>
              <w:docPart w:val="6CE5AFE67FC947F4BA703A476EA4E9CE"/>
            </w:placeholder>
            <w:temporary/>
            <w:showingPlcHdr/>
            <w15:appearance w15:val="hidden"/>
          </w:sdtPr>
          <w:sdtContent>
            <w:tc>
              <w:tcPr>
                <w:tcW w:w="988" w:type="pct"/>
                <w:gridSpan w:val="2"/>
                <w:vAlign w:val="bottom"/>
              </w:tcPr>
              <w:p w14:paraId="2C51E5D2" w14:textId="77777777" w:rsidR="007550AE" w:rsidRPr="00846B76" w:rsidRDefault="007550AE" w:rsidP="00346DE2">
                <w:r w:rsidRPr="00346DE2">
                  <w:t>Email</w:t>
                </w:r>
              </w:p>
            </w:tc>
          </w:sdtContent>
        </w:sdt>
        <w:tc>
          <w:tcPr>
            <w:tcW w:w="4012" w:type="pct"/>
            <w:gridSpan w:val="3"/>
            <w:tcBorders>
              <w:bottom w:val="single" w:sz="4" w:space="0" w:color="auto"/>
            </w:tcBorders>
            <w:vAlign w:val="bottom"/>
          </w:tcPr>
          <w:p w14:paraId="5CEA8513" w14:textId="77777777" w:rsidR="007550AE" w:rsidRPr="00846B76" w:rsidRDefault="007550AE" w:rsidP="00346DE2">
            <w:pPr>
              <w:spacing w:before="240"/>
            </w:pPr>
          </w:p>
        </w:tc>
      </w:tr>
      <w:tr w:rsidR="007550AE" w:rsidRPr="00846B76" w14:paraId="5326B884" w14:textId="77777777" w:rsidTr="007550AE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p w14:paraId="1A8A9FF2" w14:textId="77777777" w:rsidR="007550AE" w:rsidRPr="00846B76" w:rsidRDefault="007550AE" w:rsidP="00346DE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7550AE" w:rsidRPr="00846B76" w14:paraId="7694621F" w14:textId="77777777" w:rsidTr="007550AE">
        <w:tc>
          <w:tcPr>
            <w:tcW w:w="5000" w:type="pct"/>
            <w:gridSpan w:val="5"/>
            <w:vAlign w:val="bottom"/>
          </w:tcPr>
          <w:p w14:paraId="66C3419E" w14:textId="05FF2D9A" w:rsidR="007550AE" w:rsidRDefault="007550AE" w:rsidP="001C4A3D">
            <w:pPr>
              <w:spacing w:before="240"/>
            </w:pPr>
            <w:r>
              <w:t xml:space="preserve">LEVEL:  </w:t>
            </w:r>
            <w:r w:rsidRPr="007550AE">
              <w:sym w:font="Wingdings 2" w:char="F0A3"/>
            </w:r>
            <w:r>
              <w:t xml:space="preserve"> 5-6    </w:t>
            </w:r>
            <w:r w:rsidRPr="007550AE">
              <w:sym w:font="Wingdings 2" w:char="F0A3"/>
            </w:r>
            <w:r>
              <w:t xml:space="preserve"> </w:t>
            </w:r>
            <w:r>
              <w:t xml:space="preserve">7-8   </w:t>
            </w:r>
            <w:r w:rsidRPr="007550AE">
              <w:sym w:font="Wingdings 2" w:char="F0A3"/>
            </w:r>
            <w:r>
              <w:t xml:space="preserve"> </w:t>
            </w:r>
            <w:r>
              <w:t xml:space="preserve">9-10   </w:t>
            </w:r>
            <w:r w:rsidRPr="007550AE">
              <w:sym w:font="Wingdings 2" w:char="F0A3"/>
            </w:r>
            <w:r>
              <w:t xml:space="preserve"> </w:t>
            </w:r>
            <w:r>
              <w:t xml:space="preserve">11-12   </w:t>
            </w:r>
            <w:r w:rsidRPr="007550AE">
              <w:sym w:font="Wingdings 2" w:char="F0A3"/>
            </w:r>
            <w:r>
              <w:t xml:space="preserve"> 1</w:t>
            </w:r>
            <w:r>
              <w:t>3</w:t>
            </w:r>
            <w:r>
              <w:t>-1</w:t>
            </w:r>
            <w:r>
              <w:t xml:space="preserve">4   </w:t>
            </w:r>
            <w:r w:rsidRPr="007550AE">
              <w:sym w:font="Wingdings 2" w:char="F0A3"/>
            </w:r>
            <w:r>
              <w:t xml:space="preserve"> </w:t>
            </w:r>
            <w:r>
              <w:t>7V7</w:t>
            </w:r>
          </w:p>
          <w:p w14:paraId="0F81833D" w14:textId="6B3837D8" w:rsidR="007550AE" w:rsidRDefault="007550AE" w:rsidP="001C4A3D">
            <w:pPr>
              <w:spacing w:before="240"/>
            </w:pPr>
            <w:r>
              <w:t>I am interested in volunteering for the following positions:</w:t>
            </w:r>
          </w:p>
        </w:tc>
      </w:tr>
      <w:tr w:rsidR="007550AE" w:rsidRPr="00846B76" w14:paraId="4B164ACB" w14:textId="77777777" w:rsidTr="007550AE">
        <w:tc>
          <w:tcPr>
            <w:tcW w:w="566" w:type="pct"/>
          </w:tcPr>
          <w:p w14:paraId="35852A7C" w14:textId="77777777" w:rsidR="007550AE" w:rsidRPr="00346DE2" w:rsidRDefault="007550AE" w:rsidP="001C4A3D">
            <w:pPr>
              <w:spacing w:before="120"/>
              <w:ind w:left="432"/>
              <w:rPr>
                <w:sz w:val="36"/>
              </w:rPr>
            </w:pPr>
            <w:bookmarkStart w:id="0" w:name="_Hlk187431816"/>
            <w:r w:rsidRPr="00CF7AEA">
              <w:rPr>
                <w:sz w:val="36"/>
              </w:rPr>
              <w:sym w:font="Wingdings 2" w:char="F0A3"/>
            </w:r>
          </w:p>
        </w:tc>
        <w:tc>
          <w:tcPr>
            <w:tcW w:w="4434" w:type="pct"/>
            <w:gridSpan w:val="4"/>
            <w:vAlign w:val="bottom"/>
          </w:tcPr>
          <w:p w14:paraId="50BBAE30" w14:textId="57D0217B" w:rsidR="007550AE" w:rsidRDefault="007550AE" w:rsidP="00346DE2">
            <w:r>
              <w:t>Linebacker Coach</w:t>
            </w:r>
            <w:r w:rsidR="002F3244">
              <w:t xml:space="preserve">           </w:t>
            </w:r>
          </w:p>
        </w:tc>
      </w:tr>
      <w:bookmarkEnd w:id="0"/>
      <w:tr w:rsidR="002F3244" w:rsidRPr="00846B76" w14:paraId="74FCC3BC" w14:textId="77777777" w:rsidTr="007550AE">
        <w:tc>
          <w:tcPr>
            <w:tcW w:w="566" w:type="pct"/>
          </w:tcPr>
          <w:p w14:paraId="3140220B" w14:textId="03682225" w:rsidR="002F3244" w:rsidRPr="00346DE2" w:rsidRDefault="002F3244" w:rsidP="002F3244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</w:p>
        </w:tc>
        <w:tc>
          <w:tcPr>
            <w:tcW w:w="4434" w:type="pct"/>
            <w:gridSpan w:val="4"/>
            <w:vAlign w:val="bottom"/>
          </w:tcPr>
          <w:p w14:paraId="0466C0BD" w14:textId="6601E9A1" w:rsidR="002F3244" w:rsidRDefault="002F3244" w:rsidP="002F3244">
            <w:r>
              <w:t>Special Teams</w:t>
            </w:r>
            <w:r>
              <w:t xml:space="preserve"> Coach</w:t>
            </w:r>
          </w:p>
        </w:tc>
      </w:tr>
      <w:tr w:rsidR="002F3244" w:rsidRPr="00846B76" w14:paraId="233D2B8A" w14:textId="77777777" w:rsidTr="007550AE">
        <w:tc>
          <w:tcPr>
            <w:tcW w:w="566" w:type="pct"/>
          </w:tcPr>
          <w:p w14:paraId="1FEE0287" w14:textId="77777777" w:rsidR="002F3244" w:rsidRPr="00346DE2" w:rsidRDefault="002F3244" w:rsidP="002F3244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</w:p>
        </w:tc>
        <w:tc>
          <w:tcPr>
            <w:tcW w:w="4434" w:type="pct"/>
            <w:gridSpan w:val="4"/>
            <w:vAlign w:val="bottom"/>
          </w:tcPr>
          <w:p w14:paraId="08E3B902" w14:textId="7846D79E" w:rsidR="002F3244" w:rsidRDefault="002F3244" w:rsidP="002F3244">
            <w:r>
              <w:t>Running backs Coach</w:t>
            </w:r>
          </w:p>
        </w:tc>
      </w:tr>
      <w:tr w:rsidR="002F3244" w:rsidRPr="00846B76" w14:paraId="78577B75" w14:textId="77777777" w:rsidTr="007550AE">
        <w:tc>
          <w:tcPr>
            <w:tcW w:w="566" w:type="pct"/>
          </w:tcPr>
          <w:p w14:paraId="7CBC0E3E" w14:textId="77777777" w:rsidR="002F3244" w:rsidRPr="00346DE2" w:rsidRDefault="002F3244" w:rsidP="002F3244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4434" w:type="pct"/>
            <w:gridSpan w:val="4"/>
            <w:vAlign w:val="bottom"/>
          </w:tcPr>
          <w:p w14:paraId="557B5ACE" w14:textId="622007BA" w:rsidR="002F3244" w:rsidRDefault="002F3244" w:rsidP="002F3244">
            <w:r>
              <w:t>Receiver Coach</w:t>
            </w:r>
          </w:p>
        </w:tc>
      </w:tr>
      <w:tr w:rsidR="002F3244" w:rsidRPr="00846B76" w14:paraId="669C6623" w14:textId="77777777" w:rsidTr="007550AE">
        <w:tc>
          <w:tcPr>
            <w:tcW w:w="566" w:type="pct"/>
          </w:tcPr>
          <w:p w14:paraId="4F28238D" w14:textId="77777777" w:rsidR="002F3244" w:rsidRPr="00346DE2" w:rsidRDefault="002F3244" w:rsidP="002F3244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4434" w:type="pct"/>
            <w:gridSpan w:val="4"/>
            <w:vAlign w:val="bottom"/>
          </w:tcPr>
          <w:p w14:paraId="51E8AF5D" w14:textId="057B747B" w:rsidR="002F3244" w:rsidRDefault="002F3244" w:rsidP="002F3244">
            <w:r>
              <w:t>DB Coach</w:t>
            </w:r>
          </w:p>
        </w:tc>
      </w:tr>
      <w:tr w:rsidR="002F3244" w:rsidRPr="00846B76" w14:paraId="1B728160" w14:textId="77777777" w:rsidTr="007550AE">
        <w:trPr>
          <w:trHeight w:val="54"/>
        </w:trPr>
        <w:tc>
          <w:tcPr>
            <w:tcW w:w="5000" w:type="pct"/>
            <w:gridSpan w:val="5"/>
            <w:shd w:val="clear" w:color="auto" w:fill="auto"/>
          </w:tcPr>
          <w:p w14:paraId="43EDF8E7" w14:textId="77777777" w:rsidR="002F3244" w:rsidRPr="00846B76" w:rsidRDefault="002F3244" w:rsidP="002F3244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2F3244" w:rsidRPr="00846B76" w14:paraId="3CA71E2C" w14:textId="77777777" w:rsidTr="007550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000" w:type="pct"/>
            <w:gridSpan w:val="5"/>
          </w:tcPr>
          <w:p w14:paraId="72604F13" w14:textId="77777777" w:rsidR="002F3244" w:rsidRPr="007550AE" w:rsidRDefault="002F3244" w:rsidP="002F3244">
            <w:pPr>
              <w:jc w:val="center"/>
              <w:rPr>
                <w:b/>
                <w:bCs/>
                <w:u w:val="single"/>
              </w:rPr>
            </w:pPr>
            <w:r w:rsidRPr="007550AE">
              <w:rPr>
                <w:b/>
                <w:bCs/>
                <w:u w:val="single"/>
              </w:rPr>
              <w:t>LIST ANY CERTIFICATIONS BELOW:</w:t>
            </w:r>
          </w:p>
          <w:p w14:paraId="227E2A95" w14:textId="77777777" w:rsidR="002F3244" w:rsidRDefault="002F3244" w:rsidP="002F3244"/>
          <w:p w14:paraId="474A200D" w14:textId="7364694A" w:rsidR="002F3244" w:rsidRDefault="002F3244" w:rsidP="002F3244">
            <w:pPr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  <w:r>
              <w:rPr>
                <w:sz w:val="36"/>
              </w:rPr>
              <w:t xml:space="preserve">  CPR</w:t>
            </w:r>
          </w:p>
          <w:p w14:paraId="301B304D" w14:textId="63F05FA6" w:rsidR="002F3244" w:rsidRDefault="002F3244" w:rsidP="002F3244">
            <w:pPr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  <w:r>
              <w:rPr>
                <w:sz w:val="36"/>
              </w:rPr>
              <w:t xml:space="preserve">  </w:t>
            </w:r>
            <w:r>
              <w:rPr>
                <w:sz w:val="36"/>
              </w:rPr>
              <w:t>1</w:t>
            </w:r>
            <w:r w:rsidRPr="007550AE">
              <w:rPr>
                <w:sz w:val="36"/>
                <w:vertAlign w:val="superscript"/>
              </w:rPr>
              <w:t>ST</w:t>
            </w:r>
            <w:r>
              <w:rPr>
                <w:sz w:val="36"/>
              </w:rPr>
              <w:t xml:space="preserve"> AID</w:t>
            </w:r>
          </w:p>
          <w:p w14:paraId="68A4E268" w14:textId="069C0776" w:rsidR="002F3244" w:rsidRDefault="002F3244" w:rsidP="002F3244">
            <w:pPr>
              <w:rPr>
                <w:sz w:val="36"/>
              </w:rPr>
            </w:pPr>
            <w:r w:rsidRPr="007550AE">
              <w:rPr>
                <w:sz w:val="36"/>
              </w:rPr>
              <w:sym w:font="Wingdings 2" w:char="F0A3"/>
            </w:r>
            <w:r w:rsidRPr="007550AE">
              <w:rPr>
                <w:sz w:val="36"/>
              </w:rPr>
              <w:t xml:space="preserve">  </w:t>
            </w:r>
            <w:r>
              <w:rPr>
                <w:sz w:val="36"/>
              </w:rPr>
              <w:t>Foundations of Coaching</w:t>
            </w:r>
          </w:p>
          <w:p w14:paraId="4D6006B9" w14:textId="245D2A18" w:rsidR="002F3244" w:rsidRDefault="002F3244" w:rsidP="002F3244">
            <w:pPr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  <w:r>
              <w:rPr>
                <w:sz w:val="36"/>
              </w:rPr>
              <w:t xml:space="preserve">  </w:t>
            </w:r>
            <w:r>
              <w:rPr>
                <w:sz w:val="36"/>
              </w:rPr>
              <w:t>Other: _____________________________</w:t>
            </w:r>
          </w:p>
          <w:p w14:paraId="142AB61B" w14:textId="77777777" w:rsidR="002F3244" w:rsidRDefault="002F3244" w:rsidP="002F3244">
            <w:pPr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  <w:r>
              <w:rPr>
                <w:sz w:val="36"/>
              </w:rPr>
              <w:t xml:space="preserve">  Other: _____________________________</w:t>
            </w:r>
          </w:p>
          <w:p w14:paraId="3617036F" w14:textId="77777777" w:rsidR="002F3244" w:rsidRDefault="002F3244" w:rsidP="002F3244">
            <w:pPr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  <w:r>
              <w:rPr>
                <w:sz w:val="36"/>
              </w:rPr>
              <w:t xml:space="preserve">  Other: _____________________________</w:t>
            </w:r>
          </w:p>
          <w:p w14:paraId="460554ED" w14:textId="25EC9E4F" w:rsidR="002F3244" w:rsidRPr="00846B76" w:rsidRDefault="002F3244" w:rsidP="002F3244"/>
        </w:tc>
      </w:tr>
    </w:tbl>
    <w:p w14:paraId="12D9EFFB" w14:textId="77777777" w:rsidR="00CE6104" w:rsidRDefault="00CE6104" w:rsidP="00E677FE">
      <w:pPr>
        <w:spacing w:after="0"/>
        <w:rPr>
          <w:sz w:val="16"/>
          <w:szCs w:val="16"/>
        </w:rPr>
      </w:pPr>
    </w:p>
    <w:p w14:paraId="14676E8C" w14:textId="77777777" w:rsidR="007550AE" w:rsidRPr="007550AE" w:rsidRDefault="007550AE" w:rsidP="007550AE">
      <w:pPr>
        <w:ind w:firstLine="720"/>
        <w:rPr>
          <w:sz w:val="16"/>
          <w:szCs w:val="16"/>
        </w:rPr>
      </w:pPr>
    </w:p>
    <w:sectPr w:rsidR="007550AE" w:rsidRPr="007550AE" w:rsidSect="002462F3">
      <w:headerReference w:type="default" r:id="rId10"/>
      <w:footerReference w:type="default" r:id="rId11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61D445" w14:textId="77777777" w:rsidR="00056140" w:rsidRDefault="00056140" w:rsidP="00650259">
      <w:pPr>
        <w:spacing w:after="0" w:line="240" w:lineRule="auto"/>
      </w:pPr>
      <w:r>
        <w:separator/>
      </w:r>
    </w:p>
  </w:endnote>
  <w:endnote w:type="continuationSeparator" w:id="0">
    <w:p w14:paraId="5365E195" w14:textId="77777777" w:rsidR="00056140" w:rsidRDefault="00056140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62D6BD6-20B7-464F-8B94-586BD40ED906}"/>
    <w:embedBold r:id="rId2" w:fontKey="{E3C4DAEC-CF1E-4744-A7F6-47A5F55E666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E903FE13-495E-4918-B561-7C3DE6221911}"/>
    <w:embedBold r:id="rId4" w:fontKey="{AC78F384-D7E6-416A-9CC4-7F19AEC3EE3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C896ED1C-326B-4188-9D62-D1DE294B4768}"/>
    <w:embedBold r:id="rId6" w:fontKey="{6F18CB95-82D8-4D22-85AF-04391688E34D}"/>
    <w:embedItalic r:id="rId7" w:fontKey="{979E2DB0-CDBE-4150-AB58-FFADE6716D14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B1E09FD5-84FF-4B41-B3F0-69FF1C45FD3F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9" w:fontKey="{69E63185-10A9-4F57-8C87-9F59996DAB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2462F3" w:rsidRPr="002462F3" w14:paraId="258B7846" w14:textId="77777777" w:rsidTr="00C4167A">
      <w:tc>
        <w:tcPr>
          <w:tcW w:w="4675" w:type="dxa"/>
          <w:vAlign w:val="center"/>
        </w:tcPr>
        <w:p w14:paraId="028DD1BB" w14:textId="3D6BEF10" w:rsidR="002462F3" w:rsidRPr="002462F3" w:rsidRDefault="007550AE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CAROLINA RAIDERS YOUTH FOOTBALL ORGANIZATION </w:t>
          </w:r>
        </w:p>
      </w:tc>
      <w:tc>
        <w:tcPr>
          <w:tcW w:w="4675" w:type="dxa"/>
          <w:vAlign w:val="center"/>
        </w:tcPr>
        <w:p w14:paraId="15B395EE" w14:textId="208F42B7" w:rsidR="002462F3" w:rsidRPr="002462F3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7291D15F" w14:textId="77777777" w:rsidR="00731F26" w:rsidRDefault="00731F26" w:rsidP="002462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CF93ED" w14:textId="77777777" w:rsidR="00056140" w:rsidRDefault="00056140" w:rsidP="00650259">
      <w:pPr>
        <w:spacing w:after="0" w:line="240" w:lineRule="auto"/>
      </w:pPr>
      <w:r>
        <w:separator/>
      </w:r>
    </w:p>
  </w:footnote>
  <w:footnote w:type="continuationSeparator" w:id="0">
    <w:p w14:paraId="212EE714" w14:textId="77777777" w:rsidR="00056140" w:rsidRDefault="00056140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shd w:val="clear" w:color="auto" w:fill="5B9BD5" w:themeFill="accent5"/>
      <w:tblLook w:val="04A0" w:firstRow="1" w:lastRow="0" w:firstColumn="1" w:lastColumn="0" w:noHBand="0" w:noVBand="1"/>
    </w:tblPr>
    <w:tblGrid>
      <w:gridCol w:w="1626"/>
      <w:gridCol w:w="7734"/>
    </w:tblGrid>
    <w:tr w:rsidR="00731F26" w:rsidRPr="00731F26" w14:paraId="4652ECFA" w14:textId="77777777" w:rsidTr="00731F26">
      <w:trPr>
        <w:trHeight w:val="990"/>
      </w:trPr>
      <w:tc>
        <w:tcPr>
          <w:tcW w:w="1350" w:type="dxa"/>
          <w:shd w:val="clear" w:color="auto" w:fill="5B9BD5" w:themeFill="accent5"/>
          <w:vAlign w:val="center"/>
        </w:tcPr>
        <w:p w14:paraId="6484A3C7" w14:textId="77777777" w:rsidR="00000000" w:rsidRPr="00731F26" w:rsidRDefault="00D27C15" w:rsidP="00731F26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731F26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63E5AEEA" wp14:editId="3D704D6C">
                <wp:extent cx="886301" cy="684097"/>
                <wp:effectExtent l="0" t="0" r="9525" b="1905"/>
                <wp:docPr id="1" name="Graphic 1" descr="American football team celebrat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 descr="American football team celebrati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888" r="688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6301" cy="68409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5B9BD5" w:themeFill="accent5"/>
          <w:vAlign w:val="center"/>
        </w:tcPr>
        <w:p w14:paraId="06C6CAC9" w14:textId="2C2DF671" w:rsidR="00000000" w:rsidRDefault="008A2E7A" w:rsidP="008A2E7A">
          <w:pPr>
            <w:spacing w:after="0"/>
            <w:jc w:val="center"/>
            <w:rPr>
              <w:rFonts w:ascii="Corbel" w:eastAsia="Calibri" w:hAnsi="Corbel" w:cs="Times New Roman"/>
              <w:b/>
              <w:color w:val="FFFFFF"/>
              <w:sz w:val="44"/>
            </w:rPr>
          </w:pPr>
          <w:r>
            <w:rPr>
              <w:rFonts w:ascii="Corbel" w:eastAsia="Calibri" w:hAnsi="Corbel" w:cs="Times New Roman"/>
              <w:b/>
              <w:color w:val="FFFFFF"/>
              <w:sz w:val="44"/>
            </w:rPr>
            <w:t>Carolina Raider’s</w:t>
          </w:r>
          <w:r w:rsidR="009C6FDD">
            <w:rPr>
              <w:rFonts w:ascii="Corbel" w:eastAsia="Calibri" w:hAnsi="Corbel" w:cs="Times New Roman"/>
              <w:b/>
              <w:color w:val="FFFFFF"/>
              <w:sz w:val="44"/>
            </w:rPr>
            <w:t xml:space="preserve"> Youth Football </w:t>
          </w:r>
        </w:p>
        <w:p w14:paraId="4F8BEEBF" w14:textId="02835901" w:rsidR="008A2E7A" w:rsidRPr="00731F26" w:rsidRDefault="008A2E7A" w:rsidP="008A2E7A">
          <w:pPr>
            <w:spacing w:after="0"/>
            <w:jc w:val="center"/>
            <w:rPr>
              <w:rFonts w:ascii="Corbel" w:eastAsia="Calibri" w:hAnsi="Corbel" w:cs="Times New Roman"/>
              <w:color w:val="FFFFFF"/>
              <w:sz w:val="44"/>
            </w:rPr>
          </w:pPr>
          <w:r>
            <w:rPr>
              <w:rFonts w:ascii="Corbel" w:eastAsia="Calibri" w:hAnsi="Corbel" w:cs="Times New Roman"/>
              <w:color w:val="FFFFFF"/>
              <w:sz w:val="44"/>
            </w:rPr>
            <w:t>Coaches Application</w:t>
          </w:r>
        </w:p>
      </w:tc>
    </w:tr>
  </w:tbl>
  <w:p w14:paraId="765A199E" w14:textId="77777777" w:rsidR="00650259" w:rsidRDefault="00650259" w:rsidP="00731F26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9878469">
    <w:abstractNumId w:val="11"/>
  </w:num>
  <w:num w:numId="2" w16cid:durableId="1787625582">
    <w:abstractNumId w:val="7"/>
  </w:num>
  <w:num w:numId="3" w16cid:durableId="59184253">
    <w:abstractNumId w:val="15"/>
  </w:num>
  <w:num w:numId="4" w16cid:durableId="863788478">
    <w:abstractNumId w:val="12"/>
  </w:num>
  <w:num w:numId="5" w16cid:durableId="1601136579">
    <w:abstractNumId w:val="13"/>
  </w:num>
  <w:num w:numId="6" w16cid:durableId="1717974164">
    <w:abstractNumId w:val="19"/>
  </w:num>
  <w:num w:numId="7" w16cid:durableId="1298487274">
    <w:abstractNumId w:val="6"/>
  </w:num>
  <w:num w:numId="8" w16cid:durableId="1737778416">
    <w:abstractNumId w:val="10"/>
  </w:num>
  <w:num w:numId="9" w16cid:durableId="46271274">
    <w:abstractNumId w:val="17"/>
  </w:num>
  <w:num w:numId="10" w16cid:durableId="904024733">
    <w:abstractNumId w:val="1"/>
  </w:num>
  <w:num w:numId="11" w16cid:durableId="1930428682">
    <w:abstractNumId w:val="5"/>
  </w:num>
  <w:num w:numId="12" w16cid:durableId="386152572">
    <w:abstractNumId w:val="0"/>
  </w:num>
  <w:num w:numId="13" w16cid:durableId="1497769757">
    <w:abstractNumId w:val="2"/>
  </w:num>
  <w:num w:numId="14" w16cid:durableId="1138767458">
    <w:abstractNumId w:val="9"/>
  </w:num>
  <w:num w:numId="15" w16cid:durableId="1238636292">
    <w:abstractNumId w:val="8"/>
  </w:num>
  <w:num w:numId="16" w16cid:durableId="337075786">
    <w:abstractNumId w:val="16"/>
  </w:num>
  <w:num w:numId="17" w16cid:durableId="1362052222">
    <w:abstractNumId w:val="3"/>
  </w:num>
  <w:num w:numId="18" w16cid:durableId="1054306732">
    <w:abstractNumId w:val="21"/>
  </w:num>
  <w:num w:numId="19" w16cid:durableId="378167983">
    <w:abstractNumId w:val="18"/>
  </w:num>
  <w:num w:numId="20" w16cid:durableId="462964825">
    <w:abstractNumId w:val="14"/>
  </w:num>
  <w:num w:numId="21" w16cid:durableId="2025283384">
    <w:abstractNumId w:val="20"/>
  </w:num>
  <w:num w:numId="22" w16cid:durableId="128780945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2E7A"/>
    <w:rsid w:val="00052382"/>
    <w:rsid w:val="00056140"/>
    <w:rsid w:val="0006568A"/>
    <w:rsid w:val="00076F0F"/>
    <w:rsid w:val="00084253"/>
    <w:rsid w:val="000D1F49"/>
    <w:rsid w:val="001727CA"/>
    <w:rsid w:val="001C4A3D"/>
    <w:rsid w:val="002462F3"/>
    <w:rsid w:val="002C56E6"/>
    <w:rsid w:val="002F3244"/>
    <w:rsid w:val="00346DE2"/>
    <w:rsid w:val="003607F5"/>
    <w:rsid w:val="00361E11"/>
    <w:rsid w:val="00384491"/>
    <w:rsid w:val="003B4744"/>
    <w:rsid w:val="003F0847"/>
    <w:rsid w:val="0040090B"/>
    <w:rsid w:val="0046302A"/>
    <w:rsid w:val="00487D2D"/>
    <w:rsid w:val="004D5D62"/>
    <w:rsid w:val="005112D0"/>
    <w:rsid w:val="00577E06"/>
    <w:rsid w:val="005A3BF7"/>
    <w:rsid w:val="005F2035"/>
    <w:rsid w:val="005F7990"/>
    <w:rsid w:val="006154F5"/>
    <w:rsid w:val="0063739C"/>
    <w:rsid w:val="00650259"/>
    <w:rsid w:val="006E629B"/>
    <w:rsid w:val="00731F26"/>
    <w:rsid w:val="007550AE"/>
    <w:rsid w:val="00760D65"/>
    <w:rsid w:val="00770F25"/>
    <w:rsid w:val="007A35A8"/>
    <w:rsid w:val="007B0A85"/>
    <w:rsid w:val="007C6A52"/>
    <w:rsid w:val="0082043E"/>
    <w:rsid w:val="008A2E7A"/>
    <w:rsid w:val="008E203A"/>
    <w:rsid w:val="0091229C"/>
    <w:rsid w:val="00940E73"/>
    <w:rsid w:val="0098597D"/>
    <w:rsid w:val="009C6FDD"/>
    <w:rsid w:val="009F619A"/>
    <w:rsid w:val="009F6DDE"/>
    <w:rsid w:val="00A07415"/>
    <w:rsid w:val="00A370A8"/>
    <w:rsid w:val="00A65D5E"/>
    <w:rsid w:val="00B25CE8"/>
    <w:rsid w:val="00BB4CF3"/>
    <w:rsid w:val="00BD4753"/>
    <w:rsid w:val="00BD5CB1"/>
    <w:rsid w:val="00BE62EE"/>
    <w:rsid w:val="00C003BA"/>
    <w:rsid w:val="00C46878"/>
    <w:rsid w:val="00CB4A51"/>
    <w:rsid w:val="00CD4532"/>
    <w:rsid w:val="00CD47B0"/>
    <w:rsid w:val="00CE6104"/>
    <w:rsid w:val="00CE7918"/>
    <w:rsid w:val="00D16163"/>
    <w:rsid w:val="00D27C15"/>
    <w:rsid w:val="00DB3FAD"/>
    <w:rsid w:val="00E61C09"/>
    <w:rsid w:val="00E677FE"/>
    <w:rsid w:val="00EB3B58"/>
    <w:rsid w:val="00EB563B"/>
    <w:rsid w:val="00EC7359"/>
    <w:rsid w:val="00EE3054"/>
    <w:rsid w:val="00F00606"/>
    <w:rsid w:val="00F01256"/>
    <w:rsid w:val="00F62A1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FEED83"/>
  <w15:chartTrackingRefBased/>
  <w15:docId w15:val="{381B98AA-A033-4A34-A619-551957F37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550AE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0563C1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Volunte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CA516EC43DE4F20BA6A5ED1B9ADCC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7F963C-A668-49C9-BC50-2C5255963B81}"/>
      </w:docPartPr>
      <w:docPartBody>
        <w:p w:rsidR="00000000" w:rsidRDefault="00F86032" w:rsidP="00F86032">
          <w:pPr>
            <w:pStyle w:val="DCA516EC43DE4F20BA6A5ED1B9ADCCE7"/>
          </w:pPr>
          <w:r w:rsidRPr="00346DE2">
            <w:t>First Name</w:t>
          </w:r>
        </w:p>
      </w:docPartBody>
    </w:docPart>
    <w:docPart>
      <w:docPartPr>
        <w:name w:val="E2EB3C76757F4184B6C5F55B2D2F45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989DE7-D2E7-49BB-9912-6F1DCBC77685}"/>
      </w:docPartPr>
      <w:docPartBody>
        <w:p w:rsidR="00000000" w:rsidRDefault="00F86032" w:rsidP="00F86032">
          <w:pPr>
            <w:pStyle w:val="E2EB3C76757F4184B6C5F55B2D2F45C2"/>
          </w:pPr>
          <w:r w:rsidRPr="00346DE2">
            <w:t>Last Name</w:t>
          </w:r>
        </w:p>
      </w:docPartBody>
    </w:docPart>
    <w:docPart>
      <w:docPartPr>
        <w:name w:val="FE17675871A04BD1879DCE42A12F6B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D05363-A1BD-44D6-AF06-560B11A0CF8D}"/>
      </w:docPartPr>
      <w:docPartBody>
        <w:p w:rsidR="00000000" w:rsidRDefault="00F86032" w:rsidP="00F86032">
          <w:pPr>
            <w:pStyle w:val="FE17675871A04BD1879DCE42A12F6B3F"/>
          </w:pPr>
          <w:r w:rsidRPr="00346DE2">
            <w:t>Address</w:t>
          </w:r>
        </w:p>
      </w:docPartBody>
    </w:docPart>
    <w:docPart>
      <w:docPartPr>
        <w:name w:val="B168DEB3D7074AEE94D0F1A22C3396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781F94-2A9E-41CC-BDAB-4A21FFEC4103}"/>
      </w:docPartPr>
      <w:docPartBody>
        <w:p w:rsidR="00000000" w:rsidRDefault="00F86032" w:rsidP="00F86032">
          <w:pPr>
            <w:pStyle w:val="B168DEB3D7074AEE94D0F1A22C33961C"/>
          </w:pPr>
          <w:r w:rsidRPr="00346DE2">
            <w:t>City/State/Zip</w:t>
          </w:r>
        </w:p>
      </w:docPartBody>
    </w:docPart>
    <w:docPart>
      <w:docPartPr>
        <w:name w:val="1DE8C85E47744FF1AE5285638D9F00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ACA033-D56C-40BB-A2A7-4BBB5F9A4C17}"/>
      </w:docPartPr>
      <w:docPartBody>
        <w:p w:rsidR="00000000" w:rsidRDefault="00F86032" w:rsidP="00F86032">
          <w:pPr>
            <w:pStyle w:val="1DE8C85E47744FF1AE5285638D9F0032"/>
          </w:pPr>
          <w:r w:rsidRPr="00346DE2">
            <w:t>Home Phone</w:t>
          </w:r>
        </w:p>
      </w:docPartBody>
    </w:docPart>
    <w:docPart>
      <w:docPartPr>
        <w:name w:val="6B822B2A7DAF47D782CD653050BCD4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C9B665-2CDB-4E45-AA5C-F1227AA87BD9}"/>
      </w:docPartPr>
      <w:docPartBody>
        <w:p w:rsidR="00000000" w:rsidRDefault="00F86032" w:rsidP="00F86032">
          <w:pPr>
            <w:pStyle w:val="6B822B2A7DAF47D782CD653050BCD412"/>
          </w:pPr>
          <w:r w:rsidRPr="00346DE2">
            <w:t>Cell Phone</w:t>
          </w:r>
        </w:p>
      </w:docPartBody>
    </w:docPart>
    <w:docPart>
      <w:docPartPr>
        <w:name w:val="6CE5AFE67FC947F4BA703A476EA4E9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41542F-8CF9-46CD-A003-0D796295BC4A}"/>
      </w:docPartPr>
      <w:docPartBody>
        <w:p w:rsidR="00000000" w:rsidRDefault="00F86032" w:rsidP="00F86032">
          <w:pPr>
            <w:pStyle w:val="6CE5AFE67FC947F4BA703A476EA4E9CE"/>
          </w:pPr>
          <w:r w:rsidRPr="00346DE2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032"/>
    <w:rsid w:val="00384491"/>
    <w:rsid w:val="00A15D1F"/>
    <w:rsid w:val="00F86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7583465E5CB49AA8BC85BA929FF765B">
    <w:name w:val="37583465E5CB49AA8BC85BA929FF765B"/>
  </w:style>
  <w:style w:type="paragraph" w:customStyle="1" w:styleId="77829284546242C7814AF782E138357E">
    <w:name w:val="77829284546242C7814AF782E138357E"/>
  </w:style>
  <w:style w:type="paragraph" w:customStyle="1" w:styleId="C40DF282F4044C0A990B37C3B0F5F0EE">
    <w:name w:val="C40DF282F4044C0A990B37C3B0F5F0EE"/>
  </w:style>
  <w:style w:type="paragraph" w:customStyle="1" w:styleId="FB656A30C57D4B17AC9BC37504E4D1EF">
    <w:name w:val="FB656A30C57D4B17AC9BC37504E4D1EF"/>
  </w:style>
  <w:style w:type="paragraph" w:customStyle="1" w:styleId="4E86085AB0CB496196EAE6129CCEDC04">
    <w:name w:val="4E86085AB0CB496196EAE6129CCEDC04"/>
  </w:style>
  <w:style w:type="paragraph" w:customStyle="1" w:styleId="F004C10329E84467B707B4D37953A240">
    <w:name w:val="F004C10329E84467B707B4D37953A240"/>
  </w:style>
  <w:style w:type="paragraph" w:customStyle="1" w:styleId="EA85D98D85614C8280B17544EEDEB63A">
    <w:name w:val="EA85D98D85614C8280B17544EEDEB63A"/>
  </w:style>
  <w:style w:type="paragraph" w:customStyle="1" w:styleId="0F7F93042CC54FA38AE6F28071E78376">
    <w:name w:val="0F7F93042CC54FA38AE6F28071E78376"/>
  </w:style>
  <w:style w:type="paragraph" w:customStyle="1" w:styleId="731D1C92597F4AEC820358CE890875D5">
    <w:name w:val="731D1C92597F4AEC820358CE890875D5"/>
  </w:style>
  <w:style w:type="paragraph" w:customStyle="1" w:styleId="6E7E50001DDA43A69C72480F59525E51">
    <w:name w:val="6E7E50001DDA43A69C72480F59525E51"/>
  </w:style>
  <w:style w:type="paragraph" w:customStyle="1" w:styleId="3D50910775C34C0EAB2AFB6134CF1DDF">
    <w:name w:val="3D50910775C34C0EAB2AFB6134CF1DDF"/>
  </w:style>
  <w:style w:type="paragraph" w:customStyle="1" w:styleId="6D2D19871F1B4A2AAC420389DC4F8DA3">
    <w:name w:val="6D2D19871F1B4A2AAC420389DC4F8DA3"/>
  </w:style>
  <w:style w:type="paragraph" w:customStyle="1" w:styleId="985E5EBCB7AF4310A27C11B3B8317239">
    <w:name w:val="985E5EBCB7AF4310A27C11B3B8317239"/>
  </w:style>
  <w:style w:type="paragraph" w:customStyle="1" w:styleId="B6854E3AD3934AE28AA0F17A14CACC8C">
    <w:name w:val="B6854E3AD3934AE28AA0F17A14CACC8C"/>
  </w:style>
  <w:style w:type="paragraph" w:customStyle="1" w:styleId="79FE862479704F75A34544651C1DD52E">
    <w:name w:val="79FE862479704F75A34544651C1DD52E"/>
  </w:style>
  <w:style w:type="paragraph" w:customStyle="1" w:styleId="0FA4032D83484A689912287219AAC1D1">
    <w:name w:val="0FA4032D83484A689912287219AAC1D1"/>
  </w:style>
  <w:style w:type="paragraph" w:customStyle="1" w:styleId="FD47CD52480C4851ABFCEBBE39E3DA46">
    <w:name w:val="FD47CD52480C4851ABFCEBBE39E3DA46"/>
  </w:style>
  <w:style w:type="paragraph" w:customStyle="1" w:styleId="F52FD662127E4CA2A28B463753B78797">
    <w:name w:val="F52FD662127E4CA2A28B463753B78797"/>
  </w:style>
  <w:style w:type="paragraph" w:customStyle="1" w:styleId="4ED13687BF0C4FEF83240BC4CA5D6161">
    <w:name w:val="4ED13687BF0C4FEF83240BC4CA5D6161"/>
  </w:style>
  <w:style w:type="paragraph" w:customStyle="1" w:styleId="F373A50A102149FDBBD979818F0D83D3">
    <w:name w:val="F373A50A102149FDBBD979818F0D83D3"/>
  </w:style>
  <w:style w:type="paragraph" w:customStyle="1" w:styleId="ADC3C3319A65401EA3C4C9BD45601ED8">
    <w:name w:val="ADC3C3319A65401EA3C4C9BD45601ED8"/>
  </w:style>
  <w:style w:type="paragraph" w:customStyle="1" w:styleId="1E0F39B5FF9E46B5B02C1B3D5278565E">
    <w:name w:val="1E0F39B5FF9E46B5B02C1B3D5278565E"/>
  </w:style>
  <w:style w:type="paragraph" w:customStyle="1" w:styleId="90F9C46A0FC34BA69E4629D3F64F5872">
    <w:name w:val="90F9C46A0FC34BA69E4629D3F64F5872"/>
  </w:style>
  <w:style w:type="paragraph" w:customStyle="1" w:styleId="4D91D871885749338F23ACF1CC769CA5">
    <w:name w:val="4D91D871885749338F23ACF1CC769CA5"/>
    <w:rsid w:val="00F86032"/>
  </w:style>
  <w:style w:type="paragraph" w:customStyle="1" w:styleId="DCA516EC43DE4F20BA6A5ED1B9ADCCE7">
    <w:name w:val="DCA516EC43DE4F20BA6A5ED1B9ADCCE7"/>
    <w:rsid w:val="00F86032"/>
  </w:style>
  <w:style w:type="paragraph" w:customStyle="1" w:styleId="E2EB3C76757F4184B6C5F55B2D2F45C2">
    <w:name w:val="E2EB3C76757F4184B6C5F55B2D2F45C2"/>
    <w:rsid w:val="00F86032"/>
  </w:style>
  <w:style w:type="paragraph" w:customStyle="1" w:styleId="FE17675871A04BD1879DCE42A12F6B3F">
    <w:name w:val="FE17675871A04BD1879DCE42A12F6B3F"/>
    <w:rsid w:val="00F86032"/>
  </w:style>
  <w:style w:type="paragraph" w:customStyle="1" w:styleId="B168DEB3D7074AEE94D0F1A22C33961C">
    <w:name w:val="B168DEB3D7074AEE94D0F1A22C33961C"/>
    <w:rsid w:val="00F86032"/>
  </w:style>
  <w:style w:type="paragraph" w:customStyle="1" w:styleId="1DE8C85E47744FF1AE5285638D9F0032">
    <w:name w:val="1DE8C85E47744FF1AE5285638D9F0032"/>
    <w:rsid w:val="00F86032"/>
  </w:style>
  <w:style w:type="paragraph" w:customStyle="1" w:styleId="6B822B2A7DAF47D782CD653050BCD412">
    <w:name w:val="6B822B2A7DAF47D782CD653050BCD412"/>
    <w:rsid w:val="00F86032"/>
  </w:style>
  <w:style w:type="paragraph" w:customStyle="1" w:styleId="6CE5AFE67FC947F4BA703A476EA4E9CE">
    <w:name w:val="6CE5AFE67FC947F4BA703A476EA4E9CE"/>
    <w:rsid w:val="00F8603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2013 - 2022 Theme">
  <a:themeElements>
    <a:clrScheme name="Office 2013 - 202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2013 - 2022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 2013 - 2022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2013 - 2022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form</Template>
  <TotalTime>18</TotalTime>
  <Pages>1</Pages>
  <Words>79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Chad C-Tech Electrical</cp:lastModifiedBy>
  <cp:revision>4</cp:revision>
  <dcterms:created xsi:type="dcterms:W3CDTF">2025-01-11T00:46:00Z</dcterms:created>
  <dcterms:modified xsi:type="dcterms:W3CDTF">2025-01-11T01:04:00Z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