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55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2232"/>
        <w:gridCol w:w="1417"/>
        <w:gridCol w:w="2222"/>
        <w:gridCol w:w="1301"/>
        <w:gridCol w:w="2504"/>
      </w:tblGrid>
      <w:tr w:rsidR="00650259" w:rsidRPr="00846B76" w:rsidTr="00810F87">
        <w:sdt>
          <w:sdtPr>
            <w:id w:val="1621259925"/>
            <w:placeholder>
              <w:docPart w:val="BC101B1FF243470C8A5E5040CAD286A6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Pr="00846B76" w:rsidRDefault="00346DE2" w:rsidP="00AD46FA">
                <w:r w:rsidRPr="00346DE2">
                  <w:t>First Name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650259" w:rsidRPr="00846B76" w:rsidTr="00810F87">
        <w:sdt>
          <w:sdtPr>
            <w:id w:val="-1470592894"/>
            <w:placeholder>
              <w:docPart w:val="7176C24B0C4C44BA823DB21DFCC1E72C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Pr="00846B76" w:rsidRDefault="00346DE2" w:rsidP="00AD46FA">
                <w:r w:rsidRPr="00346DE2">
                  <w:t>Last Name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650259" w:rsidRPr="00846B76" w:rsidTr="00810F87">
        <w:sdt>
          <w:sdtPr>
            <w:id w:val="572943512"/>
            <w:placeholder>
              <w:docPart w:val="C6C50821914A48F3974D0A8597EDBBA9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Default="00346DE2" w:rsidP="00AD46FA">
                <w:r w:rsidRPr="00346DE2">
                  <w:t>Address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650259" w:rsidRPr="00846B76" w:rsidTr="00810F87">
        <w:sdt>
          <w:sdtPr>
            <w:id w:val="-521243642"/>
            <w:placeholder>
              <w:docPart w:val="C687F47B407044FCBC6E4DCDF1F56C4F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Pr="00846B76" w:rsidRDefault="00346DE2" w:rsidP="00AD46FA">
                <w:r w:rsidRPr="00346DE2">
                  <w:t>City/State/Zip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AD46FA" w:rsidRPr="00846B76" w:rsidTr="00810F87">
        <w:trPr>
          <w:gridAfter w:val="1"/>
          <w:wAfter w:w="1170" w:type="pct"/>
        </w:trPr>
        <w:tc>
          <w:tcPr>
            <w:tcW w:w="1522" w:type="pct"/>
            <w:gridSpan w:val="2"/>
            <w:vAlign w:val="bottom"/>
          </w:tcPr>
          <w:p w:rsidR="00AD46FA" w:rsidRPr="00846B76" w:rsidRDefault="00AD46FA" w:rsidP="00AD46FA">
            <w:r>
              <w:t xml:space="preserve">Phone </w:t>
            </w:r>
          </w:p>
        </w:tc>
        <w:tc>
          <w:tcPr>
            <w:tcW w:w="1700" w:type="pct"/>
            <w:gridSpan w:val="2"/>
            <w:tcBorders>
              <w:bottom w:val="single" w:sz="4" w:space="0" w:color="auto"/>
            </w:tcBorders>
            <w:vAlign w:val="bottom"/>
          </w:tcPr>
          <w:p w:rsidR="00AD46FA" w:rsidRPr="00846B76" w:rsidRDefault="00AD46FA" w:rsidP="00AD46FA">
            <w:pPr>
              <w:spacing w:before="240"/>
            </w:pPr>
          </w:p>
        </w:tc>
        <w:tc>
          <w:tcPr>
            <w:tcW w:w="608" w:type="pct"/>
            <w:vAlign w:val="bottom"/>
          </w:tcPr>
          <w:p w:rsidR="00AD46FA" w:rsidRPr="00846B76" w:rsidRDefault="00AD46FA" w:rsidP="00AD46FA"/>
        </w:tc>
      </w:tr>
      <w:tr w:rsidR="00650259" w:rsidRPr="00846B76" w:rsidTr="00810F87">
        <w:sdt>
          <w:sdtPr>
            <w:id w:val="-965116832"/>
            <w:placeholder>
              <w:docPart w:val="25B06CBF06E749BFB588A66E298C2AA3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Pr="00846B76" w:rsidRDefault="00346DE2" w:rsidP="00AD46FA">
                <w:r w:rsidRPr="00346DE2">
                  <w:t>Email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BC682A" w:rsidRPr="00846B76" w:rsidTr="00810F87">
        <w:tc>
          <w:tcPr>
            <w:tcW w:w="1522" w:type="pct"/>
            <w:gridSpan w:val="2"/>
            <w:vAlign w:val="bottom"/>
          </w:tcPr>
          <w:p w:rsidR="00BC682A" w:rsidRDefault="00BC682A" w:rsidP="00810F87">
            <w:pPr>
              <w:ind w:right="-355"/>
            </w:pPr>
            <w:r>
              <w:t xml:space="preserve">Farm Day </w:t>
            </w:r>
            <w:r w:rsidR="00810F87">
              <w:t>dates available</w:t>
            </w:r>
            <w:r>
              <w:t>:</w:t>
            </w:r>
          </w:p>
        </w:tc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BC682A" w:rsidRPr="00846B76" w:rsidRDefault="00BC682A" w:rsidP="00AD46FA">
            <w:pPr>
              <w:spacing w:before="240"/>
            </w:pPr>
          </w:p>
        </w:tc>
      </w:tr>
      <w:tr w:rsidR="00650259" w:rsidRPr="00846B76" w:rsidTr="00810F87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650259" w:rsidRPr="00846B76" w:rsidRDefault="00650259" w:rsidP="00AD46F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810F87">
        <w:tc>
          <w:tcPr>
            <w:tcW w:w="5000" w:type="pct"/>
            <w:gridSpan w:val="6"/>
            <w:vAlign w:val="bottom"/>
          </w:tcPr>
          <w:p w:rsidR="00346DE2" w:rsidRDefault="00996FF7" w:rsidP="00996FF7">
            <w:pPr>
              <w:spacing w:before="240"/>
            </w:pPr>
            <w:r>
              <w:t>I am interested and knowledgeable about the following activities: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 xml:space="preserve">Animal Activities – </w:t>
            </w:r>
            <w:r w:rsidRPr="00996FF7">
              <w:t>Circle</w:t>
            </w:r>
            <w:r>
              <w:t>: Alpacas, Horses, Goats, Pigs, Sheep, Birds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>Parking/Registration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>Crystal Digging/Rock Crushing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>Roping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996FF7">
            <w:r>
              <w:t>ATV/Tractor Rid</w:t>
            </w:r>
            <w:r w:rsidR="00996FF7">
              <w:t>e</w:t>
            </w:r>
            <w:r>
              <w:t>s</w:t>
            </w:r>
            <w:r w:rsidR="00996FF7">
              <w:t xml:space="preserve"> 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996FF7" w:rsidP="00AD46FA">
            <w:r>
              <w:t xml:space="preserve">Archery/BB Gun Range 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>Concession/Food</w:t>
            </w:r>
            <w:r w:rsidR="00996FF7">
              <w:t xml:space="preserve"> Handling</w:t>
            </w:r>
          </w:p>
        </w:tc>
      </w:tr>
      <w:tr w:rsidR="00AD46FA" w:rsidRPr="00846B76" w:rsidTr="00810F87">
        <w:trPr>
          <w:gridAfter w:val="3"/>
          <w:wAfter w:w="2815" w:type="pct"/>
          <w:trHeight w:val="462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AD46FA" w:rsidP="00AD46FA">
            <w:r>
              <w:t>Cleaning/Restrooms</w:t>
            </w:r>
          </w:p>
        </w:tc>
      </w:tr>
      <w:tr w:rsidR="00AD46FA" w:rsidRPr="00846B76" w:rsidTr="00810F87">
        <w:trPr>
          <w:gridAfter w:val="3"/>
          <w:wAfter w:w="2815" w:type="pct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AD46FA" w:rsidP="00AD46FA">
            <w:r>
              <w:t>Fishing</w:t>
            </w:r>
          </w:p>
        </w:tc>
      </w:tr>
      <w:tr w:rsidR="00AD46FA" w:rsidRPr="00846B76" w:rsidTr="00810F87">
        <w:trPr>
          <w:gridAfter w:val="3"/>
          <w:wAfter w:w="2815" w:type="pct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AD46FA" w:rsidP="00AD46FA">
            <w:r>
              <w:t>Gardening</w:t>
            </w:r>
          </w:p>
        </w:tc>
      </w:tr>
      <w:tr w:rsidR="00AD46FA" w:rsidRPr="00846B76" w:rsidTr="00810F87">
        <w:trPr>
          <w:gridAfter w:val="3"/>
          <w:wAfter w:w="2815" w:type="pct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996FF7" w:rsidP="00996FF7">
            <w:pPr>
              <w:tabs>
                <w:tab w:val="left" w:pos="2304"/>
              </w:tabs>
              <w:ind w:right="-987"/>
            </w:pPr>
            <w:r>
              <w:t xml:space="preserve">Playground Supervision  </w:t>
            </w:r>
          </w:p>
        </w:tc>
      </w:tr>
      <w:tr w:rsidR="00AD46FA" w:rsidRPr="00846B76" w:rsidTr="00810F87">
        <w:trPr>
          <w:gridAfter w:val="3"/>
          <w:wAfter w:w="2815" w:type="pct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996FF7" w:rsidP="00996FF7">
            <w:r>
              <w:t>Other:</w:t>
            </w:r>
          </w:p>
        </w:tc>
      </w:tr>
    </w:tbl>
    <w:p w:rsidR="00996FF7" w:rsidRDefault="00996FF7" w:rsidP="00E677FE">
      <w:pPr>
        <w:spacing w:after="0"/>
        <w:rPr>
          <w:sz w:val="16"/>
          <w:szCs w:val="16"/>
        </w:rPr>
      </w:pPr>
    </w:p>
    <w:p w:rsidR="00996FF7" w:rsidRDefault="00AD46FA" w:rsidP="00E677FE">
      <w:pPr>
        <w:spacing w:after="0"/>
        <w:rPr>
          <w:szCs w:val="16"/>
        </w:rPr>
      </w:pPr>
      <w:r>
        <w:rPr>
          <w:sz w:val="16"/>
          <w:szCs w:val="16"/>
        </w:rPr>
        <w:br w:type="textWrapping" w:clear="all"/>
      </w:r>
      <w:r w:rsidR="00996FF7">
        <w:rPr>
          <w:szCs w:val="16"/>
        </w:rPr>
        <w:t>If you have volunteered before, please list where and what you did:</w:t>
      </w:r>
    </w:p>
    <w:p w:rsidR="005E5045" w:rsidRDefault="00996FF7" w:rsidP="00D85EE5">
      <w:pPr>
        <w:pBdr>
          <w:bottom w:val="single" w:sz="12" w:space="1" w:color="auto"/>
        </w:pBdr>
        <w:spacing w:after="0"/>
        <w:rPr>
          <w:sz w:val="22"/>
          <w:szCs w:val="16"/>
        </w:rPr>
      </w:pPr>
      <w:r w:rsidRPr="00996FF7">
        <w:rPr>
          <w:szCs w:val="16"/>
        </w:rPr>
        <w:t xml:space="preserve"> </w:t>
      </w:r>
      <w:bookmarkStart w:id="0" w:name="_GoBack"/>
      <w:bookmarkEnd w:id="0"/>
    </w:p>
    <w:p w:rsidR="00996FF7" w:rsidRPr="00996FF7" w:rsidRDefault="00996FF7" w:rsidP="00E677FE">
      <w:pPr>
        <w:spacing w:after="0"/>
        <w:rPr>
          <w:sz w:val="22"/>
          <w:szCs w:val="16"/>
        </w:rPr>
      </w:pPr>
    </w:p>
    <w:sectPr w:rsidR="00996FF7" w:rsidRPr="00996FF7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F2A" w:rsidRDefault="00170F2A" w:rsidP="00650259">
      <w:pPr>
        <w:spacing w:after="0" w:line="240" w:lineRule="auto"/>
      </w:pPr>
      <w:r>
        <w:separator/>
      </w:r>
    </w:p>
  </w:endnote>
  <w:endnote w:type="continuationSeparator" w:id="0">
    <w:p w:rsidR="00170F2A" w:rsidRDefault="00170F2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1B49400-BFC8-476D-8237-53CC72DCF7B0}"/>
    <w:embedBold r:id="rId2" w:fontKey="{AE7835E4-01C9-4661-A06C-8E7137B799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DDC9226-6E31-479D-958B-8068793050C8}"/>
    <w:embedBold r:id="rId4" w:fontKey="{BC8D2729-F8BF-4865-AE7C-CB62CAD85424}"/>
    <w:embedItalic r:id="rId5" w:fontKey="{3275B3BF-0180-46A1-A73E-055DE631668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A8F64FC5-4EFE-40E8-A176-BE0F346047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0D28F8A-0156-460A-B3BE-4659D42D125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126CF0CA-67C7-45DD-BDEC-BCA32C05FD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996FF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D85E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F2A" w:rsidRDefault="00170F2A" w:rsidP="00650259">
      <w:pPr>
        <w:spacing w:after="0" w:line="240" w:lineRule="auto"/>
      </w:pPr>
      <w:r>
        <w:separator/>
      </w:r>
    </w:p>
  </w:footnote>
  <w:footnote w:type="continuationSeparator" w:id="0">
    <w:p w:rsidR="00170F2A" w:rsidRDefault="00170F2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901"/>
      <w:gridCol w:w="6675"/>
    </w:tblGrid>
    <w:tr w:rsidR="00731F26" w:rsidRPr="00731F26" w:rsidTr="00AD46FA">
      <w:trPr>
        <w:trHeight w:val="716"/>
      </w:trPr>
      <w:tc>
        <w:tcPr>
          <w:tcW w:w="1599" w:type="dxa"/>
          <w:shd w:val="clear" w:color="auto" w:fill="731F1C" w:themeFill="accent5"/>
          <w:vAlign w:val="center"/>
        </w:tcPr>
        <w:p w:rsidR="00576892" w:rsidRPr="00AD46FA" w:rsidRDefault="00D85EE5" w:rsidP="00AD46FA">
          <w:pPr>
            <w:spacing w:after="0"/>
            <w:jc w:val="center"/>
          </w:pPr>
          <w:r>
            <w:rPr>
              <w:noProof/>
            </w:rPr>
            <w:drawing>
              <wp:inline distT="0" distB="0" distL="0" distR="0">
                <wp:extent cx="1704975" cy="942817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ster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9428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9" w:type="dxa"/>
          <w:shd w:val="clear" w:color="auto" w:fill="auto"/>
          <w:vAlign w:val="center"/>
        </w:tcPr>
        <w:p w:rsidR="00576892" w:rsidRPr="00AD46FA" w:rsidRDefault="00D85EE5" w:rsidP="00AD46FA">
          <w:pPr>
            <w:spacing w:after="0"/>
            <w:rPr>
              <w:rFonts w:ascii="Corbel" w:eastAsia="Calibri" w:hAnsi="Corbel" w:cs="Times New Roman"/>
              <w:b/>
              <w:color w:val="000000" w:themeColor="text1"/>
              <w:sz w:val="44"/>
            </w:rPr>
          </w:pPr>
          <w:r>
            <w:rPr>
              <w:rFonts w:ascii="Corbel" w:eastAsia="Calibri" w:hAnsi="Corbel" w:cs="Times New Roman"/>
              <w:b/>
              <w:color w:val="000000" w:themeColor="text1"/>
              <w:sz w:val="44"/>
            </w:rPr>
            <w:t>Serenity Springs Ranch</w:t>
          </w:r>
        </w:p>
        <w:p w:rsidR="00AD46FA" w:rsidRPr="00AD46FA" w:rsidRDefault="00AD46FA" w:rsidP="00AD46FA">
          <w:pPr>
            <w:spacing w:after="0"/>
            <w:rPr>
              <w:rFonts w:ascii="Corbel" w:eastAsia="Calibri" w:hAnsi="Corbel" w:cs="Times New Roman"/>
              <w:color w:val="006600"/>
              <w:sz w:val="44"/>
            </w:rPr>
          </w:pPr>
          <w:r w:rsidRPr="00AD46FA">
            <w:rPr>
              <w:rFonts w:ascii="Corbel" w:eastAsia="Calibri" w:hAnsi="Corbel" w:cs="Times New Roman"/>
              <w:b/>
              <w:color w:val="561715" w:themeColor="accent5" w:themeShade="BF"/>
              <w:sz w:val="32"/>
            </w:rPr>
            <w:t>Volunteer Application</w:t>
          </w:r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FA"/>
    <w:rsid w:val="00052382"/>
    <w:rsid w:val="0006568A"/>
    <w:rsid w:val="00076F0F"/>
    <w:rsid w:val="00084253"/>
    <w:rsid w:val="000D1F49"/>
    <w:rsid w:val="00170F2A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E5045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10F87"/>
    <w:rsid w:val="0082043E"/>
    <w:rsid w:val="008E203A"/>
    <w:rsid w:val="0091229C"/>
    <w:rsid w:val="00940E73"/>
    <w:rsid w:val="0098597D"/>
    <w:rsid w:val="00996FF7"/>
    <w:rsid w:val="009F619A"/>
    <w:rsid w:val="009F6DDE"/>
    <w:rsid w:val="00A07415"/>
    <w:rsid w:val="00A370A8"/>
    <w:rsid w:val="00A65D5E"/>
    <w:rsid w:val="00AD46FA"/>
    <w:rsid w:val="00AF1104"/>
    <w:rsid w:val="00B25CE8"/>
    <w:rsid w:val="00BB4CF3"/>
    <w:rsid w:val="00BC682A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85EE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wnise.hromyak\Downloads\tf890306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101B1FF243470C8A5E5040CAD28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B80D0-571A-467E-A4EA-E20863A8D11E}"/>
      </w:docPartPr>
      <w:docPartBody>
        <w:p w:rsidR="007F6C59" w:rsidRDefault="00D85FDD">
          <w:pPr>
            <w:pStyle w:val="BC101B1FF243470C8A5E5040CAD286A6"/>
          </w:pPr>
          <w:r w:rsidRPr="00346DE2">
            <w:t>First Name</w:t>
          </w:r>
        </w:p>
      </w:docPartBody>
    </w:docPart>
    <w:docPart>
      <w:docPartPr>
        <w:name w:val="7176C24B0C4C44BA823DB21DFCC1E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8B64B-3CDF-49D6-BE25-BBD93AE9D21C}"/>
      </w:docPartPr>
      <w:docPartBody>
        <w:p w:rsidR="007F6C59" w:rsidRDefault="00D85FDD">
          <w:pPr>
            <w:pStyle w:val="7176C24B0C4C44BA823DB21DFCC1E72C"/>
          </w:pPr>
          <w:r w:rsidRPr="00346DE2">
            <w:t>Last Name</w:t>
          </w:r>
        </w:p>
      </w:docPartBody>
    </w:docPart>
    <w:docPart>
      <w:docPartPr>
        <w:name w:val="C6C50821914A48F3974D0A8597EDB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04879-0795-4E76-8676-7F0D420E848F}"/>
      </w:docPartPr>
      <w:docPartBody>
        <w:p w:rsidR="007F6C59" w:rsidRDefault="00D85FDD">
          <w:pPr>
            <w:pStyle w:val="C6C50821914A48F3974D0A8597EDBBA9"/>
          </w:pPr>
          <w:r w:rsidRPr="00346DE2">
            <w:t>Address</w:t>
          </w:r>
        </w:p>
      </w:docPartBody>
    </w:docPart>
    <w:docPart>
      <w:docPartPr>
        <w:name w:val="C687F47B407044FCBC6E4DCDF1F56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E7D7A-1683-49E0-891A-63CEE68F99A9}"/>
      </w:docPartPr>
      <w:docPartBody>
        <w:p w:rsidR="007F6C59" w:rsidRDefault="00D85FDD">
          <w:pPr>
            <w:pStyle w:val="C687F47B407044FCBC6E4DCDF1F56C4F"/>
          </w:pPr>
          <w:r w:rsidRPr="00346DE2">
            <w:t>City/State/Zip</w:t>
          </w:r>
        </w:p>
      </w:docPartBody>
    </w:docPart>
    <w:docPart>
      <w:docPartPr>
        <w:name w:val="25B06CBF06E749BFB588A66E298C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D584B-21A0-468A-8726-D948669CD505}"/>
      </w:docPartPr>
      <w:docPartBody>
        <w:p w:rsidR="007F6C59" w:rsidRDefault="00D85FDD">
          <w:pPr>
            <w:pStyle w:val="25B06CBF06E749BFB588A66E298C2AA3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3B"/>
    <w:rsid w:val="00406FCB"/>
    <w:rsid w:val="007F6C59"/>
    <w:rsid w:val="00D85FDD"/>
    <w:rsid w:val="00E0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101B1FF243470C8A5E5040CAD286A6">
    <w:name w:val="BC101B1FF243470C8A5E5040CAD286A6"/>
  </w:style>
  <w:style w:type="paragraph" w:customStyle="1" w:styleId="7176C24B0C4C44BA823DB21DFCC1E72C">
    <w:name w:val="7176C24B0C4C44BA823DB21DFCC1E72C"/>
  </w:style>
  <w:style w:type="paragraph" w:customStyle="1" w:styleId="C6C50821914A48F3974D0A8597EDBBA9">
    <w:name w:val="C6C50821914A48F3974D0A8597EDBBA9"/>
  </w:style>
  <w:style w:type="paragraph" w:customStyle="1" w:styleId="C687F47B407044FCBC6E4DCDF1F56C4F">
    <w:name w:val="C687F47B407044FCBC6E4DCDF1F56C4F"/>
  </w:style>
  <w:style w:type="paragraph" w:customStyle="1" w:styleId="7528433EE66C4F5E9C956E5C029FAA21">
    <w:name w:val="7528433EE66C4F5E9C956E5C029FAA21"/>
  </w:style>
  <w:style w:type="paragraph" w:customStyle="1" w:styleId="3926252E55C5401C83CCF38A0FEBAD07">
    <w:name w:val="3926252E55C5401C83CCF38A0FEBAD07"/>
  </w:style>
  <w:style w:type="paragraph" w:customStyle="1" w:styleId="25B06CBF06E749BFB588A66E298C2AA3">
    <w:name w:val="25B06CBF06E749BFB588A66E298C2AA3"/>
  </w:style>
  <w:style w:type="paragraph" w:customStyle="1" w:styleId="CC0B97516DF749D38512EDE8AF46E7B5">
    <w:name w:val="CC0B97516DF749D38512EDE8AF46E7B5"/>
  </w:style>
  <w:style w:type="paragraph" w:customStyle="1" w:styleId="E1E52EE80D85489095434BEB16C53E40">
    <w:name w:val="E1E52EE80D85489095434BEB16C53E40"/>
  </w:style>
  <w:style w:type="paragraph" w:customStyle="1" w:styleId="369F2987189B4BBEBB8B079A5B58B3FD">
    <w:name w:val="369F2987189B4BBEBB8B079A5B58B3FD"/>
  </w:style>
  <w:style w:type="paragraph" w:customStyle="1" w:styleId="4F425104C3D44788A9CBF5B2E1BD6806">
    <w:name w:val="4F425104C3D44788A9CBF5B2E1BD6806"/>
  </w:style>
  <w:style w:type="paragraph" w:customStyle="1" w:styleId="B4DC122036AB46CC97E26818365F61DC">
    <w:name w:val="B4DC122036AB46CC97E26818365F61DC"/>
  </w:style>
  <w:style w:type="paragraph" w:customStyle="1" w:styleId="E50F542F3BA14666ADE3982FB0908A96">
    <w:name w:val="E50F542F3BA14666ADE3982FB0908A96"/>
  </w:style>
  <w:style w:type="paragraph" w:customStyle="1" w:styleId="E64079209A9549F7B83FD13B1B9CD722">
    <w:name w:val="E64079209A9549F7B83FD13B1B9CD722"/>
  </w:style>
  <w:style w:type="paragraph" w:customStyle="1" w:styleId="20868DEAF4AC4F7193115D257D7935AC">
    <w:name w:val="20868DEAF4AC4F7193115D257D7935AC"/>
  </w:style>
  <w:style w:type="paragraph" w:customStyle="1" w:styleId="04DC1E5475A04834935216A3B29A722C">
    <w:name w:val="04DC1E5475A04834935216A3B29A722C"/>
  </w:style>
  <w:style w:type="paragraph" w:customStyle="1" w:styleId="986EE01C8E30463D8D76E3FCCD74EED8">
    <w:name w:val="986EE01C8E30463D8D76E3FCCD74EED8"/>
  </w:style>
  <w:style w:type="paragraph" w:customStyle="1" w:styleId="248C9AB74D044B268F406F657455D684">
    <w:name w:val="248C9AB74D044B268F406F657455D684"/>
  </w:style>
  <w:style w:type="paragraph" w:customStyle="1" w:styleId="F5FACD8CA008487D892004065AD5C313">
    <w:name w:val="F5FACD8CA008487D892004065AD5C313"/>
  </w:style>
  <w:style w:type="paragraph" w:customStyle="1" w:styleId="FDC42FFD3A31469B8A8F05E00179EB68">
    <w:name w:val="FDC42FFD3A31469B8A8F05E00179EB68"/>
  </w:style>
  <w:style w:type="paragraph" w:customStyle="1" w:styleId="10597663FEBB4355942FE2843FA2DF5B">
    <w:name w:val="10597663FEBB4355942FE2843FA2DF5B"/>
  </w:style>
  <w:style w:type="paragraph" w:customStyle="1" w:styleId="6C6291A629BA4E828E2D87EB30BE1F4A">
    <w:name w:val="6C6291A629BA4E828E2D87EB30BE1F4A"/>
  </w:style>
  <w:style w:type="paragraph" w:customStyle="1" w:styleId="CF0B6DE1BCCD4B3AAC98138124A73E0C">
    <w:name w:val="CF0B6DE1BCCD4B3AAC98138124A73E0C"/>
  </w:style>
  <w:style w:type="paragraph" w:customStyle="1" w:styleId="65352044F01741209DB546409D9EFBA4">
    <w:name w:val="65352044F01741209DB546409D9EFBA4"/>
    <w:rsid w:val="00E0143B"/>
  </w:style>
  <w:style w:type="paragraph" w:customStyle="1" w:styleId="0A5BCC8AB86144BB87442EED475326C6">
    <w:name w:val="0A5BCC8AB86144BB87442EED475326C6"/>
    <w:rsid w:val="00E0143B"/>
  </w:style>
  <w:style w:type="paragraph" w:customStyle="1" w:styleId="9AF2095D3876484A8EBD33ED8C8B83F4">
    <w:name w:val="9AF2095D3876484A8EBD33ED8C8B83F4"/>
    <w:rsid w:val="00E0143B"/>
  </w:style>
  <w:style w:type="paragraph" w:customStyle="1" w:styleId="63F137A4BAEC47EBACF682532830E018">
    <w:name w:val="63F137A4BAEC47EBACF682532830E018"/>
    <w:rsid w:val="00E0143B"/>
  </w:style>
  <w:style w:type="paragraph" w:customStyle="1" w:styleId="12D005EEE1BB408EA1EE33072C61DB26">
    <w:name w:val="12D005EEE1BB408EA1EE33072C61DB26"/>
    <w:rsid w:val="00E0143B"/>
  </w:style>
  <w:style w:type="paragraph" w:customStyle="1" w:styleId="3DE35CF7412E4ADBBEB3ADDEAA22955F">
    <w:name w:val="3DE35CF7412E4ADBBEB3ADDEAA22955F"/>
    <w:rsid w:val="00E0143B"/>
  </w:style>
  <w:style w:type="paragraph" w:customStyle="1" w:styleId="E5B2510320374D4C9E1E141B7C9C1F84">
    <w:name w:val="E5B2510320374D4C9E1E141B7C9C1F84"/>
    <w:rsid w:val="00E0143B"/>
  </w:style>
  <w:style w:type="paragraph" w:customStyle="1" w:styleId="6F405AB9B34F4543BD357D605401F457">
    <w:name w:val="6F405AB9B34F4543BD357D605401F457"/>
    <w:rsid w:val="00E0143B"/>
  </w:style>
  <w:style w:type="paragraph" w:customStyle="1" w:styleId="B5A5EC7E048741C49C0ACF756F66E795">
    <w:name w:val="B5A5EC7E048741C49C0ACF756F66E795"/>
    <w:rsid w:val="00E0143B"/>
  </w:style>
  <w:style w:type="paragraph" w:customStyle="1" w:styleId="8D0D87F9F1BD4E369D2DB9963C6901E0">
    <w:name w:val="8D0D87F9F1BD4E369D2DB9963C6901E0"/>
    <w:rsid w:val="00E0143B"/>
  </w:style>
  <w:style w:type="paragraph" w:customStyle="1" w:styleId="318FFC38E3C1419EAB275EFDAE987156">
    <w:name w:val="318FFC38E3C1419EAB275EFDAE987156"/>
    <w:rsid w:val="00E0143B"/>
  </w:style>
  <w:style w:type="paragraph" w:customStyle="1" w:styleId="1C515AB357B44FE3B0B8021BC141BA8C">
    <w:name w:val="1C515AB357B44FE3B0B8021BC141BA8C"/>
    <w:rsid w:val="00E0143B"/>
  </w:style>
  <w:style w:type="paragraph" w:customStyle="1" w:styleId="99913DB47BF3476FB82C65CED512CBD3">
    <w:name w:val="99913DB47BF3476FB82C65CED512CBD3"/>
    <w:rsid w:val="00E0143B"/>
  </w:style>
  <w:style w:type="paragraph" w:customStyle="1" w:styleId="CC863DF1CC8740C5AC89653F75FB5272">
    <w:name w:val="CC863DF1CC8740C5AC89653F75FB5272"/>
    <w:rsid w:val="00E0143B"/>
  </w:style>
  <w:style w:type="paragraph" w:customStyle="1" w:styleId="5F4F1CC5C7F14AF89C2D377E3183BED1">
    <w:name w:val="5F4F1CC5C7F14AF89C2D377E3183BED1"/>
    <w:rsid w:val="00E0143B"/>
  </w:style>
  <w:style w:type="paragraph" w:customStyle="1" w:styleId="C4758D9E1DBA4096945F9162FE66320F">
    <w:name w:val="C4758D9E1DBA4096945F9162FE66320F"/>
    <w:rsid w:val="00E0143B"/>
  </w:style>
  <w:style w:type="paragraph" w:customStyle="1" w:styleId="ED348DC61EA44504AF2952CEA4A3B682">
    <w:name w:val="ED348DC61EA44504AF2952CEA4A3B682"/>
    <w:rsid w:val="00E0143B"/>
  </w:style>
  <w:style w:type="paragraph" w:customStyle="1" w:styleId="1A02B601CBD14EF993D198FD7694AB6A">
    <w:name w:val="1A02B601CBD14EF993D198FD7694AB6A"/>
    <w:rsid w:val="00E0143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101B1FF243470C8A5E5040CAD286A6">
    <w:name w:val="BC101B1FF243470C8A5E5040CAD286A6"/>
  </w:style>
  <w:style w:type="paragraph" w:customStyle="1" w:styleId="7176C24B0C4C44BA823DB21DFCC1E72C">
    <w:name w:val="7176C24B0C4C44BA823DB21DFCC1E72C"/>
  </w:style>
  <w:style w:type="paragraph" w:customStyle="1" w:styleId="C6C50821914A48F3974D0A8597EDBBA9">
    <w:name w:val="C6C50821914A48F3974D0A8597EDBBA9"/>
  </w:style>
  <w:style w:type="paragraph" w:customStyle="1" w:styleId="C687F47B407044FCBC6E4DCDF1F56C4F">
    <w:name w:val="C687F47B407044FCBC6E4DCDF1F56C4F"/>
  </w:style>
  <w:style w:type="paragraph" w:customStyle="1" w:styleId="7528433EE66C4F5E9C956E5C029FAA21">
    <w:name w:val="7528433EE66C4F5E9C956E5C029FAA21"/>
  </w:style>
  <w:style w:type="paragraph" w:customStyle="1" w:styleId="3926252E55C5401C83CCF38A0FEBAD07">
    <w:name w:val="3926252E55C5401C83CCF38A0FEBAD07"/>
  </w:style>
  <w:style w:type="paragraph" w:customStyle="1" w:styleId="25B06CBF06E749BFB588A66E298C2AA3">
    <w:name w:val="25B06CBF06E749BFB588A66E298C2AA3"/>
  </w:style>
  <w:style w:type="paragraph" w:customStyle="1" w:styleId="CC0B97516DF749D38512EDE8AF46E7B5">
    <w:name w:val="CC0B97516DF749D38512EDE8AF46E7B5"/>
  </w:style>
  <w:style w:type="paragraph" w:customStyle="1" w:styleId="E1E52EE80D85489095434BEB16C53E40">
    <w:name w:val="E1E52EE80D85489095434BEB16C53E40"/>
  </w:style>
  <w:style w:type="paragraph" w:customStyle="1" w:styleId="369F2987189B4BBEBB8B079A5B58B3FD">
    <w:name w:val="369F2987189B4BBEBB8B079A5B58B3FD"/>
  </w:style>
  <w:style w:type="paragraph" w:customStyle="1" w:styleId="4F425104C3D44788A9CBF5B2E1BD6806">
    <w:name w:val="4F425104C3D44788A9CBF5B2E1BD6806"/>
  </w:style>
  <w:style w:type="paragraph" w:customStyle="1" w:styleId="B4DC122036AB46CC97E26818365F61DC">
    <w:name w:val="B4DC122036AB46CC97E26818365F61DC"/>
  </w:style>
  <w:style w:type="paragraph" w:customStyle="1" w:styleId="E50F542F3BA14666ADE3982FB0908A96">
    <w:name w:val="E50F542F3BA14666ADE3982FB0908A96"/>
  </w:style>
  <w:style w:type="paragraph" w:customStyle="1" w:styleId="E64079209A9549F7B83FD13B1B9CD722">
    <w:name w:val="E64079209A9549F7B83FD13B1B9CD722"/>
  </w:style>
  <w:style w:type="paragraph" w:customStyle="1" w:styleId="20868DEAF4AC4F7193115D257D7935AC">
    <w:name w:val="20868DEAF4AC4F7193115D257D7935AC"/>
  </w:style>
  <w:style w:type="paragraph" w:customStyle="1" w:styleId="04DC1E5475A04834935216A3B29A722C">
    <w:name w:val="04DC1E5475A04834935216A3B29A722C"/>
  </w:style>
  <w:style w:type="paragraph" w:customStyle="1" w:styleId="986EE01C8E30463D8D76E3FCCD74EED8">
    <w:name w:val="986EE01C8E30463D8D76E3FCCD74EED8"/>
  </w:style>
  <w:style w:type="paragraph" w:customStyle="1" w:styleId="248C9AB74D044B268F406F657455D684">
    <w:name w:val="248C9AB74D044B268F406F657455D684"/>
  </w:style>
  <w:style w:type="paragraph" w:customStyle="1" w:styleId="F5FACD8CA008487D892004065AD5C313">
    <w:name w:val="F5FACD8CA008487D892004065AD5C313"/>
  </w:style>
  <w:style w:type="paragraph" w:customStyle="1" w:styleId="FDC42FFD3A31469B8A8F05E00179EB68">
    <w:name w:val="FDC42FFD3A31469B8A8F05E00179EB68"/>
  </w:style>
  <w:style w:type="paragraph" w:customStyle="1" w:styleId="10597663FEBB4355942FE2843FA2DF5B">
    <w:name w:val="10597663FEBB4355942FE2843FA2DF5B"/>
  </w:style>
  <w:style w:type="paragraph" w:customStyle="1" w:styleId="6C6291A629BA4E828E2D87EB30BE1F4A">
    <w:name w:val="6C6291A629BA4E828E2D87EB30BE1F4A"/>
  </w:style>
  <w:style w:type="paragraph" w:customStyle="1" w:styleId="CF0B6DE1BCCD4B3AAC98138124A73E0C">
    <w:name w:val="CF0B6DE1BCCD4B3AAC98138124A73E0C"/>
  </w:style>
  <w:style w:type="paragraph" w:customStyle="1" w:styleId="65352044F01741209DB546409D9EFBA4">
    <w:name w:val="65352044F01741209DB546409D9EFBA4"/>
    <w:rsid w:val="00E0143B"/>
  </w:style>
  <w:style w:type="paragraph" w:customStyle="1" w:styleId="0A5BCC8AB86144BB87442EED475326C6">
    <w:name w:val="0A5BCC8AB86144BB87442EED475326C6"/>
    <w:rsid w:val="00E0143B"/>
  </w:style>
  <w:style w:type="paragraph" w:customStyle="1" w:styleId="9AF2095D3876484A8EBD33ED8C8B83F4">
    <w:name w:val="9AF2095D3876484A8EBD33ED8C8B83F4"/>
    <w:rsid w:val="00E0143B"/>
  </w:style>
  <w:style w:type="paragraph" w:customStyle="1" w:styleId="63F137A4BAEC47EBACF682532830E018">
    <w:name w:val="63F137A4BAEC47EBACF682532830E018"/>
    <w:rsid w:val="00E0143B"/>
  </w:style>
  <w:style w:type="paragraph" w:customStyle="1" w:styleId="12D005EEE1BB408EA1EE33072C61DB26">
    <w:name w:val="12D005EEE1BB408EA1EE33072C61DB26"/>
    <w:rsid w:val="00E0143B"/>
  </w:style>
  <w:style w:type="paragraph" w:customStyle="1" w:styleId="3DE35CF7412E4ADBBEB3ADDEAA22955F">
    <w:name w:val="3DE35CF7412E4ADBBEB3ADDEAA22955F"/>
    <w:rsid w:val="00E0143B"/>
  </w:style>
  <w:style w:type="paragraph" w:customStyle="1" w:styleId="E5B2510320374D4C9E1E141B7C9C1F84">
    <w:name w:val="E5B2510320374D4C9E1E141B7C9C1F84"/>
    <w:rsid w:val="00E0143B"/>
  </w:style>
  <w:style w:type="paragraph" w:customStyle="1" w:styleId="6F405AB9B34F4543BD357D605401F457">
    <w:name w:val="6F405AB9B34F4543BD357D605401F457"/>
    <w:rsid w:val="00E0143B"/>
  </w:style>
  <w:style w:type="paragraph" w:customStyle="1" w:styleId="B5A5EC7E048741C49C0ACF756F66E795">
    <w:name w:val="B5A5EC7E048741C49C0ACF756F66E795"/>
    <w:rsid w:val="00E0143B"/>
  </w:style>
  <w:style w:type="paragraph" w:customStyle="1" w:styleId="8D0D87F9F1BD4E369D2DB9963C6901E0">
    <w:name w:val="8D0D87F9F1BD4E369D2DB9963C6901E0"/>
    <w:rsid w:val="00E0143B"/>
  </w:style>
  <w:style w:type="paragraph" w:customStyle="1" w:styleId="318FFC38E3C1419EAB275EFDAE987156">
    <w:name w:val="318FFC38E3C1419EAB275EFDAE987156"/>
    <w:rsid w:val="00E0143B"/>
  </w:style>
  <w:style w:type="paragraph" w:customStyle="1" w:styleId="1C515AB357B44FE3B0B8021BC141BA8C">
    <w:name w:val="1C515AB357B44FE3B0B8021BC141BA8C"/>
    <w:rsid w:val="00E0143B"/>
  </w:style>
  <w:style w:type="paragraph" w:customStyle="1" w:styleId="99913DB47BF3476FB82C65CED512CBD3">
    <w:name w:val="99913DB47BF3476FB82C65CED512CBD3"/>
    <w:rsid w:val="00E0143B"/>
  </w:style>
  <w:style w:type="paragraph" w:customStyle="1" w:styleId="CC863DF1CC8740C5AC89653F75FB5272">
    <w:name w:val="CC863DF1CC8740C5AC89653F75FB5272"/>
    <w:rsid w:val="00E0143B"/>
  </w:style>
  <w:style w:type="paragraph" w:customStyle="1" w:styleId="5F4F1CC5C7F14AF89C2D377E3183BED1">
    <w:name w:val="5F4F1CC5C7F14AF89C2D377E3183BED1"/>
    <w:rsid w:val="00E0143B"/>
  </w:style>
  <w:style w:type="paragraph" w:customStyle="1" w:styleId="C4758D9E1DBA4096945F9162FE66320F">
    <w:name w:val="C4758D9E1DBA4096945F9162FE66320F"/>
    <w:rsid w:val="00E0143B"/>
  </w:style>
  <w:style w:type="paragraph" w:customStyle="1" w:styleId="ED348DC61EA44504AF2952CEA4A3B682">
    <w:name w:val="ED348DC61EA44504AF2952CEA4A3B682"/>
    <w:rsid w:val="00E0143B"/>
  </w:style>
  <w:style w:type="paragraph" w:customStyle="1" w:styleId="1A02B601CBD14EF993D198FD7694AB6A">
    <w:name w:val="1A02B601CBD14EF993D198FD7694AB6A"/>
    <w:rsid w:val="00E014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tf89030636</Template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2020-07-02T19:49:00Z</dcterms:created>
  <dcterms:modified xsi:type="dcterms:W3CDTF">2020-07-02T19:49:00Z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