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shd w:val="clear" w:color="auto" w:fill="002060"/>
        <w:tblLook w:val="04A0" w:firstRow="1" w:lastRow="0" w:firstColumn="1" w:lastColumn="0" w:noHBand="0" w:noVBand="1"/>
      </w:tblPr>
      <w:tblGrid>
        <w:gridCol w:w="9016"/>
      </w:tblGrid>
      <w:tr w:rsidR="00EA64D5" w14:paraId="191EA8FC" w14:textId="77777777" w:rsidTr="00EA64D5">
        <w:tc>
          <w:tcPr>
            <w:tcW w:w="9016" w:type="dxa"/>
            <w:shd w:val="clear" w:color="auto" w:fill="002060"/>
          </w:tcPr>
          <w:p w14:paraId="45A30991" w14:textId="77777777" w:rsidR="00EA64D5" w:rsidRDefault="00EA64D5" w:rsidP="00637200">
            <w:pPr>
              <w:rPr>
                <w:lang w:val="en-GB"/>
              </w:rPr>
            </w:pPr>
            <w:r>
              <w:rPr>
                <w:lang w:val="en-GB"/>
              </w:rPr>
              <w:t>Applicants Details:</w:t>
            </w:r>
          </w:p>
          <w:p w14:paraId="0FDFD5ED" w14:textId="31A297B7" w:rsidR="00EA64D5" w:rsidRDefault="00EA64D5" w:rsidP="00637200">
            <w:pPr>
              <w:rPr>
                <w:lang w:val="en-GB"/>
              </w:rPr>
            </w:pPr>
          </w:p>
        </w:tc>
      </w:tr>
    </w:tbl>
    <w:p w14:paraId="68E6AFE3" w14:textId="16A0FD79" w:rsidR="000172E5" w:rsidRDefault="000172E5" w:rsidP="00637200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EA64D5" w14:paraId="37BC605F" w14:textId="77777777" w:rsidTr="00EA64D5">
        <w:tc>
          <w:tcPr>
            <w:tcW w:w="3005" w:type="dxa"/>
          </w:tcPr>
          <w:p w14:paraId="044777AE" w14:textId="10A8837E" w:rsidR="00EA64D5" w:rsidRDefault="00EA64D5" w:rsidP="00637200">
            <w:pPr>
              <w:rPr>
                <w:lang w:val="en-GB"/>
              </w:rPr>
            </w:pPr>
            <w:r>
              <w:rPr>
                <w:lang w:val="en-GB"/>
              </w:rPr>
              <w:t>Name:</w:t>
            </w:r>
          </w:p>
        </w:tc>
        <w:tc>
          <w:tcPr>
            <w:tcW w:w="3005" w:type="dxa"/>
          </w:tcPr>
          <w:p w14:paraId="44C6FBFE" w14:textId="328DBFCD" w:rsidR="00EA64D5" w:rsidRDefault="00EA64D5" w:rsidP="00637200">
            <w:pPr>
              <w:rPr>
                <w:lang w:val="en-GB"/>
              </w:rPr>
            </w:pPr>
            <w:r>
              <w:rPr>
                <w:lang w:val="en-GB"/>
              </w:rPr>
              <w:t>Email address:</w:t>
            </w:r>
          </w:p>
        </w:tc>
        <w:tc>
          <w:tcPr>
            <w:tcW w:w="3006" w:type="dxa"/>
          </w:tcPr>
          <w:p w14:paraId="20BE1871" w14:textId="07FA2276" w:rsidR="00EA64D5" w:rsidRDefault="00913F2F" w:rsidP="00637200">
            <w:pPr>
              <w:rPr>
                <w:lang w:val="en-GB"/>
              </w:rPr>
            </w:pPr>
            <w:r>
              <w:rPr>
                <w:lang w:val="en-GB"/>
              </w:rPr>
              <w:t xml:space="preserve">What would you like to be involved </w:t>
            </w:r>
            <w:proofErr w:type="gramStart"/>
            <w:r>
              <w:rPr>
                <w:lang w:val="en-GB"/>
              </w:rPr>
              <w:t>in</w:t>
            </w:r>
            <w:r w:rsidR="00667D95">
              <w:rPr>
                <w:lang w:val="en-GB"/>
              </w:rPr>
              <w:t>:</w:t>
            </w:r>
            <w:proofErr w:type="gramEnd"/>
          </w:p>
        </w:tc>
      </w:tr>
      <w:tr w:rsidR="00EA64D5" w14:paraId="2AE826D9" w14:textId="77777777" w:rsidTr="00EA64D5">
        <w:tc>
          <w:tcPr>
            <w:tcW w:w="3005" w:type="dxa"/>
          </w:tcPr>
          <w:p w14:paraId="4A2EAC80" w14:textId="77777777" w:rsidR="00EA64D5" w:rsidRDefault="00EA64D5" w:rsidP="00637200">
            <w:pPr>
              <w:rPr>
                <w:lang w:val="en-GB"/>
              </w:rPr>
            </w:pPr>
          </w:p>
          <w:p w14:paraId="50C9F4A0" w14:textId="0303F730" w:rsidR="00EA64D5" w:rsidRDefault="00EA64D5" w:rsidP="00637200">
            <w:pPr>
              <w:rPr>
                <w:lang w:val="en-GB"/>
              </w:rPr>
            </w:pPr>
          </w:p>
        </w:tc>
        <w:tc>
          <w:tcPr>
            <w:tcW w:w="3005" w:type="dxa"/>
          </w:tcPr>
          <w:p w14:paraId="6EBA8F57" w14:textId="77777777" w:rsidR="00EA64D5" w:rsidRDefault="00EA64D5" w:rsidP="00637200">
            <w:pPr>
              <w:rPr>
                <w:lang w:val="en-GB"/>
              </w:rPr>
            </w:pPr>
          </w:p>
        </w:tc>
        <w:tc>
          <w:tcPr>
            <w:tcW w:w="3006" w:type="dxa"/>
          </w:tcPr>
          <w:p w14:paraId="76BD3145" w14:textId="1A772B5A" w:rsidR="00EA64D5" w:rsidRDefault="00913F2F" w:rsidP="00637200">
            <w:pPr>
              <w:rPr>
                <w:lang w:val="en-GB"/>
              </w:rPr>
            </w:pPr>
            <w:r>
              <w:rPr>
                <w:lang w:val="en-GB"/>
              </w:rPr>
              <w:t xml:space="preserve">Letter writing </w:t>
            </w:r>
          </w:p>
          <w:p w14:paraId="0153F971" w14:textId="77A404D1" w:rsidR="0009209E" w:rsidRDefault="0009209E" w:rsidP="00637200">
            <w:pPr>
              <w:rPr>
                <w:lang w:val="en-GB"/>
              </w:rPr>
            </w:pPr>
            <w:r>
              <w:rPr>
                <w:lang w:val="en-GB"/>
              </w:rPr>
              <w:t>Sharing leaflets</w:t>
            </w:r>
          </w:p>
          <w:p w14:paraId="77D4EE78" w14:textId="77777777" w:rsidR="0009209E" w:rsidRDefault="00B17469" w:rsidP="00637200">
            <w:pPr>
              <w:rPr>
                <w:lang w:val="en-GB"/>
              </w:rPr>
            </w:pPr>
            <w:r w:rsidRPr="00B17469">
              <w:rPr>
                <w:lang w:val="en-GB"/>
              </w:rPr>
              <w:t>All campaigning</w:t>
            </w:r>
          </w:p>
          <w:p w14:paraId="0619E80E" w14:textId="2C3B3E62" w:rsidR="00B17469" w:rsidRDefault="00B17469" w:rsidP="00637200">
            <w:pPr>
              <w:rPr>
                <w:lang w:val="en-GB"/>
              </w:rPr>
            </w:pPr>
          </w:p>
        </w:tc>
      </w:tr>
    </w:tbl>
    <w:p w14:paraId="3928B8AA" w14:textId="1700BB0C" w:rsidR="00EA64D5" w:rsidRDefault="00EA64D5" w:rsidP="00637200">
      <w:pPr>
        <w:rPr>
          <w:lang w:val="en-GB"/>
        </w:rPr>
      </w:pPr>
      <w:r>
        <w:rPr>
          <w:lang w:val="en-GB"/>
        </w:rPr>
        <w:t>By becoming a member of Safeguarding Our Schools – Scotland you are agreeing to</w:t>
      </w:r>
      <w:r w:rsidR="000320BB">
        <w:rPr>
          <w:lang w:val="en-GB"/>
        </w:rPr>
        <w:t xml:space="preserve"> </w:t>
      </w:r>
      <w:r>
        <w:rPr>
          <w:lang w:val="en-GB"/>
        </w:rPr>
        <w:t xml:space="preserve">the </w:t>
      </w:r>
      <w:r w:rsidR="00055173">
        <w:rPr>
          <w:lang w:val="en-GB"/>
        </w:rPr>
        <w:t>aims</w:t>
      </w:r>
      <w:r>
        <w:rPr>
          <w:lang w:val="en-GB"/>
        </w:rPr>
        <w:t xml:space="preserve"> of the organisation. These can be found on our website at sos_scotland.com </w:t>
      </w:r>
    </w:p>
    <w:p w14:paraId="12146792" w14:textId="2208BA3F" w:rsidR="007C1246" w:rsidRDefault="007C1246" w:rsidP="00637200">
      <w:pPr>
        <w:rPr>
          <w:lang w:val="en-GB"/>
        </w:rPr>
      </w:pPr>
      <w:r>
        <w:rPr>
          <w:lang w:val="en-GB"/>
        </w:rPr>
        <w:t>We will send details of new campaigns to our members to get your input and he</w:t>
      </w:r>
      <w:r w:rsidR="00667D95">
        <w:rPr>
          <w:lang w:val="en-GB"/>
        </w:rPr>
        <w:t>l</w:t>
      </w:r>
      <w:r>
        <w:rPr>
          <w:lang w:val="en-GB"/>
        </w:rPr>
        <w:t>p in raising awareness</w:t>
      </w:r>
      <w:r w:rsidR="005E3F48">
        <w:rPr>
          <w:lang w:val="en-GB"/>
        </w:rPr>
        <w:t xml:space="preserve">. </w:t>
      </w:r>
    </w:p>
    <w:p w14:paraId="33AB6FEE" w14:textId="50EDC928" w:rsidR="00F049AF" w:rsidRPr="0065214D" w:rsidRDefault="00055173" w:rsidP="00637200">
      <w:pPr>
        <w:rPr>
          <w:lang w:val="en-GB"/>
        </w:rPr>
      </w:pPr>
      <w:r>
        <w:rPr>
          <w:lang w:val="en-GB"/>
        </w:rPr>
        <w:t>Please return this form to sosscotland@gmail.com</w:t>
      </w:r>
    </w:p>
    <w:sectPr w:rsidR="00F049AF" w:rsidRPr="0065214D" w:rsidSect="0065214D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5BC124" w14:textId="77777777" w:rsidR="00EA64D5" w:rsidRDefault="00EA64D5" w:rsidP="000172E5">
      <w:pPr>
        <w:spacing w:after="0" w:line="240" w:lineRule="auto"/>
      </w:pPr>
      <w:r>
        <w:separator/>
      </w:r>
    </w:p>
  </w:endnote>
  <w:endnote w:type="continuationSeparator" w:id="0">
    <w:p w14:paraId="7A1B239C" w14:textId="77777777" w:rsidR="00EA64D5" w:rsidRDefault="00EA64D5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ABD2B69E-831B-4E76-ACC2-BABFDD1B708B}"/>
    <w:embedBold r:id="rId2" w:fontKey="{B700E9CB-4A7B-4367-9E5B-74167BCF57A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1CB95CE-6135-4DD0-8925-64E20DDA771D}"/>
    <w:embedBold r:id="rId4" w:fontKey="{754DFC35-0E11-4A97-B5E1-C1EA612D3FBD}"/>
    <w:embedItalic r:id="rId5" w:fontKey="{25BCEA52-75D4-4941-A1ED-305E25140EC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80CEC03-30C4-4374-BF0C-72CDEAFB02F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3506E2F-E1E7-4273-874C-AE0BEA5C31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44"/>
      <w:gridCol w:w="4482"/>
    </w:tblGrid>
    <w:tr w:rsidR="00EA64D5" w:rsidRPr="00311D4F" w14:paraId="5D45C47F" w14:textId="77777777" w:rsidTr="00637200">
      <w:tc>
        <w:tcPr>
          <w:tcW w:w="4675" w:type="dxa"/>
          <w:vAlign w:val="center"/>
        </w:tcPr>
        <w:p w14:paraId="7CB7D16D" w14:textId="7AD7955B" w:rsidR="00311D4F" w:rsidRPr="00311D4F" w:rsidRDefault="00EA64D5" w:rsidP="00637200">
          <w:pPr>
            <w:pStyle w:val="Footer"/>
          </w:pPr>
          <w:r>
            <w:rPr>
              <w:noProof/>
            </w:rPr>
            <w:drawing>
              <wp:inline distT="0" distB="0" distL="0" distR="0" wp14:anchorId="3B89CCBA" wp14:editId="307FE166">
                <wp:extent cx="914400" cy="970973"/>
                <wp:effectExtent l="0" t="0" r="0" b="63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1580" cy="97859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5" w:type="dxa"/>
          <w:vAlign w:val="center"/>
        </w:tcPr>
        <w:p w14:paraId="32EA3025" w14:textId="291FCCB8" w:rsidR="00311D4F" w:rsidRPr="00311D4F" w:rsidRDefault="00311D4F" w:rsidP="00637200">
          <w:pPr>
            <w:pStyle w:val="Footer"/>
            <w:jc w:val="right"/>
          </w:pPr>
        </w:p>
      </w:tc>
    </w:tr>
  </w:tbl>
  <w:p w14:paraId="589019CC" w14:textId="77777777" w:rsidR="006145D8" w:rsidRDefault="006145D8" w:rsidP="00637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68A41" w14:textId="77777777" w:rsidR="00EA64D5" w:rsidRDefault="00EA64D5" w:rsidP="000172E5">
      <w:pPr>
        <w:spacing w:after="0" w:line="240" w:lineRule="auto"/>
      </w:pPr>
      <w:r>
        <w:separator/>
      </w:r>
    </w:p>
  </w:footnote>
  <w:footnote w:type="continuationSeparator" w:id="0">
    <w:p w14:paraId="1DC3D6C9" w14:textId="77777777" w:rsidR="00EA64D5" w:rsidRDefault="00EA64D5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56"/>
      <w:gridCol w:w="5470"/>
    </w:tblGrid>
    <w:tr w:rsidR="00EA64D5" w:rsidRPr="0065214D" w14:paraId="30C674D2" w14:textId="77777777" w:rsidTr="00384B05">
      <w:trPr>
        <w:trHeight w:val="990"/>
      </w:trPr>
      <w:tc>
        <w:tcPr>
          <w:tcW w:w="1350" w:type="dxa"/>
          <w:vAlign w:val="center"/>
        </w:tcPr>
        <w:p w14:paraId="603E3B67" w14:textId="216FF01A" w:rsidR="00B337A2" w:rsidRPr="0065214D" w:rsidRDefault="00EA64D5" w:rsidP="00637200">
          <w:pPr>
            <w:pStyle w:val="Header"/>
            <w:rPr>
              <w:lang w:val="en-GB"/>
            </w:rPr>
          </w:pPr>
          <w:r>
            <w:rPr>
              <w:noProof/>
            </w:rPr>
            <w:drawing>
              <wp:inline distT="0" distB="0" distL="0" distR="0" wp14:anchorId="5E5AC8EB" wp14:editId="55CF6C4E">
                <wp:extent cx="2120900" cy="2019300"/>
                <wp:effectExtent l="0" t="0" r="0" b="0"/>
                <wp:docPr id="1" name="63A9556E-C0D4-4C6E-B357-8E533D703B0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63A9556E-C0D4-4C6E-B357-8E533D703B02"/>
                        <pic:cNvPicPr/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09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sdt>
        <w:sdtPr>
          <w:rPr>
            <w:lang w:val="en-GB"/>
          </w:rPr>
          <w:id w:val="1035071668"/>
          <w:placeholder>
            <w:docPart w:val="66DC8FA381864A93AE6D9454CB589FA8"/>
          </w:placeholder>
          <w:temporary/>
          <w:showingPlcHdr/>
          <w15:appearance w15:val="hidden"/>
        </w:sdtPr>
        <w:sdtEndPr/>
        <w:sdtContent>
          <w:tc>
            <w:tcPr>
              <w:tcW w:w="8000" w:type="dxa"/>
              <w:vAlign w:val="center"/>
            </w:tcPr>
            <w:p w14:paraId="4E79C6A5" w14:textId="77777777" w:rsidR="00B337A2" w:rsidRPr="0065214D" w:rsidRDefault="006145D8" w:rsidP="00637200">
              <w:pPr>
                <w:pStyle w:val="Header"/>
                <w:rPr>
                  <w:lang w:val="en-GB"/>
                </w:rPr>
              </w:pPr>
              <w:r w:rsidRPr="00EA64D5">
                <w:rPr>
                  <w:color w:val="002060"/>
                  <w:lang w:val="en-GB" w:bidi="en-GB"/>
                </w:rPr>
                <w:t>Membership form</w:t>
              </w:r>
            </w:p>
          </w:tc>
        </w:sdtContent>
      </w:sdt>
    </w:tr>
  </w:tbl>
  <w:p w14:paraId="487C5DB4" w14:textId="77777777" w:rsidR="000172E5" w:rsidRPr="0065214D" w:rsidRDefault="000172E5" w:rsidP="00311D4F">
    <w:pPr>
      <w:pStyle w:val="NoSpacing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64D5"/>
    <w:rsid w:val="000172E5"/>
    <w:rsid w:val="000320BB"/>
    <w:rsid w:val="00052382"/>
    <w:rsid w:val="00055173"/>
    <w:rsid w:val="0006568A"/>
    <w:rsid w:val="00076F0F"/>
    <w:rsid w:val="00084253"/>
    <w:rsid w:val="0009209E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E3F48"/>
    <w:rsid w:val="005F2035"/>
    <w:rsid w:val="005F7990"/>
    <w:rsid w:val="006145D8"/>
    <w:rsid w:val="00637200"/>
    <w:rsid w:val="0063739C"/>
    <w:rsid w:val="0065214D"/>
    <w:rsid w:val="00667D95"/>
    <w:rsid w:val="006904A4"/>
    <w:rsid w:val="007147D7"/>
    <w:rsid w:val="00770F25"/>
    <w:rsid w:val="007A35A8"/>
    <w:rsid w:val="007B0A85"/>
    <w:rsid w:val="007C1246"/>
    <w:rsid w:val="007C6A52"/>
    <w:rsid w:val="0082043E"/>
    <w:rsid w:val="00846B76"/>
    <w:rsid w:val="0086797B"/>
    <w:rsid w:val="008E203A"/>
    <w:rsid w:val="0091229C"/>
    <w:rsid w:val="00913F2F"/>
    <w:rsid w:val="00940E73"/>
    <w:rsid w:val="00974821"/>
    <w:rsid w:val="0098597D"/>
    <w:rsid w:val="009F619A"/>
    <w:rsid w:val="009F6DDE"/>
    <w:rsid w:val="00A370A8"/>
    <w:rsid w:val="00B17469"/>
    <w:rsid w:val="00B337A2"/>
    <w:rsid w:val="00BD4753"/>
    <w:rsid w:val="00BD5CB1"/>
    <w:rsid w:val="00BE62EE"/>
    <w:rsid w:val="00C003BA"/>
    <w:rsid w:val="00C4602F"/>
    <w:rsid w:val="00C46878"/>
    <w:rsid w:val="00C6231D"/>
    <w:rsid w:val="00CA2831"/>
    <w:rsid w:val="00CB4A51"/>
    <w:rsid w:val="00CD4532"/>
    <w:rsid w:val="00CD47B0"/>
    <w:rsid w:val="00CE6104"/>
    <w:rsid w:val="00CE7918"/>
    <w:rsid w:val="00D16163"/>
    <w:rsid w:val="00DB3FAD"/>
    <w:rsid w:val="00DC71EC"/>
    <w:rsid w:val="00E23263"/>
    <w:rsid w:val="00E61C09"/>
    <w:rsid w:val="00EA64D5"/>
    <w:rsid w:val="00EB3B58"/>
    <w:rsid w:val="00EC7359"/>
    <w:rsid w:val="00EE3054"/>
    <w:rsid w:val="00F00606"/>
    <w:rsid w:val="00F01256"/>
    <w:rsid w:val="00F049AF"/>
    <w:rsid w:val="00F6712F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4031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63A9556E-C0D4-4C6E-B357-8E533D703B02" TargetMode="External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cie.phillips\Downloads\tf33365754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6DC8FA381864A93AE6D9454CB589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74EBC-4A7A-4342-8C4B-E50B1874DDBF}"/>
      </w:docPartPr>
      <w:docPartBody>
        <w:p w:rsidR="00704AA0" w:rsidRDefault="008A0644">
          <w:pPr>
            <w:pStyle w:val="66DC8FA381864A93AE6D9454CB589FA8"/>
          </w:pPr>
          <w:r w:rsidRPr="0065214D">
            <w:rPr>
              <w:rStyle w:val="Heading1Char"/>
              <w:lang w:bidi="en-GB"/>
            </w:rPr>
            <w:t>Parent 1 Info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644"/>
    <w:rsid w:val="00704AA0"/>
    <w:rsid w:val="008A0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  <w:lang w:val="en-US" w:eastAsia="en-US"/>
    </w:rPr>
  </w:style>
  <w:style w:type="paragraph" w:customStyle="1" w:styleId="66DC8FA381864A93AE6D9454CB589FA8">
    <w:name w:val="66DC8FA381864A93AE6D9454CB589F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tf33365754_win32</Template>
  <TotalTime>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2022-04-12T09:46:00Z</dcterms:created>
  <dcterms:modified xsi:type="dcterms:W3CDTF">2022-04-12T09:46:00Z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