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E2A5A" w14:textId="77777777" w:rsidR="006D408D" w:rsidRPr="004A04DF" w:rsidRDefault="006D408D" w:rsidP="006D408D">
      <w:pPr>
        <w:jc w:val="center"/>
        <w:rPr>
          <w:rFonts w:ascii="Arial Rounded MT Bold" w:hAnsi="Arial Rounded MT Bold"/>
          <w:b/>
          <w:sz w:val="20"/>
          <w:szCs w:val="20"/>
        </w:rPr>
      </w:pPr>
      <w:r w:rsidRPr="004A04DF">
        <w:rPr>
          <w:rFonts w:ascii="Arial Rounded MT Bold" w:hAnsi="Arial Rounded MT Bold"/>
          <w:b/>
          <w:sz w:val="20"/>
          <w:szCs w:val="20"/>
        </w:rPr>
        <w:t>MONTGOMERY COUNTY SCHOOL NURSES’ ASSOCIATION SCHOLARSHIP APPLICATION</w:t>
      </w:r>
    </w:p>
    <w:p w14:paraId="15EB844E" w14:textId="77777777" w:rsidR="006D408D" w:rsidRPr="002E764C" w:rsidRDefault="006D408D" w:rsidP="006D408D">
      <w:pPr>
        <w:rPr>
          <w:rFonts w:ascii="Times New Roman" w:hAnsi="Times New Roman"/>
          <w:sz w:val="24"/>
          <w:szCs w:val="24"/>
        </w:rPr>
      </w:pPr>
      <w:r w:rsidRPr="002E764C">
        <w:rPr>
          <w:rFonts w:ascii="Times New Roman" w:hAnsi="Times New Roman"/>
          <w:sz w:val="24"/>
          <w:szCs w:val="24"/>
        </w:rPr>
        <w:t>Each year the Montgomery County School Nurses’ Association awards a $1,000 scholarship to a deserving senior student who plans on becoming a professional nurse.  The student must be a high school senior residing in Montgomery County who has been accepted into an accredited college or university nursing program (Bachelor of Science in Nursing).</w:t>
      </w:r>
    </w:p>
    <w:p w14:paraId="073F745D" w14:textId="6AE0A123" w:rsidR="006D408D" w:rsidRPr="002E764C" w:rsidRDefault="006D408D" w:rsidP="003470DB">
      <w:pPr>
        <w:tabs>
          <w:tab w:val="left" w:pos="635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E764C">
        <w:rPr>
          <w:rFonts w:ascii="Times New Roman" w:hAnsi="Times New Roman"/>
          <w:b/>
          <w:bCs/>
          <w:sz w:val="24"/>
          <w:szCs w:val="24"/>
          <w:u w:val="single"/>
        </w:rPr>
        <w:t>A</w:t>
      </w:r>
      <w:r w:rsidR="002E764C" w:rsidRPr="002E764C">
        <w:rPr>
          <w:rFonts w:ascii="Times New Roman" w:hAnsi="Times New Roman"/>
          <w:b/>
          <w:bCs/>
          <w:sz w:val="24"/>
          <w:szCs w:val="24"/>
          <w:u w:val="single"/>
        </w:rPr>
        <w:t xml:space="preserve"> completed a</w:t>
      </w:r>
      <w:r w:rsidRPr="002E764C">
        <w:rPr>
          <w:rFonts w:ascii="Times New Roman" w:hAnsi="Times New Roman"/>
          <w:b/>
          <w:bCs/>
          <w:sz w:val="24"/>
          <w:szCs w:val="24"/>
          <w:u w:val="single"/>
        </w:rPr>
        <w:t>pplication must include</w:t>
      </w:r>
      <w:r w:rsidRPr="002E764C">
        <w:rPr>
          <w:rFonts w:ascii="Times New Roman" w:hAnsi="Times New Roman"/>
          <w:sz w:val="24"/>
          <w:szCs w:val="24"/>
        </w:rPr>
        <w:t xml:space="preserve">: </w:t>
      </w:r>
      <w:r w:rsidR="003470DB" w:rsidRPr="002E764C">
        <w:rPr>
          <w:rFonts w:ascii="Times New Roman" w:hAnsi="Times New Roman"/>
          <w:sz w:val="24"/>
          <w:szCs w:val="24"/>
        </w:rPr>
        <w:tab/>
      </w:r>
    </w:p>
    <w:p w14:paraId="285FC6F7" w14:textId="5A8F3D66" w:rsidR="006D408D" w:rsidRPr="002E764C" w:rsidRDefault="002E764C" w:rsidP="006D408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E764C"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ese </w:t>
      </w:r>
      <w:r w:rsidR="00234CD3">
        <w:rPr>
          <w:rFonts w:ascii="Times New Roman" w:hAnsi="Times New Roman"/>
          <w:sz w:val="24"/>
          <w:szCs w:val="24"/>
        </w:rPr>
        <w:t>four</w:t>
      </w:r>
      <w:r>
        <w:rPr>
          <w:rFonts w:ascii="Times New Roman" w:hAnsi="Times New Roman"/>
          <w:sz w:val="24"/>
          <w:szCs w:val="24"/>
        </w:rPr>
        <w:t xml:space="preserve"> (</w:t>
      </w:r>
      <w:r w:rsidR="00234CD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 pages.</w:t>
      </w:r>
      <w:r w:rsidR="006D408D" w:rsidRPr="002E76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typed application is preferred. </w:t>
      </w:r>
    </w:p>
    <w:p w14:paraId="7D60A787" w14:textId="77777777" w:rsidR="006D408D" w:rsidRPr="002E764C" w:rsidRDefault="006D408D" w:rsidP="006D408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E764C">
        <w:rPr>
          <w:rFonts w:ascii="Times New Roman" w:hAnsi="Times New Roman"/>
          <w:sz w:val="24"/>
          <w:szCs w:val="24"/>
        </w:rPr>
        <w:t xml:space="preserve">A copy of your acceptance letter from an accredited college/university nursing program, </w:t>
      </w:r>
    </w:p>
    <w:p w14:paraId="0007CFEC" w14:textId="77777777" w:rsidR="006D408D" w:rsidRPr="002E764C" w:rsidRDefault="006D408D" w:rsidP="006D408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E764C">
        <w:rPr>
          <w:rFonts w:ascii="Times New Roman" w:hAnsi="Times New Roman"/>
          <w:sz w:val="24"/>
          <w:szCs w:val="24"/>
        </w:rPr>
        <w:t xml:space="preserve">A copy of your high school transcript, and </w:t>
      </w:r>
    </w:p>
    <w:p w14:paraId="71AB0FF0" w14:textId="77777777" w:rsidR="002E764C" w:rsidRDefault="006D408D" w:rsidP="006D408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E764C">
        <w:rPr>
          <w:rFonts w:ascii="Times New Roman" w:hAnsi="Times New Roman"/>
          <w:sz w:val="24"/>
          <w:szCs w:val="24"/>
        </w:rPr>
        <w:t xml:space="preserve">Two (2) letters of recommendation. </w:t>
      </w:r>
    </w:p>
    <w:p w14:paraId="37AC2011" w14:textId="581EAAFB" w:rsidR="009104F5" w:rsidRDefault="009104F5" w:rsidP="006D408D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 DOCUMENTS MUST BE SUBMITTED IN A PDF FORMAT</w:t>
      </w:r>
    </w:p>
    <w:p w14:paraId="46C0372C" w14:textId="69F185E8" w:rsidR="006D408D" w:rsidRPr="002E764C" w:rsidRDefault="006D408D" w:rsidP="002E764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2E764C">
        <w:rPr>
          <w:rFonts w:ascii="Times New Roman" w:hAnsi="Times New Roman"/>
          <w:sz w:val="24"/>
          <w:szCs w:val="24"/>
        </w:rPr>
        <w:t xml:space="preserve"> </w:t>
      </w:r>
    </w:p>
    <w:p w14:paraId="571173CB" w14:textId="672CF476" w:rsidR="003175E5" w:rsidRPr="002E764C" w:rsidRDefault="0047493D" w:rsidP="003175E5">
      <w:pPr>
        <w:spacing w:after="0" w:line="240" w:lineRule="auto"/>
        <w:ind w:left="360"/>
        <w:rPr>
          <w:rFonts w:ascii="Times New Roman" w:hAnsi="Times New Roman"/>
          <w:b/>
          <w:bCs/>
          <w:sz w:val="24"/>
          <w:szCs w:val="24"/>
          <w:u w:val="single"/>
        </w:rPr>
      </w:pPr>
      <w:r w:rsidRPr="002E764C">
        <w:rPr>
          <w:rFonts w:ascii="Times New Roman" w:hAnsi="Times New Roman"/>
          <w:sz w:val="24"/>
          <w:szCs w:val="24"/>
        </w:rPr>
        <w:t xml:space="preserve">The </w:t>
      </w:r>
      <w:r w:rsidRPr="002E764C">
        <w:rPr>
          <w:rFonts w:ascii="Times New Roman" w:hAnsi="Times New Roman"/>
          <w:b/>
          <w:sz w:val="24"/>
          <w:szCs w:val="24"/>
          <w:u w:val="single"/>
        </w:rPr>
        <w:t>completed</w:t>
      </w:r>
      <w:r w:rsidR="006D408D" w:rsidRPr="002E764C">
        <w:rPr>
          <w:rFonts w:ascii="Times New Roman" w:hAnsi="Times New Roman"/>
          <w:sz w:val="24"/>
          <w:szCs w:val="24"/>
        </w:rPr>
        <w:t xml:space="preserve"> application must be</w:t>
      </w:r>
      <w:r w:rsidR="003175E5" w:rsidRPr="002E764C">
        <w:rPr>
          <w:rFonts w:ascii="Times New Roman" w:hAnsi="Times New Roman"/>
          <w:sz w:val="24"/>
          <w:szCs w:val="24"/>
        </w:rPr>
        <w:t xml:space="preserve"> sent via email to</w:t>
      </w:r>
      <w:r w:rsidR="002E764C" w:rsidRPr="002E764C">
        <w:rPr>
          <w:rFonts w:ascii="Times New Roman" w:hAnsi="Times New Roman"/>
          <w:sz w:val="24"/>
          <w:szCs w:val="24"/>
        </w:rPr>
        <w:t xml:space="preserve"> Kathleen McNulty at</w:t>
      </w:r>
      <w:r w:rsidR="003175E5" w:rsidRPr="002E764C">
        <w:rPr>
          <w:rFonts w:ascii="Times New Roman" w:hAnsi="Times New Roman"/>
          <w:sz w:val="24"/>
          <w:szCs w:val="24"/>
        </w:rPr>
        <w:t xml:space="preserve"> </w:t>
      </w:r>
      <w:r w:rsidR="00D47559" w:rsidRPr="002E764C">
        <w:rPr>
          <w:rFonts w:ascii="Times New Roman" w:hAnsi="Times New Roman"/>
          <w:b/>
          <w:bCs/>
          <w:sz w:val="24"/>
          <w:szCs w:val="24"/>
          <w:u w:val="single"/>
        </w:rPr>
        <w:t>mcnultk@lmsd.org</w:t>
      </w:r>
      <w:r w:rsidR="003175E5" w:rsidRPr="002E764C">
        <w:rPr>
          <w:rFonts w:ascii="Times New Roman" w:hAnsi="Times New Roman"/>
          <w:b/>
          <w:bCs/>
          <w:sz w:val="24"/>
          <w:szCs w:val="24"/>
          <w:u w:val="single"/>
        </w:rPr>
        <w:t xml:space="preserve"> by</w:t>
      </w:r>
      <w:r w:rsidR="00234CD3">
        <w:rPr>
          <w:rFonts w:ascii="Times New Roman" w:hAnsi="Times New Roman"/>
          <w:b/>
          <w:bCs/>
          <w:sz w:val="24"/>
          <w:szCs w:val="24"/>
          <w:u w:val="single"/>
        </w:rPr>
        <w:t xml:space="preserve"> Friday,</w:t>
      </w:r>
      <w:r w:rsidR="003175E5" w:rsidRPr="002E764C">
        <w:rPr>
          <w:rFonts w:ascii="Times New Roman" w:hAnsi="Times New Roman"/>
          <w:b/>
          <w:bCs/>
          <w:sz w:val="24"/>
          <w:szCs w:val="24"/>
          <w:u w:val="single"/>
        </w:rPr>
        <w:t xml:space="preserve"> March 1</w:t>
      </w:r>
      <w:r w:rsidR="00732B48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3175E5" w:rsidRPr="002E764C">
        <w:rPr>
          <w:rFonts w:ascii="Times New Roman" w:hAnsi="Times New Roman"/>
          <w:b/>
          <w:bCs/>
          <w:sz w:val="24"/>
          <w:szCs w:val="24"/>
          <w:u w:val="single"/>
        </w:rPr>
        <w:t>, 202</w:t>
      </w:r>
      <w:r w:rsidR="00732B48"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="003175E5" w:rsidRPr="002E764C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4347291C" w14:textId="77777777" w:rsidR="002E764C" w:rsidRPr="002E764C" w:rsidRDefault="002E764C" w:rsidP="003175E5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u w:val="single"/>
        </w:rPr>
      </w:pPr>
    </w:p>
    <w:p w14:paraId="53940DEF" w14:textId="77777777" w:rsidR="00166447" w:rsidRPr="002E764C" w:rsidRDefault="003175E5" w:rsidP="003175E5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u w:val="single"/>
        </w:rPr>
      </w:pPr>
      <w:r w:rsidRPr="002E764C">
        <w:rPr>
          <w:rFonts w:ascii="Times New Roman" w:hAnsi="Times New Roman"/>
          <w:sz w:val="24"/>
          <w:szCs w:val="24"/>
        </w:rPr>
        <w:t xml:space="preserve"> </w:t>
      </w:r>
      <w:r w:rsidRPr="002E764C">
        <w:rPr>
          <w:rFonts w:ascii="Times New Roman" w:hAnsi="Times New Roman"/>
          <w:b/>
          <w:sz w:val="24"/>
          <w:szCs w:val="24"/>
          <w:u w:val="single"/>
        </w:rPr>
        <w:t>Only completed applications will be considered.</w:t>
      </w:r>
    </w:p>
    <w:p w14:paraId="71E765D5" w14:textId="77777777" w:rsidR="003175E5" w:rsidRPr="002E764C" w:rsidRDefault="003175E5" w:rsidP="007070D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553A9EAE" w14:textId="77777777" w:rsidR="003175E5" w:rsidRPr="00B25C38" w:rsidRDefault="003175E5" w:rsidP="003175E5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highlight w:val="yellow"/>
        </w:rPr>
      </w:pPr>
      <w:r w:rsidRPr="00B25C38">
        <w:rPr>
          <w:rFonts w:ascii="Times New Roman" w:hAnsi="Times New Roman"/>
          <w:sz w:val="24"/>
          <w:szCs w:val="24"/>
          <w:highlight w:val="yellow"/>
        </w:rPr>
        <w:t>My contact information:</w:t>
      </w:r>
    </w:p>
    <w:p w14:paraId="44E64E41" w14:textId="2627A531" w:rsidR="006D408D" w:rsidRPr="00B25C38" w:rsidRDefault="001E047A" w:rsidP="00D47559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highlight w:val="yellow"/>
        </w:rPr>
      </w:pPr>
      <w:r w:rsidRPr="00B25C38">
        <w:rPr>
          <w:rFonts w:ascii="Times New Roman" w:hAnsi="Times New Roman"/>
          <w:b/>
          <w:sz w:val="24"/>
          <w:szCs w:val="24"/>
          <w:highlight w:val="yellow"/>
        </w:rPr>
        <w:t>Ka</w:t>
      </w:r>
      <w:r w:rsidR="00D47559" w:rsidRPr="00B25C38">
        <w:rPr>
          <w:rFonts w:ascii="Times New Roman" w:hAnsi="Times New Roman"/>
          <w:b/>
          <w:sz w:val="24"/>
          <w:szCs w:val="24"/>
          <w:highlight w:val="yellow"/>
        </w:rPr>
        <w:t>thleen McNulty M</w:t>
      </w:r>
      <w:r w:rsidR="002E764C" w:rsidRPr="00B25C38">
        <w:rPr>
          <w:rFonts w:ascii="Times New Roman" w:hAnsi="Times New Roman"/>
          <w:b/>
          <w:sz w:val="24"/>
          <w:szCs w:val="24"/>
          <w:highlight w:val="yellow"/>
        </w:rPr>
        <w:t>S</w:t>
      </w:r>
      <w:r w:rsidR="00D47559" w:rsidRPr="00B25C38">
        <w:rPr>
          <w:rFonts w:ascii="Times New Roman" w:hAnsi="Times New Roman"/>
          <w:b/>
          <w:sz w:val="24"/>
          <w:szCs w:val="24"/>
          <w:highlight w:val="yellow"/>
        </w:rPr>
        <w:t>, RN, NCSN</w:t>
      </w:r>
    </w:p>
    <w:p w14:paraId="09F2E2D6" w14:textId="2BD87CAE" w:rsidR="00D77FA0" w:rsidRPr="00B25C38" w:rsidRDefault="00D77FA0" w:rsidP="00D47559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highlight w:val="yellow"/>
        </w:rPr>
      </w:pPr>
      <w:bookmarkStart w:id="0" w:name="_Hlk177990681"/>
      <w:r w:rsidRPr="00B25C38">
        <w:rPr>
          <w:rFonts w:ascii="Times New Roman" w:hAnsi="Times New Roman"/>
          <w:b/>
          <w:sz w:val="24"/>
          <w:szCs w:val="24"/>
          <w:highlight w:val="yellow"/>
        </w:rPr>
        <w:t>Coordinator of Health Services for Lower Merion School District</w:t>
      </w:r>
    </w:p>
    <w:p w14:paraId="26020544" w14:textId="69B59FD9" w:rsidR="00D77FA0" w:rsidRPr="00B25C38" w:rsidRDefault="00D77FA0" w:rsidP="00D47559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highlight w:val="yellow"/>
        </w:rPr>
      </w:pPr>
      <w:r w:rsidRPr="00B25C38">
        <w:rPr>
          <w:rFonts w:ascii="Times New Roman" w:hAnsi="Times New Roman"/>
          <w:b/>
          <w:sz w:val="24"/>
          <w:szCs w:val="24"/>
          <w:highlight w:val="yellow"/>
        </w:rPr>
        <w:t>30</w:t>
      </w:r>
      <w:r w:rsidR="00B25C38" w:rsidRPr="00B25C38">
        <w:rPr>
          <w:rFonts w:ascii="Times New Roman" w:hAnsi="Times New Roman"/>
          <w:b/>
          <w:sz w:val="24"/>
          <w:szCs w:val="24"/>
          <w:highlight w:val="yellow"/>
        </w:rPr>
        <w:t>1</w:t>
      </w:r>
      <w:r w:rsidRPr="00B25C38">
        <w:rPr>
          <w:rFonts w:ascii="Times New Roman" w:hAnsi="Times New Roman"/>
          <w:b/>
          <w:sz w:val="24"/>
          <w:szCs w:val="24"/>
          <w:highlight w:val="yellow"/>
        </w:rPr>
        <w:t xml:space="preserve"> East Montgomery Ave</w:t>
      </w:r>
    </w:p>
    <w:p w14:paraId="3A4982B5" w14:textId="77777777" w:rsidR="00D77FA0" w:rsidRPr="00B25C38" w:rsidRDefault="00D77FA0" w:rsidP="00D47559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highlight w:val="yellow"/>
        </w:rPr>
      </w:pPr>
      <w:r w:rsidRPr="00B25C38">
        <w:rPr>
          <w:rFonts w:ascii="Times New Roman" w:hAnsi="Times New Roman"/>
          <w:b/>
          <w:sz w:val="24"/>
          <w:szCs w:val="24"/>
          <w:highlight w:val="yellow"/>
        </w:rPr>
        <w:t>Ardmore, PA 19003</w:t>
      </w:r>
    </w:p>
    <w:p w14:paraId="5C31F5E0" w14:textId="6A64DB9A" w:rsidR="00D47559" w:rsidRPr="00B25C38" w:rsidRDefault="00D47559" w:rsidP="00D47559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highlight w:val="yellow"/>
        </w:rPr>
      </w:pPr>
      <w:r w:rsidRPr="00B25C38">
        <w:rPr>
          <w:rFonts w:ascii="Times New Roman" w:hAnsi="Times New Roman"/>
          <w:b/>
          <w:sz w:val="24"/>
          <w:szCs w:val="24"/>
          <w:highlight w:val="yellow"/>
        </w:rPr>
        <w:t>mcnultk@lmsd.org</w:t>
      </w:r>
    </w:p>
    <w:p w14:paraId="03B27FB3" w14:textId="5CBEB16F" w:rsidR="00166447" w:rsidRPr="002E764C" w:rsidRDefault="00D77FA0" w:rsidP="003175E5">
      <w:pPr>
        <w:spacing w:after="0" w:line="240" w:lineRule="auto"/>
        <w:ind w:firstLine="360"/>
        <w:rPr>
          <w:rFonts w:ascii="Times New Roman" w:hAnsi="Times New Roman"/>
          <w:b/>
          <w:sz w:val="24"/>
          <w:szCs w:val="24"/>
        </w:rPr>
      </w:pPr>
      <w:r w:rsidRPr="00B25C38">
        <w:rPr>
          <w:rFonts w:ascii="Times New Roman" w:hAnsi="Times New Roman"/>
          <w:b/>
          <w:sz w:val="24"/>
          <w:szCs w:val="24"/>
          <w:highlight w:val="yellow"/>
        </w:rPr>
        <w:t>610-645-1857</w:t>
      </w:r>
    </w:p>
    <w:bookmarkEnd w:id="0"/>
    <w:p w14:paraId="71D9AA06" w14:textId="77777777" w:rsidR="00166447" w:rsidRPr="002E764C" w:rsidRDefault="00166447" w:rsidP="007070DF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14:paraId="465CAAA1" w14:textId="43CBDEFD" w:rsidR="006D408D" w:rsidRPr="002E764C" w:rsidRDefault="0047493D" w:rsidP="006D4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E764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4357F8" w:rsidRPr="002E764C">
        <w:rPr>
          <w:rFonts w:ascii="Times New Roman" w:hAnsi="Times New Roman"/>
          <w:b/>
          <w:sz w:val="24"/>
          <w:szCs w:val="24"/>
          <w:u w:val="single"/>
        </w:rPr>
        <w:t xml:space="preserve">The deadline is </w:t>
      </w:r>
      <w:r w:rsidR="00234CD3">
        <w:rPr>
          <w:rFonts w:ascii="Times New Roman" w:hAnsi="Times New Roman"/>
          <w:b/>
          <w:sz w:val="24"/>
          <w:szCs w:val="24"/>
          <w:u w:val="single"/>
        </w:rPr>
        <w:t>Fri</w:t>
      </w:r>
      <w:r w:rsidR="004357F8" w:rsidRPr="002E764C">
        <w:rPr>
          <w:rFonts w:ascii="Times New Roman" w:hAnsi="Times New Roman"/>
          <w:b/>
          <w:sz w:val="24"/>
          <w:szCs w:val="24"/>
          <w:u w:val="single"/>
        </w:rPr>
        <w:t>day March 1</w:t>
      </w:r>
      <w:r w:rsidR="00732B48">
        <w:rPr>
          <w:rFonts w:ascii="Times New Roman" w:hAnsi="Times New Roman"/>
          <w:b/>
          <w:sz w:val="24"/>
          <w:szCs w:val="24"/>
          <w:u w:val="single"/>
        </w:rPr>
        <w:t>3</w:t>
      </w:r>
      <w:r w:rsidR="004D3C8B" w:rsidRPr="002E764C">
        <w:rPr>
          <w:rFonts w:ascii="Times New Roman" w:hAnsi="Times New Roman"/>
          <w:b/>
          <w:sz w:val="24"/>
          <w:szCs w:val="24"/>
          <w:u w:val="single"/>
        </w:rPr>
        <w:t>, 202</w:t>
      </w:r>
      <w:r w:rsidR="00234CD3">
        <w:rPr>
          <w:rFonts w:ascii="Times New Roman" w:hAnsi="Times New Roman"/>
          <w:b/>
          <w:sz w:val="24"/>
          <w:szCs w:val="24"/>
          <w:u w:val="single"/>
        </w:rPr>
        <w:t>6</w:t>
      </w:r>
      <w:r w:rsidR="007070DF" w:rsidRPr="002E764C">
        <w:rPr>
          <w:rFonts w:ascii="Times New Roman" w:hAnsi="Times New Roman"/>
          <w:b/>
          <w:sz w:val="24"/>
          <w:szCs w:val="24"/>
        </w:rPr>
        <w:t xml:space="preserve">.  </w:t>
      </w:r>
      <w:r w:rsidRPr="002E764C">
        <w:rPr>
          <w:rFonts w:ascii="Times New Roman" w:hAnsi="Times New Roman"/>
          <w:b/>
          <w:sz w:val="24"/>
          <w:szCs w:val="24"/>
          <w:u w:val="single"/>
        </w:rPr>
        <w:t>Late</w:t>
      </w:r>
      <w:r w:rsidR="007070DF" w:rsidRPr="002E764C">
        <w:rPr>
          <w:rFonts w:ascii="Times New Roman" w:hAnsi="Times New Roman"/>
          <w:b/>
          <w:sz w:val="24"/>
          <w:szCs w:val="24"/>
          <w:u w:val="single"/>
        </w:rPr>
        <w:t xml:space="preserve"> or incomplete</w:t>
      </w:r>
      <w:r w:rsidRPr="002E764C">
        <w:rPr>
          <w:rFonts w:ascii="Times New Roman" w:hAnsi="Times New Roman"/>
          <w:b/>
          <w:sz w:val="24"/>
          <w:szCs w:val="24"/>
          <w:u w:val="single"/>
        </w:rPr>
        <w:t xml:space="preserve"> applications will not be considered.</w:t>
      </w:r>
    </w:p>
    <w:p w14:paraId="6C0AC577" w14:textId="77777777" w:rsidR="00166447" w:rsidRPr="002E764C" w:rsidRDefault="00166447" w:rsidP="006D4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4466468" w14:textId="77777777" w:rsidR="006D408D" w:rsidRPr="007070DF" w:rsidRDefault="006D408D" w:rsidP="006D408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4B86E57D" w14:textId="77777777" w:rsidR="006D408D" w:rsidRPr="00E76AC6" w:rsidRDefault="006D408D" w:rsidP="006D408D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 xml:space="preserve">SECTION 1: </w:t>
      </w:r>
      <w:r w:rsidRPr="008E3894">
        <w:rPr>
          <w:rFonts w:ascii="Times New Roman" w:hAnsi="Times New Roman"/>
          <w:b/>
          <w:sz w:val="20"/>
          <w:szCs w:val="20"/>
          <w:u w:val="single"/>
        </w:rPr>
        <w:t>APPLICANT INFORMATION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111EC20E" w14:textId="77777777" w:rsidR="006D408D" w:rsidRPr="00E76AC6" w:rsidRDefault="006D408D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t>NAME_________________________________________ DATE OF BIRTH________</w:t>
      </w:r>
    </w:p>
    <w:p w14:paraId="64075E2A" w14:textId="77777777" w:rsidR="006D408D" w:rsidRPr="00E76AC6" w:rsidRDefault="006D408D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t>STREET ADDRESS__________________________________</w:t>
      </w:r>
      <w:r>
        <w:rPr>
          <w:rFonts w:ascii="Times New Roman" w:hAnsi="Times New Roman"/>
          <w:sz w:val="20"/>
          <w:szCs w:val="20"/>
        </w:rPr>
        <w:t>___</w:t>
      </w:r>
      <w:r w:rsidR="001E047A">
        <w:rPr>
          <w:rFonts w:ascii="Times New Roman" w:hAnsi="Times New Roman"/>
          <w:sz w:val="20"/>
          <w:szCs w:val="20"/>
        </w:rPr>
        <w:t>_ CITY</w:t>
      </w:r>
      <w:r w:rsidRPr="00E76AC6">
        <w:rPr>
          <w:rFonts w:ascii="Times New Roman" w:hAnsi="Times New Roman"/>
          <w:sz w:val="20"/>
          <w:szCs w:val="20"/>
        </w:rPr>
        <w:t>_____________________</w:t>
      </w:r>
      <w:r>
        <w:rPr>
          <w:rFonts w:ascii="Times New Roman" w:hAnsi="Times New Roman"/>
          <w:sz w:val="20"/>
          <w:szCs w:val="20"/>
        </w:rPr>
        <w:t>ZIP</w:t>
      </w:r>
      <w:r w:rsidRPr="00E76AC6">
        <w:rPr>
          <w:rFonts w:ascii="Times New Roman" w:hAnsi="Times New Roman"/>
          <w:sz w:val="20"/>
          <w:szCs w:val="20"/>
        </w:rPr>
        <w:t>_______</w:t>
      </w:r>
    </w:p>
    <w:p w14:paraId="09B44B40" w14:textId="77777777" w:rsidR="006D408D" w:rsidRPr="00E76AC6" w:rsidRDefault="006D408D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t>TELEPHONE NUMBER__________________________</w:t>
      </w:r>
      <w:r w:rsidR="001E047A" w:rsidRPr="00E76AC6">
        <w:rPr>
          <w:rFonts w:ascii="Times New Roman" w:hAnsi="Times New Roman"/>
          <w:sz w:val="20"/>
          <w:szCs w:val="20"/>
        </w:rPr>
        <w:t>_</w:t>
      </w:r>
      <w:r w:rsidR="001E047A">
        <w:rPr>
          <w:rFonts w:ascii="Times New Roman" w:hAnsi="Times New Roman"/>
          <w:sz w:val="20"/>
          <w:szCs w:val="20"/>
        </w:rPr>
        <w:t xml:space="preserve"> </w:t>
      </w:r>
      <w:r w:rsidR="001E047A" w:rsidRPr="00E76AC6">
        <w:rPr>
          <w:rFonts w:ascii="Times New Roman" w:hAnsi="Times New Roman"/>
          <w:sz w:val="20"/>
          <w:szCs w:val="20"/>
        </w:rPr>
        <w:t>CITIZEN</w:t>
      </w:r>
      <w:r w:rsidRPr="00E76AC6">
        <w:rPr>
          <w:rFonts w:ascii="Times New Roman" w:hAnsi="Times New Roman"/>
          <w:sz w:val="20"/>
          <w:szCs w:val="20"/>
        </w:rPr>
        <w:t xml:space="preserve"> OF </w:t>
      </w:r>
      <w:proofErr w:type="gramStart"/>
      <w:r w:rsidRPr="00E76AC6">
        <w:rPr>
          <w:rFonts w:ascii="Times New Roman" w:hAnsi="Times New Roman"/>
          <w:sz w:val="20"/>
          <w:szCs w:val="20"/>
        </w:rPr>
        <w:t>U.S.?_</w:t>
      </w:r>
      <w:proofErr w:type="gramEnd"/>
      <w:r w:rsidRPr="00E76AC6">
        <w:rPr>
          <w:rFonts w:ascii="Times New Roman" w:hAnsi="Times New Roman"/>
          <w:sz w:val="20"/>
          <w:szCs w:val="20"/>
        </w:rPr>
        <w:t>______</w:t>
      </w:r>
      <w:r w:rsidR="00166447">
        <w:rPr>
          <w:rFonts w:ascii="Times New Roman" w:hAnsi="Times New Roman"/>
          <w:sz w:val="20"/>
          <w:szCs w:val="20"/>
        </w:rPr>
        <w:t>________________</w:t>
      </w:r>
    </w:p>
    <w:p w14:paraId="64B78F7E" w14:textId="77777777" w:rsidR="006D408D" w:rsidRDefault="006D408D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t>HIGH SCHOOL_____________________________SCHOOL DISTRICT___________</w:t>
      </w:r>
      <w:r w:rsidR="00166447">
        <w:rPr>
          <w:rFonts w:ascii="Times New Roman" w:hAnsi="Times New Roman"/>
          <w:sz w:val="20"/>
          <w:szCs w:val="20"/>
        </w:rPr>
        <w:t>_______________</w:t>
      </w:r>
    </w:p>
    <w:p w14:paraId="7108CC48" w14:textId="77777777" w:rsidR="0057357B" w:rsidRPr="00E76AC6" w:rsidRDefault="0057357B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57357B">
        <w:rPr>
          <w:rFonts w:ascii="Times New Roman" w:hAnsi="Times New Roman"/>
        </w:rPr>
        <w:t>E-mail</w:t>
      </w:r>
      <w:r>
        <w:rPr>
          <w:rFonts w:ascii="Times New Roman" w:hAnsi="Times New Roman"/>
          <w:sz w:val="20"/>
          <w:szCs w:val="20"/>
        </w:rPr>
        <w:t>_______________________________________________</w:t>
      </w:r>
    </w:p>
    <w:p w14:paraId="7991DB7E" w14:textId="77777777" w:rsidR="006D408D" w:rsidRPr="00E76AC6" w:rsidRDefault="006D408D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t>MOTHER’S NAME______________________________________________________</w:t>
      </w:r>
    </w:p>
    <w:p w14:paraId="6B9E5BFE" w14:textId="77777777" w:rsidR="006D408D" w:rsidRPr="00E76AC6" w:rsidRDefault="006D408D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lastRenderedPageBreak/>
        <w:t>OCCUPATION____________________________________________________</w:t>
      </w:r>
    </w:p>
    <w:p w14:paraId="353C1CC8" w14:textId="77777777" w:rsidR="006D408D" w:rsidRPr="00E76AC6" w:rsidRDefault="006D408D" w:rsidP="006D408D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t>FATHER’S NAME_______________________________________________________</w:t>
      </w:r>
    </w:p>
    <w:p w14:paraId="5DDBB88E" w14:textId="77777777" w:rsidR="002E764C" w:rsidRDefault="006D408D" w:rsidP="002E764C">
      <w:pPr>
        <w:spacing w:line="240" w:lineRule="auto"/>
        <w:rPr>
          <w:rFonts w:ascii="Times New Roman" w:hAnsi="Times New Roman"/>
          <w:sz w:val="20"/>
          <w:szCs w:val="20"/>
        </w:rPr>
      </w:pPr>
      <w:r w:rsidRPr="00E76AC6">
        <w:rPr>
          <w:rFonts w:ascii="Times New Roman" w:hAnsi="Times New Roman"/>
          <w:sz w:val="20"/>
          <w:szCs w:val="20"/>
        </w:rPr>
        <w:t>OCCUPATION____________________________________________________</w:t>
      </w:r>
    </w:p>
    <w:p w14:paraId="44227895" w14:textId="60BB933C" w:rsidR="001C6518" w:rsidRPr="002E764C" w:rsidRDefault="006D408D" w:rsidP="002E764C">
      <w:pPr>
        <w:spacing w:line="240" w:lineRule="auto"/>
        <w:ind w:left="1440"/>
        <w:rPr>
          <w:rStyle w:val="PlaceholderText"/>
          <w:rFonts w:ascii="Times New Roman" w:hAnsi="Times New Roman"/>
          <w:color w:val="auto"/>
          <w:sz w:val="20"/>
          <w:szCs w:val="20"/>
        </w:rPr>
      </w:pPr>
      <w:r w:rsidRPr="006800CF">
        <w:rPr>
          <w:rFonts w:ascii="Times New Roman" w:hAnsi="Times New Roman"/>
          <w:b/>
          <w:sz w:val="20"/>
          <w:szCs w:val="20"/>
          <w:u w:val="single"/>
        </w:rPr>
        <w:t>SECTION 2: ACTIVITIES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, </w:t>
      </w:r>
      <w:r w:rsidRPr="006800CF">
        <w:rPr>
          <w:rFonts w:ascii="Times New Roman" w:hAnsi="Times New Roman"/>
          <w:b/>
          <w:sz w:val="20"/>
          <w:szCs w:val="20"/>
          <w:u w:val="single"/>
        </w:rPr>
        <w:t>ACCOMPLISHMENTS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AND TEST SCORES</w:t>
      </w:r>
      <w:r w:rsidRPr="0020568B">
        <w:rPr>
          <w:rStyle w:val="PlaceholderText"/>
        </w:rPr>
        <w:t>.</w:t>
      </w:r>
      <w:r w:rsidR="002E764C">
        <w:rPr>
          <w:rStyle w:val="PlaceholderText"/>
        </w:rPr>
        <w:t xml:space="preserve"> </w:t>
      </w:r>
    </w:p>
    <w:p w14:paraId="7978B734" w14:textId="60D4EA7E" w:rsidR="001C6518" w:rsidRDefault="001C6518" w:rsidP="006D408D">
      <w:pPr>
        <w:spacing w:after="0" w:line="240" w:lineRule="auto"/>
        <w:jc w:val="center"/>
        <w:rPr>
          <w:rStyle w:val="PlaceholderText"/>
        </w:rPr>
      </w:pPr>
    </w:p>
    <w:p w14:paraId="2719463F" w14:textId="77777777" w:rsidR="006D408D" w:rsidRDefault="006D408D" w:rsidP="006D408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577F7">
        <w:rPr>
          <w:rFonts w:ascii="Times New Roman" w:hAnsi="Times New Roman"/>
          <w:b/>
          <w:sz w:val="20"/>
          <w:szCs w:val="20"/>
          <w:u w:val="single"/>
        </w:rPr>
        <w:t>COMMUNITY (non-school) ACTIVITIES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(</w:t>
      </w:r>
      <w:r w:rsidRPr="004577F7">
        <w:rPr>
          <w:rFonts w:ascii="Times New Roman" w:hAnsi="Times New Roman"/>
          <w:b/>
          <w:sz w:val="20"/>
          <w:szCs w:val="20"/>
        </w:rPr>
        <w:t>include work experience</w:t>
      </w:r>
      <w:r>
        <w:rPr>
          <w:rFonts w:ascii="Times New Roman" w:hAnsi="Times New Roman"/>
          <w:b/>
          <w:sz w:val="20"/>
          <w:szCs w:val="20"/>
          <w:u w:val="single"/>
        </w:rPr>
        <w:t>)</w:t>
      </w:r>
      <w:r>
        <w:rPr>
          <w:rFonts w:ascii="Times New Roman" w:hAnsi="Times New Roman"/>
          <w:sz w:val="20"/>
          <w:szCs w:val="20"/>
        </w:rPr>
        <w:t>:</w:t>
      </w:r>
    </w:p>
    <w:p w14:paraId="0FA89836" w14:textId="77777777" w:rsidR="006D408D" w:rsidRPr="006D408D" w:rsidRDefault="006D408D" w:rsidP="006D408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51E4015E" w14:textId="77777777" w:rsidR="006D408D" w:rsidRDefault="006D408D" w:rsidP="006D408D">
      <w:pPr>
        <w:spacing w:line="480" w:lineRule="auto"/>
        <w:rPr>
          <w:rFonts w:ascii="Times New Roman" w:hAnsi="Times New Roman"/>
          <w:sz w:val="20"/>
          <w:szCs w:val="20"/>
          <w:u w:val="single"/>
        </w:rPr>
      </w:pPr>
      <w:r w:rsidRPr="008E3894">
        <w:rPr>
          <w:rFonts w:ascii="Times New Roman" w:hAnsi="Times New Roman"/>
          <w:sz w:val="20"/>
          <w:szCs w:val="20"/>
          <w:u w:val="single"/>
        </w:rPr>
        <w:t>9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</w:p>
    <w:p w14:paraId="6797847F" w14:textId="77777777" w:rsidR="00234CD3" w:rsidRDefault="00234CD3" w:rsidP="006D408D">
      <w:pPr>
        <w:spacing w:line="480" w:lineRule="auto"/>
        <w:rPr>
          <w:rFonts w:ascii="Times New Roman" w:hAnsi="Times New Roman"/>
          <w:sz w:val="20"/>
          <w:szCs w:val="20"/>
        </w:rPr>
      </w:pPr>
    </w:p>
    <w:p w14:paraId="3315645E" w14:textId="77777777" w:rsidR="006D408D" w:rsidRDefault="006D408D" w:rsidP="006D408D">
      <w:pPr>
        <w:spacing w:line="480" w:lineRule="auto"/>
        <w:rPr>
          <w:rFonts w:ascii="Times New Roman" w:hAnsi="Times New Roman"/>
          <w:sz w:val="20"/>
          <w:szCs w:val="20"/>
        </w:rPr>
      </w:pPr>
      <w:r w:rsidRPr="008E3894">
        <w:rPr>
          <w:rFonts w:ascii="Times New Roman" w:hAnsi="Times New Roman"/>
          <w:sz w:val="20"/>
          <w:szCs w:val="20"/>
          <w:u w:val="single"/>
        </w:rPr>
        <w:t>10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  <w:r>
        <w:rPr>
          <w:rFonts w:ascii="Times New Roman" w:hAnsi="Times New Roman"/>
          <w:sz w:val="20"/>
          <w:szCs w:val="20"/>
        </w:rPr>
        <w:t>:</w:t>
      </w:r>
    </w:p>
    <w:p w14:paraId="604421BB" w14:textId="77777777" w:rsidR="00234CD3" w:rsidRDefault="00234CD3" w:rsidP="006D408D">
      <w:pPr>
        <w:spacing w:line="480" w:lineRule="auto"/>
        <w:rPr>
          <w:rFonts w:ascii="Times New Roman" w:hAnsi="Times New Roman"/>
          <w:sz w:val="20"/>
          <w:szCs w:val="20"/>
        </w:rPr>
      </w:pPr>
    </w:p>
    <w:p w14:paraId="56B82F3B" w14:textId="77777777" w:rsidR="006D408D" w:rsidRDefault="006D408D" w:rsidP="006D408D">
      <w:pPr>
        <w:spacing w:line="480" w:lineRule="auto"/>
        <w:rPr>
          <w:rFonts w:ascii="Times New Roman" w:hAnsi="Times New Roman"/>
          <w:sz w:val="20"/>
          <w:szCs w:val="20"/>
        </w:rPr>
      </w:pPr>
      <w:r w:rsidRPr="008E3894">
        <w:rPr>
          <w:rFonts w:ascii="Times New Roman" w:hAnsi="Times New Roman"/>
          <w:sz w:val="20"/>
          <w:szCs w:val="20"/>
          <w:u w:val="single"/>
        </w:rPr>
        <w:t>11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  <w:r>
        <w:rPr>
          <w:rFonts w:ascii="Times New Roman" w:hAnsi="Times New Roman"/>
          <w:sz w:val="20"/>
          <w:szCs w:val="20"/>
        </w:rPr>
        <w:t>:</w:t>
      </w:r>
    </w:p>
    <w:p w14:paraId="0E1785A7" w14:textId="77777777" w:rsidR="00234CD3" w:rsidRDefault="00234CD3" w:rsidP="006D408D">
      <w:pPr>
        <w:spacing w:line="480" w:lineRule="auto"/>
        <w:rPr>
          <w:rFonts w:ascii="Times New Roman" w:hAnsi="Times New Roman"/>
          <w:sz w:val="20"/>
          <w:szCs w:val="20"/>
        </w:rPr>
      </w:pPr>
    </w:p>
    <w:p w14:paraId="72F8D667" w14:textId="77777777" w:rsidR="006D408D" w:rsidRDefault="006D408D" w:rsidP="003175E5">
      <w:pPr>
        <w:spacing w:line="480" w:lineRule="auto"/>
        <w:rPr>
          <w:rFonts w:ascii="Times New Roman" w:hAnsi="Times New Roman"/>
          <w:sz w:val="20"/>
          <w:szCs w:val="20"/>
        </w:rPr>
      </w:pPr>
      <w:r w:rsidRPr="008E3894">
        <w:rPr>
          <w:rFonts w:ascii="Times New Roman" w:hAnsi="Times New Roman"/>
          <w:sz w:val="20"/>
          <w:szCs w:val="20"/>
          <w:u w:val="single"/>
        </w:rPr>
        <w:t>12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  <w:r>
        <w:rPr>
          <w:rFonts w:ascii="Times New Roman" w:hAnsi="Times New Roman"/>
          <w:sz w:val="20"/>
          <w:szCs w:val="20"/>
        </w:rPr>
        <w:t>:</w:t>
      </w:r>
    </w:p>
    <w:p w14:paraId="3AC353D6" w14:textId="77777777" w:rsidR="00234CD3" w:rsidRDefault="00234CD3" w:rsidP="003175E5">
      <w:pPr>
        <w:spacing w:line="480" w:lineRule="auto"/>
        <w:rPr>
          <w:rFonts w:ascii="Times New Roman" w:hAnsi="Times New Roman"/>
          <w:sz w:val="20"/>
          <w:szCs w:val="20"/>
        </w:rPr>
      </w:pPr>
    </w:p>
    <w:p w14:paraId="4F4623CE" w14:textId="77777777" w:rsidR="006D408D" w:rsidRPr="006800CF" w:rsidRDefault="006D408D" w:rsidP="006D408D">
      <w:pPr>
        <w:rPr>
          <w:rFonts w:ascii="Times New Roman" w:hAnsi="Times New Roman"/>
          <w:sz w:val="20"/>
          <w:szCs w:val="20"/>
        </w:rPr>
      </w:pPr>
    </w:p>
    <w:p w14:paraId="50D86F60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  <w:r w:rsidRPr="006800CF">
        <w:rPr>
          <w:rFonts w:ascii="Times New Roman" w:hAnsi="Times New Roman"/>
          <w:b/>
          <w:sz w:val="20"/>
          <w:szCs w:val="20"/>
          <w:u w:val="single"/>
        </w:rPr>
        <w:t>SCHOOL ACTIVITIES</w:t>
      </w:r>
      <w:r>
        <w:rPr>
          <w:rFonts w:ascii="Times New Roman" w:hAnsi="Times New Roman"/>
          <w:sz w:val="20"/>
          <w:szCs w:val="20"/>
        </w:rPr>
        <w:t xml:space="preserve">: Please include </w:t>
      </w:r>
      <w:r w:rsidRPr="00281AF9">
        <w:rPr>
          <w:rFonts w:ascii="Times New Roman" w:hAnsi="Times New Roman"/>
          <w:sz w:val="20"/>
          <w:szCs w:val="20"/>
          <w:u w:val="single"/>
        </w:rPr>
        <w:t>school</w:t>
      </w:r>
      <w:r>
        <w:rPr>
          <w:rFonts w:ascii="Times New Roman" w:hAnsi="Times New Roman"/>
          <w:sz w:val="20"/>
          <w:szCs w:val="20"/>
        </w:rPr>
        <w:t xml:space="preserve"> sports (indicate JV or V), clubs, musical groups, student government, theater, etc. in which you have participated </w:t>
      </w:r>
      <w:r w:rsidRPr="00281AF9">
        <w:rPr>
          <w:rFonts w:ascii="Times New Roman" w:hAnsi="Times New Roman"/>
          <w:sz w:val="20"/>
          <w:szCs w:val="20"/>
          <w:u w:val="single"/>
        </w:rPr>
        <w:t>and</w:t>
      </w:r>
      <w:r>
        <w:rPr>
          <w:rFonts w:ascii="Times New Roman" w:hAnsi="Times New Roman"/>
          <w:sz w:val="20"/>
          <w:szCs w:val="20"/>
        </w:rPr>
        <w:t xml:space="preserve"> </w:t>
      </w:r>
      <w:r w:rsidRPr="00281AF9">
        <w:rPr>
          <w:rFonts w:ascii="Times New Roman" w:hAnsi="Times New Roman"/>
          <w:sz w:val="20"/>
          <w:szCs w:val="20"/>
        </w:rPr>
        <w:t>any</w:t>
      </w:r>
      <w:r>
        <w:rPr>
          <w:rFonts w:ascii="Times New Roman" w:hAnsi="Times New Roman"/>
          <w:sz w:val="20"/>
          <w:szCs w:val="20"/>
        </w:rPr>
        <w:t xml:space="preserve"> leadership roles you held in that activity. </w:t>
      </w:r>
    </w:p>
    <w:p w14:paraId="1A35920A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  <w:r w:rsidRPr="008E3894">
        <w:rPr>
          <w:rFonts w:ascii="Times New Roman" w:hAnsi="Times New Roman"/>
          <w:sz w:val="20"/>
          <w:szCs w:val="20"/>
          <w:u w:val="single"/>
        </w:rPr>
        <w:t>9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  <w:r>
        <w:rPr>
          <w:rFonts w:ascii="Times New Roman" w:hAnsi="Times New Roman"/>
          <w:sz w:val="20"/>
          <w:szCs w:val="20"/>
        </w:rPr>
        <w:t>:</w:t>
      </w:r>
    </w:p>
    <w:p w14:paraId="14304D25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1C0C512C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1F92B876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  <w:r w:rsidRPr="008E3894">
        <w:rPr>
          <w:rFonts w:ascii="Times New Roman" w:hAnsi="Times New Roman"/>
          <w:sz w:val="20"/>
          <w:szCs w:val="20"/>
          <w:u w:val="single"/>
        </w:rPr>
        <w:t>10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  <w:r>
        <w:rPr>
          <w:rFonts w:ascii="Times New Roman" w:hAnsi="Times New Roman"/>
          <w:sz w:val="20"/>
          <w:szCs w:val="20"/>
        </w:rPr>
        <w:t>:</w:t>
      </w:r>
    </w:p>
    <w:p w14:paraId="5ABB588A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60407F85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256905E8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  <w:r w:rsidRPr="008E3894">
        <w:rPr>
          <w:rFonts w:ascii="Times New Roman" w:hAnsi="Times New Roman"/>
          <w:sz w:val="20"/>
          <w:szCs w:val="20"/>
          <w:u w:val="single"/>
        </w:rPr>
        <w:lastRenderedPageBreak/>
        <w:t>11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  <w:r>
        <w:rPr>
          <w:rFonts w:ascii="Times New Roman" w:hAnsi="Times New Roman"/>
          <w:sz w:val="20"/>
          <w:szCs w:val="20"/>
        </w:rPr>
        <w:t>:</w:t>
      </w:r>
    </w:p>
    <w:p w14:paraId="49146109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2DDB6240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5454EBC5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  <w:r w:rsidRPr="008E3894">
        <w:rPr>
          <w:rFonts w:ascii="Times New Roman" w:hAnsi="Times New Roman"/>
          <w:sz w:val="20"/>
          <w:szCs w:val="20"/>
          <w:u w:val="single"/>
        </w:rPr>
        <w:t>12</w:t>
      </w:r>
      <w:r w:rsidRPr="008E3894">
        <w:rPr>
          <w:rFonts w:ascii="Times New Roman" w:hAnsi="Times New Roman"/>
          <w:sz w:val="20"/>
          <w:szCs w:val="20"/>
          <w:u w:val="single"/>
          <w:vertAlign w:val="superscript"/>
        </w:rPr>
        <w:t>th</w:t>
      </w:r>
      <w:r w:rsidRPr="008E3894">
        <w:rPr>
          <w:rFonts w:ascii="Times New Roman" w:hAnsi="Times New Roman"/>
          <w:sz w:val="20"/>
          <w:szCs w:val="20"/>
          <w:u w:val="single"/>
        </w:rPr>
        <w:t xml:space="preserve"> grade</w:t>
      </w:r>
      <w:r>
        <w:rPr>
          <w:rFonts w:ascii="Times New Roman" w:hAnsi="Times New Roman"/>
          <w:sz w:val="20"/>
          <w:szCs w:val="20"/>
        </w:rPr>
        <w:t>:</w:t>
      </w:r>
    </w:p>
    <w:p w14:paraId="58E5B916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7FFA56A2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41DA764B" w14:textId="77777777" w:rsidR="006D408D" w:rsidRDefault="006D408D" w:rsidP="006D408D">
      <w:pPr>
        <w:rPr>
          <w:rFonts w:ascii="Times New Roman" w:hAnsi="Times New Roman"/>
          <w:b/>
          <w:sz w:val="20"/>
          <w:szCs w:val="20"/>
          <w:u w:val="single"/>
        </w:rPr>
      </w:pPr>
    </w:p>
    <w:p w14:paraId="74F8F562" w14:textId="77777777" w:rsidR="003175E5" w:rsidRDefault="003175E5" w:rsidP="006D408D">
      <w:pPr>
        <w:rPr>
          <w:rFonts w:ascii="Times New Roman" w:hAnsi="Times New Roman"/>
          <w:b/>
          <w:sz w:val="20"/>
          <w:szCs w:val="20"/>
          <w:u w:val="single"/>
        </w:rPr>
      </w:pPr>
    </w:p>
    <w:p w14:paraId="0DEA9E26" w14:textId="77777777" w:rsidR="003175E5" w:rsidRDefault="003175E5" w:rsidP="006D408D">
      <w:pPr>
        <w:rPr>
          <w:rFonts w:ascii="Times New Roman" w:hAnsi="Times New Roman"/>
          <w:b/>
          <w:sz w:val="20"/>
          <w:szCs w:val="20"/>
          <w:u w:val="single"/>
        </w:rPr>
      </w:pPr>
    </w:p>
    <w:p w14:paraId="7CC1E0DB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  <w:r w:rsidRPr="004577F7">
        <w:rPr>
          <w:rFonts w:ascii="Times New Roman" w:hAnsi="Times New Roman"/>
          <w:b/>
          <w:sz w:val="20"/>
          <w:szCs w:val="20"/>
          <w:u w:val="single"/>
        </w:rPr>
        <w:t>SPECIAL HONORS/AWARDS</w:t>
      </w:r>
      <w:r>
        <w:rPr>
          <w:rFonts w:ascii="Times New Roman" w:hAnsi="Times New Roman"/>
          <w:sz w:val="20"/>
          <w:szCs w:val="20"/>
        </w:rPr>
        <w:t>:</w:t>
      </w:r>
    </w:p>
    <w:p w14:paraId="0074908A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42299A3F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0674AC2B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500BD9E9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34DC3595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7F007110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</w:p>
    <w:p w14:paraId="4EFE6E25" w14:textId="77777777" w:rsidR="006D408D" w:rsidRDefault="006D408D" w:rsidP="006D408D">
      <w:pPr>
        <w:rPr>
          <w:rFonts w:ascii="Times New Roman" w:hAnsi="Times New Roman"/>
          <w:sz w:val="20"/>
          <w:szCs w:val="20"/>
        </w:rPr>
      </w:pPr>
      <w:r w:rsidRPr="004577F7">
        <w:rPr>
          <w:rFonts w:ascii="Times New Roman" w:hAnsi="Times New Roman"/>
          <w:b/>
          <w:sz w:val="20"/>
          <w:szCs w:val="20"/>
          <w:u w:val="single"/>
        </w:rPr>
        <w:t>CONFIRMED OR POSSIBLE SCHOLARSHIPS</w:t>
      </w:r>
      <w:r>
        <w:rPr>
          <w:rFonts w:ascii="Times New Roman" w:hAnsi="Times New Roman"/>
          <w:sz w:val="20"/>
          <w:szCs w:val="20"/>
        </w:rPr>
        <w:t>:</w:t>
      </w:r>
    </w:p>
    <w:p w14:paraId="4E7BA5A8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21AAE1F6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4D85ACC3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1A05BB25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55BE5498" w14:textId="77777777" w:rsidR="00234CD3" w:rsidRDefault="00234CD3" w:rsidP="006D408D">
      <w:pPr>
        <w:rPr>
          <w:rFonts w:ascii="Times New Roman" w:hAnsi="Times New Roman"/>
          <w:sz w:val="20"/>
          <w:szCs w:val="20"/>
        </w:rPr>
      </w:pPr>
    </w:p>
    <w:p w14:paraId="424C4E47" w14:textId="77777777" w:rsidR="00234CD3" w:rsidRPr="006C1500" w:rsidRDefault="00234CD3" w:rsidP="006D408D">
      <w:pPr>
        <w:rPr>
          <w:rFonts w:ascii="Times New Roman" w:hAnsi="Times New Roman"/>
          <w:sz w:val="20"/>
          <w:szCs w:val="20"/>
        </w:rPr>
      </w:pPr>
    </w:p>
    <w:p w14:paraId="11D45AAF" w14:textId="77777777" w:rsidR="006D408D" w:rsidRDefault="006D408D" w:rsidP="006D408D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1AA7ABDE" w14:textId="77777777" w:rsidR="006D408D" w:rsidRDefault="006D408D" w:rsidP="006D408D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053950D7" w14:textId="77777777" w:rsidR="00234CD3" w:rsidRDefault="00234CD3" w:rsidP="006D408D">
      <w:pPr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3F8BB31F" w14:textId="77777777" w:rsidR="00234CD3" w:rsidRDefault="00234CD3" w:rsidP="006D408D">
      <w:pPr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1BC3B727" w14:textId="77777777" w:rsidR="00234CD3" w:rsidRDefault="00234CD3" w:rsidP="006D408D">
      <w:pPr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2D791148" w14:textId="6D637671" w:rsidR="006D408D" w:rsidRPr="006800CF" w:rsidRDefault="006D408D" w:rsidP="006D408D">
      <w:pPr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6800CF">
        <w:rPr>
          <w:rFonts w:ascii="Times New Roman" w:hAnsi="Times New Roman"/>
          <w:b/>
          <w:sz w:val="20"/>
          <w:szCs w:val="20"/>
          <w:u w:val="single"/>
        </w:rPr>
        <w:t xml:space="preserve">SHORT ESSAYS  </w:t>
      </w:r>
    </w:p>
    <w:p w14:paraId="1898C263" w14:textId="77777777" w:rsidR="006D408D" w:rsidRPr="00EB4639" w:rsidRDefault="006D408D" w:rsidP="006D408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>In the space provided below, state why you have chosen nursing as your career. (200 words or less.)</w:t>
      </w:r>
    </w:p>
    <w:p w14:paraId="37661187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BB3F68" w14:textId="77777777" w:rsidR="006D408D" w:rsidRPr="00EB4639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677C710A" w14:textId="77777777" w:rsidR="006D408D" w:rsidRPr="00EB4639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2C097AEE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BDBE54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B4307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874B52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616939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210E80C8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446F40AA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7B108296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436EA39C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06877FE7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1742676F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6986CEBC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73B5F216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2615367F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16D86D65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07E98B92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259C0548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6D835932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6301BC49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54A136BA" w14:textId="77777777" w:rsidR="006D408D" w:rsidRDefault="006D408D" w:rsidP="006D408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47BD613A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47B7E0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5E2FE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C20336" w14:textId="77777777" w:rsidR="006D408D" w:rsidRDefault="006D408D" w:rsidP="006D408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21FC2" w14:textId="77777777" w:rsidR="006D408D" w:rsidRDefault="006D408D" w:rsidP="006D408D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What was your greatest challenge in </w:t>
      </w:r>
      <w:r w:rsidR="00405600">
        <w:rPr>
          <w:rFonts w:ascii="Times New Roman" w:hAnsi="Times New Roman"/>
          <w:sz w:val="20"/>
          <w:szCs w:val="20"/>
        </w:rPr>
        <w:t>high school?  Explain. (200 word</w:t>
      </w:r>
      <w:r>
        <w:rPr>
          <w:rFonts w:ascii="Times New Roman" w:hAnsi="Times New Roman"/>
          <w:sz w:val="20"/>
          <w:szCs w:val="20"/>
        </w:rPr>
        <w:t>s or less.)</w:t>
      </w:r>
    </w:p>
    <w:p w14:paraId="728939F4" w14:textId="77777777" w:rsidR="006D408D" w:rsidRDefault="006D408D" w:rsidP="006D408D"/>
    <w:p w14:paraId="158135BC" w14:textId="77777777" w:rsidR="006C3A22" w:rsidRPr="006D408D" w:rsidRDefault="006C3A22" w:rsidP="006D408D"/>
    <w:sectPr w:rsidR="006C3A22" w:rsidRPr="006D408D" w:rsidSect="006D408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CF921" w14:textId="77777777" w:rsidR="001D4C47" w:rsidRDefault="001D4C47" w:rsidP="002A75D2">
      <w:pPr>
        <w:spacing w:after="0" w:line="240" w:lineRule="auto"/>
      </w:pPr>
      <w:r>
        <w:separator/>
      </w:r>
    </w:p>
  </w:endnote>
  <w:endnote w:type="continuationSeparator" w:id="0">
    <w:p w14:paraId="0158F2BD" w14:textId="77777777" w:rsidR="001D4C47" w:rsidRDefault="001D4C47" w:rsidP="002A7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9ECF9" w14:textId="77777777" w:rsidR="001D4C47" w:rsidRDefault="001D4C47" w:rsidP="002A75D2">
      <w:pPr>
        <w:spacing w:after="0" w:line="240" w:lineRule="auto"/>
      </w:pPr>
      <w:r>
        <w:separator/>
      </w:r>
    </w:p>
  </w:footnote>
  <w:footnote w:type="continuationSeparator" w:id="0">
    <w:p w14:paraId="07E35BB6" w14:textId="77777777" w:rsidR="001D4C47" w:rsidRDefault="001D4C47" w:rsidP="002A7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5381C" w14:textId="5F664AAF" w:rsidR="006D408D" w:rsidRDefault="006D408D" w:rsidP="006D408D">
    <w:pPr>
      <w:pStyle w:val="Header"/>
      <w:jc w:val="center"/>
    </w:pPr>
    <w:r>
      <w:rPr>
        <w:rFonts w:ascii="Verdana" w:hAnsi="Verdana"/>
        <w:color w:val="000000"/>
        <w:sz w:val="15"/>
        <w:szCs w:val="15"/>
      </w:rPr>
      <w:tab/>
    </w:r>
    <w:r>
      <w:rPr>
        <w:rFonts w:ascii="Verdana" w:hAnsi="Verdana"/>
        <w:noProof/>
        <w:color w:val="000000"/>
        <w:sz w:val="12"/>
        <w:szCs w:val="12"/>
      </w:rPr>
      <w:drawing>
        <wp:inline distT="0" distB="0" distL="0" distR="0" wp14:anchorId="641EA271" wp14:editId="064AAD02">
          <wp:extent cx="729615" cy="553720"/>
          <wp:effectExtent l="19050" t="0" r="0" b="0"/>
          <wp:docPr id="1" name="t59022648" descr="k73993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59022648" descr="k73993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615" cy="553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/>
        <w:color w:val="000000"/>
        <w:sz w:val="12"/>
        <w:szCs w:val="12"/>
      </w:rPr>
      <w:tab/>
    </w:r>
    <w:r w:rsidR="00786181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786181">
      <w:rPr>
        <w:rStyle w:val="PageNumber"/>
      </w:rPr>
      <w:fldChar w:fldCharType="separate"/>
    </w:r>
    <w:r w:rsidR="003175E5">
      <w:rPr>
        <w:rStyle w:val="PageNumber"/>
        <w:noProof/>
      </w:rPr>
      <w:t>1</w:t>
    </w:r>
    <w:r w:rsidR="00786181">
      <w:rPr>
        <w:rStyle w:val="PageNumber"/>
      </w:rPr>
      <w:fldChar w:fldCharType="end"/>
    </w:r>
    <w:r>
      <w:rPr>
        <w:rFonts w:ascii="Verdana" w:hAnsi="Verdana"/>
        <w:color w:val="000000"/>
        <w:sz w:val="15"/>
        <w:szCs w:val="15"/>
      </w:rPr>
      <w:tab/>
    </w:r>
    <w:r>
      <w:rPr>
        <w:rFonts w:ascii="Verdana" w:hAnsi="Verdana"/>
        <w:color w:val="000000"/>
        <w:sz w:val="15"/>
        <w:szCs w:val="15"/>
      </w:rPr>
      <w:tab/>
    </w:r>
  </w:p>
  <w:p w14:paraId="411673D2" w14:textId="77777777" w:rsidR="006D408D" w:rsidRDefault="006D40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1292F"/>
    <w:multiLevelType w:val="hybridMultilevel"/>
    <w:tmpl w:val="22C65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B6453"/>
    <w:multiLevelType w:val="hybridMultilevel"/>
    <w:tmpl w:val="3E3833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05162083">
    <w:abstractNumId w:val="0"/>
  </w:num>
  <w:num w:numId="2" w16cid:durableId="417407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F3A"/>
    <w:rsid w:val="001166D4"/>
    <w:rsid w:val="00161E56"/>
    <w:rsid w:val="00164F24"/>
    <w:rsid w:val="00166447"/>
    <w:rsid w:val="001C6518"/>
    <w:rsid w:val="001D4C47"/>
    <w:rsid w:val="001E047A"/>
    <w:rsid w:val="002047A8"/>
    <w:rsid w:val="00234CD3"/>
    <w:rsid w:val="002A16BE"/>
    <w:rsid w:val="002A75D2"/>
    <w:rsid w:val="002E764C"/>
    <w:rsid w:val="003175E5"/>
    <w:rsid w:val="003470DB"/>
    <w:rsid w:val="003A7813"/>
    <w:rsid w:val="00405600"/>
    <w:rsid w:val="004357F8"/>
    <w:rsid w:val="0047493D"/>
    <w:rsid w:val="004D3C8B"/>
    <w:rsid w:val="004E5627"/>
    <w:rsid w:val="0057357B"/>
    <w:rsid w:val="006C3A22"/>
    <w:rsid w:val="006D408D"/>
    <w:rsid w:val="007070DF"/>
    <w:rsid w:val="00732B48"/>
    <w:rsid w:val="00760EE9"/>
    <w:rsid w:val="00786181"/>
    <w:rsid w:val="007B1357"/>
    <w:rsid w:val="00823FF8"/>
    <w:rsid w:val="00864EE9"/>
    <w:rsid w:val="009104F5"/>
    <w:rsid w:val="00A26F3A"/>
    <w:rsid w:val="00A81C5B"/>
    <w:rsid w:val="00A84595"/>
    <w:rsid w:val="00AC6A6F"/>
    <w:rsid w:val="00B25C38"/>
    <w:rsid w:val="00C54EE8"/>
    <w:rsid w:val="00C7695E"/>
    <w:rsid w:val="00CE6F3D"/>
    <w:rsid w:val="00D47559"/>
    <w:rsid w:val="00D77FA0"/>
    <w:rsid w:val="00D93026"/>
    <w:rsid w:val="00D9449C"/>
    <w:rsid w:val="00DB59DD"/>
    <w:rsid w:val="00E148EF"/>
    <w:rsid w:val="00E85450"/>
    <w:rsid w:val="00EC5BAF"/>
    <w:rsid w:val="00F115A5"/>
    <w:rsid w:val="00F1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E9D22"/>
  <w15:docId w15:val="{A5088DE7-53E3-4C76-8EF4-6A9D22C8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08D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40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08D"/>
    <w:rPr>
      <w:rFonts w:ascii="Calibri" w:eastAsia="Calibri" w:hAnsi="Calibri"/>
      <w:sz w:val="22"/>
      <w:szCs w:val="22"/>
    </w:rPr>
  </w:style>
  <w:style w:type="character" w:styleId="PageNumber">
    <w:name w:val="page number"/>
    <w:basedOn w:val="DefaultParagraphFont"/>
    <w:rsid w:val="006D408D"/>
  </w:style>
  <w:style w:type="character" w:styleId="PlaceholderText">
    <w:name w:val="Placeholder Text"/>
    <w:basedOn w:val="DefaultParagraphFont"/>
    <w:uiPriority w:val="99"/>
    <w:semiHidden/>
    <w:rsid w:val="006D408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08D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D408D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47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0DB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hackenb\Application%20Data\Microsoft\Templates\Normal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130BC-F8E7-4C49-9F25-18888E26F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Normal11.dot</Template>
  <TotalTime>1</TotalTime>
  <Pages>4</Pages>
  <Words>309</Words>
  <Characters>2292</Characters>
  <Application>Microsoft Office Word</Application>
  <DocSecurity>0</DocSecurity>
  <Lines>127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Upper Dublin School District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chackenb</dc:creator>
  <cp:keywords/>
  <dc:description/>
  <cp:lastModifiedBy>McNulty, Kathleen</cp:lastModifiedBy>
  <cp:revision>2</cp:revision>
  <cp:lastPrinted>2018-11-01T16:58:00Z</cp:lastPrinted>
  <dcterms:created xsi:type="dcterms:W3CDTF">2025-12-02T12:50:00Z</dcterms:created>
  <dcterms:modified xsi:type="dcterms:W3CDTF">2025-12-02T12:50:00Z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2024-01-30T11:47:42Z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9c8bb739-f3a1-494c-917b-74381f5130ec</vt:lpwstr>
  </property>
  <property fmtid="{D5CDD505-2E9C-101B-9397-08002B2CF9AE}" pid="7" name="MSIP_Label_defa4170-0d19-0005-0004-bc88714345d2_ActionId">
    <vt:lpwstr>2159f33d-d84d-4be5-9fde-f7296e62f2bd</vt:lpwstr>
  </property>
  <property fmtid="{D5CDD505-2E9C-101B-9397-08002B2CF9AE}" pid="8" name="MSIP_Label_defa4170-0d19-0005-0004-bc88714345d2_ContentBits">
    <vt:lpwstr>0</vt:lpwstr>
  </property>
</Properties>
</file>