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5284EDE4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49D7B9AC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3FAE701" w14:textId="77777777" w:rsidR="00265218" w:rsidRPr="00410E03" w:rsidRDefault="00384D21" w:rsidP="0035052D">
            <w:pPr>
              <w:pStyle w:val="Title"/>
            </w:pPr>
            <w:sdt>
              <w:sdtPr>
                <w:id w:val="31307616"/>
                <w:placeholder>
                  <w:docPart w:val="870E6A777246453BA9DFB161ED8D510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5C4AED">
                  <w:rPr>
                    <w:rFonts w:asciiTheme="minorHAnsi" w:hAnsiTheme="minorHAnsi"/>
                  </w:rPr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7B7D044D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061AF064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03B91141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50A71B32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CB1F10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4C7370BE" w14:textId="77777777" w:rsidR="00BC1B68" w:rsidRPr="00410E03" w:rsidRDefault="00BC1B68" w:rsidP="00915359"/>
        </w:tc>
      </w:tr>
      <w:tr w:rsidR="00265218" w:rsidRPr="00410E03" w14:paraId="5441B5D2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6DD79120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00"/>
              <w:gridCol w:w="2816"/>
              <w:gridCol w:w="269"/>
              <w:gridCol w:w="31"/>
              <w:gridCol w:w="1477"/>
              <w:gridCol w:w="111"/>
              <w:gridCol w:w="189"/>
              <w:gridCol w:w="1339"/>
              <w:gridCol w:w="238"/>
              <w:gridCol w:w="62"/>
              <w:gridCol w:w="3065"/>
            </w:tblGrid>
            <w:tr w:rsidR="0091541E" w:rsidRPr="00410E03" w14:paraId="0F4A65A9" w14:textId="77777777" w:rsidTr="00A02846">
              <w:trPr>
                <w:gridAfter w:val="6"/>
                <w:wAfter w:w="5004" w:type="dxa"/>
              </w:trPr>
              <w:tc>
                <w:tcPr>
                  <w:tcW w:w="4893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36F63910" w14:textId="77777777" w:rsidR="0091541E" w:rsidRPr="00410E03" w:rsidRDefault="0091541E" w:rsidP="00915359"/>
              </w:tc>
            </w:tr>
            <w:tr w:rsidR="0091541E" w:rsidRPr="009F4149" w14:paraId="7F782F65" w14:textId="77777777" w:rsidTr="00A02846">
              <w:trPr>
                <w:gridAfter w:val="6"/>
                <w:wAfter w:w="5004" w:type="dxa"/>
                <w:trHeight w:val="454"/>
              </w:trPr>
              <w:tc>
                <w:tcPr>
                  <w:tcW w:w="4893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342AB39A" w14:textId="77777777" w:rsidR="0091541E" w:rsidRPr="009F4149" w:rsidRDefault="00384D21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D5EC862B4BF1414FAD192767B24F403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1541E" w:rsidRPr="009F4149">
                        <w:t>Client Name</w:t>
                      </w:r>
                    </w:sdtContent>
                  </w:sdt>
                </w:p>
              </w:tc>
            </w:tr>
            <w:tr w:rsidR="00E141F4" w:rsidRPr="00410E03" w14:paraId="01BD0CF1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0BF30B9" w14:textId="77777777" w:rsidR="00E141F4" w:rsidRPr="00410E03" w:rsidRDefault="00384D21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388E21BB7EBA410B948FAFF5B7F28B8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1CBE66DE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4CA623F6" w14:textId="77777777" w:rsidR="00E141F4" w:rsidRPr="00410E03" w:rsidRDefault="00E141F4" w:rsidP="00915359"/>
              </w:tc>
            </w:tr>
            <w:tr w:rsidR="00E61D15" w:rsidRPr="00410E03" w14:paraId="663088A3" w14:textId="77777777" w:rsidTr="00A02846">
              <w:trPr>
                <w:trHeight w:val="414"/>
              </w:trPr>
              <w:tc>
                <w:tcPr>
                  <w:tcW w:w="3116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F7D1C9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DBF2481" w14:textId="77777777" w:rsidR="00E61D15" w:rsidRPr="00410E03" w:rsidRDefault="00E61D15" w:rsidP="00915359"/>
              </w:tc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8E8133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A35570D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6B599185" w14:textId="77777777" w:rsidR="00E61D15" w:rsidRPr="00410E03" w:rsidRDefault="00E61D15" w:rsidP="00915359"/>
              </w:tc>
            </w:tr>
            <w:tr w:rsidR="00E301A2" w:rsidRPr="009F4149" w14:paraId="44B3D83D" w14:textId="77777777" w:rsidTr="00A02846">
              <w:trPr>
                <w:trHeight w:val="346"/>
              </w:trPr>
              <w:tc>
                <w:tcPr>
                  <w:tcW w:w="3385" w:type="dxa"/>
                  <w:gridSpan w:val="3"/>
                </w:tcPr>
                <w:p w14:paraId="6EF6AFA7" w14:textId="77777777" w:rsidR="00E301A2" w:rsidRPr="009F4149" w:rsidRDefault="00384D21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3F0D65DD4FA6448AB6A61C0C44E5B3B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6"/>
                </w:tcPr>
                <w:p w14:paraId="08BD7CBA" w14:textId="77777777" w:rsidR="00E301A2" w:rsidRPr="009F4149" w:rsidRDefault="00384D21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C02BFCA9F00E4B96BD3BA6C0B9172A4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866A424" w14:textId="77777777" w:rsidR="00E301A2" w:rsidRPr="009F4149" w:rsidRDefault="00384D21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97A5AF2009504EB7A7B51D51A6D9CAD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39904A0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27B69DC" w14:textId="77777777" w:rsidR="00E61D15" w:rsidRPr="00410E03" w:rsidRDefault="00E61D15" w:rsidP="00915359"/>
              </w:tc>
            </w:tr>
            <w:tr w:rsidR="00E61D15" w:rsidRPr="00410E03" w14:paraId="427BC8C1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0533095" w14:textId="77777777" w:rsidR="00E61D15" w:rsidRPr="00410E03" w:rsidRDefault="00384D21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DD9711802D9D43E5B0387C495F4DD9C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52727D5D" w14:textId="77777777" w:rsidTr="00A02846">
              <w:trPr>
                <w:trHeight w:val="346"/>
              </w:trPr>
              <w:tc>
                <w:tcPr>
                  <w:tcW w:w="3116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21D15B13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79F9BE6" w14:textId="77777777" w:rsidR="00E61D15" w:rsidRPr="00410E03" w:rsidRDefault="00E61D15" w:rsidP="00915359"/>
              </w:tc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12CC901" w14:textId="0C7F1AD1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E280E57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1BB1DCA" w14:textId="77777777" w:rsidR="00E61D15" w:rsidRPr="00410E03" w:rsidRDefault="00E61D15" w:rsidP="00915359"/>
              </w:tc>
            </w:tr>
            <w:tr w:rsidR="00E61D15" w:rsidRPr="009F4149" w14:paraId="30F64D56" w14:textId="77777777" w:rsidTr="00A02846">
              <w:trPr>
                <w:trHeight w:val="346"/>
              </w:trPr>
              <w:tc>
                <w:tcPr>
                  <w:tcW w:w="311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D402E5B" w14:textId="77777777" w:rsidR="00E61D15" w:rsidRPr="009F4149" w:rsidRDefault="00384D2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D5A209A7C33041AC881421E66ECAADA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23F1D2A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A4ED8BA" w14:textId="60864E76" w:rsidR="00E61D15" w:rsidRPr="009F4149" w:rsidRDefault="005C4AED" w:rsidP="009F4149">
                  <w:pPr>
                    <w:pStyle w:val="BoldText"/>
                  </w:pPr>
                  <w:r>
                    <w:t>State</w:t>
                  </w:r>
                </w:p>
              </w:tc>
              <w:tc>
                <w:tcPr>
                  <w:tcW w:w="300" w:type="dxa"/>
                  <w:gridSpan w:val="2"/>
                </w:tcPr>
                <w:p w14:paraId="3DDD5D2B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704C0F5D" w14:textId="77777777" w:rsidR="00E61D15" w:rsidRPr="009F4149" w:rsidRDefault="00384D21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08130973129B4FE58EFC78B641C6B0C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CA843D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4019B1B" w14:textId="77777777" w:rsidR="00E61D15" w:rsidRPr="00410E03" w:rsidRDefault="00E61D15" w:rsidP="00915359"/>
              </w:tc>
            </w:tr>
            <w:tr w:rsidR="00E61D15" w:rsidRPr="00410E03" w14:paraId="5C7A28D4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E401BDF" w14:textId="188430A5" w:rsidR="00E61D15" w:rsidRPr="00410E03" w:rsidRDefault="009165E4" w:rsidP="0035052D">
                  <w:pPr>
                    <w:pStyle w:val="BoldText"/>
                  </w:pPr>
                  <w:r>
                    <w:t>Reason for seeking care</w:t>
                  </w:r>
                </w:p>
              </w:tc>
            </w:tr>
            <w:tr w:rsidR="00915359" w:rsidRPr="00410E03" w14:paraId="5626C8FE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57D3FA8" w14:textId="77777777"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14:paraId="40FFE66D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437A7A2" w14:textId="77777777" w:rsidR="00915359" w:rsidRPr="00410E03" w:rsidRDefault="00915359" w:rsidP="00915359"/>
              </w:tc>
            </w:tr>
            <w:tr w:rsidR="00915359" w:rsidRPr="00410E03" w14:paraId="09F687EC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8F99BA1" w14:textId="77777777" w:rsidR="00915359" w:rsidRPr="00410E03" w:rsidRDefault="00384D21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C3224B8D87ED41E7AE7394C9709DAD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0AD443C9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C3936C3" w14:textId="77777777" w:rsidR="00915359" w:rsidRPr="00410E03" w:rsidRDefault="00384D21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41911944A6B3429C8114B1F2FA11F6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2AC6E605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1C91B3C" w14:textId="77777777"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14:paraId="2B26B6F9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74630B3" w14:textId="77777777" w:rsidR="00915359" w:rsidRPr="00410E03" w:rsidRDefault="00915359" w:rsidP="00915359"/>
              </w:tc>
            </w:tr>
            <w:tr w:rsidR="00915359" w:rsidRPr="00410E03" w14:paraId="10585FD7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B7320FD" w14:textId="74816C02" w:rsidR="00915359" w:rsidRPr="00410E03" w:rsidRDefault="0091541E" w:rsidP="0035052D">
                  <w:pPr>
                    <w:pStyle w:val="BoldText"/>
                  </w:pPr>
                  <w:r>
                    <w:t>Occupation</w:t>
                  </w:r>
                </w:p>
              </w:tc>
              <w:tc>
                <w:tcPr>
                  <w:tcW w:w="300" w:type="dxa"/>
                  <w:gridSpan w:val="2"/>
                </w:tcPr>
                <w:p w14:paraId="7AC55536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F62E782" w14:textId="71550373" w:rsidR="00915359" w:rsidRPr="00410E03" w:rsidRDefault="0091541E" w:rsidP="0035052D">
                  <w:pPr>
                    <w:pStyle w:val="BoldText"/>
                  </w:pPr>
                  <w:r>
                    <w:t>Medical History</w:t>
                  </w:r>
                </w:p>
              </w:tc>
            </w:tr>
            <w:tr w:rsidR="00915359" w:rsidRPr="00410E03" w14:paraId="1A78783C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29616717" w14:textId="77777777"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14:paraId="18BCA8BC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8A203CC" w14:textId="77777777" w:rsidR="00915359" w:rsidRPr="00410E03" w:rsidRDefault="00915359" w:rsidP="00915359"/>
              </w:tc>
            </w:tr>
            <w:tr w:rsidR="00915359" w:rsidRPr="00410E03" w14:paraId="256EAE65" w14:textId="77777777" w:rsidTr="00A02846">
              <w:trPr>
                <w:trHeight w:val="346"/>
              </w:trPr>
              <w:tc>
                <w:tcPr>
                  <w:tcW w:w="4893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1AA96872" w14:textId="67D36C0D" w:rsidR="00915359" w:rsidRPr="00410E03" w:rsidRDefault="0091541E" w:rsidP="0035052D">
                  <w:pPr>
                    <w:pStyle w:val="BoldText"/>
                  </w:pPr>
                  <w:r>
                    <w:t>Current Treatment</w:t>
                  </w:r>
                </w:p>
              </w:tc>
              <w:tc>
                <w:tcPr>
                  <w:tcW w:w="300" w:type="dxa"/>
                  <w:gridSpan w:val="2"/>
                </w:tcPr>
                <w:p w14:paraId="70189E4D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B7DD559" w14:textId="51F74570" w:rsidR="00915359" w:rsidRPr="00410E03" w:rsidRDefault="0091541E" w:rsidP="0035052D">
                  <w:pPr>
                    <w:pStyle w:val="BoldText"/>
                  </w:pPr>
                  <w:r>
                    <w:t>Counseling/Psychiatric History</w:t>
                  </w:r>
                </w:p>
              </w:tc>
            </w:tr>
            <w:tr w:rsidR="0091541E" w:rsidRPr="00410E03" w14:paraId="23D5F1BC" w14:textId="77777777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14:paraId="05EE35A7" w14:textId="77777777" w:rsidR="0091541E" w:rsidRPr="00410E03" w:rsidRDefault="0091541E" w:rsidP="009165E4">
                  <w:pPr>
                    <w:jc w:val="both"/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1E8D0A6E" w14:textId="77777777" w:rsidR="0091541E" w:rsidRPr="00410E03" w:rsidRDefault="0091541E" w:rsidP="00915359"/>
              </w:tc>
            </w:tr>
            <w:tr w:rsidR="0091541E" w:rsidRPr="00410E03" w14:paraId="77F2F33F" w14:textId="77777777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14:paraId="6F71F4AF" w14:textId="77777777" w:rsidR="0091541E" w:rsidRPr="00410E03" w:rsidRDefault="0091541E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01C4DA2F" w14:textId="77777777" w:rsidR="0091541E" w:rsidRPr="00410E03" w:rsidRDefault="00384D21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A17297F914F1D148AAA6179BAFC59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1541E" w:rsidRPr="00410E03">
                        <w:t>Referred by</w:t>
                      </w:r>
                    </w:sdtContent>
                  </w:sdt>
                </w:p>
              </w:tc>
            </w:tr>
          </w:tbl>
          <w:p w14:paraId="3E6A9E3E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1B457FBA" w14:textId="77777777" w:rsidR="00265218" w:rsidRPr="00410E03" w:rsidRDefault="00265218" w:rsidP="00CF31BB"/>
        </w:tc>
      </w:tr>
    </w:tbl>
    <w:p w14:paraId="77E91C6B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85FCF" w14:textId="77777777" w:rsidR="00384D21" w:rsidRDefault="00384D21" w:rsidP="00CF31BB">
      <w:r>
        <w:separator/>
      </w:r>
    </w:p>
  </w:endnote>
  <w:endnote w:type="continuationSeparator" w:id="0">
    <w:p w14:paraId="329DA4D7" w14:textId="77777777" w:rsidR="00384D21" w:rsidRDefault="00384D2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1BA5CEE7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455FF66A" w14:textId="5112BE11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D7D091E" w14:textId="1860C6E4" w:rsidR="003071A0" w:rsidRPr="009F4149" w:rsidRDefault="0091541E" w:rsidP="0091541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6C27BA5" wp14:editId="2E0E4EC5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DBFF460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&#13;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0D377C1" w14:textId="1E14879A" w:rsidR="003071A0" w:rsidRPr="009F4149" w:rsidRDefault="003071A0" w:rsidP="009F4149">
          <w:pPr>
            <w:pStyle w:val="Contacts"/>
          </w:pPr>
        </w:p>
      </w:tc>
    </w:tr>
    <w:tr w:rsidR="003071A0" w:rsidRPr="009F4149" w14:paraId="2A0B476A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2FF38B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42F217D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F2498EB" w14:textId="77777777" w:rsidR="003071A0" w:rsidRPr="009F4149" w:rsidRDefault="003071A0" w:rsidP="009F4149">
          <w:pPr>
            <w:pStyle w:val="Contacts"/>
          </w:pPr>
        </w:p>
      </w:tc>
    </w:tr>
    <w:tr w:rsidR="0091541E" w:rsidRPr="009F4149" w14:paraId="30AB9CEE" w14:textId="77777777" w:rsidTr="002D3842">
      <w:tc>
        <w:tcPr>
          <w:tcW w:w="3596" w:type="dxa"/>
          <w:shd w:val="clear" w:color="auto" w:fill="auto"/>
          <w:vAlign w:val="center"/>
        </w:tcPr>
        <w:p w14:paraId="0DBF7165" w14:textId="1A62BB96" w:rsidR="0091541E" w:rsidRPr="009F4149" w:rsidRDefault="0091541E" w:rsidP="0091541E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46DF8E6" w14:textId="6E7F3749" w:rsidR="0091541E" w:rsidRPr="009F4149" w:rsidRDefault="0091541E" w:rsidP="0091541E">
          <w:pPr>
            <w:pStyle w:val="Contacts"/>
          </w:pPr>
          <w:r>
            <w:t>Woods@AfricanCenteredHealing.com</w:t>
          </w:r>
        </w:p>
      </w:tc>
      <w:tc>
        <w:tcPr>
          <w:tcW w:w="3597" w:type="dxa"/>
          <w:shd w:val="clear" w:color="auto" w:fill="auto"/>
          <w:vAlign w:val="center"/>
        </w:tcPr>
        <w:p w14:paraId="09F254CB" w14:textId="03C83C8E" w:rsidR="0091541E" w:rsidRPr="009F4149" w:rsidRDefault="0091541E" w:rsidP="0091541E">
          <w:pPr>
            <w:pStyle w:val="Contacts"/>
            <w:jc w:val="both"/>
          </w:pPr>
        </w:p>
      </w:tc>
    </w:tr>
  </w:tbl>
  <w:p w14:paraId="42B01E3E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BEBA03" wp14:editId="46F2C827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4099EAC0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C2820" w14:textId="77777777" w:rsidR="00384D21" w:rsidRDefault="00384D21" w:rsidP="00CF31BB">
      <w:r>
        <w:separator/>
      </w:r>
    </w:p>
  </w:footnote>
  <w:footnote w:type="continuationSeparator" w:id="0">
    <w:p w14:paraId="31314EA6" w14:textId="77777777" w:rsidR="00384D21" w:rsidRDefault="00384D2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9A897" w14:textId="4968E498" w:rsidR="00BC1B68" w:rsidRPr="005C4AED" w:rsidRDefault="0091541E" w:rsidP="00797F03">
    <w:pPr>
      <w:pStyle w:val="Header"/>
      <w:tabs>
        <w:tab w:val="left" w:pos="6960"/>
        <w:tab w:val="right" w:pos="10800"/>
      </w:tabs>
      <w:jc w:val="left"/>
      <w:rPr>
        <w:b/>
        <w:bCs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9F9D43D" wp14:editId="25AB5924">
              <wp:simplePos x="0" y="0"/>
              <wp:positionH relativeFrom="column">
                <wp:posOffset>6927</wp:posOffset>
              </wp:positionH>
              <wp:positionV relativeFrom="paragraph">
                <wp:posOffset>-1766397</wp:posOffset>
              </wp:positionV>
              <wp:extent cx="6858000" cy="2800223"/>
              <wp:effectExtent l="0" t="0" r="12700" b="6985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800223"/>
                        <a:chOff x="0" y="0"/>
                        <a:chExt cx="6858000" cy="2800350"/>
                      </a:xfrm>
                    </wpg:grpSpPr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6225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04FFF0" id="Group 13" o:spid="_x0000_s1026" alt="&quot;&quot;" style="position:absolute;margin-left:.55pt;margin-top:-139.1pt;width:540pt;height:220.5pt;z-index:-251650560;mso-width-relative:margin;mso-height-relative:margin" coordsize="68580,280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">
              <v:rect id="Rectangle" o:spid="_x0000_s1027" style="position:absolute;top:27622;width:68580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<v:stroke miterlimit="4"/>
                <v:path arrowok="t"/>
                <v:textbox inset="3pt,3pt,3pt,3pt"/>
              </v:rect>
              <v:rect id="Rectangle 5" o:spid="_x0000_s1028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&quot;&quot;" style="position:absolute;width:68573;height:27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">
                <v:imagedata r:id="rId3" o:title="" croptop="1f" cropbottom="23345f" cropright="455f"/>
                <o:lock v:ext="edit" aspectratio="f"/>
              </v:shape>
              <v:shape id="Round Same Side Corner Rectangle 14" o:spid="_x0000_s1030" style="position:absolute;left:2762;top:12954;width:8858;height:8572;rotation:180;visibility:visible;mso-wrap-style:square;v-text-anchor:middle" coordsize="885819,857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&#13;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797F03">
      <w:tab/>
    </w:r>
    <w:r w:rsidR="00797F03" w:rsidRPr="005C4AED">
      <w:rPr>
        <w:b/>
        <w:bCs/>
        <w:sz w:val="40"/>
        <w:szCs w:val="40"/>
      </w:rPr>
      <w:t>African Centered Healing</w:t>
    </w:r>
    <w:r w:rsidR="00797F03" w:rsidRPr="005C4AED">
      <w:rPr>
        <w:b/>
        <w:bCs/>
        <w:sz w:val="40"/>
        <w:szCs w:val="40"/>
      </w:rPr>
      <w:tab/>
    </w:r>
    <w:r w:rsidR="00797F03" w:rsidRPr="005C4AED">
      <w:rPr>
        <w:b/>
        <w:bCs/>
        <w:sz w:val="40"/>
        <w:szCs w:val="40"/>
      </w:rPr>
      <w:tab/>
    </w:r>
    <w:r w:rsidR="006D43A7" w:rsidRPr="005C4AED">
      <w:rPr>
        <w:b/>
        <w:bCs/>
        <w:noProof/>
        <w:sz w:val="40"/>
        <w:szCs w:val="40"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6566C76" wp14:editId="2B9B841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F2DAD3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&#13;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00"/>
    <w:rsid w:val="0003127A"/>
    <w:rsid w:val="0005135F"/>
    <w:rsid w:val="000C75BF"/>
    <w:rsid w:val="001034AB"/>
    <w:rsid w:val="00110721"/>
    <w:rsid w:val="001257F0"/>
    <w:rsid w:val="0016108E"/>
    <w:rsid w:val="001A199E"/>
    <w:rsid w:val="001A4721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1F00"/>
    <w:rsid w:val="003071A0"/>
    <w:rsid w:val="00337C0F"/>
    <w:rsid w:val="0035052D"/>
    <w:rsid w:val="00366F6D"/>
    <w:rsid w:val="00384D21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C4AED"/>
    <w:rsid w:val="005D124E"/>
    <w:rsid w:val="00643F5A"/>
    <w:rsid w:val="00684557"/>
    <w:rsid w:val="006859BF"/>
    <w:rsid w:val="006A7299"/>
    <w:rsid w:val="006C7D64"/>
    <w:rsid w:val="006D43A7"/>
    <w:rsid w:val="0071089C"/>
    <w:rsid w:val="00797F03"/>
    <w:rsid w:val="007B52D2"/>
    <w:rsid w:val="007C1F7D"/>
    <w:rsid w:val="007D4902"/>
    <w:rsid w:val="00835DE8"/>
    <w:rsid w:val="008971FD"/>
    <w:rsid w:val="008C5804"/>
    <w:rsid w:val="008D3EE1"/>
    <w:rsid w:val="00915359"/>
    <w:rsid w:val="0091541E"/>
    <w:rsid w:val="009165E4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43A7F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8615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unk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70E6A777246453BA9DFB161ED8D5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E2B64-E8DD-4B32-8563-CBA3DE596BD9}"/>
      </w:docPartPr>
      <w:docPartBody>
        <w:p w:rsidR="00C46A6D" w:rsidRDefault="006B17C4">
          <w:pPr>
            <w:pStyle w:val="870E6A777246453BA9DFB161ED8D5105"/>
          </w:pPr>
          <w:r w:rsidRPr="009F4149">
            <w:t>Client Intake Form</w:t>
          </w:r>
        </w:p>
      </w:docPartBody>
    </w:docPart>
    <w:docPart>
      <w:docPartPr>
        <w:name w:val="388E21BB7EBA410B948FAFF5B7F28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70172-9589-4876-84E6-DF9372A29C9F}"/>
      </w:docPartPr>
      <w:docPartBody>
        <w:p w:rsidR="00C46A6D" w:rsidRDefault="006B17C4">
          <w:pPr>
            <w:pStyle w:val="388E21BB7EBA410B948FAFF5B7F28B81"/>
          </w:pPr>
          <w:r w:rsidRPr="009F4149">
            <w:t>Client Information</w:t>
          </w:r>
        </w:p>
      </w:docPartBody>
    </w:docPart>
    <w:docPart>
      <w:docPartPr>
        <w:name w:val="3F0D65DD4FA6448AB6A61C0C44E5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B61B7-91D5-4D17-BF46-B1CB7E9CC2D5}"/>
      </w:docPartPr>
      <w:docPartBody>
        <w:p w:rsidR="00C46A6D" w:rsidRDefault="006B17C4">
          <w:pPr>
            <w:pStyle w:val="3F0D65DD4FA6448AB6A61C0C44E5B3B1"/>
          </w:pPr>
          <w:r w:rsidRPr="009F4149">
            <w:t>Home Phone</w:t>
          </w:r>
        </w:p>
      </w:docPartBody>
    </w:docPart>
    <w:docPart>
      <w:docPartPr>
        <w:name w:val="C02BFCA9F00E4B96BD3BA6C0B9172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E37D5-32FE-45BA-8390-402CAF4A34CE}"/>
      </w:docPartPr>
      <w:docPartBody>
        <w:p w:rsidR="00C46A6D" w:rsidRDefault="006B17C4">
          <w:pPr>
            <w:pStyle w:val="C02BFCA9F00E4B96BD3BA6C0B9172A43"/>
          </w:pPr>
          <w:r w:rsidRPr="009F4149">
            <w:t>Cell Phone</w:t>
          </w:r>
        </w:p>
      </w:docPartBody>
    </w:docPart>
    <w:docPart>
      <w:docPartPr>
        <w:name w:val="97A5AF2009504EB7A7B51D51A6D9C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0FF84-2B9B-42CC-92C4-DBD45B686BC1}"/>
      </w:docPartPr>
      <w:docPartBody>
        <w:p w:rsidR="00C46A6D" w:rsidRDefault="006B17C4">
          <w:pPr>
            <w:pStyle w:val="97A5AF2009504EB7A7B51D51A6D9CAD6"/>
          </w:pPr>
          <w:r w:rsidRPr="009F4149">
            <w:t>Email Address</w:t>
          </w:r>
        </w:p>
      </w:docPartBody>
    </w:docPart>
    <w:docPart>
      <w:docPartPr>
        <w:name w:val="DD9711802D9D43E5B0387C495F4D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BF49-B497-4869-88F0-CCFD53C41D96}"/>
      </w:docPartPr>
      <w:docPartBody>
        <w:p w:rsidR="00C46A6D" w:rsidRDefault="006B17C4">
          <w:pPr>
            <w:pStyle w:val="DD9711802D9D43E5B0387C495F4DD9C9"/>
          </w:pPr>
          <w:r w:rsidRPr="00410E03">
            <w:t>Address</w:t>
          </w:r>
        </w:p>
      </w:docPartBody>
    </w:docPart>
    <w:docPart>
      <w:docPartPr>
        <w:name w:val="D5A209A7C33041AC881421E66ECAA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271CC-2DC6-401E-AB90-8D77B8C24EF0}"/>
      </w:docPartPr>
      <w:docPartBody>
        <w:p w:rsidR="00C46A6D" w:rsidRDefault="006B17C4">
          <w:pPr>
            <w:pStyle w:val="D5A209A7C33041AC881421E66ECAADAC"/>
          </w:pPr>
          <w:r w:rsidRPr="009F4149">
            <w:t>City</w:t>
          </w:r>
        </w:p>
      </w:docPartBody>
    </w:docPart>
    <w:docPart>
      <w:docPartPr>
        <w:name w:val="08130973129B4FE58EFC78B641C6B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D1B94-8012-469C-AD73-0B83D022EA3F}"/>
      </w:docPartPr>
      <w:docPartBody>
        <w:p w:rsidR="00C46A6D" w:rsidRDefault="006B17C4">
          <w:pPr>
            <w:pStyle w:val="08130973129B4FE58EFC78B641C6B0CF"/>
          </w:pPr>
          <w:r w:rsidRPr="009F4149">
            <w:t>ZIP Code</w:t>
          </w:r>
        </w:p>
      </w:docPartBody>
    </w:docPart>
    <w:docPart>
      <w:docPartPr>
        <w:name w:val="C3224B8D87ED41E7AE7394C9709DA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7AF09-0CCC-4018-9AD6-FE2203DA76AB}"/>
      </w:docPartPr>
      <w:docPartBody>
        <w:p w:rsidR="00C46A6D" w:rsidRDefault="006B17C4">
          <w:pPr>
            <w:pStyle w:val="C3224B8D87ED41E7AE7394C9709DAD9C"/>
          </w:pPr>
          <w:r w:rsidRPr="00410E03">
            <w:t>DOB</w:t>
          </w:r>
        </w:p>
      </w:docPartBody>
    </w:docPart>
    <w:docPart>
      <w:docPartPr>
        <w:name w:val="41911944A6B3429C8114B1F2FA11F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BBD3C-DE5F-4B98-8D4C-F36788FF657C}"/>
      </w:docPartPr>
      <w:docPartBody>
        <w:p w:rsidR="00C46A6D" w:rsidRDefault="006B17C4">
          <w:pPr>
            <w:pStyle w:val="41911944A6B3429C8114B1F2FA11F6CB"/>
          </w:pPr>
          <w:r w:rsidRPr="00410E03">
            <w:t>Gender</w:t>
          </w:r>
        </w:p>
      </w:docPartBody>
    </w:docPart>
    <w:docPart>
      <w:docPartPr>
        <w:name w:val="D5EC862B4BF1414FAD192767B24F4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DDE1D-C3E7-A447-A5F6-E2136C421F7D}"/>
      </w:docPartPr>
      <w:docPartBody>
        <w:p w:rsidR="00A91D44" w:rsidRDefault="00C46A6D" w:rsidP="00C46A6D">
          <w:pPr>
            <w:pStyle w:val="D5EC862B4BF1414FAD192767B24F4037"/>
          </w:pPr>
          <w:r w:rsidRPr="009F4149">
            <w:t>Client Name</w:t>
          </w:r>
        </w:p>
      </w:docPartBody>
    </w:docPart>
    <w:docPart>
      <w:docPartPr>
        <w:name w:val="A17297F914F1D148AAA6179BAFC59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289B5-CFC5-0841-9374-796D8714AC4E}"/>
      </w:docPartPr>
      <w:docPartBody>
        <w:p w:rsidR="00A91D44" w:rsidRDefault="00C46A6D" w:rsidP="00C46A6D">
          <w:pPr>
            <w:pStyle w:val="A17297F914F1D148AAA6179BAFC59FCB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7C4"/>
    <w:rsid w:val="0026143C"/>
    <w:rsid w:val="006B17C4"/>
    <w:rsid w:val="00A91D44"/>
    <w:rsid w:val="00C46A6D"/>
    <w:rsid w:val="00C8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0E6A777246453BA9DFB161ED8D5105">
    <w:name w:val="870E6A777246453BA9DFB161ED8D5105"/>
  </w:style>
  <w:style w:type="paragraph" w:customStyle="1" w:styleId="388E21BB7EBA410B948FAFF5B7F28B81">
    <w:name w:val="388E21BB7EBA410B948FAFF5B7F28B81"/>
  </w:style>
  <w:style w:type="paragraph" w:customStyle="1" w:styleId="3F0D65DD4FA6448AB6A61C0C44E5B3B1">
    <w:name w:val="3F0D65DD4FA6448AB6A61C0C44E5B3B1"/>
  </w:style>
  <w:style w:type="paragraph" w:customStyle="1" w:styleId="C02BFCA9F00E4B96BD3BA6C0B9172A43">
    <w:name w:val="C02BFCA9F00E4B96BD3BA6C0B9172A43"/>
  </w:style>
  <w:style w:type="paragraph" w:customStyle="1" w:styleId="97A5AF2009504EB7A7B51D51A6D9CAD6">
    <w:name w:val="97A5AF2009504EB7A7B51D51A6D9CAD6"/>
  </w:style>
  <w:style w:type="paragraph" w:customStyle="1" w:styleId="DD9711802D9D43E5B0387C495F4DD9C9">
    <w:name w:val="DD9711802D9D43E5B0387C495F4DD9C9"/>
  </w:style>
  <w:style w:type="paragraph" w:customStyle="1" w:styleId="D5A209A7C33041AC881421E66ECAADAC">
    <w:name w:val="D5A209A7C33041AC881421E66ECAADAC"/>
  </w:style>
  <w:style w:type="paragraph" w:customStyle="1" w:styleId="08130973129B4FE58EFC78B641C6B0CF">
    <w:name w:val="08130973129B4FE58EFC78B641C6B0CF"/>
  </w:style>
  <w:style w:type="paragraph" w:customStyle="1" w:styleId="C3224B8D87ED41E7AE7394C9709DAD9C">
    <w:name w:val="C3224B8D87ED41E7AE7394C9709DAD9C"/>
  </w:style>
  <w:style w:type="paragraph" w:customStyle="1" w:styleId="41911944A6B3429C8114B1F2FA11F6CB">
    <w:name w:val="41911944A6B3429C8114B1F2FA11F6CB"/>
  </w:style>
  <w:style w:type="paragraph" w:customStyle="1" w:styleId="D5EC862B4BF1414FAD192767B24F4037">
    <w:name w:val="D5EC862B4BF1414FAD192767B24F4037"/>
    <w:rsid w:val="00C46A6D"/>
    <w:pPr>
      <w:spacing w:after="0" w:line="240" w:lineRule="auto"/>
    </w:pPr>
    <w:rPr>
      <w:sz w:val="24"/>
      <w:szCs w:val="24"/>
    </w:rPr>
  </w:style>
  <w:style w:type="paragraph" w:customStyle="1" w:styleId="A17297F914F1D148AAA6179BAFC59FCB">
    <w:name w:val="A17297F914F1D148AAA6179BAFC59FCB"/>
    <w:rsid w:val="00C46A6D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C:\Users\mfunk\AppData\Roaming\Microsoft\Templates\Small business client intake form.dotx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2021-07-07T02:20:00Z</dcterms:created>
  <dcterms:modified xsi:type="dcterms:W3CDTF">2021-08-03T00:44:00Z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