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631DB" w14:textId="0B2E9060" w:rsidR="00F267D8" w:rsidRDefault="00F267D8" w:rsidP="00637200"/>
    <w:p w14:paraId="5B0A809E" w14:textId="78924A42" w:rsidR="00077851" w:rsidRDefault="003C061A" w:rsidP="00637200">
      <w:r w:rsidRPr="003C061A">
        <w:t xml:space="preserve">Join us on </w:t>
      </w:r>
      <w:r w:rsidRPr="00F267D8">
        <w:rPr>
          <w:u w:val="single"/>
        </w:rPr>
        <w:t>Saturday, March 15, 2025</w:t>
      </w:r>
      <w:r w:rsidRPr="003C061A">
        <w:t xml:space="preserve">, for our St. Patrick’s Weekend Water Pong </w:t>
      </w:r>
      <w:r w:rsidR="00F267D8">
        <w:t xml:space="preserve">Tournament. </w:t>
      </w:r>
      <w:r w:rsidR="00077851">
        <w:t>F</w:t>
      </w:r>
      <w:r w:rsidR="00F267D8">
        <w:t>ree to enter</w:t>
      </w:r>
      <w:r w:rsidR="00077851">
        <w:t xml:space="preserve">, </w:t>
      </w:r>
      <w:r w:rsidR="00F267D8">
        <w:t>$150 first place prize! Must be 21 or over to play. Games start at 8pm. Limited to 12 teams. Double elimination.</w:t>
      </w:r>
      <w:r w:rsidR="00077851">
        <w:t xml:space="preserve"> </w:t>
      </w:r>
    </w:p>
    <w:p w14:paraId="59EEFC7F" w14:textId="76B57585" w:rsidR="003C061A" w:rsidRDefault="00B20411" w:rsidP="00637200">
      <w:r>
        <w:rPr>
          <w:noProof/>
        </w:rPr>
        <w:drawing>
          <wp:anchor distT="0" distB="0" distL="114300" distR="114300" simplePos="0" relativeHeight="251658240" behindDoc="1" locked="0" layoutInCell="1" allowOverlap="1" wp14:anchorId="439DA366" wp14:editId="6EF65E80">
            <wp:simplePos x="0" y="0"/>
            <wp:positionH relativeFrom="margin">
              <wp:posOffset>3209925</wp:posOffset>
            </wp:positionH>
            <wp:positionV relativeFrom="paragraph">
              <wp:posOffset>360045</wp:posOffset>
            </wp:positionV>
            <wp:extent cx="3355975" cy="5033963"/>
            <wp:effectExtent l="0" t="0" r="0" b="0"/>
            <wp:wrapNone/>
            <wp:docPr id="1581080017" name="Picture 2" descr="A poster for a water pong tourna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80017" name="Picture 2" descr="A poster for a water pong tourna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503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51">
        <w:t>Tons of food and drink specials! Draft Beer, Green Beer, Shot Specials, Jello Shots</w:t>
      </w:r>
    </w:p>
    <w:tbl>
      <w:tblPr>
        <w:tblStyle w:val="TableGrid"/>
        <w:tblpPr w:leftFromText="180" w:rightFromText="180" w:vertAnchor="page" w:horzAnchor="page" w:tblpX="706" w:tblpY="7681"/>
        <w:tblW w:w="2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"/>
        <w:gridCol w:w="2426"/>
        <w:gridCol w:w="2705"/>
      </w:tblGrid>
      <w:tr w:rsidR="00077851" w:rsidRPr="00637200" w14:paraId="4361246D" w14:textId="77777777" w:rsidTr="00077851">
        <w:trPr>
          <w:gridBefore w:val="1"/>
          <w:wBefore w:w="169" w:type="pct"/>
        </w:trPr>
        <w:tc>
          <w:tcPr>
            <w:tcW w:w="4831" w:type="pct"/>
            <w:gridSpan w:val="2"/>
            <w:shd w:val="clear" w:color="auto" w:fill="00B050"/>
            <w:vAlign w:val="bottom"/>
          </w:tcPr>
          <w:p w14:paraId="50255600" w14:textId="77777777" w:rsidR="00077851" w:rsidRPr="00F267D8" w:rsidRDefault="00077851" w:rsidP="00077851">
            <w:pPr>
              <w:pStyle w:val="Heading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                   </w:t>
            </w:r>
            <w:r w:rsidRPr="00F267D8">
              <w:rPr>
                <w:color w:val="FFFFFF" w:themeColor="background1"/>
              </w:rPr>
              <w:t>TEAM INFORMATION</w:t>
            </w:r>
          </w:p>
        </w:tc>
      </w:tr>
      <w:tr w:rsidR="00077851" w:rsidRPr="00846B76" w14:paraId="65FC4CDD" w14:textId="77777777" w:rsidTr="00077851">
        <w:trPr>
          <w:gridBefore w:val="1"/>
          <w:wBefore w:w="169" w:type="pct"/>
        </w:trPr>
        <w:tc>
          <w:tcPr>
            <w:tcW w:w="2284" w:type="pct"/>
            <w:vAlign w:val="bottom"/>
          </w:tcPr>
          <w:p w14:paraId="00BF4F0E" w14:textId="77777777" w:rsidR="00077851" w:rsidRPr="003C061A" w:rsidRDefault="00077851" w:rsidP="00077851">
            <w:pPr>
              <w:pStyle w:val="NormalIndent"/>
              <w:rPr>
                <w:sz w:val="24"/>
                <w:szCs w:val="24"/>
              </w:rPr>
            </w:pPr>
            <w:r w:rsidRPr="003C061A">
              <w:rPr>
                <w:sz w:val="24"/>
                <w:szCs w:val="24"/>
              </w:rPr>
              <w:t>First Player</w:t>
            </w:r>
          </w:p>
        </w:tc>
        <w:tc>
          <w:tcPr>
            <w:tcW w:w="2547" w:type="pct"/>
            <w:tcBorders>
              <w:bottom w:val="single" w:sz="4" w:space="0" w:color="auto"/>
            </w:tcBorders>
            <w:vAlign w:val="bottom"/>
          </w:tcPr>
          <w:p w14:paraId="46487D50" w14:textId="77777777" w:rsidR="00077851" w:rsidRPr="003C061A" w:rsidRDefault="00077851" w:rsidP="00077851"/>
        </w:tc>
      </w:tr>
      <w:tr w:rsidR="00077851" w:rsidRPr="00846B76" w14:paraId="08136F77" w14:textId="77777777" w:rsidTr="00077851">
        <w:trPr>
          <w:gridBefore w:val="1"/>
          <w:wBefore w:w="169" w:type="pct"/>
        </w:trPr>
        <w:tc>
          <w:tcPr>
            <w:tcW w:w="2284" w:type="pct"/>
            <w:vAlign w:val="bottom"/>
          </w:tcPr>
          <w:p w14:paraId="1B1DA7AF" w14:textId="77777777" w:rsidR="00077851" w:rsidRPr="003C061A" w:rsidRDefault="00077851" w:rsidP="00077851">
            <w:pPr>
              <w:pStyle w:val="NormalIndent"/>
              <w:rPr>
                <w:sz w:val="24"/>
                <w:szCs w:val="24"/>
              </w:rPr>
            </w:pPr>
            <w:r w:rsidRPr="003C061A">
              <w:rPr>
                <w:sz w:val="24"/>
                <w:szCs w:val="24"/>
              </w:rPr>
              <w:t>Second Player</w:t>
            </w:r>
          </w:p>
        </w:tc>
        <w:tc>
          <w:tcPr>
            <w:tcW w:w="25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B69F8B" w14:textId="77777777" w:rsidR="00077851" w:rsidRPr="00846B76" w:rsidRDefault="00077851" w:rsidP="00077851"/>
        </w:tc>
      </w:tr>
      <w:tr w:rsidR="00077851" w:rsidRPr="00846B76" w14:paraId="4E87CD36" w14:textId="77777777" w:rsidTr="00077851">
        <w:trPr>
          <w:gridBefore w:val="1"/>
          <w:wBefore w:w="169" w:type="pct"/>
        </w:trPr>
        <w:tc>
          <w:tcPr>
            <w:tcW w:w="2284" w:type="pct"/>
            <w:vAlign w:val="bottom"/>
          </w:tcPr>
          <w:p w14:paraId="6CA7E525" w14:textId="77777777" w:rsidR="00077851" w:rsidRPr="003C061A" w:rsidRDefault="00077851" w:rsidP="00077851">
            <w:pPr>
              <w:pStyle w:val="NormalIndent"/>
              <w:rPr>
                <w:sz w:val="24"/>
                <w:szCs w:val="24"/>
              </w:rPr>
            </w:pPr>
            <w:r w:rsidRPr="003C061A">
              <w:rPr>
                <w:sz w:val="24"/>
                <w:szCs w:val="24"/>
              </w:rPr>
              <w:t xml:space="preserve"> Team Name </w:t>
            </w:r>
          </w:p>
        </w:tc>
        <w:tc>
          <w:tcPr>
            <w:tcW w:w="2547" w:type="pct"/>
            <w:tcBorders>
              <w:bottom w:val="single" w:sz="4" w:space="0" w:color="auto"/>
            </w:tcBorders>
            <w:vAlign w:val="bottom"/>
          </w:tcPr>
          <w:p w14:paraId="000EB023" w14:textId="77777777" w:rsidR="00077851" w:rsidRPr="00846B76" w:rsidRDefault="00077851" w:rsidP="00077851"/>
        </w:tc>
      </w:tr>
      <w:tr w:rsidR="00077851" w:rsidRPr="00846B76" w14:paraId="28815E3F" w14:textId="77777777" w:rsidTr="00077851">
        <w:tc>
          <w:tcPr>
            <w:tcW w:w="2453" w:type="pct"/>
            <w:gridSpan w:val="2"/>
            <w:vAlign w:val="bottom"/>
          </w:tcPr>
          <w:p w14:paraId="4AD867AF" w14:textId="77777777" w:rsidR="00077851" w:rsidRPr="003C061A" w:rsidRDefault="00077851" w:rsidP="000778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Both Over 21?</w:t>
            </w:r>
          </w:p>
        </w:tc>
        <w:tc>
          <w:tcPr>
            <w:tcW w:w="2547" w:type="pct"/>
            <w:tcBorders>
              <w:bottom w:val="single" w:sz="4" w:space="0" w:color="auto"/>
            </w:tcBorders>
            <w:vAlign w:val="bottom"/>
          </w:tcPr>
          <w:p w14:paraId="6B0E8E98" w14:textId="77777777" w:rsidR="00077851" w:rsidRPr="00846B76" w:rsidRDefault="00077851" w:rsidP="00077851"/>
        </w:tc>
      </w:tr>
      <w:tr w:rsidR="00077851" w:rsidRPr="00846B76" w14:paraId="31FFEF36" w14:textId="77777777" w:rsidTr="00077851">
        <w:trPr>
          <w:gridBefore w:val="1"/>
          <w:wBefore w:w="169" w:type="pct"/>
          <w:trHeight w:val="54"/>
        </w:trPr>
        <w:tc>
          <w:tcPr>
            <w:tcW w:w="4831" w:type="pct"/>
            <w:gridSpan w:val="2"/>
            <w:shd w:val="clear" w:color="auto" w:fill="auto"/>
            <w:vAlign w:val="bottom"/>
          </w:tcPr>
          <w:p w14:paraId="060968A3" w14:textId="77777777" w:rsidR="00077851" w:rsidRPr="00846B76" w:rsidRDefault="00077851" w:rsidP="0007785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BB28408" w14:textId="548112A7" w:rsidR="00F267D8" w:rsidRDefault="00077851" w:rsidP="00637200">
      <w:pPr>
        <w:rPr>
          <w:noProof/>
        </w:rPr>
      </w:pPr>
      <w:r>
        <w:rPr>
          <w:noProof/>
        </w:rPr>
        <w:t xml:space="preserve"> </w:t>
      </w:r>
    </w:p>
    <w:p w14:paraId="0A49B7B2" w14:textId="77777777" w:rsidR="00B20411" w:rsidRDefault="00B20411" w:rsidP="00637200">
      <w:pPr>
        <w:rPr>
          <w:noProof/>
        </w:rPr>
      </w:pPr>
    </w:p>
    <w:p w14:paraId="5928CAEC" w14:textId="77777777" w:rsidR="00B20411" w:rsidRDefault="00B20411" w:rsidP="00637200">
      <w:pPr>
        <w:rPr>
          <w:noProof/>
        </w:rPr>
      </w:pPr>
    </w:p>
    <w:p w14:paraId="799D1B30" w14:textId="77777777" w:rsidR="00B20411" w:rsidRDefault="00B20411" w:rsidP="00637200">
      <w:pPr>
        <w:rPr>
          <w:noProof/>
        </w:rPr>
      </w:pPr>
    </w:p>
    <w:p w14:paraId="10CAD127" w14:textId="77777777" w:rsidR="00B20411" w:rsidRDefault="00B20411" w:rsidP="00637200">
      <w:pPr>
        <w:rPr>
          <w:noProof/>
        </w:rPr>
      </w:pPr>
    </w:p>
    <w:p w14:paraId="0E6DA854" w14:textId="77777777" w:rsidR="00B20411" w:rsidRDefault="00B20411" w:rsidP="00637200">
      <w:pPr>
        <w:rPr>
          <w:noProof/>
        </w:rPr>
      </w:pPr>
    </w:p>
    <w:p w14:paraId="5733999B" w14:textId="77777777" w:rsidR="00B20411" w:rsidRDefault="00B20411" w:rsidP="00637200">
      <w:pPr>
        <w:rPr>
          <w:noProof/>
        </w:rPr>
      </w:pPr>
    </w:p>
    <w:p w14:paraId="0A21F705" w14:textId="77777777" w:rsidR="00B20411" w:rsidRDefault="00B20411" w:rsidP="00637200">
      <w:pPr>
        <w:rPr>
          <w:noProof/>
        </w:rPr>
      </w:pPr>
    </w:p>
    <w:p w14:paraId="41E16496" w14:textId="77777777" w:rsidR="00B20411" w:rsidRDefault="00B20411" w:rsidP="00637200">
      <w:pPr>
        <w:rPr>
          <w:noProof/>
        </w:rPr>
      </w:pPr>
    </w:p>
    <w:p w14:paraId="72F60DC1" w14:textId="77777777" w:rsidR="00B20411" w:rsidRDefault="00B20411" w:rsidP="00637200">
      <w:pPr>
        <w:rPr>
          <w:noProof/>
        </w:rPr>
      </w:pPr>
    </w:p>
    <w:p w14:paraId="4E58FADD" w14:textId="77777777" w:rsidR="00B20411" w:rsidRDefault="00B20411" w:rsidP="00637200">
      <w:pPr>
        <w:rPr>
          <w:noProof/>
        </w:rPr>
      </w:pPr>
    </w:p>
    <w:p w14:paraId="0A1107A2" w14:textId="77777777" w:rsidR="00B20411" w:rsidRDefault="00B20411" w:rsidP="00637200">
      <w:pPr>
        <w:rPr>
          <w:noProof/>
        </w:rPr>
      </w:pPr>
    </w:p>
    <w:p w14:paraId="29138355" w14:textId="77777777" w:rsidR="00B20411" w:rsidRDefault="00B20411" w:rsidP="00637200">
      <w:pPr>
        <w:rPr>
          <w:noProof/>
        </w:rPr>
      </w:pPr>
    </w:p>
    <w:p w14:paraId="23CC6883" w14:textId="77777777" w:rsidR="00B20411" w:rsidRDefault="00B20411" w:rsidP="00637200">
      <w:pPr>
        <w:rPr>
          <w:noProof/>
        </w:rPr>
      </w:pPr>
    </w:p>
    <w:p w14:paraId="2070B01C" w14:textId="4F2AD189" w:rsidR="00B20411" w:rsidRPr="003C061A" w:rsidRDefault="00B20411" w:rsidP="00637200">
      <w:r>
        <w:rPr>
          <w:noProof/>
        </w:rPr>
        <w:t xml:space="preserve">email form to </w:t>
      </w:r>
      <w:hyperlink r:id="rId11" w:history="1">
        <w:r w:rsidRPr="00EB5209">
          <w:rPr>
            <w:rStyle w:val="Hyperlink"/>
            <w:noProof/>
          </w:rPr>
          <w:t>austin@hurricanessportscafe.com</w:t>
        </w:r>
      </w:hyperlink>
      <w:r>
        <w:rPr>
          <w:noProof/>
        </w:rPr>
        <w:t xml:space="preserve"> or drop off at the restaurant</w:t>
      </w:r>
    </w:p>
    <w:sectPr w:rsidR="00B20411" w:rsidRPr="003C061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EC148" w14:textId="77777777" w:rsidR="003C061A" w:rsidRDefault="003C061A" w:rsidP="000172E5">
      <w:pPr>
        <w:spacing w:after="0" w:line="240" w:lineRule="auto"/>
      </w:pPr>
      <w:r>
        <w:separator/>
      </w:r>
    </w:p>
  </w:endnote>
  <w:endnote w:type="continuationSeparator" w:id="0">
    <w:p w14:paraId="73AFB9D2" w14:textId="77777777" w:rsidR="003C061A" w:rsidRDefault="003C061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CE705B-047F-4FD4-9FCA-F4F46E4202C8}"/>
    <w:embedBold r:id="rId2" w:fontKey="{467A3E31-E291-48A3-A1F1-6940830326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4101FA-AC72-4895-8E2A-0A0C4306157A}"/>
    <w:embedBold r:id="rId4" w:fontKey="{8580F2E2-8CF2-47E7-A729-C4F92AFFC2BF}"/>
    <w:embedItalic r:id="rId5" w:fontKey="{C072B16E-E1BC-45E9-B8BB-B1CBCBAB9FD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27F3D35-CE98-4225-B466-D448507F21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3F32E50-218E-4D4E-A703-4FFE87A69223}"/>
  </w:font>
  <w:font w:name="Cavolini">
    <w:charset w:val="00"/>
    <w:family w:val="script"/>
    <w:pitch w:val="variable"/>
    <w:sig w:usb0="A11526FF" w:usb1="8000000A" w:usb2="00010000" w:usb3="00000000" w:csb0="0000019F" w:csb1="00000000"/>
    <w:embedRegular r:id="rId8" w:fontKey="{BD5062E8-FC09-4371-9E84-4EBE0FA61A6A}"/>
    <w:embedBold r:id="rId9" w:fontKey="{A507294E-1747-43FD-BD8E-26772D6E6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673A2" w14:textId="1F4D04A8" w:rsidR="00077851" w:rsidRPr="00077851" w:rsidRDefault="00077851" w:rsidP="00077851">
    <w:pPr>
      <w:pStyle w:val="Footer"/>
      <w:jc w:val="center"/>
      <w:rPr>
        <w:sz w:val="22"/>
        <w:szCs w:val="32"/>
      </w:rPr>
    </w:pPr>
    <w:r w:rsidRPr="00077851">
      <w:rPr>
        <w:sz w:val="22"/>
        <w:szCs w:val="32"/>
      </w:rPr>
      <w:t>606 Elm Street W, Hampton, SC 29924              803-964-1902                www.hurricanessportscafe.com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57CCD" w14:textId="77777777" w:rsidR="003C061A" w:rsidRDefault="003C061A" w:rsidP="000172E5">
      <w:pPr>
        <w:spacing w:after="0" w:line="240" w:lineRule="auto"/>
      </w:pPr>
      <w:r>
        <w:separator/>
      </w:r>
    </w:p>
  </w:footnote>
  <w:footnote w:type="continuationSeparator" w:id="0">
    <w:p w14:paraId="27D0148D" w14:textId="77777777" w:rsidR="003C061A" w:rsidRDefault="003C061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463D34E5" w14:textId="77777777" w:rsidTr="00384B05">
      <w:trPr>
        <w:trHeight w:val="990"/>
      </w:trPr>
      <w:tc>
        <w:tcPr>
          <w:tcW w:w="1350" w:type="dxa"/>
          <w:vAlign w:val="center"/>
        </w:tcPr>
        <w:p w14:paraId="2B6B0F1C" w14:textId="73CB4F38" w:rsidR="00B337A2" w:rsidRPr="00637200" w:rsidRDefault="003C061A" w:rsidP="00637200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966612C" wp14:editId="6D685B02">
                <wp:simplePos x="0" y="0"/>
                <wp:positionH relativeFrom="column">
                  <wp:posOffset>-687705</wp:posOffset>
                </wp:positionH>
                <wp:positionV relativeFrom="paragraph">
                  <wp:posOffset>-332740</wp:posOffset>
                </wp:positionV>
                <wp:extent cx="1680845" cy="1524000"/>
                <wp:effectExtent l="0" t="0" r="0" b="0"/>
                <wp:wrapNone/>
                <wp:docPr id="1359501119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9501119" name="Graphic 1359501119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703D3CEF" w14:textId="77777777" w:rsidR="00B337A2" w:rsidRDefault="003C061A" w:rsidP="00077851">
          <w:pPr>
            <w:pStyle w:val="Header"/>
            <w:jc w:val="center"/>
            <w:rPr>
              <w:rFonts w:ascii="Cavolini" w:hAnsi="Cavolini" w:cs="Cavolini"/>
              <w:color w:val="00B050"/>
            </w:rPr>
          </w:pPr>
          <w:r w:rsidRPr="00077851">
            <w:rPr>
              <w:rFonts w:ascii="Cavolini" w:hAnsi="Cavolini" w:cs="Cavolini"/>
              <w:color w:val="00B050"/>
            </w:rPr>
            <w:t>WATER PONG TOURNAMENT</w:t>
          </w:r>
          <w:r w:rsidR="00077851" w:rsidRPr="00077851">
            <w:rPr>
              <w:rFonts w:ascii="Cavolini" w:hAnsi="Cavolini" w:cs="Cavolini"/>
              <w:color w:val="00B050"/>
            </w:rPr>
            <w:t xml:space="preserve"> </w:t>
          </w:r>
        </w:p>
        <w:p w14:paraId="452F64DC" w14:textId="258D490F" w:rsidR="00077851" w:rsidRPr="00077851" w:rsidRDefault="00077851" w:rsidP="00077851">
          <w:pPr>
            <w:pStyle w:val="Header"/>
            <w:jc w:val="center"/>
            <w:rPr>
              <w:rFonts w:ascii="Cavolini" w:hAnsi="Cavolini" w:cs="Cavolini"/>
              <w:color w:val="00B050"/>
            </w:rPr>
          </w:pPr>
          <w:r>
            <w:rPr>
              <w:rFonts w:ascii="Cavolini" w:hAnsi="Cavolini" w:cs="Cavolini"/>
              <w:color w:val="00B050"/>
            </w:rPr>
            <w:t>March 15</w:t>
          </w:r>
          <w:r w:rsidRPr="00077851">
            <w:rPr>
              <w:rFonts w:ascii="Cavolini" w:hAnsi="Cavolini" w:cs="Cavolini"/>
              <w:color w:val="00B050"/>
              <w:vertAlign w:val="superscript"/>
            </w:rPr>
            <w:t>th</w:t>
          </w:r>
          <w:r>
            <w:rPr>
              <w:rFonts w:ascii="Cavolini" w:hAnsi="Cavolini" w:cs="Cavolini"/>
              <w:color w:val="00B050"/>
            </w:rPr>
            <w:t xml:space="preserve"> 2025</w:t>
          </w:r>
        </w:p>
      </w:tc>
    </w:tr>
  </w:tbl>
  <w:p w14:paraId="35232164" w14:textId="35C5794D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2424999">
    <w:abstractNumId w:val="11"/>
  </w:num>
  <w:num w:numId="2" w16cid:durableId="177545475">
    <w:abstractNumId w:val="7"/>
  </w:num>
  <w:num w:numId="3" w16cid:durableId="267204632">
    <w:abstractNumId w:val="15"/>
  </w:num>
  <w:num w:numId="4" w16cid:durableId="184641265">
    <w:abstractNumId w:val="12"/>
  </w:num>
  <w:num w:numId="5" w16cid:durableId="698242361">
    <w:abstractNumId w:val="13"/>
  </w:num>
  <w:num w:numId="6" w16cid:durableId="1720281093">
    <w:abstractNumId w:val="19"/>
  </w:num>
  <w:num w:numId="7" w16cid:durableId="1497963634">
    <w:abstractNumId w:val="6"/>
  </w:num>
  <w:num w:numId="8" w16cid:durableId="1876383460">
    <w:abstractNumId w:val="10"/>
  </w:num>
  <w:num w:numId="9" w16cid:durableId="698821193">
    <w:abstractNumId w:val="17"/>
  </w:num>
  <w:num w:numId="10" w16cid:durableId="2106731376">
    <w:abstractNumId w:val="1"/>
  </w:num>
  <w:num w:numId="11" w16cid:durableId="1348405736">
    <w:abstractNumId w:val="5"/>
  </w:num>
  <w:num w:numId="12" w16cid:durableId="435950050">
    <w:abstractNumId w:val="0"/>
  </w:num>
  <w:num w:numId="13" w16cid:durableId="206258920">
    <w:abstractNumId w:val="2"/>
  </w:num>
  <w:num w:numId="14" w16cid:durableId="1255284251">
    <w:abstractNumId w:val="9"/>
  </w:num>
  <w:num w:numId="15" w16cid:durableId="550924382">
    <w:abstractNumId w:val="8"/>
  </w:num>
  <w:num w:numId="16" w16cid:durableId="1122727150">
    <w:abstractNumId w:val="16"/>
  </w:num>
  <w:num w:numId="17" w16cid:durableId="810560611">
    <w:abstractNumId w:val="3"/>
  </w:num>
  <w:num w:numId="18" w16cid:durableId="1711998250">
    <w:abstractNumId w:val="21"/>
  </w:num>
  <w:num w:numId="19" w16cid:durableId="1318919415">
    <w:abstractNumId w:val="18"/>
  </w:num>
  <w:num w:numId="20" w16cid:durableId="2129468390">
    <w:abstractNumId w:val="14"/>
  </w:num>
  <w:num w:numId="21" w16cid:durableId="132985487">
    <w:abstractNumId w:val="20"/>
  </w:num>
  <w:num w:numId="22" w16cid:durableId="13844804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1A"/>
    <w:rsid w:val="000172E5"/>
    <w:rsid w:val="00052382"/>
    <w:rsid w:val="0006568A"/>
    <w:rsid w:val="00076F0F"/>
    <w:rsid w:val="00077851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C061A"/>
    <w:rsid w:val="003F0847"/>
    <w:rsid w:val="0040090B"/>
    <w:rsid w:val="0046302A"/>
    <w:rsid w:val="00464373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A6484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20411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5ED8"/>
    <w:rsid w:val="00D16163"/>
    <w:rsid w:val="00DB3FAD"/>
    <w:rsid w:val="00DC71EC"/>
    <w:rsid w:val="00E61C09"/>
    <w:rsid w:val="00EB3B58"/>
    <w:rsid w:val="00EC7359"/>
    <w:rsid w:val="00EE3054"/>
    <w:rsid w:val="00F00606"/>
    <w:rsid w:val="00F00FDD"/>
    <w:rsid w:val="00F01256"/>
    <w:rsid w:val="00F267D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DB5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B20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ustin@hurricanessportscafe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ust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2025-03-11T18:06:00Z</dcterms:created>
  <dcterms:modified xsi:type="dcterms:W3CDTF">2025-03-11T19:17:00Z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