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816"/>
        <w:gridCol w:w="1066"/>
        <w:gridCol w:w="2761"/>
        <w:gridCol w:w="1680"/>
        <w:gridCol w:w="2400"/>
      </w:tblGrid>
      <w:tr w:rsidR="0090596C" w:rsidRPr="0090596C" w:rsidTr="0090596C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D96335" w:rsidP="0090596C">
            <w:pPr>
              <w:pStyle w:val="Heading1"/>
              <w:outlineLvl w:val="0"/>
            </w:pPr>
            <w:r>
              <w:t>Patient Information</w:t>
            </w:r>
          </w:p>
        </w:tc>
      </w:tr>
      <w:tr w:rsidR="00650259" w:rsidRPr="00846B76" w:rsidTr="0090596C">
        <w:sdt>
          <w:sdtPr>
            <w:id w:val="1621259925"/>
            <w:placeholder>
              <w:docPart w:val="068030A309E27F42AFDA9F0F4F9512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1470592894"/>
            <w:placeholder>
              <w:docPart w:val="DF60F7D20B8F244891AA8368335051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tc>
          <w:tcPr>
            <w:tcW w:w="1334" w:type="pct"/>
            <w:gridSpan w:val="3"/>
            <w:vAlign w:val="bottom"/>
          </w:tcPr>
          <w:p w:rsidR="00650259" w:rsidRPr="00846B76" w:rsidRDefault="00650259" w:rsidP="0090596C">
            <w:pPr>
              <w:pStyle w:val="NormalIndent"/>
            </w:pPr>
            <w:r>
              <w:t>Grade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  <w:bookmarkStart w:id="0" w:name="_GoBack"/>
            <w:bookmarkEnd w:id="0"/>
          </w:p>
        </w:tc>
      </w:tr>
      <w:tr w:rsidR="00650259" w:rsidRPr="00846B76" w:rsidTr="0090596C">
        <w:sdt>
          <w:sdtPr>
            <w:id w:val="572943512"/>
            <w:placeholder>
              <w:docPart w:val="97B32E56F839A24E83EE80E1A14858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521243642"/>
            <w:placeholder>
              <w:docPart w:val="6DE336C20853384EB36CE8DD50C6A0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83577009"/>
            <w:placeholder>
              <w:docPart w:val="A77991B0122A744986E3852734EDE5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AB3FBDB619EAE9449FD26AC2AB762D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965116832"/>
            <w:placeholder>
              <w:docPart w:val="FF3C2D70BCB4EE4597931202D28B17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90596C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D96335" w:rsidP="0090596C">
            <w:pPr>
              <w:pStyle w:val="Heading1"/>
              <w:outlineLvl w:val="0"/>
            </w:pPr>
            <w:r>
              <w:t>Patient Information</w:t>
            </w:r>
          </w:p>
        </w:tc>
      </w:tr>
      <w:tr w:rsidR="00650259" w:rsidRPr="00846B76" w:rsidTr="0090596C">
        <w:sdt>
          <w:sdtPr>
            <w:id w:val="1384843028"/>
            <w:placeholder>
              <w:docPart w:val="0F633F5127D84E48A2AAE3D020C455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1166290108"/>
            <w:placeholder>
              <w:docPart w:val="AB7DF7054F8BCC468CD1CF188FE9BA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946660661"/>
            <w:placeholder>
              <w:docPart w:val="DB4C7A993BD5BF4AA5BD7938A2BB9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206692B222A73B44827418B4C736F9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1334104394"/>
            <w:placeholder>
              <w:docPart w:val="D1EF0828887C4D428D0CA98799ED1A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F52451">
        <w:tc>
          <w:tcPr>
            <w:tcW w:w="769" w:type="pct"/>
            <w:gridSpan w:val="2"/>
            <w:vAlign w:val="bottom"/>
          </w:tcPr>
          <w:p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231" w:type="pct"/>
            <w:gridSpan w:val="4"/>
            <w:vAlign w:val="bottom"/>
          </w:tcPr>
          <w:p w:rsidR="00650259" w:rsidRPr="00846B76" w:rsidRDefault="00650259" w:rsidP="00F52451"/>
        </w:tc>
      </w:tr>
      <w:tr w:rsidR="00650259" w:rsidRPr="00846B76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90596C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D96335" w:rsidP="0090596C">
            <w:pPr>
              <w:pStyle w:val="Heading1"/>
              <w:outlineLvl w:val="0"/>
            </w:pPr>
            <w:bookmarkStart w:id="1" w:name="_Hlk521325947"/>
            <w:r>
              <w:t>Patient Information</w:t>
            </w:r>
          </w:p>
        </w:tc>
      </w:tr>
      <w:tr w:rsidR="00650259" w:rsidRPr="00846B76" w:rsidTr="0090596C">
        <w:bookmarkEnd w:id="1" w:displacedByCustomXml="next"/>
        <w:sdt>
          <w:sdtPr>
            <w:id w:val="-2047821762"/>
            <w:placeholder>
              <w:docPart w:val="0F93DF476658A942B05CAFD4A762B8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1368443858"/>
            <w:placeholder>
              <w:docPart w:val="D8BA8E24FC8A0C43924AF74E1C32B3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201941420"/>
            <w:placeholder>
              <w:docPart w:val="CCDBB72A0529FD47AE412B74DAEC0B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B5E5F029AD28B0488997F61A90B85F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Pr="00F52451" w:rsidRDefault="00F52451" w:rsidP="00F52451">
                <w:r w:rsidRPr="00F52451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0596C">
        <w:sdt>
          <w:sdtPr>
            <w:id w:val="-1359804501"/>
            <w:placeholder>
              <w:docPart w:val="177CF1D468E9514583934377825F82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E677FE" w:rsidRPr="00846B76" w:rsidTr="007F7B5D">
        <w:tc>
          <w:tcPr>
            <w:tcW w:w="769" w:type="pct"/>
            <w:gridSpan w:val="2"/>
            <w:vAlign w:val="bottom"/>
          </w:tcPr>
          <w:p w:rsidR="00E677FE" w:rsidRDefault="00E677FE" w:rsidP="0090596C">
            <w:pPr>
              <w:spacing w:before="120"/>
              <w:ind w:left="698"/>
              <w:rPr>
                <w:sz w:val="36"/>
              </w:rPr>
            </w:pPr>
          </w:p>
          <w:p w:rsidR="00D96335" w:rsidRDefault="00D96335" w:rsidP="00D96335">
            <w:pPr>
              <w:spacing w:before="120"/>
              <w:rPr>
                <w:sz w:val="36"/>
              </w:rPr>
            </w:pPr>
          </w:p>
          <w:p w:rsidR="00D96335" w:rsidRPr="00650259" w:rsidRDefault="00D96335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:rsidR="00D96335" w:rsidRDefault="00D96335" w:rsidP="007F7B5D">
            <w:pPr>
              <w:spacing w:before="120"/>
            </w:pPr>
          </w:p>
        </w:tc>
      </w:tr>
      <w:tr w:rsidR="00650259" w:rsidRPr="00846B76" w:rsidTr="007F7B5D">
        <w:tc>
          <w:tcPr>
            <w:tcW w:w="1334" w:type="pct"/>
            <w:gridSpan w:val="3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:rsidTr="0090596C">
        <w:tc>
          <w:tcPr>
            <w:tcW w:w="337" w:type="pct"/>
            <w:vAlign w:val="bottom"/>
          </w:tcPr>
          <w:p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63" w:type="pct"/>
            <w:gridSpan w:val="5"/>
            <w:vAlign w:val="bottom"/>
          </w:tcPr>
          <w:p w:rsidR="00E677FE" w:rsidRPr="00E677FE" w:rsidRDefault="00E677FE" w:rsidP="00F52451">
            <w:pPr>
              <w:spacing w:before="120"/>
            </w:pPr>
          </w:p>
        </w:tc>
      </w:tr>
    </w:tbl>
    <w:p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EF7" w:rsidRDefault="00B50EF7" w:rsidP="00650259">
      <w:pPr>
        <w:spacing w:after="0" w:line="240" w:lineRule="auto"/>
      </w:pPr>
      <w:r>
        <w:separator/>
      </w:r>
    </w:p>
  </w:endnote>
  <w:endnote w:type="continuationSeparator" w:id="0">
    <w:p w:rsidR="00B50EF7" w:rsidRDefault="00B50EF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2F664B-D664-4C40-B797-7E6CDF929A36}"/>
    <w:embedBold r:id="rId2" w:fontKey="{3762442C-1C0A-C143-A7F2-6A83685F11AE}"/>
    <w:embedItalic r:id="rId3" w:fontKey="{3C89128B-EAA1-C64D-AA3D-8964E983EA64}"/>
    <w:embedBoldItalic r:id="rId4" w:fontKey="{2C76C159-782D-3247-874E-899996E167F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D9E58C37-C3F3-014C-8D70-B1EF9B583E8F}"/>
    <w:embedBold r:id="rId6" w:fontKey="{B04322B9-880D-6143-8126-91F8326E11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FA18077-298A-2B44-A5DA-A5B95C9343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0834FBD-CA5A-3A49-844E-20A7E46CE4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888F020-7BC3-EF4C-ABA7-87464648D5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EE6E7FB-796A-E34E-A96C-65359B77CA08}"/>
    <w:embedBold r:id="rId11" w:fontKey="{0E8CE660-A86F-3A43-8EFF-B1414910EA4C}"/>
    <w:embedItalic r:id="rId12" w:fontKey="{F38A5E01-8B16-3A49-AB17-C7F514C88CE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21D2E90F-1E19-8545-BA61-347AFB0FCD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F7B5D" w:rsidRPr="007F7B5D" w:rsidRDefault="002928D0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F7B5D">
                <w:rPr>
                  <w:rStyle w:val="FooterChar"/>
                </w:rPr>
                <w:t xml:space="preserve">Double click in Footer to put School Name </w:t>
              </w:r>
              <w:r w:rsidR="007F7B5D" w:rsidRPr="007F7B5D">
                <w:rPr>
                  <w:rStyle w:val="FooterChar"/>
                </w:rPr>
                <w:br/>
              </w:r>
              <w:r w:rsidRPr="007F7B5D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EF7" w:rsidRDefault="00B50EF7" w:rsidP="00650259">
      <w:pPr>
        <w:spacing w:after="0" w:line="240" w:lineRule="auto"/>
      </w:pPr>
      <w:r>
        <w:separator/>
      </w:r>
    </w:p>
  </w:footnote>
  <w:footnote w:type="continuationSeparator" w:id="0">
    <w:p w:rsidR="00B50EF7" w:rsidRDefault="00B50EF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0596C" w:rsidRPr="0090596C" w:rsidRDefault="00D96335" w:rsidP="0090596C">
          <w:pPr>
            <w:pStyle w:val="Header"/>
          </w:pPr>
          <w:r>
            <w:t>Patient Information Request</w:t>
          </w:r>
        </w:p>
      </w:tc>
    </w:tr>
    <w:bookmarkEnd w:id="2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335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50EF7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96335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940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sent/Library/Containers/com.microsoft.Word/Data/Library/Application%20Support/Microsoft/Office/16.0/DTS/Search/%7bEE65E1A3-740D-AD47-A5B5-0A3FEDE60ADB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8030A309E27F42AFDA9F0F4F951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B3E2E-01EE-CE43-B278-4086761E8B2D}"/>
      </w:docPartPr>
      <w:docPartBody>
        <w:p w:rsidR="00000000" w:rsidRDefault="00E237FC">
          <w:pPr>
            <w:pStyle w:val="068030A309E27F42AFDA9F0F4F95126C"/>
          </w:pPr>
          <w:r w:rsidRPr="0090596C">
            <w:t>First Name</w:t>
          </w:r>
        </w:p>
      </w:docPartBody>
    </w:docPart>
    <w:docPart>
      <w:docPartPr>
        <w:name w:val="DF60F7D20B8F244891AA836833505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A40C3-3BB2-CC4F-B5C4-6CD947C0D4F1}"/>
      </w:docPartPr>
      <w:docPartBody>
        <w:p w:rsidR="00000000" w:rsidRDefault="00E237FC">
          <w:pPr>
            <w:pStyle w:val="DF60F7D20B8F244891AA83683350517C"/>
          </w:pPr>
          <w:r w:rsidRPr="0090596C">
            <w:t>Last Name</w:t>
          </w:r>
        </w:p>
      </w:docPartBody>
    </w:docPart>
    <w:docPart>
      <w:docPartPr>
        <w:name w:val="97B32E56F839A24E83EE80E1A1485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DC0B7-0149-1648-A6A3-995A60853439}"/>
      </w:docPartPr>
      <w:docPartBody>
        <w:p w:rsidR="00000000" w:rsidRDefault="00E237FC">
          <w:pPr>
            <w:pStyle w:val="97B32E56F839A24E83EE80E1A148589A"/>
          </w:pPr>
          <w:r w:rsidRPr="0090596C">
            <w:t>Address</w:t>
          </w:r>
        </w:p>
      </w:docPartBody>
    </w:docPart>
    <w:docPart>
      <w:docPartPr>
        <w:name w:val="6DE336C20853384EB36CE8DD50C6A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E24F9-2CD5-BC45-ABB2-925CA9F1582A}"/>
      </w:docPartPr>
      <w:docPartBody>
        <w:p w:rsidR="00000000" w:rsidRDefault="00E237FC">
          <w:pPr>
            <w:pStyle w:val="6DE336C20853384EB36CE8DD50C6A0F5"/>
          </w:pPr>
          <w:r w:rsidRPr="0090596C">
            <w:t>City/State/Zip</w:t>
          </w:r>
        </w:p>
      </w:docPartBody>
    </w:docPart>
    <w:docPart>
      <w:docPartPr>
        <w:name w:val="A77991B0122A744986E3852734EDE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53A2-3BE0-AD43-9A0C-6A3B561339FF}"/>
      </w:docPartPr>
      <w:docPartBody>
        <w:p w:rsidR="00000000" w:rsidRDefault="00E237FC">
          <w:pPr>
            <w:pStyle w:val="A77991B0122A744986E3852734EDE514"/>
          </w:pPr>
          <w:r w:rsidRPr="0090596C">
            <w:t>Phone</w:t>
          </w:r>
        </w:p>
      </w:docPartBody>
    </w:docPart>
    <w:docPart>
      <w:docPartPr>
        <w:name w:val="AB3FBDB619EAE9449FD26AC2AB762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134C6-EAA6-FB41-B71E-3A2648213E5E}"/>
      </w:docPartPr>
      <w:docPartBody>
        <w:p w:rsidR="00000000" w:rsidRDefault="00E237FC">
          <w:pPr>
            <w:pStyle w:val="AB3FBDB619EAE9449FD26AC2AB762DB2"/>
          </w:pPr>
          <w:r w:rsidRPr="0090596C">
            <w:t>Alt Phone</w:t>
          </w:r>
        </w:p>
      </w:docPartBody>
    </w:docPart>
    <w:docPart>
      <w:docPartPr>
        <w:name w:val="FF3C2D70BCB4EE4597931202D28B1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2ABF8-C50E-114B-98C1-E4B764155F81}"/>
      </w:docPartPr>
      <w:docPartBody>
        <w:p w:rsidR="00000000" w:rsidRDefault="00E237FC">
          <w:pPr>
            <w:pStyle w:val="FF3C2D70BCB4EE4597931202D28B174C"/>
          </w:pPr>
          <w:r w:rsidRPr="0090596C">
            <w:t>Email</w:t>
          </w:r>
        </w:p>
      </w:docPartBody>
    </w:docPart>
    <w:docPart>
      <w:docPartPr>
        <w:name w:val="0F633F5127D84E48A2AAE3D020C45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0D3FB-C1E9-1F48-97C6-E7BEE452DCAB}"/>
      </w:docPartPr>
      <w:docPartBody>
        <w:p w:rsidR="00000000" w:rsidRDefault="00E237FC">
          <w:pPr>
            <w:pStyle w:val="0F633F5127D84E48A2AAE3D020C455BE"/>
          </w:pPr>
          <w:r w:rsidRPr="0090596C">
            <w:t>First Name</w:t>
          </w:r>
        </w:p>
      </w:docPartBody>
    </w:docPart>
    <w:docPart>
      <w:docPartPr>
        <w:name w:val="AB7DF7054F8BCC468CD1CF188FE9B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59157-4A34-114C-8A6A-42B1530ABBB8}"/>
      </w:docPartPr>
      <w:docPartBody>
        <w:p w:rsidR="00000000" w:rsidRDefault="00E237FC">
          <w:pPr>
            <w:pStyle w:val="AB7DF7054F8BCC468CD1CF188FE9BA07"/>
          </w:pPr>
          <w:r w:rsidRPr="0090596C">
            <w:t>Last Name</w:t>
          </w:r>
        </w:p>
      </w:docPartBody>
    </w:docPart>
    <w:docPart>
      <w:docPartPr>
        <w:name w:val="DB4C7A993BD5BF4AA5BD7938A2BB9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2137-BC01-B247-81BC-E28139919FD3}"/>
      </w:docPartPr>
      <w:docPartBody>
        <w:p w:rsidR="00000000" w:rsidRDefault="00E237FC">
          <w:pPr>
            <w:pStyle w:val="DB4C7A993BD5BF4AA5BD7938A2BB9C3D"/>
          </w:pPr>
          <w:r w:rsidRPr="0090596C">
            <w:t>Cell Phone</w:t>
          </w:r>
        </w:p>
      </w:docPartBody>
    </w:docPart>
    <w:docPart>
      <w:docPartPr>
        <w:name w:val="206692B222A73B44827418B4C736F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A3ECF-48C7-9F41-AA56-AADA78CA2F96}"/>
      </w:docPartPr>
      <w:docPartBody>
        <w:p w:rsidR="00000000" w:rsidRDefault="00E237FC">
          <w:pPr>
            <w:pStyle w:val="206692B222A73B44827418B4C736F9B8"/>
          </w:pPr>
          <w:r w:rsidRPr="0090596C">
            <w:t>Work Phone</w:t>
          </w:r>
        </w:p>
      </w:docPartBody>
    </w:docPart>
    <w:docPart>
      <w:docPartPr>
        <w:name w:val="D1EF0828887C4D428D0CA98799ED1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1F3C3-6379-F14A-BEDF-2A4D3D6FFA24}"/>
      </w:docPartPr>
      <w:docPartBody>
        <w:p w:rsidR="00000000" w:rsidRDefault="00E237FC">
          <w:pPr>
            <w:pStyle w:val="D1EF0828887C4D428D0CA98799ED1AD1"/>
          </w:pPr>
          <w:r w:rsidRPr="0090596C">
            <w:t>Email</w:t>
          </w:r>
        </w:p>
      </w:docPartBody>
    </w:docPart>
    <w:docPart>
      <w:docPartPr>
        <w:name w:val="0F93DF476658A942B05CAFD4A762B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FD896-11D9-5A47-9626-AEF0C03B1D08}"/>
      </w:docPartPr>
      <w:docPartBody>
        <w:p w:rsidR="00000000" w:rsidRDefault="00E237FC">
          <w:pPr>
            <w:pStyle w:val="0F93DF476658A942B05CAFD4A762B86D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D8BA8E24FC8A0C43924AF74E1C32B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7FA1B-0D6F-8A49-AFDE-FEE6620940C9}"/>
      </w:docPartPr>
      <w:docPartBody>
        <w:p w:rsidR="00000000" w:rsidRDefault="00E237FC">
          <w:pPr>
            <w:pStyle w:val="D8BA8E24FC8A0C43924AF74E1C32B398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CCDBB72A0529FD47AE412B74DAEC0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F5967-7146-5547-B5B9-3B00EA33F05D}"/>
      </w:docPartPr>
      <w:docPartBody>
        <w:p w:rsidR="00000000" w:rsidRDefault="00E237FC">
          <w:pPr>
            <w:pStyle w:val="CCDBB72A0529FD47AE412B74DAEC0BE3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B5E5F029AD28B0488997F61A90B8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539D-C9DD-D346-BF70-0B0C27B7160C}"/>
      </w:docPartPr>
      <w:docPartBody>
        <w:p w:rsidR="00000000" w:rsidRDefault="00E237FC">
          <w:pPr>
            <w:pStyle w:val="B5E5F029AD28B0488997F61A90B85F38"/>
          </w:pPr>
          <w:r w:rsidRPr="00F52451">
            <w:t>Work Phone</w:t>
          </w:r>
        </w:p>
      </w:docPartBody>
    </w:docPart>
    <w:docPart>
      <w:docPartPr>
        <w:name w:val="177CF1D468E9514583934377825F8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64FB-9ABD-7A46-9276-0FFCEE4B0A6F}"/>
      </w:docPartPr>
      <w:docPartBody>
        <w:p w:rsidR="00000000" w:rsidRDefault="00E237FC">
          <w:pPr>
            <w:pStyle w:val="177CF1D468E9514583934377825F821A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FC"/>
    <w:rsid w:val="00E2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0BB96C83D21A489B08B277B5FE7D5C">
    <w:name w:val="120BB96C83D21A489B08B277B5FE7D5C"/>
  </w:style>
  <w:style w:type="paragraph" w:customStyle="1" w:styleId="068030A309E27F42AFDA9F0F4F95126C">
    <w:name w:val="068030A309E27F42AFDA9F0F4F95126C"/>
  </w:style>
  <w:style w:type="paragraph" w:customStyle="1" w:styleId="DF60F7D20B8F244891AA83683350517C">
    <w:name w:val="DF60F7D20B8F244891AA83683350517C"/>
  </w:style>
  <w:style w:type="paragraph" w:customStyle="1" w:styleId="97B32E56F839A24E83EE80E1A148589A">
    <w:name w:val="97B32E56F839A24E83EE80E1A148589A"/>
  </w:style>
  <w:style w:type="paragraph" w:customStyle="1" w:styleId="6DE336C20853384EB36CE8DD50C6A0F5">
    <w:name w:val="6DE336C20853384EB36CE8DD50C6A0F5"/>
  </w:style>
  <w:style w:type="paragraph" w:customStyle="1" w:styleId="A77991B0122A744986E3852734EDE514">
    <w:name w:val="A77991B0122A744986E3852734EDE514"/>
  </w:style>
  <w:style w:type="paragraph" w:customStyle="1" w:styleId="AB3FBDB619EAE9449FD26AC2AB762DB2">
    <w:name w:val="AB3FBDB619EAE9449FD26AC2AB762DB2"/>
  </w:style>
  <w:style w:type="paragraph" w:customStyle="1" w:styleId="FF3C2D70BCB4EE4597931202D28B174C">
    <w:name w:val="FF3C2D70BCB4EE4597931202D28B174C"/>
  </w:style>
  <w:style w:type="paragraph" w:customStyle="1" w:styleId="811860CA40E1A2439F21B0BE2647D7FA">
    <w:name w:val="811860CA40E1A2439F21B0BE2647D7FA"/>
  </w:style>
  <w:style w:type="paragraph" w:customStyle="1" w:styleId="0F633F5127D84E48A2AAE3D020C455BE">
    <w:name w:val="0F633F5127D84E48A2AAE3D020C455BE"/>
  </w:style>
  <w:style w:type="paragraph" w:customStyle="1" w:styleId="AB7DF7054F8BCC468CD1CF188FE9BA07">
    <w:name w:val="AB7DF7054F8BCC468CD1CF188FE9BA07"/>
  </w:style>
  <w:style w:type="paragraph" w:customStyle="1" w:styleId="DB4C7A993BD5BF4AA5BD7938A2BB9C3D">
    <w:name w:val="DB4C7A993BD5BF4AA5BD7938A2BB9C3D"/>
  </w:style>
  <w:style w:type="paragraph" w:customStyle="1" w:styleId="206692B222A73B44827418B4C736F9B8">
    <w:name w:val="206692B222A73B44827418B4C736F9B8"/>
  </w:style>
  <w:style w:type="paragraph" w:customStyle="1" w:styleId="D1EF0828887C4D428D0CA98799ED1AD1">
    <w:name w:val="D1EF0828887C4D428D0CA98799ED1AD1"/>
  </w:style>
  <w:style w:type="paragraph" w:customStyle="1" w:styleId="2F56ECEE14DE5C4E9A4FBDE8BDFB3FF9">
    <w:name w:val="2F56ECEE14DE5C4E9A4FBDE8BDFB3FF9"/>
  </w:style>
  <w:style w:type="paragraph" w:customStyle="1" w:styleId="C7166ECB524C4E4C8491C2BD1AE2F49F">
    <w:name w:val="C7166ECB524C4E4C8491C2BD1AE2F49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F93DF476658A942B05CAFD4A762B86D">
    <w:name w:val="0F93DF476658A942B05CAFD4A762B86D"/>
  </w:style>
  <w:style w:type="paragraph" w:customStyle="1" w:styleId="D8BA8E24FC8A0C43924AF74E1C32B398">
    <w:name w:val="D8BA8E24FC8A0C43924AF74E1C32B398"/>
  </w:style>
  <w:style w:type="paragraph" w:customStyle="1" w:styleId="CCDBB72A0529FD47AE412B74DAEC0BE3">
    <w:name w:val="CCDBB72A0529FD47AE412B74DAEC0BE3"/>
  </w:style>
  <w:style w:type="paragraph" w:customStyle="1" w:styleId="B5E5F029AD28B0488997F61A90B85F38">
    <w:name w:val="B5E5F029AD28B0488997F61A90B85F38"/>
  </w:style>
  <w:style w:type="paragraph" w:customStyle="1" w:styleId="177CF1D468E9514583934377825F821A">
    <w:name w:val="177CF1D468E9514583934377825F821A"/>
  </w:style>
  <w:style w:type="paragraph" w:customStyle="1" w:styleId="ED89E7E43CE66245871F2EC4372BDFFC">
    <w:name w:val="ED89E7E43CE66245871F2EC4372BDFFC"/>
  </w:style>
  <w:style w:type="paragraph" w:customStyle="1" w:styleId="0D22FE1D9633CA4E9D127942C4E5C315">
    <w:name w:val="0D22FE1D9633CA4E9D127942C4E5C3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2019-07-20T18:55:00Z</dcterms:created>
  <dcterms:modified xsi:type="dcterms:W3CDTF">2019-07-20T18:59:00Z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