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115" w:type="dxa"/>
          <w:right w:w="115" w:type="dxa"/>
        </w:tblCellMar>
        <w:tblLook w:val="0600" w:firstRow="0" w:lastRow="0" w:firstColumn="0" w:lastColumn="0" w:noHBand="1" w:noVBand="1"/>
      </w:tblPr>
      <w:tblGrid>
        <w:gridCol w:w="3600"/>
        <w:gridCol w:w="720"/>
        <w:gridCol w:w="6470"/>
      </w:tblGrid>
      <w:tr w:rsidR="000629D5" w14:paraId="3E12F9F8" w14:textId="77777777" w:rsidTr="000F46E6">
        <w:trPr>
          <w:trHeight w:val="4032"/>
        </w:trPr>
        <w:tc>
          <w:tcPr>
            <w:tcW w:w="3600" w:type="dxa"/>
            <w:vAlign w:val="bottom"/>
          </w:tcPr>
          <w:p w14:paraId="56507833" w14:textId="77777777" w:rsidR="000629D5" w:rsidRDefault="000629D5" w:rsidP="001B2ABD">
            <w:pPr>
              <w:tabs>
                <w:tab w:val="left" w:pos="990"/>
              </w:tabs>
              <w:jc w:val="center"/>
            </w:pPr>
            <w:r>
              <w:rPr>
                <w:noProof/>
              </w:rPr>
              <mc:AlternateContent>
                <mc:Choice Requires="wps">
                  <w:drawing>
                    <wp:inline distT="0" distB="0" distL="0" distR="0" wp14:anchorId="4EDD5856" wp14:editId="663B1C06">
                      <wp:extent cx="2122805" cy="2122805"/>
                      <wp:effectExtent l="19050" t="19050" r="29845" b="29845"/>
                      <wp:docPr id="2" name="Oval 2" title="Professional Headshot of Man"/>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11"/>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F3622B" id="Oval 2" o:spid="_x0000_s1026" alt="Title: Professional Headshot of Man"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E3LTA0LTA2VDEw&#10;OjQ1OjE5LTA1OjAwPC94bXA6TWV0YWRhdGFEYXRlPgogICAgICAgICA8eG1wOk1vZGlmeURhdGU+&#10;MjAxNy0wNC0wNlQxNTo0NToyMVo8L3htcDpNb2RpZnlEYXRlPgogICAgICAgICA8eG1wOkNyZWF0&#10;ZURhdGU+MjAxNy0wNC0wNlQxMDo0NToxOS0wNTowMDwveG1wOkNyZWF0ZURhdGU+CiAgICAgICAg&#10;IDx4bXA6Q3JlYXRvclRvb2w+QWRvYmUgSWxsdXN0cmF0b3IgQ0MgMjAxNS4z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yNTY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CQ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dXVpZDpkMWMwNzhhMC0yNzQ2LTQyYjItYjBkMS0yNWFl&#10;ZGZmOGZiMWU8L3N0UmVmOmluc3RhbmNlSUQ+CiAgICAgICAgICAgIDxzdFJlZjpkb2N1bWVudElE&#10;PnhtcC5kaWQ6MWI2NjkwZWQtMjhhOC1jMTQxLTk0NzktYjZhOWNmNmJlNjUx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jN2IxMGIxNC0zODNiLTQwN2QtYmZhNy0xMTFmMzFjZDllNGI8L3N0RXZ0Omluc3RhbmNlSUQ+&#10;CiAgICAgICAgICAgICAgICAgIDxzdEV2dDp3aGVuPjIwMTctMDQtMDZUMTA6NDU6MTktMDU6MDA8&#10;L3N0RXZ0OndoZW4+CiAgICAgICAgICAgICAgICAgIDxzdEV2dDpzb2Z0d2FyZUFnZW50PkFkb2Jl&#10;IElsbHVzdHJhdG9yIENDIDIwMTUuMy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cGRmOlByb2R1Y2VyPkFkb2JlIFBE&#10;RiBsaWJyYXJ5IDEwLjAx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IACIBwQURCRQIQAABwcnRyQ01ZS0xhYiAH0AAHABoABQApADVhY3NwQVBQTAAAAABBREJFAAAA&#10;AAAAAAAAAAAAAAAAAA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ifRBJQ0NfUFJPRklMRQACEo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J9EElDQ19QUk9GSUxFAAMS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L/4n0QSUND&#10;X1BST0ZJTEUABB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f/ifRBJQ0NfUFJPRklMRQAFEu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S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J9EElDQ19QUk9GSUxFAAYS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D/4n0QSUNDX1BST0ZJTEUABxI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P/ifRBJQ0NfUFJPRklM&#10;RQAIEs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J9EElDQ19QUk9GSUxFAAkS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f/4n0QSUNDX1BST0ZJTEUAChK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J9EElDQ19QUk9GSUxFAAwS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X/4n0QSUNDX1BST0ZJTEUADRJ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v/ifRBJQ0NfUFJPRklMRQAOE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J9EElDQ19QUk9G&#10;SUxFAA8S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4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4n0QSUNDX1BST0ZJTEUAEBL/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P/ifRBJQ0NfUFJPRklMRQAREi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Iz&#10;gElDQ19QUk9GSUxFABIS////////////////////////////////////////////////////////&#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" strokecolor="#94b6d2 [3204]" strokeweight="5pt">
                      <v:fill r:id="rId12" o:title="" recolor="t" rotate="t" type="frame"/>
                      <v:stroke joinstyle="miter"/>
                      <w10:anchorlock/>
                    </v:oval>
                  </w:pict>
                </mc:Fallback>
              </mc:AlternateContent>
            </w:r>
          </w:p>
        </w:tc>
        <w:tc>
          <w:tcPr>
            <w:tcW w:w="720" w:type="dxa"/>
          </w:tcPr>
          <w:p w14:paraId="68201457" w14:textId="77777777" w:rsidR="000629D5" w:rsidRDefault="000629D5" w:rsidP="000C45FF">
            <w:pPr>
              <w:tabs>
                <w:tab w:val="left" w:pos="990"/>
              </w:tabs>
            </w:pPr>
          </w:p>
        </w:tc>
        <w:tc>
          <w:tcPr>
            <w:tcW w:w="6470" w:type="dxa"/>
            <w:vMerge w:val="restart"/>
            <w:vAlign w:val="center"/>
          </w:tcPr>
          <w:p w14:paraId="13F9E914" w14:textId="1373E283" w:rsidR="00846D4F" w:rsidRDefault="0065640D" w:rsidP="0065640D">
            <w:r>
              <w:t>You need to buy a car or truck. Here are some tips that can save you lots of time</w:t>
            </w:r>
            <w:r w:rsidR="00E34E48">
              <w:t xml:space="preserve">, </w:t>
            </w:r>
            <w:r>
              <w:t>potentially thousands of dollars</w:t>
            </w:r>
            <w:r w:rsidR="00E34E48">
              <w:t xml:space="preserve">, and </w:t>
            </w:r>
            <w:r>
              <w:t>less stress with your upcoming purchase.</w:t>
            </w:r>
          </w:p>
          <w:p w14:paraId="5566B695" w14:textId="7E6776A5" w:rsidR="0065640D" w:rsidRDefault="0065640D" w:rsidP="0065640D">
            <w:r>
              <w:t xml:space="preserve">Statistically, most people purchase a car within a few days of making the decision to buy. This is great for sellers. It can be detrimental to unprepared buyers. As the buyer, you should be in control, making many choices before you ever speak with a seller. </w:t>
            </w:r>
          </w:p>
          <w:p w14:paraId="623F88FD" w14:textId="1A53CC63" w:rsidR="0065640D" w:rsidRPr="00846D4F" w:rsidRDefault="0065640D" w:rsidP="0065640D">
            <w:r>
              <w:t xml:space="preserve">As you begin to research vehicles, consider checking out </w:t>
            </w:r>
            <w:hyperlink r:id="rId13" w:history="1">
              <w:r w:rsidRPr="00A35B11">
                <w:rPr>
                  <w:rStyle w:val="Hyperlink"/>
                </w:rPr>
                <w:t>J.D. Power for studies on Quality, Performance &amp; Design, and Dependability</w:t>
              </w:r>
            </w:hyperlink>
            <w:r>
              <w:t>. You may</w:t>
            </w:r>
            <w:r w:rsidR="000A68D1">
              <w:t xml:space="preserve"> </w:t>
            </w:r>
            <w:r>
              <w:t xml:space="preserve">be interested in the Government </w:t>
            </w:r>
            <w:hyperlink r:id="rId14" w:history="1">
              <w:r w:rsidRPr="00A35B11">
                <w:rPr>
                  <w:rStyle w:val="Hyperlink"/>
                </w:rPr>
                <w:t>5-Star Safety Ratings</w:t>
              </w:r>
            </w:hyperlink>
            <w:r>
              <w:t xml:space="preserve">. </w:t>
            </w:r>
            <w:r w:rsidR="00FF2AE1">
              <w:t xml:space="preserve">Below are the steps we recommend you consider when it is time to purchase your next vehicle. </w:t>
            </w:r>
          </w:p>
          <w:p w14:paraId="756F5F9B" w14:textId="5E3E6EDF" w:rsidR="00846D4F" w:rsidRDefault="00D63CA6" w:rsidP="00846D4F">
            <w:r w:rsidRPr="002837FC">
              <w:rPr>
                <w:b/>
                <w:bCs/>
              </w:rPr>
              <w:t>Step #1:</w:t>
            </w:r>
            <w:r>
              <w:t xml:space="preserve">  Determine the type of vehicle that will meet your needs. Consider number of seats, doors, size, color, performance, style, comfort, towing capacity needs, and types of cargo you may need to carry</w:t>
            </w:r>
            <w:r w:rsidR="00CD2F94">
              <w:t xml:space="preserve">. Consider how many miles per year you may be driving and look at the </w:t>
            </w:r>
            <w:r w:rsidR="00AC187B">
              <w:t xml:space="preserve">fuel economy for that vehicle. </w:t>
            </w:r>
            <w:r>
              <w:t>Many online sites offer side-by-side comparisons like Nada Guides, Kelley Blue Book and Edmunds. (nadaguides.com, kbb.com, Edmunds.com)</w:t>
            </w:r>
          </w:p>
          <w:p w14:paraId="2AA9FC4B" w14:textId="4E8C7213" w:rsidR="00D63CA6" w:rsidRDefault="00D63CA6" w:rsidP="00846D4F">
            <w:r w:rsidRPr="002837FC">
              <w:rPr>
                <w:b/>
                <w:bCs/>
              </w:rPr>
              <w:t>Step #2:</w:t>
            </w:r>
            <w:r>
              <w:t xml:space="preserve">  </w:t>
            </w:r>
            <w:r w:rsidR="00070ED3" w:rsidRPr="001B4D5F">
              <w:rPr>
                <w:u w:val="single"/>
              </w:rPr>
              <w:t>Determine how much car you can afford</w:t>
            </w:r>
            <w:r w:rsidR="00070ED3">
              <w:t xml:space="preserve">. </w:t>
            </w:r>
            <w:r w:rsidR="003F23E1">
              <w:t xml:space="preserve">We always recommend paying cash </w:t>
            </w:r>
            <w:r w:rsidR="004730A3">
              <w:t>for what you can and trading up as you save more. If you’re going to finance, t</w:t>
            </w:r>
            <w:r w:rsidR="00070ED3">
              <w:t>here are calculators online that can help you determine what you can afford. Speaking with your Financial Planner prior to a large purchase can be a wise decision at this step. Remember, those zero-percent financing deals that dealerships advertise to pull you in are not available to more than 2/3rds of the US population (</w:t>
            </w:r>
            <w:r w:rsidR="009843C6">
              <w:t>credit-based</w:t>
            </w:r>
            <w:r w:rsidR="00070ED3">
              <w:t xml:space="preserve"> decisions). </w:t>
            </w:r>
          </w:p>
          <w:p w14:paraId="6A7E1149" w14:textId="42CEDAEB" w:rsidR="00F92BF5" w:rsidRDefault="00F92BF5" w:rsidP="00846D4F">
            <w:r w:rsidRPr="002837FC">
              <w:rPr>
                <w:b/>
                <w:bCs/>
              </w:rPr>
              <w:t xml:space="preserve">Step </w:t>
            </w:r>
            <w:r w:rsidR="00EB6A92" w:rsidRPr="002837FC">
              <w:rPr>
                <w:b/>
                <w:bCs/>
              </w:rPr>
              <w:t>#</w:t>
            </w:r>
            <w:r w:rsidRPr="002837FC">
              <w:rPr>
                <w:b/>
                <w:bCs/>
              </w:rPr>
              <w:t>3:</w:t>
            </w:r>
            <w:r>
              <w:t xml:space="preserve">  </w:t>
            </w:r>
            <w:r w:rsidRPr="001B4D5F">
              <w:rPr>
                <w:u w:val="single"/>
              </w:rPr>
              <w:t>Know the value of what you are looking at</w:t>
            </w:r>
            <w:r>
              <w:t xml:space="preserve">. Your vehicle is the second most expensive purchase after a home. It is wise to have a little education before negotiating a purchase price. </w:t>
            </w:r>
            <w:r w:rsidR="00F17AB8">
              <w:t>K</w:t>
            </w:r>
            <w:r w:rsidR="00B13A9C">
              <w:t>nowing the approximate value of used cars is important</w:t>
            </w:r>
            <w:r w:rsidR="00F17AB8">
              <w:t>,</w:t>
            </w:r>
            <w:r w:rsidR="00B13A9C">
              <w:t xml:space="preserve"> to ensure you do not overpay. </w:t>
            </w:r>
            <w:r w:rsidR="00AC2F3C">
              <w:t xml:space="preserve">There are a few websites that provide value ranges. </w:t>
            </w:r>
            <w:hyperlink r:id="rId15" w:history="1">
              <w:r w:rsidR="00AC2F3C" w:rsidRPr="00103200">
                <w:rPr>
                  <w:rStyle w:val="Hyperlink"/>
                </w:rPr>
                <w:t>www.nadaguides.com</w:t>
              </w:r>
            </w:hyperlink>
            <w:r w:rsidR="00AC2F3C">
              <w:t xml:space="preserve"> </w:t>
            </w:r>
            <w:hyperlink r:id="rId16" w:history="1">
              <w:r w:rsidR="00AC2F3C" w:rsidRPr="00103200">
                <w:rPr>
                  <w:rStyle w:val="Hyperlink"/>
                </w:rPr>
                <w:t>www.kbb.com</w:t>
              </w:r>
            </w:hyperlink>
            <w:r w:rsidR="00AC2F3C">
              <w:t xml:space="preserve"> </w:t>
            </w:r>
            <w:hyperlink r:id="rId17" w:history="1">
              <w:r w:rsidR="00AC2F3C" w:rsidRPr="00103200">
                <w:rPr>
                  <w:rStyle w:val="Hyperlink"/>
                </w:rPr>
                <w:t>www.carfax.com</w:t>
              </w:r>
            </w:hyperlink>
            <w:r w:rsidR="00AC2F3C">
              <w:t xml:space="preserve"> </w:t>
            </w:r>
          </w:p>
          <w:p w14:paraId="5D82481A" w14:textId="63169471" w:rsidR="00AC2F3C" w:rsidRDefault="00AC2F3C" w:rsidP="00846D4F">
            <w:r w:rsidRPr="002837FC">
              <w:rPr>
                <w:b/>
                <w:bCs/>
              </w:rPr>
              <w:t xml:space="preserve">Step </w:t>
            </w:r>
            <w:r w:rsidR="00EB6A92" w:rsidRPr="002837FC">
              <w:rPr>
                <w:b/>
                <w:bCs/>
              </w:rPr>
              <w:t>#</w:t>
            </w:r>
            <w:r w:rsidRPr="002837FC">
              <w:rPr>
                <w:b/>
                <w:bCs/>
              </w:rPr>
              <w:t>4:</w:t>
            </w:r>
            <w:r>
              <w:t xml:space="preserve">  When looking at used cars, ask for a </w:t>
            </w:r>
            <w:r w:rsidRPr="001B4D5F">
              <w:rPr>
                <w:u w:val="single"/>
              </w:rPr>
              <w:t>vehicle maintenance history</w:t>
            </w:r>
            <w:r>
              <w:t xml:space="preserve">. This could be a file from the prior </w:t>
            </w:r>
            <w:r w:rsidR="00807446">
              <w:t>owner,</w:t>
            </w:r>
            <w:r>
              <w:t xml:space="preserve"> or it could be a copy of the car fax report. Reputable sellers in the industry provide a free Car Fax for vehicles they have listed for sale. You are looking to confirm that the vehicle has had regular o</w:t>
            </w:r>
            <w:r w:rsidR="003E39D0">
              <w:t>il</w:t>
            </w:r>
            <w:r>
              <w:t xml:space="preserve"> changes at </w:t>
            </w:r>
            <w:r>
              <w:lastRenderedPageBreak/>
              <w:t>least every 5K miles. You want to see air filters replaced annually. You want to see if the spark plugs and transmission fluid have been replaced.</w:t>
            </w:r>
            <w:r w:rsidR="003E39D0">
              <w:t xml:space="preserve"> </w:t>
            </w:r>
            <w:r w:rsidR="00933A21">
              <w:t>Four</w:t>
            </w:r>
            <w:r w:rsidR="00EF5209">
              <w:t>-</w:t>
            </w:r>
            <w:r w:rsidR="00933A21">
              <w:t xml:space="preserve">wheel drive vehicles need differential fluids and </w:t>
            </w:r>
            <w:r w:rsidR="007448F0">
              <w:t xml:space="preserve">transfer case fluids changed too. Diesel vehicles do not have spark plugs but should have fuel filters replaced annually. </w:t>
            </w:r>
            <w:r w:rsidR="003E39D0">
              <w:t xml:space="preserve">You can often see accident information and how many owners the vehicle has had. </w:t>
            </w:r>
          </w:p>
          <w:p w14:paraId="6A17A0D5" w14:textId="2267CF23" w:rsidR="003E39D0" w:rsidRDefault="003E39D0" w:rsidP="00846D4F">
            <w:r w:rsidRPr="002837FC">
              <w:rPr>
                <w:b/>
                <w:bCs/>
              </w:rPr>
              <w:t xml:space="preserve">Step </w:t>
            </w:r>
            <w:r w:rsidR="00EB6A92" w:rsidRPr="002837FC">
              <w:rPr>
                <w:b/>
                <w:bCs/>
              </w:rPr>
              <w:t>#</w:t>
            </w:r>
            <w:r w:rsidRPr="002837FC">
              <w:rPr>
                <w:b/>
                <w:bCs/>
              </w:rPr>
              <w:t>5:</w:t>
            </w:r>
            <w:r>
              <w:t xml:space="preserve">  </w:t>
            </w:r>
            <w:r w:rsidRPr="00922841">
              <w:rPr>
                <w:u w:val="single"/>
              </w:rPr>
              <w:t>Take the vehicle for a good test drive</w:t>
            </w:r>
            <w:r>
              <w:t>. Put a minimum of 50 miles on the vehicle during a test drive. During this drive, run</w:t>
            </w:r>
            <w:r w:rsidR="00F23DFE">
              <w:t xml:space="preserve"> some errands so you can start and stop the car several times. Take the car on the interstate where you can get up to top speed limits and take the car on city roads where you </w:t>
            </w:r>
            <w:r w:rsidR="004D0013">
              <w:t>must</w:t>
            </w:r>
            <w:r w:rsidR="00F23DFE">
              <w:t xml:space="preserve"> idle at stop lights. </w:t>
            </w:r>
            <w:r w:rsidR="00090084">
              <w:t xml:space="preserve">You can pull seat belts back to look for water lines and look under the carpet in the trunk and around the doors to see if there are any signs of water (silt, rust, </w:t>
            </w:r>
            <w:proofErr w:type="spellStart"/>
            <w:r w:rsidR="00090084">
              <w:t>etc</w:t>
            </w:r>
            <w:proofErr w:type="spellEnd"/>
            <w:r w:rsidR="00090084">
              <w:t xml:space="preserve">). </w:t>
            </w:r>
            <w:r w:rsidR="005C6420">
              <w:t xml:space="preserve">If you are happy with this vehicle so far, call your insurance agent and get a </w:t>
            </w:r>
            <w:r w:rsidR="005C6420" w:rsidRPr="00922841">
              <w:rPr>
                <w:u w:val="single"/>
              </w:rPr>
              <w:t>quote for what the annual premiums</w:t>
            </w:r>
            <w:r w:rsidR="005C6420">
              <w:t xml:space="preserve"> are going to be. </w:t>
            </w:r>
          </w:p>
          <w:p w14:paraId="106FBB13" w14:textId="3B14DC44" w:rsidR="00596CF5" w:rsidRDefault="00090084" w:rsidP="00846D4F">
            <w:r w:rsidRPr="002837FC">
              <w:rPr>
                <w:b/>
                <w:bCs/>
              </w:rPr>
              <w:t xml:space="preserve">Step </w:t>
            </w:r>
            <w:r w:rsidR="00EB6A92" w:rsidRPr="002837FC">
              <w:rPr>
                <w:b/>
                <w:bCs/>
              </w:rPr>
              <w:t>#</w:t>
            </w:r>
            <w:r w:rsidRPr="002837FC">
              <w:rPr>
                <w:b/>
                <w:bCs/>
              </w:rPr>
              <w:t>6:</w:t>
            </w:r>
            <w:r>
              <w:t xml:space="preserve">  If </w:t>
            </w:r>
            <w:r w:rsidR="00006D01">
              <w:t>everything</w:t>
            </w:r>
            <w:r>
              <w:t xml:space="preserve"> passes your step 5 road test and review, it is time to call an expert in to visually inspect and road test the vehicle. </w:t>
            </w:r>
            <w:r w:rsidR="00596CF5">
              <w:t>You can see if a fender is bent but you may not know that the brake pads are low</w:t>
            </w:r>
            <w:r w:rsidR="00BD4FF5">
              <w:t>,</w:t>
            </w:r>
            <w:r w:rsidR="00596CF5">
              <w:t xml:space="preserve"> the control arm bushings have failed</w:t>
            </w:r>
            <w:r w:rsidR="00BD4FF5">
              <w:t>,</w:t>
            </w:r>
            <w:r w:rsidR="00596CF5">
              <w:t xml:space="preserve"> the tires </w:t>
            </w:r>
            <w:r w:rsidR="00BD4FF5">
              <w:t xml:space="preserve">have </w:t>
            </w:r>
            <w:r w:rsidR="001947C9">
              <w:t xml:space="preserve">play, </w:t>
            </w:r>
            <w:r w:rsidR="00596CF5">
              <w:t>or that two sensors have failed. A wise shopper will trust but verify the vehicle condition with an independent and unbiased shop.</w:t>
            </w:r>
            <w:r w:rsidR="00AA0A50">
              <w:t xml:space="preserve"> </w:t>
            </w:r>
            <w:r w:rsidR="00AA0A50" w:rsidRPr="00AA0A50">
              <w:rPr>
                <w:u w:val="single"/>
              </w:rPr>
              <w:t>Get a</w:t>
            </w:r>
            <w:r w:rsidR="00AA0A50">
              <w:rPr>
                <w:u w:val="single"/>
              </w:rPr>
              <w:t xml:space="preserve"> professional</w:t>
            </w:r>
            <w:r w:rsidR="00AA0A50" w:rsidRPr="00AA0A50">
              <w:rPr>
                <w:u w:val="single"/>
              </w:rPr>
              <w:t xml:space="preserve"> inspection for your protection</w:t>
            </w:r>
            <w:r w:rsidR="00AA0A50">
              <w:t>.</w:t>
            </w:r>
            <w:r w:rsidR="00596CF5">
              <w:t xml:space="preserve"> </w:t>
            </w:r>
          </w:p>
          <w:p w14:paraId="441CD748" w14:textId="11537AE9" w:rsidR="00596CF5" w:rsidRDefault="00596CF5" w:rsidP="00846D4F">
            <w:r w:rsidRPr="002837FC">
              <w:rPr>
                <w:b/>
                <w:bCs/>
              </w:rPr>
              <w:t xml:space="preserve">Step </w:t>
            </w:r>
            <w:r w:rsidR="00006D01" w:rsidRPr="002837FC">
              <w:rPr>
                <w:b/>
                <w:bCs/>
              </w:rPr>
              <w:t>#</w:t>
            </w:r>
            <w:r w:rsidR="00C72515" w:rsidRPr="002837FC">
              <w:rPr>
                <w:b/>
                <w:bCs/>
              </w:rPr>
              <w:t>7</w:t>
            </w:r>
            <w:r w:rsidRPr="002837FC">
              <w:rPr>
                <w:b/>
                <w:bCs/>
              </w:rPr>
              <w:t>:</w:t>
            </w:r>
            <w:r>
              <w:t xml:space="preserve">  </w:t>
            </w:r>
            <w:r w:rsidRPr="00AA0A50">
              <w:rPr>
                <w:u w:val="single"/>
              </w:rPr>
              <w:t>You are ready to negotiate your purchase</w:t>
            </w:r>
            <w:r>
              <w:t xml:space="preserve">, Congratulations! Make your offer based on the condition of the vehicle with any repairs that may be needed. Remember, no used car will be perfect. Yet, no used car should be at retail price with major repairs needed. </w:t>
            </w:r>
            <w:r w:rsidR="00316521">
              <w:t xml:space="preserve">The selling dealer may recommend a warranty </w:t>
            </w:r>
            <w:r w:rsidR="000631E3">
              <w:t xml:space="preserve">or service contract </w:t>
            </w:r>
            <w:r w:rsidR="00316521">
              <w:t>that you can purchase.</w:t>
            </w:r>
            <w:r w:rsidR="00A05D8D">
              <w:t xml:space="preserve"> </w:t>
            </w:r>
            <w:r w:rsidR="009A0D7C">
              <w:t>Be sure you understand the differen</w:t>
            </w:r>
            <w:r w:rsidR="000631E3">
              <w:t xml:space="preserve">ce as well as the specifics of what you are agreeing to buy. Shop carefully because the quality and coverage </w:t>
            </w:r>
            <w:r w:rsidR="00E4010F">
              <w:t>vary</w:t>
            </w:r>
            <w:r w:rsidR="00475A24">
              <w:t xml:space="preserve"> wildly. </w:t>
            </w:r>
          </w:p>
          <w:p w14:paraId="11AEB3C3" w14:textId="1DC21F89" w:rsidR="00041020" w:rsidRDefault="00C830DD" w:rsidP="00AA0A50">
            <w:r>
              <w:t xml:space="preserve">We have been in the automotive business a long time. We know what to look for in a Pre-Purchase Inspection. We also have had the opportunity to work </w:t>
            </w:r>
            <w:r w:rsidR="00D833C8">
              <w:t>with many</w:t>
            </w:r>
            <w:r>
              <w:t xml:space="preserve"> car lots, dealerships, insurance agents, warranty companies, and many bankers over the years. If you need</w:t>
            </w:r>
            <w:r w:rsidR="00BC5C3A">
              <w:t xml:space="preserve"> </w:t>
            </w:r>
            <w:r>
              <w:t xml:space="preserve">a </w:t>
            </w:r>
            <w:r w:rsidR="00BC5C3A">
              <w:t>connection</w:t>
            </w:r>
            <w:r>
              <w:t xml:space="preserve"> for any of these, let us know. We are more than happy to help. </w:t>
            </w:r>
          </w:p>
          <w:p w14:paraId="52205969" w14:textId="10228ABD" w:rsidR="000629D5" w:rsidRDefault="0038525B" w:rsidP="00AA0A50">
            <w:pPr>
              <w:jc w:val="center"/>
            </w:pPr>
            <w:r>
              <w:rPr>
                <w:sz w:val="16"/>
                <w:szCs w:val="16"/>
              </w:rPr>
              <w:t>Cedarville</w:t>
            </w:r>
            <w:r w:rsidR="00256BE1" w:rsidRPr="00FB0793">
              <w:rPr>
                <w:sz w:val="16"/>
                <w:szCs w:val="16"/>
              </w:rPr>
              <w:t xml:space="preserve"> Car Clinic</w:t>
            </w:r>
            <w:r w:rsidR="00CB0ADD" w:rsidRPr="00FB0793">
              <w:rPr>
                <w:sz w:val="16"/>
                <w:szCs w:val="16"/>
              </w:rPr>
              <w:t xml:space="preserve"> |</w:t>
            </w:r>
            <w:r w:rsidR="00256BE1" w:rsidRPr="00FB0793">
              <w:rPr>
                <w:sz w:val="16"/>
                <w:szCs w:val="16"/>
              </w:rPr>
              <w:t xml:space="preserve"> </w:t>
            </w:r>
            <w:r>
              <w:rPr>
                <w:sz w:val="16"/>
                <w:szCs w:val="16"/>
              </w:rPr>
              <w:t>10638 N Hwy 59, Cedarville, AR 72932</w:t>
            </w:r>
            <w:r w:rsidR="00CB0ADD" w:rsidRPr="00FB0793">
              <w:rPr>
                <w:sz w:val="16"/>
                <w:szCs w:val="16"/>
              </w:rPr>
              <w:t>| 479.</w:t>
            </w:r>
            <w:r>
              <w:rPr>
                <w:sz w:val="16"/>
                <w:szCs w:val="16"/>
              </w:rPr>
              <w:t>474</w:t>
            </w:r>
            <w:r w:rsidR="00CB0ADD" w:rsidRPr="00FB0793">
              <w:rPr>
                <w:sz w:val="16"/>
                <w:szCs w:val="16"/>
              </w:rPr>
              <w:t>.</w:t>
            </w:r>
            <w:r>
              <w:rPr>
                <w:sz w:val="16"/>
                <w:szCs w:val="16"/>
              </w:rPr>
              <w:t>2971</w:t>
            </w:r>
          </w:p>
        </w:tc>
      </w:tr>
      <w:tr w:rsidR="000629D5" w14:paraId="0697830A" w14:textId="77777777" w:rsidTr="000F46E6">
        <w:trPr>
          <w:trHeight w:val="9504"/>
        </w:trPr>
        <w:tc>
          <w:tcPr>
            <w:tcW w:w="3600" w:type="dxa"/>
            <w:vAlign w:val="bottom"/>
          </w:tcPr>
          <w:p w14:paraId="790C7D5A" w14:textId="009EEA4D" w:rsidR="000629D5" w:rsidRPr="00846D4F" w:rsidRDefault="0065640D" w:rsidP="00846D4F">
            <w:pPr>
              <w:pStyle w:val="Title"/>
            </w:pPr>
            <w:r>
              <w:t>used car buyer guide</w:t>
            </w:r>
          </w:p>
          <w:p w14:paraId="6F31D2DD" w14:textId="4FC38259" w:rsidR="000629D5" w:rsidRDefault="0038525B" w:rsidP="000629D5">
            <w:pPr>
              <w:pStyle w:val="Subtitle"/>
              <w:rPr>
                <w:color w:val="auto"/>
                <w:spacing w:val="1"/>
                <w:w w:val="97"/>
                <w:sz w:val="18"/>
                <w:szCs w:val="22"/>
              </w:rPr>
            </w:pPr>
            <w:r>
              <w:rPr>
                <w:spacing w:val="0"/>
                <w:w w:val="100"/>
              </w:rPr>
              <w:t>An Inspected Car is a Protected Buyer</w:t>
            </w:r>
          </w:p>
          <w:p w14:paraId="65735B26" w14:textId="1FED9ACF" w:rsidR="000629D5" w:rsidRDefault="000629D5" w:rsidP="000629D5"/>
          <w:p w14:paraId="7958BE01" w14:textId="5C7E1F27" w:rsidR="0038525B" w:rsidRDefault="0038525B" w:rsidP="000629D5"/>
          <w:p w14:paraId="6D7DFF7F" w14:textId="77777777" w:rsidR="0038525B" w:rsidRDefault="0038525B" w:rsidP="000629D5"/>
          <w:sdt>
            <w:sdtPr>
              <w:id w:val="-1954003311"/>
              <w:placeholder>
                <w:docPart w:val="A2FC0DFD0D694D2DBA3871B860FABA30"/>
              </w:placeholder>
              <w:temporary/>
              <w:showingPlcHdr/>
              <w15:appearance w15:val="hidden"/>
            </w:sdtPr>
            <w:sdtContent>
              <w:p w14:paraId="157CAC2E" w14:textId="77777777" w:rsidR="000629D5" w:rsidRPr="00846D4F" w:rsidRDefault="000629D5" w:rsidP="00846D4F">
                <w:pPr>
                  <w:pStyle w:val="Heading2"/>
                </w:pPr>
                <w:r w:rsidRPr="00846D4F">
                  <w:rPr>
                    <w:rStyle w:val="Heading2Char"/>
                    <w:b/>
                    <w:bCs/>
                    <w:caps/>
                  </w:rPr>
                  <w:t>CONTACT</w:t>
                </w:r>
              </w:p>
            </w:sdtContent>
          </w:sdt>
          <w:sdt>
            <w:sdtPr>
              <w:id w:val="1111563247"/>
              <w:placeholder>
                <w:docPart w:val="F0B8B0FE9A3F43F4B0084F9E975BFA51"/>
              </w:placeholder>
              <w:temporary/>
              <w:showingPlcHdr/>
              <w15:appearance w15:val="hidden"/>
            </w:sdtPr>
            <w:sdtContent>
              <w:p w14:paraId="6AE61F59" w14:textId="77777777" w:rsidR="000629D5" w:rsidRDefault="000629D5" w:rsidP="000629D5">
                <w:pPr>
                  <w:pStyle w:val="ContactDetails"/>
                </w:pPr>
                <w:r w:rsidRPr="004D3011">
                  <w:t>PHONE:</w:t>
                </w:r>
              </w:p>
            </w:sdtContent>
          </w:sdt>
          <w:p w14:paraId="194D93D8" w14:textId="7506E3AF" w:rsidR="000629D5" w:rsidRDefault="0065640D" w:rsidP="000629D5">
            <w:pPr>
              <w:pStyle w:val="ContactDetails"/>
            </w:pPr>
            <w:r>
              <w:t>479-</w:t>
            </w:r>
            <w:r w:rsidR="0038525B">
              <w:t>474</w:t>
            </w:r>
            <w:r w:rsidR="00EF5209">
              <w:t>-</w:t>
            </w:r>
            <w:r w:rsidR="0038525B">
              <w:t>2971</w:t>
            </w:r>
          </w:p>
          <w:p w14:paraId="502D7858" w14:textId="77777777" w:rsidR="000629D5" w:rsidRPr="004D3011" w:rsidRDefault="000629D5" w:rsidP="000629D5">
            <w:pPr>
              <w:pStyle w:val="NoSpacing"/>
            </w:pPr>
          </w:p>
          <w:sdt>
            <w:sdtPr>
              <w:id w:val="67859272"/>
              <w:placeholder>
                <w:docPart w:val="C0F8EBD5244149FC88E483170D71445F"/>
              </w:placeholder>
              <w:temporary/>
              <w:showingPlcHdr/>
              <w15:appearance w15:val="hidden"/>
            </w:sdtPr>
            <w:sdtContent>
              <w:p w14:paraId="7B6EAE9E" w14:textId="77777777" w:rsidR="000629D5" w:rsidRDefault="000629D5" w:rsidP="000629D5">
                <w:pPr>
                  <w:pStyle w:val="ContactDetails"/>
                </w:pPr>
                <w:r w:rsidRPr="004D3011">
                  <w:t>WEBSITE:</w:t>
                </w:r>
              </w:p>
            </w:sdtContent>
          </w:sdt>
          <w:p w14:paraId="4DD6F7AF" w14:textId="48E54DFC" w:rsidR="000629D5" w:rsidRPr="0038525B" w:rsidRDefault="0065640D" w:rsidP="000629D5">
            <w:pPr>
              <w:pStyle w:val="ContactDetails"/>
              <w:rPr>
                <w:rStyle w:val="Hyperlink"/>
                <w:color w:val="auto"/>
                <w:sz w:val="18"/>
                <w:szCs w:val="18"/>
                <w:u w:val="none"/>
              </w:rPr>
            </w:pPr>
            <w:r w:rsidRPr="0038525B">
              <w:rPr>
                <w:sz w:val="18"/>
                <w:szCs w:val="18"/>
              </w:rPr>
              <w:t>www.</w:t>
            </w:r>
            <w:r w:rsidR="0038525B" w:rsidRPr="0038525B">
              <w:rPr>
                <w:sz w:val="18"/>
                <w:szCs w:val="18"/>
              </w:rPr>
              <w:t>crawfordcountyautorepair</w:t>
            </w:r>
            <w:r w:rsidRPr="0038525B">
              <w:rPr>
                <w:sz w:val="18"/>
                <w:szCs w:val="18"/>
              </w:rPr>
              <w:t>.com</w:t>
            </w:r>
          </w:p>
        </w:tc>
        <w:tc>
          <w:tcPr>
            <w:tcW w:w="720" w:type="dxa"/>
          </w:tcPr>
          <w:p w14:paraId="4AE8C6EC" w14:textId="77777777" w:rsidR="000629D5" w:rsidRDefault="000629D5" w:rsidP="000C45FF">
            <w:pPr>
              <w:tabs>
                <w:tab w:val="left" w:pos="990"/>
              </w:tabs>
            </w:pPr>
          </w:p>
        </w:tc>
        <w:tc>
          <w:tcPr>
            <w:tcW w:w="6470" w:type="dxa"/>
            <w:vMerge/>
          </w:tcPr>
          <w:p w14:paraId="5F24171C" w14:textId="77777777" w:rsidR="000629D5" w:rsidRPr="004D3011" w:rsidRDefault="000629D5" w:rsidP="004D3011">
            <w:pPr>
              <w:rPr>
                <w:color w:val="FFFFFF" w:themeColor="background1"/>
              </w:rPr>
            </w:pPr>
          </w:p>
        </w:tc>
      </w:tr>
    </w:tbl>
    <w:p w14:paraId="7D8ABF64" w14:textId="77777777" w:rsidR="0043117B" w:rsidRPr="00846D4F" w:rsidRDefault="00000000" w:rsidP="00846D4F">
      <w:pPr>
        <w:tabs>
          <w:tab w:val="left" w:pos="990"/>
        </w:tabs>
        <w:spacing w:after="0"/>
        <w:rPr>
          <w:sz w:val="8"/>
        </w:rPr>
      </w:pPr>
    </w:p>
    <w:sectPr w:rsidR="0043117B" w:rsidRPr="00846D4F" w:rsidSect="000C45FF">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6FABD" w14:textId="77777777" w:rsidR="00B16BA5" w:rsidRDefault="00B16BA5" w:rsidP="000C45FF">
      <w:r>
        <w:separator/>
      </w:r>
    </w:p>
  </w:endnote>
  <w:endnote w:type="continuationSeparator" w:id="0">
    <w:p w14:paraId="5BF67D01" w14:textId="77777777" w:rsidR="00B16BA5" w:rsidRDefault="00B16BA5"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70B83" w14:textId="77777777" w:rsidR="00B16BA5" w:rsidRDefault="00B16BA5" w:rsidP="000C45FF">
      <w:r>
        <w:separator/>
      </w:r>
    </w:p>
  </w:footnote>
  <w:footnote w:type="continuationSeparator" w:id="0">
    <w:p w14:paraId="1E040438" w14:textId="77777777" w:rsidR="00B16BA5" w:rsidRDefault="00B16BA5"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FD81" w14:textId="77777777" w:rsidR="000C45FF" w:rsidRDefault="000C45FF">
    <w:pPr>
      <w:pStyle w:val="Header"/>
    </w:pPr>
    <w:r>
      <w:rPr>
        <w:noProof/>
      </w:rPr>
      <w:drawing>
        <wp:anchor distT="0" distB="0" distL="114300" distR="114300" simplePos="0" relativeHeight="251658240" behindDoc="1" locked="0" layoutInCell="1" allowOverlap="1" wp14:anchorId="0852ADCC" wp14:editId="66E229AC">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E748F"/>
    <w:multiLevelType w:val="hybridMultilevel"/>
    <w:tmpl w:val="DBA04926"/>
    <w:lvl w:ilvl="0" w:tplc="90A47612">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62792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40D"/>
    <w:rsid w:val="00004843"/>
    <w:rsid w:val="00006D01"/>
    <w:rsid w:val="00012559"/>
    <w:rsid w:val="00016A1A"/>
    <w:rsid w:val="00036450"/>
    <w:rsid w:val="00041020"/>
    <w:rsid w:val="00044587"/>
    <w:rsid w:val="00061C84"/>
    <w:rsid w:val="000629D5"/>
    <w:rsid w:val="000631E3"/>
    <w:rsid w:val="00070ED3"/>
    <w:rsid w:val="00076632"/>
    <w:rsid w:val="00090084"/>
    <w:rsid w:val="000A0965"/>
    <w:rsid w:val="000A68D1"/>
    <w:rsid w:val="000C45FF"/>
    <w:rsid w:val="000E3FD1"/>
    <w:rsid w:val="000F46E6"/>
    <w:rsid w:val="00180329"/>
    <w:rsid w:val="0019001F"/>
    <w:rsid w:val="001947C9"/>
    <w:rsid w:val="001A74A5"/>
    <w:rsid w:val="001A7B94"/>
    <w:rsid w:val="001B2ABD"/>
    <w:rsid w:val="001B4D5F"/>
    <w:rsid w:val="001D2335"/>
    <w:rsid w:val="001D2347"/>
    <w:rsid w:val="001E1759"/>
    <w:rsid w:val="001F1ECC"/>
    <w:rsid w:val="002400EB"/>
    <w:rsid w:val="00244620"/>
    <w:rsid w:val="00256BE1"/>
    <w:rsid w:val="00256CF7"/>
    <w:rsid w:val="002837FC"/>
    <w:rsid w:val="0030481B"/>
    <w:rsid w:val="00316521"/>
    <w:rsid w:val="00380818"/>
    <w:rsid w:val="0038525B"/>
    <w:rsid w:val="003C6612"/>
    <w:rsid w:val="003E39D0"/>
    <w:rsid w:val="003F23E1"/>
    <w:rsid w:val="004071FC"/>
    <w:rsid w:val="004159FA"/>
    <w:rsid w:val="00445947"/>
    <w:rsid w:val="004730A3"/>
    <w:rsid w:val="00475A24"/>
    <w:rsid w:val="004813B3"/>
    <w:rsid w:val="00496591"/>
    <w:rsid w:val="004C63E4"/>
    <w:rsid w:val="004D0013"/>
    <w:rsid w:val="004D3011"/>
    <w:rsid w:val="004F205C"/>
    <w:rsid w:val="005645EE"/>
    <w:rsid w:val="00596CF5"/>
    <w:rsid w:val="005C6420"/>
    <w:rsid w:val="005D6289"/>
    <w:rsid w:val="005E39D5"/>
    <w:rsid w:val="00612544"/>
    <w:rsid w:val="0062123A"/>
    <w:rsid w:val="00646E75"/>
    <w:rsid w:val="0065640D"/>
    <w:rsid w:val="006610D6"/>
    <w:rsid w:val="006771D0"/>
    <w:rsid w:val="00715FCB"/>
    <w:rsid w:val="00743101"/>
    <w:rsid w:val="007448F0"/>
    <w:rsid w:val="007867A0"/>
    <w:rsid w:val="007927F5"/>
    <w:rsid w:val="00802CA0"/>
    <w:rsid w:val="00807446"/>
    <w:rsid w:val="0084624E"/>
    <w:rsid w:val="00846D4F"/>
    <w:rsid w:val="008C1736"/>
    <w:rsid w:val="008E46E7"/>
    <w:rsid w:val="00905D74"/>
    <w:rsid w:val="00922841"/>
    <w:rsid w:val="00922D5C"/>
    <w:rsid w:val="00933A21"/>
    <w:rsid w:val="009843C6"/>
    <w:rsid w:val="009A0D7C"/>
    <w:rsid w:val="009E7C63"/>
    <w:rsid w:val="009F575D"/>
    <w:rsid w:val="00A05D8D"/>
    <w:rsid w:val="00A10A67"/>
    <w:rsid w:val="00A2118D"/>
    <w:rsid w:val="00A35B11"/>
    <w:rsid w:val="00AA0A50"/>
    <w:rsid w:val="00AC187B"/>
    <w:rsid w:val="00AC2F3C"/>
    <w:rsid w:val="00AD76E2"/>
    <w:rsid w:val="00B13A9C"/>
    <w:rsid w:val="00B16BA5"/>
    <w:rsid w:val="00B20152"/>
    <w:rsid w:val="00B70850"/>
    <w:rsid w:val="00BC1768"/>
    <w:rsid w:val="00BC5C3A"/>
    <w:rsid w:val="00BD4FF5"/>
    <w:rsid w:val="00C066B6"/>
    <w:rsid w:val="00C37BA1"/>
    <w:rsid w:val="00C4674C"/>
    <w:rsid w:val="00C506CF"/>
    <w:rsid w:val="00C72515"/>
    <w:rsid w:val="00C72BED"/>
    <w:rsid w:val="00C830DD"/>
    <w:rsid w:val="00C9578B"/>
    <w:rsid w:val="00CA562E"/>
    <w:rsid w:val="00CB0ADD"/>
    <w:rsid w:val="00CB2D30"/>
    <w:rsid w:val="00CD2F94"/>
    <w:rsid w:val="00D16D77"/>
    <w:rsid w:val="00D2522B"/>
    <w:rsid w:val="00D63CA6"/>
    <w:rsid w:val="00D82F2F"/>
    <w:rsid w:val="00D833C8"/>
    <w:rsid w:val="00DA694B"/>
    <w:rsid w:val="00DD172A"/>
    <w:rsid w:val="00E250A0"/>
    <w:rsid w:val="00E25A26"/>
    <w:rsid w:val="00E34E48"/>
    <w:rsid w:val="00E4010F"/>
    <w:rsid w:val="00E457AF"/>
    <w:rsid w:val="00E55D74"/>
    <w:rsid w:val="00E866EC"/>
    <w:rsid w:val="00E93B74"/>
    <w:rsid w:val="00EB3A62"/>
    <w:rsid w:val="00EB6A92"/>
    <w:rsid w:val="00EF5209"/>
    <w:rsid w:val="00F17AB8"/>
    <w:rsid w:val="00F23DFE"/>
    <w:rsid w:val="00F43073"/>
    <w:rsid w:val="00F60274"/>
    <w:rsid w:val="00F77FB9"/>
    <w:rsid w:val="00F92BF5"/>
    <w:rsid w:val="00FB068F"/>
    <w:rsid w:val="00FB0793"/>
    <w:rsid w:val="00FF2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2867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846D4F"/>
    <w:pPr>
      <w:spacing w:after="200"/>
    </w:pPr>
    <w:rPr>
      <w:sz w:val="22"/>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semiHidden/>
    <w:qFormat/>
    <w:rsid w:val="004D3011"/>
    <w:pPr>
      <w:keepNext/>
      <w:keepLines/>
      <w:spacing w:before="240" w:after="120"/>
      <w:outlineLvl w:val="2"/>
    </w:pPr>
    <w:rPr>
      <w:rFonts w:asciiTheme="majorHAnsi" w:eastAsiaTheme="majorEastAsia" w:hAnsiTheme="majorHAnsi" w:cstheme="majorBidi"/>
      <w:b/>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rsid w:val="00E93B74"/>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0629D5"/>
    <w:pPr>
      <w:spacing w:after="480"/>
    </w:pPr>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0629D5"/>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semiHidden/>
    <w:rsid w:val="000629D5"/>
    <w:rPr>
      <w:rFonts w:asciiTheme="majorHAnsi" w:eastAsiaTheme="majorEastAsia" w:hAnsiTheme="majorHAnsi" w:cstheme="majorBidi"/>
      <w:b/>
      <w:caps/>
      <w:sz w:val="22"/>
    </w:rPr>
  </w:style>
  <w:style w:type="paragraph" w:styleId="ListBullet">
    <w:name w:val="List Bullet"/>
    <w:basedOn w:val="Normal"/>
    <w:uiPriority w:val="5"/>
    <w:rsid w:val="000629D5"/>
    <w:pPr>
      <w:numPr>
        <w:numId w:val="1"/>
      </w:numPr>
      <w:spacing w:after="120" w:line="276" w:lineRule="auto"/>
      <w:ind w:left="720"/>
    </w:pPr>
    <w:rPr>
      <w:rFonts w:eastAsia="Times New Roman" w:cs="Times New Roman"/>
      <w:szCs w:val="20"/>
      <w:lang w:eastAsia="en-US"/>
    </w:rPr>
  </w:style>
  <w:style w:type="character" w:customStyle="1" w:styleId="Greytext">
    <w:name w:val="Grey text"/>
    <w:basedOn w:val="DefaultParagraphFont"/>
    <w:uiPriority w:val="4"/>
    <w:semiHidden/>
    <w:qFormat/>
    <w:rsid w:val="000629D5"/>
    <w:rPr>
      <w:color w:val="808080" w:themeColor="background1" w:themeShade="80"/>
    </w:rPr>
  </w:style>
  <w:style w:type="paragraph" w:customStyle="1" w:styleId="Address">
    <w:name w:val="Address"/>
    <w:basedOn w:val="Normal"/>
    <w:qFormat/>
    <w:rsid w:val="000629D5"/>
    <w:pPr>
      <w:spacing w:after="360"/>
      <w:contextualSpacing/>
    </w:pPr>
  </w:style>
  <w:style w:type="paragraph" w:customStyle="1" w:styleId="ContactDetails">
    <w:name w:val="Contact Details"/>
    <w:basedOn w:val="Normal"/>
    <w:qFormat/>
    <w:rsid w:val="000629D5"/>
    <w:pPr>
      <w:contextualSpacing/>
    </w:pPr>
  </w:style>
  <w:style w:type="paragraph" w:styleId="NoSpacing">
    <w:name w:val="No Spacing"/>
    <w:uiPriority w:val="1"/>
    <w:qFormat/>
    <w:rsid w:val="000629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dpower.com/Cars/Rating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arfax.com" TargetMode="External"/><Relationship Id="rId2" Type="http://schemas.openxmlformats.org/officeDocument/2006/relationships/customXml" Target="../customXml/item2.xml"/><Relationship Id="rId16" Type="http://schemas.openxmlformats.org/officeDocument/2006/relationships/hyperlink" Target="http://www.kbb.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nadaguides.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fercar.gov/Vehicle-Shopp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mbi\AppData\Roaming\Microsoft\Templates\Blue%20grey%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FC0DFD0D694D2DBA3871B860FABA30"/>
        <w:category>
          <w:name w:val="General"/>
          <w:gallery w:val="placeholder"/>
        </w:category>
        <w:types>
          <w:type w:val="bbPlcHdr"/>
        </w:types>
        <w:behaviors>
          <w:behavior w:val="content"/>
        </w:behaviors>
        <w:guid w:val="{7952F99D-A548-4DD6-BBCF-8F02467BADEA}"/>
      </w:docPartPr>
      <w:docPartBody>
        <w:p w:rsidR="006D2BB7" w:rsidRDefault="005A30AE">
          <w:pPr>
            <w:pStyle w:val="A2FC0DFD0D694D2DBA3871B860FABA30"/>
          </w:pPr>
          <w:r w:rsidRPr="00846D4F">
            <w:rPr>
              <w:rStyle w:val="Heading2Char"/>
            </w:rPr>
            <w:t>CONTACT</w:t>
          </w:r>
        </w:p>
      </w:docPartBody>
    </w:docPart>
    <w:docPart>
      <w:docPartPr>
        <w:name w:val="F0B8B0FE9A3F43F4B0084F9E975BFA51"/>
        <w:category>
          <w:name w:val="General"/>
          <w:gallery w:val="placeholder"/>
        </w:category>
        <w:types>
          <w:type w:val="bbPlcHdr"/>
        </w:types>
        <w:behaviors>
          <w:behavior w:val="content"/>
        </w:behaviors>
        <w:guid w:val="{D1D5CF84-A680-49F2-B105-8496E1794F61}"/>
      </w:docPartPr>
      <w:docPartBody>
        <w:p w:rsidR="006D2BB7" w:rsidRDefault="005A30AE">
          <w:pPr>
            <w:pStyle w:val="F0B8B0FE9A3F43F4B0084F9E975BFA51"/>
          </w:pPr>
          <w:r w:rsidRPr="004D3011">
            <w:t>PHONE:</w:t>
          </w:r>
        </w:p>
      </w:docPartBody>
    </w:docPart>
    <w:docPart>
      <w:docPartPr>
        <w:name w:val="C0F8EBD5244149FC88E483170D71445F"/>
        <w:category>
          <w:name w:val="General"/>
          <w:gallery w:val="placeholder"/>
        </w:category>
        <w:types>
          <w:type w:val="bbPlcHdr"/>
        </w:types>
        <w:behaviors>
          <w:behavior w:val="content"/>
        </w:behaviors>
        <w:guid w:val="{A52DCD71-6FE6-46F9-B5AA-09A65504FEE8}"/>
      </w:docPartPr>
      <w:docPartBody>
        <w:p w:rsidR="006D2BB7" w:rsidRDefault="005A30AE">
          <w:pPr>
            <w:pStyle w:val="C0F8EBD5244149FC88E483170D71445F"/>
          </w:pPr>
          <w:r w:rsidRPr="004D3011">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E748F"/>
    <w:multiLevelType w:val="hybridMultilevel"/>
    <w:tmpl w:val="DBA04926"/>
    <w:lvl w:ilvl="0" w:tplc="90A47612">
      <w:start w:val="1"/>
      <w:numFmt w:val="bullet"/>
      <w:pStyle w:val="Lis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9108099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AE"/>
    <w:rsid w:val="004D30D2"/>
    <w:rsid w:val="005A30AE"/>
    <w:rsid w:val="005E0F40"/>
    <w:rsid w:val="006D2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5"/>
    <w:pPr>
      <w:numPr>
        <w:numId w:val="1"/>
      </w:numPr>
      <w:spacing w:after="120" w:line="276" w:lineRule="auto"/>
      <w:ind w:left="720"/>
    </w:pPr>
    <w:rPr>
      <w:rFonts w:eastAsia="Times New Roman" w:cs="Times New Roman"/>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A2FC0DFD0D694D2DBA3871B860FABA30">
    <w:name w:val="A2FC0DFD0D694D2DBA3871B860FABA30"/>
  </w:style>
  <w:style w:type="paragraph" w:customStyle="1" w:styleId="F0B8B0FE9A3F43F4B0084F9E975BFA51">
    <w:name w:val="F0B8B0FE9A3F43F4B0084F9E975BFA51"/>
  </w:style>
  <w:style w:type="paragraph" w:customStyle="1" w:styleId="C0F8EBD5244149FC88E483170D71445F">
    <w:name w:val="C0F8EBD5244149FC88E483170D71445F"/>
  </w:style>
  <w:style w:type="paragraph" w:customStyle="1" w:styleId="D86F72098F6442E6AA62E1BF10DA0335">
    <w:name w:val="D86F72098F6442E6AA62E1BF10DA0335"/>
  </w:style>
  <w:style w:type="character" w:styleId="Hyperlink">
    <w:name w:val="Hyperlink"/>
    <w:basedOn w:val="DefaultParagraphFont"/>
    <w:uiPriority w:val="99"/>
    <w:rPr>
      <w:color w:val="C45911" w:themeColor="accent2" w:themeShade="BF"/>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9CBCBEC-D44C-42FD-BAD9-15DE3E6F81DA}">
  <ds:schemaRefs>
    <ds:schemaRef ds:uri="http://schemas.openxmlformats.org/officeDocument/2006/bibliography"/>
  </ds:schemaRefs>
</ds:datastoreItem>
</file>

<file path=customXml/itemProps2.xml><?xml version="1.0" encoding="utf-8"?>
<ds:datastoreItem xmlns:ds="http://schemas.openxmlformats.org/officeDocument/2006/customXml" ds:itemID="{F1574C20-78E4-43FF-BE9E-4FC9F231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0FBCC-A926-441F-A1DD-7C612FD88149}">
  <ds:schemaRefs>
    <ds:schemaRef ds:uri="http://schemas.microsoft.com/sharepoint/v3/contenttype/forms"/>
  </ds:schemaRefs>
</ds:datastoreItem>
</file>

<file path=customXml/itemProps4.xml><?xml version="1.0" encoding="utf-8"?>
<ds:datastoreItem xmlns:ds="http://schemas.openxmlformats.org/officeDocument/2006/customXml" ds:itemID="{B7B03C41-7C44-40A7-B0F9-10640F9D80B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cover letter</Template>
  <TotalTime>0</TotalTime>
  <Pages>2</Pages>
  <Words>774</Words>
  <Characters>4414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2023-02-13T17:04:00Z</dcterms:created>
  <dcterms:modified xsi:type="dcterms:W3CDTF">2023-02-13T17:04:00Z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