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Layout w:type="fixed"/>
        <w:tblCellMar>
          <w:left w:w="115" w:type="dxa"/>
          <w:right w:w="115" w:type="dxa"/>
        </w:tblCellMar>
        <w:tblLook w:val="0600" w:firstRow="0" w:lastRow="0" w:firstColumn="0" w:lastColumn="0" w:noHBand="1" w:noVBand="1"/>
        <w:tblDescription w:val="Page layout for front and back cover of booklet"/>
      </w:tblPr>
      <w:tblGrid>
        <w:gridCol w:w="6271"/>
        <w:gridCol w:w="786"/>
        <w:gridCol w:w="540"/>
        <w:gridCol w:w="3751"/>
        <w:gridCol w:w="2620"/>
      </w:tblGrid>
      <w:tr w:rsidR="00273671" w14:paraId="4BF5436D" w14:textId="77777777">
        <w:trPr>
          <w:trHeight w:hRule="exact" w:val="1890"/>
          <w:jc w:val="center"/>
        </w:trPr>
        <w:tc>
          <w:tcPr>
            <w:tcW w:w="6476" w:type="dxa"/>
            <w:vMerge w:val="restart"/>
          </w:tcPr>
          <w:p w14:paraId="3C8EB5B7" w14:textId="1068C25E" w:rsidR="00273671" w:rsidRPr="00357D5B" w:rsidRDefault="00273671">
            <w:pPr>
              <w:pStyle w:val="Heading1"/>
            </w:pPr>
            <w:r w:rsidRPr="00273671">
              <w:rPr>
                <w:noProof/>
                <w:lang w:val="en-AU" w:eastAsia="en-AU"/>
              </w:rPr>
              <mc:AlternateContent>
                <mc:Choice Requires="wpg">
                  <w:drawing>
                    <wp:anchor distT="0" distB="0" distL="114300" distR="114300" simplePos="0" relativeHeight="251659264" behindDoc="1" locked="1" layoutInCell="1" allowOverlap="1" wp14:anchorId="1669B61D" wp14:editId="016447EC">
                      <wp:simplePos x="0" y="0"/>
                      <wp:positionH relativeFrom="column">
                        <wp:posOffset>1586865</wp:posOffset>
                      </wp:positionH>
                      <wp:positionV relativeFrom="paragraph">
                        <wp:posOffset>-69215</wp:posOffset>
                      </wp:positionV>
                      <wp:extent cx="7627620" cy="7602855"/>
                      <wp:effectExtent l="0" t="0" r="0" b="0"/>
                      <wp:wrapNone/>
                      <wp:docPr id="46" name="Group 46" descr="workers working on laptop&#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27620" cy="7602855"/>
                                <a:chOff x="184695" y="-62658"/>
                                <a:chExt cx="7643574" cy="7464322"/>
                              </a:xfrm>
                            </wpg:grpSpPr>
                            <wps:wsp>
                              <wps:cNvPr id="47" name="Rectangle 47"/>
                              <wps:cNvSpPr/>
                              <wps:spPr>
                                <a:xfrm>
                                  <a:off x="3310467" y="-62658"/>
                                  <a:ext cx="2714625" cy="7464322"/>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E98AD" w14:textId="77777777" w:rsidR="00273671" w:rsidRDefault="00273671" w:rsidP="002736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184695" y="1193800"/>
                                  <a:ext cx="7643574" cy="5524132"/>
                                  <a:chOff x="184695" y="0"/>
                                  <a:chExt cx="7643574" cy="5524132"/>
                                </a:xfrm>
                              </wpg:grpSpPr>
                              <wps:wsp>
                                <wps:cNvPr id="49" name="Oval 49"/>
                                <wps:cNvSpPr/>
                                <wps:spPr>
                                  <a:xfrm>
                                    <a:off x="2472266"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descr="Circle Graphic" title="Circle Graphic"/>
                                <wpg:cNvGrpSpPr/>
                                <wpg:grpSpPr>
                                  <a:xfrm>
                                    <a:off x="3708388" y="956733"/>
                                    <a:ext cx="4119881" cy="4567399"/>
                                    <a:chOff x="-1373758" y="-420771"/>
                                    <a:chExt cx="4718124" cy="5229626"/>
                                  </a:xfrm>
                                </wpg:grpSpPr>
                                <wps:wsp>
                                  <wps:cNvPr id="51" name="Oval 51"/>
                                  <wps:cNvSpPr/>
                                  <wps:spPr>
                                    <a:xfrm>
                                      <a:off x="-930456"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574111"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descr="workers working on laptop"/>
                                  <wps:cNvSpPr/>
                                  <wps:spPr>
                                    <a:xfrm>
                                      <a:off x="-673889" y="-209056"/>
                                      <a:ext cx="3450744" cy="3450723"/>
                                    </a:xfrm>
                                    <a:prstGeom prst="ellipse">
                                      <a:avLst/>
                                    </a:prstGeom>
                                    <a:blipFill dpi="0" rotWithShape="1">
                                      <a:blip r:embed="rId12">
                                        <a:extLst>
                                          <a:ext uri="{837473B0-CC2E-450A-ABE3-18F120FF3D39}">
                                            <a1611:picAttrSrcUrl xmlns:a1611="http://schemas.microsoft.com/office/drawing/2016/11/main" r:id="rId13"/>
                                          </a:ext>
                                        </a:extLst>
                                      </a:blip>
                                      <a:srcRect/>
                                      <a:stretch>
                                        <a:fillRect l="14000"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711271"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191765"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a:off x="184695" y="2081320"/>
                                    <a:ext cx="2573201" cy="3303073"/>
                                    <a:chOff x="278938" y="-1357642"/>
                                    <a:chExt cx="3886200" cy="4988494"/>
                                  </a:xfrm>
                                </wpg:grpSpPr>
                                <wpg:grpSp>
                                  <wpg:cNvPr id="62" name="Group 62"/>
                                  <wpg:cNvGrpSpPr/>
                                  <wpg:grpSpPr>
                                    <a:xfrm>
                                      <a:off x="278938" y="-1357642"/>
                                      <a:ext cx="3886200" cy="3886200"/>
                                      <a:chOff x="278938" y="-1357642"/>
                                      <a:chExt cx="3886200" cy="3886200"/>
                                    </a:xfrm>
                                  </wpg:grpSpPr>
                                  <wps:wsp>
                                    <wps:cNvPr id="2" name="Oval 63" descr="city scape" title="city scape"/>
                                    <wps:cNvSpPr>
                                      <a:spLocks noChangeAspect="1"/>
                                    </wps:cNvSpPr>
                                    <wps:spPr>
                                      <a:xfrm>
                                        <a:off x="278938" y="-1357642"/>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descr="employee at software company"/>
                                    <wps:cNvSpPr/>
                                    <wps:spPr>
                                      <a:xfrm>
                                        <a:off x="509720" y="-1237143"/>
                                        <a:ext cx="3615057" cy="3615056"/>
                                      </a:xfrm>
                                      <a:prstGeom prst="ellipse">
                                        <a:avLst/>
                                      </a:prstGeom>
                                      <a:blipFill dpi="0" rotWithShape="1">
                                        <a:blip r:embed="rId14"/>
                                        <a:srcRect/>
                                        <a:stretch>
                                          <a:fillRect l="-3000" t="-2000" r="-400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Oval 65"/>
                                  <wps:cNvSpPr/>
                                  <wps:spPr>
                                    <a:xfrm>
                                      <a:off x="3297988" y="2834640"/>
                                      <a:ext cx="796213"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1669B61D" id="Group 46" o:spid="_x0000_s1026" alt="workers working on laptop&#10;" style="position:absolute;margin-left:124.95pt;margin-top:-5.45pt;width:600.6pt;height:598.65pt;z-index:-251657216" coordorigin="1846,-626" coordsize="76435,746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">
                      <v:rect id="Rectangle 47" o:spid="_x0000_s1027" style="position:absolute;left:33104;top:-626;width:27146;height:7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" fillcolor="#7a8c8e [3207]" stroked="f" strokeweight="1pt">
                        <v:textbox>
                          <w:txbxContent>
                            <w:p w14:paraId="04FE98AD" w14:textId="77777777" w:rsidR="00273671" w:rsidRDefault="00273671" w:rsidP="00273671">
                              <w:pPr>
                                <w:jc w:val="center"/>
                              </w:pPr>
                            </w:p>
                          </w:txbxContent>
                        </v:textbox>
                      </v:rect>
                      <v:group id="Group 48" o:spid="_x0000_s1028" style="position:absolute;left:1846;top:11938;width:76436;height:55241" coordorigin="1846" coordsize="76435,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49" o:spid="_x0000_s1029" style="position:absolute;left:24722;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" fillcolor="#3494ba [3204]" stroked="f" strokeweight="1pt">
                          <v:stroke joinstyle="miter"/>
                        </v:oval>
                        <v:group id="Group 50" o:spid="_x0000_s1030" alt="Circle Graphic" style="position:absolute;left:37083;top:9567;width:41199;height:45674" coordorigin="-13737,-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51" o:spid="_x0000_s1031" style="position:absolute;left:-9304;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2RwwAAANsAAAAPAAAAZHJzL2Rvd25yZXYueG1sRI/RasJA&#10;FETfC/7DcoW+1U0EWx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HxztkcMAAADbAAAADwAA&#10;AAAAAAAAAAAAAAAHAgAAZHJzL2Rvd25yZXYueG1sUEsFBgAAAAADAAMAtwAAAPcCAAAAAA==&#10;" filled="f" strokecolor="#3494ba [3204]" strokeweight="1pt">
                            <v:stroke joinstyle="miter"/>
                          </v:oval>
                          <v:oval id="Oval 52" o:spid="_x0000_s1032" style="position:absolute;left:25741;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" fillcolor="#58b6c0 [3205]" stroked="f" strokeweight="1pt">
                            <v:stroke joinstyle="miter"/>
                          </v:oval>
                          <v:oval id="Oval 53" o:spid="_x0000_s1033"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" fillcolor="#75bda7 [3206]" stroked="f" strokeweight="1pt">
                            <v:stroke joinstyle="miter"/>
                          </v:oval>
                          <v:oval id="Oval 54" o:spid="_x0000_s1034" alt="workers working on laptop" style="position:absolute;left:-6738;top:-2090;width:34506;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" stroked="f" strokeweight="1pt">
                            <v:fill r:id="rId15" o:title="workers working on laptop" recolor="t" rotate="t" type="frame"/>
                            <v:stroke joinstyle="miter"/>
                          </v:oval>
                          <v:oval id="Oval 55" o:spid="_x0000_s1035" style="position:absolute;left:27112;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" fillcolor="#75bda7 [3206]" stroked="f" strokeweight="1pt">
                            <v:stroke joinstyle="miter"/>
                          </v:oval>
                          <v:oval id="Oval 56" o:spid="_x0000_s1036" style="position:absolute;left:9743;top:34771;width:12074;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XlwgAAANsAAAAPAAAAZHJzL2Rvd25yZXYueG1sRI/RasJA&#10;FETfC/7DcgXf6iYFbY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CQ9XXlwgAAANsAAAAPAAAA&#10;AAAAAAAAAAAAAAcCAABkcnMvZG93bnJldi54bWxQSwUGAAAAAAMAAwC3AAAA9gIAAAAA&#10;" filled="f" strokecolor="#3494ba [3204]" strokeweight="1pt">
                            <v:stroke joinstyle="miter"/>
                          </v:oval>
                          <v:oval id="Oval 57" o:spid="_x0000_s1037" style="position:absolute;left:11917;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" fillcolor="#373545 [3215]" stroked="f" strokeweight="1pt">
                            <v:stroke joinstyle="miter"/>
                          </v:oval>
                          <v:oval id="Oval 58" o:spid="_x0000_s1038" style="position:absolute;left:15073;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3494ba [3204]" strokeweight="1pt">
                            <v:stroke joinstyle="miter"/>
                          </v:oval>
                          <v:oval id="Oval 59" o:spid="_x0000_s1039" style="position:absolute;left:22693;width:10356;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" filled="f" strokecolor="#3494ba [3204]" strokeweight="1pt">
                            <v:stroke joinstyle="miter"/>
                          </v:oval>
                          <v:oval id="Oval 60" o:spid="_x0000_s1040" style="position:absolute;left:-13737;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" fillcolor="#58b6c0 [3205]" stroked="f" strokeweight="1pt">
                            <v:stroke joinstyle="miter"/>
                          </v:oval>
                        </v:group>
                        <v:group id="Group 61" o:spid="_x0000_s1041" style="position:absolute;left:1846;top:20813;width:25732;height:33030" coordorigin="2789,-13576" coordsize="38862,4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42" style="position:absolute;left:2789;top:-13576;width:38862;height:38861" coordorigin="2789,-1357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63" o:spid="_x0000_s1043" alt="city scape" style="position:absolute;left:2789;top:-13576;width:38862;height:38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" filled="f" strokecolor="#3494ba [3204]" strokeweight="1pt">
                              <v:stroke joinstyle="miter"/>
                              <v:path arrowok="t"/>
                              <o:lock v:ext="edit" aspectratio="t"/>
                            </v:oval>
                            <v:oval id="Oval 64" o:spid="_x0000_s1044" alt="employee at software company" style="position:absolute;left:5097;top:-12371;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" stroked="f" strokeweight="1pt">
                              <v:fill r:id="rId16" o:title="employee at software company" recolor="t" rotate="t" type="frame"/>
                              <v:stroke joinstyle="miter"/>
                            </v:oval>
                          </v:group>
                          <v:oval id="Oval 65" o:spid="_x0000_s1045" style="position:absolute;left:32979;top:28346;width:7963;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EvwgAAANsAAAAPAAAAZHJzL2Rvd25yZXYueG1sRI/RasJA&#10;FETfC/7DcgXf6iYFbY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CuSyEvwgAAANsAAAAPAAAA&#10;AAAAAAAAAAAAAAcCAABkcnMvZG93bnJldi54bWxQSwUGAAAAAAMAAwC3AAAA9gIAAAAA&#10;" filled="f" strokecolor="#3494ba [3204]" strokeweight="1pt">
                            <v:stroke joinstyle="miter"/>
                          </v:oval>
                        </v:group>
                      </v:group>
                      <w10:anchorlock/>
                    </v:group>
                  </w:pict>
                </mc:Fallback>
              </mc:AlternateContent>
            </w:r>
            <w:r w:rsidR="00E84F98">
              <w:rPr>
                <w:rFonts w:asciiTheme="minorHAnsi" w:eastAsiaTheme="minorEastAsia" w:hAnsiTheme="minorHAnsi" w:cstheme="minorBidi"/>
                <w:b w:val="0"/>
                <w:caps w:val="0"/>
                <w:color w:val="000000" w:themeColor="text1"/>
                <w:spacing w:val="0"/>
                <w:sz w:val="20"/>
                <w:szCs w:val="20"/>
              </w:rPr>
              <w:t xml:space="preserve"> </w:t>
            </w:r>
            <w:sdt>
              <w:sdtPr>
                <w:id w:val="1859768113"/>
                <w:placeholder>
                  <w:docPart w:val="37757A60A5E8459CB9835ED5F6EE4DC2"/>
                </w:placeholder>
                <w:temporary/>
                <w:showingPlcHdr/>
                <w15:appearance w15:val="hidden"/>
              </w:sdtPr>
              <w:sdtContent>
                <w:bookmarkStart w:id="0" w:name="_Toc347752181"/>
                <w:r w:rsidRPr="00357D5B">
                  <w:t>Who we are</w:t>
                </w:r>
                <w:bookmarkEnd w:id="0"/>
              </w:sdtContent>
            </w:sdt>
          </w:p>
          <w:p w14:paraId="158360BD" w14:textId="59DE4A60" w:rsidR="00434DDD" w:rsidRDefault="00223A6D" w:rsidP="009A4725">
            <w:r>
              <w:t xml:space="preserve">A </w:t>
            </w:r>
            <w:r w:rsidR="009A4725">
              <w:t>total body</w:t>
            </w:r>
            <w:r>
              <w:t xml:space="preserve"> progressive</w:t>
            </w:r>
            <w:r w:rsidR="009A4725">
              <w:t xml:space="preserve"> </w:t>
            </w:r>
            <w:r>
              <w:t>therapeutic soft-tissue</w:t>
            </w:r>
            <w:r w:rsidR="009A4725">
              <w:t xml:space="preserve"> experience. Our vision is to assist every individual in finding their better self through education and exposure</w:t>
            </w:r>
            <w:r w:rsidR="00434DDD">
              <w:t>. We strive to become a one-stop shop providing relaxing meditative renewal of mind, body, and soul</w:t>
            </w:r>
            <w:r w:rsidR="00434DDD" w:rsidRPr="0028521A">
              <w:rPr>
                <w:b/>
                <w:bCs/>
              </w:rPr>
              <w:t>.</w:t>
            </w:r>
            <w:r w:rsidR="0028521A" w:rsidRPr="0028521A">
              <w:rPr>
                <w:b/>
                <w:bCs/>
              </w:rPr>
              <w:t xml:space="preserve"> Elevating any event in just 5 minutes.</w:t>
            </w:r>
            <w:r w:rsidR="0028521A">
              <w:t xml:space="preserve"> </w:t>
            </w:r>
            <w:r w:rsidR="00AA0C61" w:rsidRPr="0028521A">
              <w:rPr>
                <w:b/>
                <w:bCs/>
                <w:i/>
                <w:iCs/>
              </w:rPr>
              <w:t>WE.GOT.YOUR BACK</w:t>
            </w:r>
            <w:r w:rsidR="007C6903">
              <w:t>.</w:t>
            </w:r>
          </w:p>
        </w:tc>
        <w:tc>
          <w:tcPr>
            <w:tcW w:w="804" w:type="dxa"/>
          </w:tcPr>
          <w:p w14:paraId="6C22F438" w14:textId="77777777" w:rsidR="00273671" w:rsidRDefault="00273671"/>
        </w:tc>
        <w:tc>
          <w:tcPr>
            <w:tcW w:w="550" w:type="dxa"/>
          </w:tcPr>
          <w:p w14:paraId="14000614" w14:textId="77777777" w:rsidR="00273671" w:rsidRDefault="00273671"/>
        </w:tc>
        <w:tc>
          <w:tcPr>
            <w:tcW w:w="3870" w:type="dxa"/>
            <w:vAlign w:val="center"/>
          </w:tcPr>
          <w:p w14:paraId="3FE32337" w14:textId="31C1AD28" w:rsidR="00267A01" w:rsidRDefault="00267A01" w:rsidP="00781E28">
            <w:pPr>
              <w:pStyle w:val="Title"/>
              <w:rPr>
                <w:sz w:val="40"/>
                <w:szCs w:val="40"/>
              </w:rPr>
            </w:pPr>
            <w:r w:rsidRPr="00267A01">
              <w:rPr>
                <w:sz w:val="40"/>
                <w:szCs w:val="40"/>
              </w:rPr>
              <w:t>Therapeutic Massage &amp; Bodywork Services</w:t>
            </w:r>
          </w:p>
          <w:p w14:paraId="67F0D771" w14:textId="0AE8C74C" w:rsidR="00267A01" w:rsidRPr="00267A01" w:rsidRDefault="00267A01" w:rsidP="00781E28">
            <w:pPr>
              <w:pStyle w:val="Title"/>
              <w:rPr>
                <w:sz w:val="24"/>
                <w:szCs w:val="24"/>
              </w:rPr>
            </w:pPr>
            <w:r w:rsidRPr="00267A01">
              <w:rPr>
                <w:sz w:val="24"/>
                <w:szCs w:val="24"/>
              </w:rPr>
              <w:t xml:space="preserve">@ Center for Physical </w:t>
            </w:r>
            <w:r>
              <w:rPr>
                <w:sz w:val="24"/>
                <w:szCs w:val="24"/>
              </w:rPr>
              <w:t>T</w:t>
            </w:r>
            <w:r w:rsidRPr="00267A01">
              <w:rPr>
                <w:sz w:val="24"/>
                <w:szCs w:val="24"/>
              </w:rPr>
              <w:t>herapy and Sports Medicine, P.C.</w:t>
            </w:r>
          </w:p>
          <w:p w14:paraId="2F6BD34A" w14:textId="26DFA7B1" w:rsidR="00267A01" w:rsidRPr="00267A01" w:rsidRDefault="00267A01" w:rsidP="00781E28">
            <w:pPr>
              <w:pStyle w:val="Title"/>
              <w:rPr>
                <w:sz w:val="22"/>
                <w:szCs w:val="22"/>
              </w:rPr>
            </w:pPr>
            <w:r w:rsidRPr="00267A01">
              <w:rPr>
                <w:sz w:val="22"/>
                <w:szCs w:val="22"/>
              </w:rPr>
              <w:br/>
            </w:r>
          </w:p>
          <w:p w14:paraId="44859EE5" w14:textId="77777777" w:rsidR="00267A01" w:rsidRPr="00267A01" w:rsidRDefault="00267A01" w:rsidP="00781E28">
            <w:pPr>
              <w:pStyle w:val="Title"/>
              <w:rPr>
                <w:sz w:val="22"/>
                <w:szCs w:val="22"/>
              </w:rPr>
            </w:pPr>
          </w:p>
          <w:p w14:paraId="5FF5D8F2" w14:textId="3F956439" w:rsidR="00267A01" w:rsidRPr="00267A01" w:rsidRDefault="00267A01" w:rsidP="00781E28">
            <w:pPr>
              <w:pStyle w:val="Title"/>
              <w:rPr>
                <w:sz w:val="22"/>
                <w:szCs w:val="22"/>
              </w:rPr>
            </w:pPr>
          </w:p>
        </w:tc>
        <w:tc>
          <w:tcPr>
            <w:tcW w:w="2700" w:type="dxa"/>
            <w:vAlign w:val="center"/>
          </w:tcPr>
          <w:p w14:paraId="7590B824" w14:textId="77777777" w:rsidR="00273671" w:rsidRPr="00267A01" w:rsidRDefault="00273671">
            <w:pPr>
              <w:pStyle w:val="Title"/>
              <w:rPr>
                <w:sz w:val="40"/>
                <w:szCs w:val="40"/>
              </w:rPr>
            </w:pPr>
          </w:p>
        </w:tc>
      </w:tr>
      <w:tr w:rsidR="00273671" w14:paraId="6EBBB63A" w14:textId="77777777">
        <w:trPr>
          <w:trHeight w:val="754"/>
          <w:jc w:val="center"/>
        </w:trPr>
        <w:tc>
          <w:tcPr>
            <w:tcW w:w="6476" w:type="dxa"/>
            <w:vMerge/>
          </w:tcPr>
          <w:p w14:paraId="1B287A4D" w14:textId="77777777" w:rsidR="00273671" w:rsidRPr="00827DA6" w:rsidRDefault="00273671">
            <w:pPr>
              <w:rPr>
                <w:color w:val="CEDBE6" w:themeColor="background2"/>
              </w:rPr>
            </w:pPr>
          </w:p>
        </w:tc>
        <w:tc>
          <w:tcPr>
            <w:tcW w:w="804" w:type="dxa"/>
            <w:vMerge w:val="restart"/>
          </w:tcPr>
          <w:p w14:paraId="7AE89D4F" w14:textId="77777777" w:rsidR="00273671" w:rsidRDefault="00273671">
            <w:pPr>
              <w:pStyle w:val="NoSpacing"/>
            </w:pPr>
          </w:p>
        </w:tc>
        <w:tc>
          <w:tcPr>
            <w:tcW w:w="550" w:type="dxa"/>
            <w:vMerge w:val="restart"/>
          </w:tcPr>
          <w:p w14:paraId="48E7C886" w14:textId="77777777" w:rsidR="00273671" w:rsidRDefault="00273671">
            <w:pPr>
              <w:pStyle w:val="NoSpacing"/>
            </w:pPr>
          </w:p>
        </w:tc>
        <w:tc>
          <w:tcPr>
            <w:tcW w:w="6570" w:type="dxa"/>
            <w:gridSpan w:val="2"/>
            <w:vMerge w:val="restart"/>
            <w:vAlign w:val="center"/>
          </w:tcPr>
          <w:p w14:paraId="7F049B03" w14:textId="77777777" w:rsidR="00273671" w:rsidRPr="00267A01" w:rsidRDefault="00273671">
            <w:pPr>
              <w:pStyle w:val="Subtitle"/>
              <w:rPr>
                <w:sz w:val="40"/>
                <w:szCs w:val="40"/>
              </w:rPr>
            </w:pPr>
          </w:p>
        </w:tc>
      </w:tr>
      <w:tr w:rsidR="00273671" w14:paraId="298E31D2" w14:textId="77777777">
        <w:trPr>
          <w:trHeight w:val="3780"/>
          <w:jc w:val="center"/>
        </w:trPr>
        <w:tc>
          <w:tcPr>
            <w:tcW w:w="6476" w:type="dxa"/>
            <w:vMerge w:val="restart"/>
          </w:tcPr>
          <w:p w14:paraId="324ABDE4" w14:textId="77777777" w:rsidR="00273671" w:rsidRPr="00071761" w:rsidRDefault="00000000" w:rsidP="00071761">
            <w:pPr>
              <w:pStyle w:val="Heading1"/>
            </w:pPr>
            <w:sdt>
              <w:sdtPr>
                <w:id w:val="1563672083"/>
                <w:placeholder>
                  <w:docPart w:val="17350B72454F42E7A71A71AC953C15C6"/>
                </w:placeholder>
                <w:temporary/>
                <w:showingPlcHdr/>
                <w15:appearance w15:val="hidden"/>
              </w:sdtPr>
              <w:sdtContent>
                <w:r w:rsidR="00071761" w:rsidRPr="00071761">
                  <w:t>Contact Us</w:t>
                </w:r>
              </w:sdtContent>
            </w:sdt>
          </w:p>
          <w:p w14:paraId="2104E213" w14:textId="6F286337" w:rsidR="00273671" w:rsidRPr="00827DA6" w:rsidRDefault="009A4725">
            <w:r>
              <w:t xml:space="preserve">Check out our </w:t>
            </w:r>
            <w:r w:rsidRPr="009A4725">
              <w:rPr>
                <w:i/>
                <w:iCs/>
              </w:rPr>
              <w:t>‘5 MIN FLEX NO STRESS ZONE’</w:t>
            </w:r>
            <w:r>
              <w:t xml:space="preserve"> site for new and immediate service and refreshing savings</w:t>
            </w:r>
          </w:p>
          <w:p w14:paraId="5361B2F7" w14:textId="60B90173" w:rsidR="00273671" w:rsidRPr="00827DA6" w:rsidRDefault="00273671">
            <w:r w:rsidRPr="00827DA6">
              <w:t xml:space="preserve">Phone: </w:t>
            </w:r>
            <w:r w:rsidR="009A4725">
              <w:t>804.726.0197</w:t>
            </w:r>
          </w:p>
          <w:p w14:paraId="661B932E" w14:textId="660F1E0E" w:rsidR="00273671" w:rsidRPr="00827DA6" w:rsidRDefault="00273671">
            <w:r w:rsidRPr="00827DA6">
              <w:t xml:space="preserve">Email: </w:t>
            </w:r>
            <w:r w:rsidR="009A4725">
              <w:t>jglomassage@gmail.com</w:t>
            </w:r>
          </w:p>
          <w:p w14:paraId="4AEA49AA" w14:textId="2070F0EE" w:rsidR="00273671" w:rsidRPr="00827DA6" w:rsidRDefault="00196ED8">
            <w:pPr>
              <w:spacing w:after="0"/>
              <w:rPr>
                <w:color w:val="CEDBE6" w:themeColor="background2"/>
              </w:rPr>
            </w:pPr>
            <w:r>
              <w:rPr>
                <w:noProof/>
              </w:rPr>
              <mc:AlternateContent>
                <mc:Choice Requires="wps">
                  <w:drawing>
                    <wp:anchor distT="0" distB="0" distL="114300" distR="114300" simplePos="0" relativeHeight="251677696" behindDoc="0" locked="0" layoutInCell="1" allowOverlap="1" wp14:anchorId="3069E42A" wp14:editId="3A7B5865">
                      <wp:simplePos x="0" y="0"/>
                      <wp:positionH relativeFrom="column">
                        <wp:posOffset>-29950</wp:posOffset>
                      </wp:positionH>
                      <wp:positionV relativeFrom="paragraph">
                        <wp:posOffset>1171540</wp:posOffset>
                      </wp:positionV>
                      <wp:extent cx="2279650" cy="2743200"/>
                      <wp:effectExtent l="0" t="0" r="0" b="0"/>
                      <wp:wrapNone/>
                      <wp:docPr id="860730239" name="Text Box 41"/>
                      <wp:cNvGraphicFramePr/>
                      <a:graphic xmlns:a="http://schemas.openxmlformats.org/drawingml/2006/main">
                        <a:graphicData uri="http://schemas.microsoft.com/office/word/2010/wordprocessingShape">
                          <wps:wsp>
                            <wps:cNvSpPr txBox="1"/>
                            <wps:spPr>
                              <a:xfrm>
                                <a:off x="0" y="0"/>
                                <a:ext cx="2279650" cy="2743200"/>
                              </a:xfrm>
                              <a:prstGeom prst="rect">
                                <a:avLst/>
                              </a:prstGeom>
                              <a:noFill/>
                              <a:ln w="6350">
                                <a:noFill/>
                              </a:ln>
                            </wps:spPr>
                            <wps:txbx>
                              <w:txbxContent>
                                <w:p w14:paraId="4E5B2F02" w14:textId="77777777" w:rsidR="00715AFC" w:rsidRDefault="00715AFC"/>
                                <w:p w14:paraId="2AACC9BB" w14:textId="1CBC8B8E" w:rsidR="00715AFC" w:rsidRDefault="00715AFC">
                                  <w:r>
                                    <w:t xml:space="preserve">MONDAY     </w:t>
                                  </w:r>
                                  <w:r w:rsidR="00E84F98">
                                    <w:t xml:space="preserve">      </w:t>
                                  </w:r>
                                  <w:r>
                                    <w:t>CLOSED</w:t>
                                  </w:r>
                                </w:p>
                                <w:p w14:paraId="58A265FE" w14:textId="61DC9D34" w:rsidR="00715AFC" w:rsidRDefault="00715AFC">
                                  <w:r>
                                    <w:t xml:space="preserve">TUESDAY    </w:t>
                                  </w:r>
                                  <w:r w:rsidR="00E84F98">
                                    <w:t xml:space="preserve">      </w:t>
                                  </w:r>
                                  <w:r>
                                    <w:t xml:space="preserve">  </w:t>
                                  </w:r>
                                  <w:r w:rsidR="004A0E37">
                                    <w:t>9A-</w:t>
                                  </w:r>
                                  <w:r w:rsidR="00911469">
                                    <w:t>1:45P</w:t>
                                  </w:r>
                                </w:p>
                                <w:p w14:paraId="301DFD01" w14:textId="47EA52DD" w:rsidR="00911469" w:rsidRDefault="00911469">
                                  <w:r>
                                    <w:t xml:space="preserve">WEDNESDAY </w:t>
                                  </w:r>
                                  <w:r w:rsidR="00E84F98">
                                    <w:t xml:space="preserve">    </w:t>
                                  </w:r>
                                  <w:r w:rsidR="00BA1F85">
                                    <w:t>9A-1P</w:t>
                                  </w:r>
                                </w:p>
                                <w:p w14:paraId="01396587" w14:textId="31CFD8C6" w:rsidR="00BA1F85" w:rsidRDefault="00BA1F85">
                                  <w:r>
                                    <w:tab/>
                                    <w:t xml:space="preserve">      </w:t>
                                  </w:r>
                                  <w:r w:rsidR="000D15DA">
                                    <w:t xml:space="preserve"> </w:t>
                                  </w:r>
                                  <w:r w:rsidR="00E84F98">
                                    <w:t xml:space="preserve">    </w:t>
                                  </w:r>
                                  <w:r w:rsidR="00ED75F1">
                                    <w:t xml:space="preserve"> </w:t>
                                  </w:r>
                                  <w:r w:rsidR="00D610AF">
                                    <w:t xml:space="preserve"> </w:t>
                                  </w:r>
                                  <w:r w:rsidR="000D15DA">
                                    <w:t>4P-</w:t>
                                  </w:r>
                                  <w:r w:rsidR="00ED75F1">
                                    <w:t>7P</w:t>
                                  </w:r>
                                  <w:r w:rsidR="00D331A8">
                                    <w:t xml:space="preserve"> (</w:t>
                                  </w:r>
                                  <w:r w:rsidR="006B7524">
                                    <w:t>bimonthly)</w:t>
                                  </w:r>
                                </w:p>
                                <w:p w14:paraId="69991736" w14:textId="32F91961" w:rsidR="00ED75F1" w:rsidRDefault="00ED75F1">
                                  <w:r>
                                    <w:t xml:space="preserve">THURSDAY </w:t>
                                  </w:r>
                                  <w:r w:rsidR="00E84F98">
                                    <w:t xml:space="preserve">     </w:t>
                                  </w:r>
                                  <w:r>
                                    <w:t xml:space="preserve"> </w:t>
                                  </w:r>
                                  <w:r w:rsidR="00D610AF">
                                    <w:t xml:space="preserve"> </w:t>
                                  </w:r>
                                  <w:r>
                                    <w:t xml:space="preserve"> 9A-</w:t>
                                  </w:r>
                                  <w:r w:rsidR="00451470">
                                    <w:t>1:45P</w:t>
                                  </w:r>
                                </w:p>
                                <w:p w14:paraId="603A9640" w14:textId="54843626" w:rsidR="00451470" w:rsidRDefault="00451470">
                                  <w:r>
                                    <w:t xml:space="preserve">FRIDAYS       </w:t>
                                  </w:r>
                                  <w:r w:rsidR="0028502F">
                                    <w:t xml:space="preserve">   </w:t>
                                  </w:r>
                                  <w:r w:rsidR="00E84F98">
                                    <w:t>BY APPOINTMENTS ONLY</w:t>
                                  </w:r>
                                  <w:r w:rsidR="00C63508">
                                    <w:t xml:space="preserve"> </w:t>
                                  </w:r>
                                </w:p>
                                <w:p w14:paraId="102C0931" w14:textId="1E12788A" w:rsidR="00E84F98" w:rsidRDefault="0028502F" w:rsidP="00D610AF">
                                  <w:r>
                                    <w:t xml:space="preserve">SATURDAYS    BY APPOINTMENTS ONLY </w:t>
                                  </w:r>
                                  <w:r w:rsidR="00D610AF">
                                    <w:t xml:space="preserve">       </w:t>
                                  </w:r>
                                  <w:r>
                                    <w:t xml:space="preserve">AFTER </w:t>
                                  </w:r>
                                  <w:r w:rsidR="00C63508">
                                    <w:t>6PM</w:t>
                                  </w:r>
                                </w:p>
                                <w:p w14:paraId="5448EEC4" w14:textId="1CB12FD1" w:rsidR="00C63508" w:rsidRDefault="00C63508">
                                  <w:r>
                                    <w:t>SUNDAY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9E42A" id="_x0000_t202" coordsize="21600,21600" o:spt="202" path="m,l,21600r21600,l21600,xe">
                      <v:stroke joinstyle="miter"/>
                      <v:path gradientshapeok="t" o:connecttype="rect"/>
                    </v:shapetype>
                    <v:shape id="Text Box 41" o:spid="_x0000_s1046" type="#_x0000_t202" style="position:absolute;margin-left:-2.35pt;margin-top:92.25pt;width:179.5pt;height:3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" filled="f" stroked="f" strokeweight=".5pt">
                      <v:textbox>
                        <w:txbxContent>
                          <w:p w14:paraId="4E5B2F02" w14:textId="77777777" w:rsidR="00715AFC" w:rsidRDefault="00715AFC"/>
                          <w:p w14:paraId="2AACC9BB" w14:textId="1CBC8B8E" w:rsidR="00715AFC" w:rsidRDefault="00715AFC">
                            <w:r>
                              <w:t xml:space="preserve">MONDAY     </w:t>
                            </w:r>
                            <w:r w:rsidR="00E84F98">
                              <w:t xml:space="preserve">      </w:t>
                            </w:r>
                            <w:r>
                              <w:t>CLOSED</w:t>
                            </w:r>
                          </w:p>
                          <w:p w14:paraId="58A265FE" w14:textId="61DC9D34" w:rsidR="00715AFC" w:rsidRDefault="00715AFC">
                            <w:r>
                              <w:t xml:space="preserve">TUESDAY    </w:t>
                            </w:r>
                            <w:r w:rsidR="00E84F98">
                              <w:t xml:space="preserve">      </w:t>
                            </w:r>
                            <w:r>
                              <w:t xml:space="preserve">  </w:t>
                            </w:r>
                            <w:r w:rsidR="004A0E37">
                              <w:t>9A-</w:t>
                            </w:r>
                            <w:r w:rsidR="00911469">
                              <w:t>1:45P</w:t>
                            </w:r>
                          </w:p>
                          <w:p w14:paraId="301DFD01" w14:textId="47EA52DD" w:rsidR="00911469" w:rsidRDefault="00911469">
                            <w:r>
                              <w:t xml:space="preserve">WEDNESDAY </w:t>
                            </w:r>
                            <w:r w:rsidR="00E84F98">
                              <w:t xml:space="preserve">    </w:t>
                            </w:r>
                            <w:r w:rsidR="00BA1F85">
                              <w:t>9A-1P</w:t>
                            </w:r>
                          </w:p>
                          <w:p w14:paraId="01396587" w14:textId="31CFD8C6" w:rsidR="00BA1F85" w:rsidRDefault="00BA1F85">
                            <w:r>
                              <w:tab/>
                              <w:t xml:space="preserve">      </w:t>
                            </w:r>
                            <w:r w:rsidR="000D15DA">
                              <w:t xml:space="preserve"> </w:t>
                            </w:r>
                            <w:r w:rsidR="00E84F98">
                              <w:t xml:space="preserve">    </w:t>
                            </w:r>
                            <w:r w:rsidR="00ED75F1">
                              <w:t xml:space="preserve"> </w:t>
                            </w:r>
                            <w:r w:rsidR="00D610AF">
                              <w:t xml:space="preserve"> </w:t>
                            </w:r>
                            <w:r w:rsidR="000D15DA">
                              <w:t>4P-</w:t>
                            </w:r>
                            <w:r w:rsidR="00ED75F1">
                              <w:t>7P</w:t>
                            </w:r>
                            <w:r w:rsidR="00D331A8">
                              <w:t xml:space="preserve"> (</w:t>
                            </w:r>
                            <w:r w:rsidR="006B7524">
                              <w:t>bimonthly)</w:t>
                            </w:r>
                          </w:p>
                          <w:p w14:paraId="69991736" w14:textId="32F91961" w:rsidR="00ED75F1" w:rsidRDefault="00ED75F1">
                            <w:r>
                              <w:t xml:space="preserve">THURSDAY </w:t>
                            </w:r>
                            <w:r w:rsidR="00E84F98">
                              <w:t xml:space="preserve">     </w:t>
                            </w:r>
                            <w:r>
                              <w:t xml:space="preserve"> </w:t>
                            </w:r>
                            <w:r w:rsidR="00D610AF">
                              <w:t xml:space="preserve"> </w:t>
                            </w:r>
                            <w:r>
                              <w:t xml:space="preserve"> 9A-</w:t>
                            </w:r>
                            <w:r w:rsidR="00451470">
                              <w:t>1:45P</w:t>
                            </w:r>
                          </w:p>
                          <w:p w14:paraId="603A9640" w14:textId="54843626" w:rsidR="00451470" w:rsidRDefault="00451470">
                            <w:r>
                              <w:t xml:space="preserve">FRIDAYS       </w:t>
                            </w:r>
                            <w:r w:rsidR="0028502F">
                              <w:t xml:space="preserve">   </w:t>
                            </w:r>
                            <w:r w:rsidR="00E84F98">
                              <w:t>BY APPOINTMENTS ONLY</w:t>
                            </w:r>
                            <w:r w:rsidR="00C63508">
                              <w:t xml:space="preserve"> </w:t>
                            </w:r>
                          </w:p>
                          <w:p w14:paraId="102C0931" w14:textId="1E12788A" w:rsidR="00E84F98" w:rsidRDefault="0028502F" w:rsidP="00D610AF">
                            <w:r>
                              <w:t xml:space="preserve">SATURDAYS    BY APPOINTMENTS ONLY </w:t>
                            </w:r>
                            <w:r w:rsidR="00D610AF">
                              <w:t xml:space="preserve">       </w:t>
                            </w:r>
                            <w:r>
                              <w:t xml:space="preserve">AFTER </w:t>
                            </w:r>
                            <w:r w:rsidR="00C63508">
                              <w:t>6PM</w:t>
                            </w:r>
                          </w:p>
                          <w:p w14:paraId="5448EEC4" w14:textId="1CB12FD1" w:rsidR="00C63508" w:rsidRDefault="00C63508">
                            <w:r>
                              <w:t>SUNDAY          CLOSED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6FC9C11" wp14:editId="07CA132F">
                      <wp:simplePos x="0" y="0"/>
                      <wp:positionH relativeFrom="column">
                        <wp:posOffset>139126</wp:posOffset>
                      </wp:positionH>
                      <wp:positionV relativeFrom="paragraph">
                        <wp:posOffset>820220</wp:posOffset>
                      </wp:positionV>
                      <wp:extent cx="1440493" cy="300624"/>
                      <wp:effectExtent l="0" t="0" r="26670" b="23495"/>
                      <wp:wrapNone/>
                      <wp:docPr id="1593147541" name="Text Box 40"/>
                      <wp:cNvGraphicFramePr/>
                      <a:graphic xmlns:a="http://schemas.openxmlformats.org/drawingml/2006/main">
                        <a:graphicData uri="http://schemas.microsoft.com/office/word/2010/wordprocessingShape">
                          <wps:wsp>
                            <wps:cNvSpPr txBox="1"/>
                            <wps:spPr>
                              <a:xfrm>
                                <a:off x="0" y="0"/>
                                <a:ext cx="1440493" cy="300624"/>
                              </a:xfrm>
                              <a:prstGeom prst="rect">
                                <a:avLst/>
                              </a:prstGeom>
                              <a:solidFill>
                                <a:schemeClr val="lt1"/>
                              </a:solidFill>
                              <a:ln w="6350">
                                <a:solidFill>
                                  <a:prstClr val="black"/>
                                </a:solidFill>
                              </a:ln>
                            </wps:spPr>
                            <wps:txbx>
                              <w:txbxContent>
                                <w:p w14:paraId="57ABF421" w14:textId="6427FD5F" w:rsidR="00715AFC" w:rsidRPr="00715AFC" w:rsidRDefault="00715AFC">
                                  <w:pPr>
                                    <w:rPr>
                                      <w:b/>
                                      <w:bCs/>
                                    </w:rPr>
                                  </w:pPr>
                                  <w:r w:rsidRPr="00715AFC">
                                    <w:rPr>
                                      <w:b/>
                                      <w:bCs/>
                                    </w:rPr>
                                    <w:t>HOURS OF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9C11" id="Text Box 40" o:spid="_x0000_s1047" type="#_x0000_t202" style="position:absolute;margin-left:10.95pt;margin-top:64.6pt;width:113.4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" fillcolor="white [3201]" strokeweight=".5pt">
                      <v:textbox>
                        <w:txbxContent>
                          <w:p w14:paraId="57ABF421" w14:textId="6427FD5F" w:rsidR="00715AFC" w:rsidRPr="00715AFC" w:rsidRDefault="00715AFC">
                            <w:pPr>
                              <w:rPr>
                                <w:b/>
                                <w:bCs/>
                              </w:rPr>
                            </w:pPr>
                            <w:r w:rsidRPr="00715AFC">
                              <w:rPr>
                                <w:b/>
                                <w:bCs/>
                              </w:rPr>
                              <w:t>HOURS OF OPERATION</w:t>
                            </w:r>
                          </w:p>
                        </w:txbxContent>
                      </v:textbox>
                    </v:shape>
                  </w:pict>
                </mc:Fallback>
              </mc:AlternateContent>
            </w:r>
            <w:r w:rsidR="00273671" w:rsidRPr="00827DA6">
              <w:t xml:space="preserve">Web: </w:t>
            </w:r>
            <w:r w:rsidR="009A4725">
              <w:t>mmmassage.godaddysites.com</w:t>
            </w:r>
          </w:p>
        </w:tc>
        <w:tc>
          <w:tcPr>
            <w:tcW w:w="804" w:type="dxa"/>
            <w:vMerge/>
          </w:tcPr>
          <w:p w14:paraId="1918E590" w14:textId="77777777" w:rsidR="00273671" w:rsidRDefault="00273671">
            <w:pPr>
              <w:pStyle w:val="NoSpacing"/>
            </w:pPr>
          </w:p>
        </w:tc>
        <w:tc>
          <w:tcPr>
            <w:tcW w:w="550" w:type="dxa"/>
            <w:vMerge/>
          </w:tcPr>
          <w:p w14:paraId="6B2B80E1" w14:textId="77777777" w:rsidR="00273671" w:rsidRDefault="00273671">
            <w:pPr>
              <w:pStyle w:val="NoSpacing"/>
            </w:pPr>
          </w:p>
        </w:tc>
        <w:tc>
          <w:tcPr>
            <w:tcW w:w="6570" w:type="dxa"/>
            <w:gridSpan w:val="2"/>
            <w:vMerge/>
          </w:tcPr>
          <w:p w14:paraId="7EFC2115" w14:textId="77777777" w:rsidR="00273671" w:rsidRDefault="00273671">
            <w:pPr>
              <w:pStyle w:val="Subtitle"/>
            </w:pPr>
          </w:p>
        </w:tc>
      </w:tr>
      <w:tr w:rsidR="00273671" w14:paraId="7C46E0D7" w14:textId="77777777">
        <w:trPr>
          <w:trHeight w:val="2016"/>
          <w:jc w:val="center"/>
        </w:trPr>
        <w:tc>
          <w:tcPr>
            <w:tcW w:w="6476" w:type="dxa"/>
            <w:vMerge/>
            <w:tcBorders>
              <w:bottom w:val="nil"/>
            </w:tcBorders>
          </w:tcPr>
          <w:p w14:paraId="4F19FD43" w14:textId="77777777" w:rsidR="00273671" w:rsidRDefault="00273671"/>
        </w:tc>
        <w:tc>
          <w:tcPr>
            <w:tcW w:w="804" w:type="dxa"/>
            <w:vMerge/>
            <w:tcBorders>
              <w:bottom w:val="nil"/>
            </w:tcBorders>
          </w:tcPr>
          <w:p w14:paraId="3315C11E" w14:textId="77777777" w:rsidR="00273671" w:rsidRDefault="00273671">
            <w:pPr>
              <w:pStyle w:val="NoSpacing"/>
            </w:pPr>
          </w:p>
        </w:tc>
        <w:tc>
          <w:tcPr>
            <w:tcW w:w="550" w:type="dxa"/>
            <w:vMerge/>
            <w:tcBorders>
              <w:bottom w:val="nil"/>
            </w:tcBorders>
          </w:tcPr>
          <w:p w14:paraId="649E6434" w14:textId="77777777" w:rsidR="00273671" w:rsidRDefault="00273671">
            <w:pPr>
              <w:pStyle w:val="NoSpacing"/>
            </w:pPr>
          </w:p>
        </w:tc>
        <w:tc>
          <w:tcPr>
            <w:tcW w:w="6570" w:type="dxa"/>
            <w:gridSpan w:val="2"/>
            <w:tcBorders>
              <w:bottom w:val="nil"/>
            </w:tcBorders>
          </w:tcPr>
          <w:p w14:paraId="2B770399" w14:textId="26DA1252" w:rsidR="00273671" w:rsidRDefault="00267A01">
            <w:pPr>
              <w:pStyle w:val="Organization"/>
            </w:pPr>
            <w:r>
              <w:t>OA.SYS.US</w:t>
            </w:r>
          </w:p>
          <w:p w14:paraId="518F4BA9" w14:textId="77777777" w:rsidR="00267A01" w:rsidRDefault="00267A01" w:rsidP="00781E28">
            <w:pPr>
              <w:pStyle w:val="Subtitle"/>
            </w:pPr>
            <w:r>
              <w:t>JULIE LONG</w:t>
            </w:r>
          </w:p>
          <w:p w14:paraId="0FD1BCDB" w14:textId="4E1EC750" w:rsidR="00273671" w:rsidRPr="00513B19" w:rsidRDefault="00267A01" w:rsidP="00781E28">
            <w:pPr>
              <w:pStyle w:val="Subtitle"/>
            </w:pPr>
            <w:r>
              <w:t>L/</w:t>
            </w:r>
            <w:r w:rsidR="00C13730">
              <w:t>jk</w:t>
            </w:r>
            <w:r>
              <w:t>CMT &amp; MOVEMENT SPECIALIST</w:t>
            </w:r>
          </w:p>
        </w:tc>
      </w:tr>
    </w:tbl>
    <w:p w14:paraId="0532536F" w14:textId="77777777" w:rsidR="0073157D" w:rsidRDefault="0073157D" w:rsidP="009351D7">
      <w:pPr>
        <w:pStyle w:val="Graphic"/>
      </w:pPr>
    </w:p>
    <w:p w14:paraId="0AA0F1FD" w14:textId="77777777" w:rsidR="00646925" w:rsidRDefault="00646925" w:rsidP="00646925"/>
    <w:p w14:paraId="777EBBFF" w14:textId="3733B4CE" w:rsidR="00646925" w:rsidRDefault="00223A6D" w:rsidP="00646925">
      <w:r>
        <w:rPr>
          <w:noProof/>
        </w:rPr>
        <mc:AlternateContent>
          <mc:Choice Requires="wps">
            <w:drawing>
              <wp:anchor distT="0" distB="0" distL="114300" distR="114300" simplePos="0" relativeHeight="251706368" behindDoc="0" locked="0" layoutInCell="1" allowOverlap="1" wp14:anchorId="2BE9FC2D" wp14:editId="14951325">
                <wp:simplePos x="0" y="0"/>
                <wp:positionH relativeFrom="column">
                  <wp:posOffset>5017135</wp:posOffset>
                </wp:positionH>
                <wp:positionV relativeFrom="paragraph">
                  <wp:posOffset>277886</wp:posOffset>
                </wp:positionV>
                <wp:extent cx="2192055" cy="663880"/>
                <wp:effectExtent l="0" t="0" r="0" b="3175"/>
                <wp:wrapNone/>
                <wp:docPr id="989018149" name="Text Box 47"/>
                <wp:cNvGraphicFramePr/>
                <a:graphic xmlns:a="http://schemas.openxmlformats.org/drawingml/2006/main">
                  <a:graphicData uri="http://schemas.microsoft.com/office/word/2010/wordprocessingShape">
                    <wps:wsp>
                      <wps:cNvSpPr txBox="1"/>
                      <wps:spPr>
                        <a:xfrm>
                          <a:off x="0" y="0"/>
                          <a:ext cx="2192055" cy="663880"/>
                        </a:xfrm>
                        <a:prstGeom prst="rect">
                          <a:avLst/>
                        </a:prstGeom>
                        <a:noFill/>
                        <a:ln w="6350">
                          <a:noFill/>
                        </a:ln>
                      </wps:spPr>
                      <wps:txbx>
                        <w:txbxContent>
                          <w:p w14:paraId="138E64C4" w14:textId="4E7F644F" w:rsidR="00B4076C" w:rsidRPr="00CF2196" w:rsidRDefault="00B4076C" w:rsidP="00CF2196">
                            <w:pPr>
                              <w:jc w:val="center"/>
                              <w:rPr>
                                <w:rFonts w:ascii="Dreaming Outloud Pro" w:hAnsi="Dreaming Outloud Pro" w:cs="Dreaming Outloud Pro"/>
                                <w:i/>
                                <w:iCs/>
                              </w:rPr>
                            </w:pPr>
                            <w:r w:rsidRPr="00CF2196">
                              <w:rPr>
                                <w:rFonts w:ascii="Dreaming Outloud Pro" w:hAnsi="Dreaming Outloud Pro" w:cs="Dreaming Outloud Pro"/>
                                <w:i/>
                                <w:iCs/>
                              </w:rPr>
                              <w:t>"Massage is not just a luxury; it is a way to a happier, healthier life</w:t>
                            </w:r>
                            <w:r w:rsidR="00CF2196" w:rsidRPr="00CF2196">
                              <w:rPr>
                                <w:rFonts w:ascii="Dreaming Outloud Pro" w:hAnsi="Dreaming Outloud Pro" w:cs="Dreaming Outloud Pro"/>
                                <w:i/>
                                <w:iCs/>
                              </w:rPr>
                              <w:t>”</w:t>
                            </w:r>
                            <w:r w:rsidRPr="00CF2196">
                              <w:rPr>
                                <w:rFonts w:ascii="Dreaming Outloud Pro" w:hAnsi="Dreaming Outloud Pro" w:cs="Dreaming Outloud Pro"/>
                                <w:i/>
                                <w:iCs/>
                              </w:rPr>
                              <w:t xml:space="preserve"> -Trafft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9FC2D" id="Text Box 47" o:spid="_x0000_s1048" type="#_x0000_t202" style="position:absolute;margin-left:395.05pt;margin-top:21.9pt;width:172.6pt;height:52.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zxHA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" filled="f" stroked="f" strokeweight=".5pt">
                <v:textbox>
                  <w:txbxContent>
                    <w:p w14:paraId="138E64C4" w14:textId="4E7F644F" w:rsidR="00B4076C" w:rsidRPr="00CF2196" w:rsidRDefault="00B4076C" w:rsidP="00CF2196">
                      <w:pPr>
                        <w:jc w:val="center"/>
                        <w:rPr>
                          <w:rFonts w:ascii="Dreaming Outloud Pro" w:hAnsi="Dreaming Outloud Pro" w:cs="Dreaming Outloud Pro"/>
                          <w:i/>
                          <w:iCs/>
                        </w:rPr>
                      </w:pPr>
                      <w:r w:rsidRPr="00CF2196">
                        <w:rPr>
                          <w:rFonts w:ascii="Dreaming Outloud Pro" w:hAnsi="Dreaming Outloud Pro" w:cs="Dreaming Outloud Pro"/>
                          <w:i/>
                          <w:iCs/>
                        </w:rPr>
                        <w:t>"Massage is not just a luxury; it is a way to a happier, healthier life</w:t>
                      </w:r>
                      <w:r w:rsidR="00CF2196" w:rsidRPr="00CF2196">
                        <w:rPr>
                          <w:rFonts w:ascii="Dreaming Outloud Pro" w:hAnsi="Dreaming Outloud Pro" w:cs="Dreaming Outloud Pro"/>
                          <w:i/>
                          <w:iCs/>
                        </w:rPr>
                        <w:t>”</w:t>
                      </w:r>
                      <w:r w:rsidRPr="00CF2196">
                        <w:rPr>
                          <w:rFonts w:ascii="Dreaming Outloud Pro" w:hAnsi="Dreaming Outloud Pro" w:cs="Dreaming Outloud Pro"/>
                          <w:i/>
                          <w:iCs/>
                        </w:rPr>
                        <w:t xml:space="preserve"> -Trafft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9AA9A8A" wp14:editId="17F0783F">
                <wp:simplePos x="0" y="0"/>
                <wp:positionH relativeFrom="column">
                  <wp:posOffset>4853940</wp:posOffset>
                </wp:positionH>
                <wp:positionV relativeFrom="paragraph">
                  <wp:posOffset>228183</wp:posOffset>
                </wp:positionV>
                <wp:extent cx="2505075" cy="801666"/>
                <wp:effectExtent l="0" t="0" r="9525" b="0"/>
                <wp:wrapNone/>
                <wp:docPr id="946379730" name="Rectangle: Rounded Corners 45"/>
                <wp:cNvGraphicFramePr/>
                <a:graphic xmlns:a="http://schemas.openxmlformats.org/drawingml/2006/main">
                  <a:graphicData uri="http://schemas.microsoft.com/office/word/2010/wordprocessingShape">
                    <wps:wsp>
                      <wps:cNvSpPr/>
                      <wps:spPr>
                        <a:xfrm>
                          <a:off x="0" y="0"/>
                          <a:ext cx="2505075" cy="801666"/>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65C76" id="Rectangle: Rounded Corners 45" o:spid="_x0000_s1026" style="position:absolute;margin-left:382.2pt;margin-top:17.95pt;width:197.25pt;height:6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" fillcolor="#f4fafc [180]" stroked="f" strokeweight="1pt">
                <v:fill color2="#bfe0ed [980]" colors="0 #f4fafc;48497f #9fd1e4;54395f #9fd1e4;1 #bfe0ed" focus="100%" type="gradient"/>
                <v:stroke joinstyle="miter"/>
              </v:roundrect>
            </w:pict>
          </mc:Fallback>
        </mc:AlternateContent>
      </w:r>
    </w:p>
    <w:p w14:paraId="443ED001" w14:textId="113A3232" w:rsidR="00F23C4D" w:rsidRDefault="00F23C4D" w:rsidP="00646925"/>
    <w:p w14:paraId="00169057" w14:textId="77777777" w:rsidR="003632DF" w:rsidRDefault="003632DF" w:rsidP="00646925"/>
    <w:p w14:paraId="6FACAE3B" w14:textId="77777777" w:rsidR="003632DF" w:rsidRDefault="003632DF" w:rsidP="00646925"/>
    <w:p w14:paraId="2AE6D089" w14:textId="4168B8FE" w:rsidR="003632DF" w:rsidRDefault="002364CC" w:rsidP="00646925">
      <w:r>
        <w:rPr>
          <w:noProof/>
        </w:rPr>
        <w:lastRenderedPageBreak/>
        <mc:AlternateContent>
          <mc:Choice Requires="wps">
            <w:drawing>
              <wp:anchor distT="0" distB="0" distL="114300" distR="114300" simplePos="0" relativeHeight="251679744" behindDoc="0" locked="0" layoutInCell="1" allowOverlap="1" wp14:anchorId="151B99BF" wp14:editId="698DCDCD">
                <wp:simplePos x="0" y="0"/>
                <wp:positionH relativeFrom="margin">
                  <wp:align>center</wp:align>
                </wp:positionH>
                <wp:positionV relativeFrom="paragraph">
                  <wp:posOffset>156680</wp:posOffset>
                </wp:positionV>
                <wp:extent cx="6283488" cy="388307"/>
                <wp:effectExtent l="0" t="0" r="22225" b="12065"/>
                <wp:wrapNone/>
                <wp:docPr id="537843210" name="Text Box 42"/>
                <wp:cNvGraphicFramePr/>
                <a:graphic xmlns:a="http://schemas.openxmlformats.org/drawingml/2006/main">
                  <a:graphicData uri="http://schemas.microsoft.com/office/word/2010/wordprocessingShape">
                    <wps:wsp>
                      <wps:cNvSpPr txBox="1"/>
                      <wps:spPr>
                        <a:xfrm>
                          <a:off x="0" y="0"/>
                          <a:ext cx="6283488" cy="388307"/>
                        </a:xfrm>
                        <a:prstGeom prst="rect">
                          <a:avLst/>
                        </a:prstGeom>
                        <a:solidFill>
                          <a:schemeClr val="lt1"/>
                        </a:solidFill>
                        <a:ln w="6350">
                          <a:solidFill>
                            <a:prstClr val="black"/>
                          </a:solidFill>
                        </a:ln>
                      </wps:spPr>
                      <wps:txbx>
                        <w:txbxContent>
                          <w:p w14:paraId="555DD74E" w14:textId="2D299ABF" w:rsidR="002364CC" w:rsidRPr="007A6A33" w:rsidRDefault="00FA5064" w:rsidP="00FA5064">
                            <w:pPr>
                              <w:jc w:val="center"/>
                              <w:rPr>
                                <w:bCs/>
                                <w:color w:val="7FC0DB"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FC0DB"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PROGRESSIVE THERAPEUTIC MASSAGE &amp; </w:t>
                            </w:r>
                            <w:r w:rsidR="00204BCD">
                              <w:rPr>
                                <w:bCs/>
                                <w:color w:val="7FC0DB"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r>
                              <w:rPr>
                                <w:bCs/>
                                <w:color w:val="7FC0DB"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ODYWORK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B99BF" id="Text Box 42" o:spid="_x0000_s1049" type="#_x0000_t202" style="position:absolute;margin-left:0;margin-top:12.35pt;width:494.75pt;height:30.6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" fillcolor="white [3201]" strokeweight=".5pt">
                <v:textbox>
                  <w:txbxContent>
                    <w:p w14:paraId="555DD74E" w14:textId="2D299ABF" w:rsidR="002364CC" w:rsidRPr="007A6A33" w:rsidRDefault="00FA5064" w:rsidP="00FA5064">
                      <w:pPr>
                        <w:jc w:val="center"/>
                        <w:rPr>
                          <w:bCs/>
                          <w:color w:val="7FC0DB"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Cs/>
                          <w:color w:val="7FC0DB"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PROGRESSIVE THERAPEUTIC MASSAGE &amp; </w:t>
                      </w:r>
                      <w:r w:rsidR="00204BCD">
                        <w:rPr>
                          <w:bCs/>
                          <w:color w:val="7FC0DB"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r>
                        <w:rPr>
                          <w:bCs/>
                          <w:color w:val="7FC0DB"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ODYWORK</w:t>
                      </w:r>
                    </w:p>
                  </w:txbxContent>
                </v:textbox>
                <w10:wrap anchorx="margin"/>
              </v:shape>
            </w:pict>
          </mc:Fallback>
        </mc:AlternateContent>
      </w:r>
    </w:p>
    <w:p w14:paraId="2F09BB26" w14:textId="3242A2B5" w:rsidR="003632DF" w:rsidRDefault="003632DF" w:rsidP="00646925"/>
    <w:p w14:paraId="54B557EC" w14:textId="77777777" w:rsidR="003632DF" w:rsidRPr="00646925" w:rsidRDefault="003632DF" w:rsidP="00646925"/>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5748"/>
        <w:gridCol w:w="369"/>
        <w:gridCol w:w="867"/>
        <w:gridCol w:w="257"/>
        <w:gridCol w:w="2396"/>
        <w:gridCol w:w="4331"/>
      </w:tblGrid>
      <w:tr w:rsidR="00BD4B81" w:rsidRPr="00071761" w14:paraId="064AAE3D" w14:textId="77777777" w:rsidTr="00A072DA">
        <w:trPr>
          <w:jc w:val="center"/>
        </w:trPr>
        <w:tc>
          <w:tcPr>
            <w:tcW w:w="6571" w:type="dxa"/>
            <w:gridSpan w:val="2"/>
          </w:tcPr>
          <w:p w14:paraId="76B782CB" w14:textId="77777777" w:rsidR="00BB1CBA" w:rsidRPr="00071761" w:rsidRDefault="00000000" w:rsidP="00071761">
            <w:pPr>
              <w:pStyle w:val="TOCHeading"/>
            </w:pPr>
            <w:sdt>
              <w:sdtPr>
                <w:id w:val="1585188391"/>
                <w:placeholder>
                  <w:docPart w:val="27915E62A8144365871E3E3E816C5584"/>
                </w:placeholder>
                <w:temporary/>
                <w:showingPlcHdr/>
                <w15:appearance w15:val="hidden"/>
              </w:sdtPr>
              <w:sdtContent>
                <w:r w:rsidR="00513B19" w:rsidRPr="00071761">
                  <w:t>Table of Contents</w:t>
                </w:r>
              </w:sdtContent>
            </w:sdt>
          </w:p>
        </w:tc>
        <w:tc>
          <w:tcPr>
            <w:tcW w:w="917" w:type="dxa"/>
          </w:tcPr>
          <w:p w14:paraId="79218BCC" w14:textId="77777777" w:rsidR="00BD4B81" w:rsidRPr="00071761" w:rsidRDefault="00BD4B81" w:rsidP="00071761"/>
        </w:tc>
        <w:tc>
          <w:tcPr>
            <w:tcW w:w="258" w:type="dxa"/>
          </w:tcPr>
          <w:p w14:paraId="16FCFA3D" w14:textId="77777777" w:rsidR="00BD4B81" w:rsidRPr="00071761" w:rsidRDefault="00BD4B81" w:rsidP="00071761"/>
        </w:tc>
        <w:tc>
          <w:tcPr>
            <w:tcW w:w="7230" w:type="dxa"/>
            <w:gridSpan w:val="2"/>
          </w:tcPr>
          <w:p w14:paraId="0218A3A5" w14:textId="5A836EEE" w:rsidR="00BD4B81" w:rsidRPr="00071761" w:rsidRDefault="00132BE0" w:rsidP="00071761">
            <w:pPr>
              <w:pStyle w:val="Heading1"/>
            </w:pPr>
            <w:r>
              <w:t>mechanics &amp; massage (event/ mobile)</w:t>
            </w:r>
          </w:p>
        </w:tc>
      </w:tr>
      <w:tr w:rsidR="0037520F" w14:paraId="67F106BE" w14:textId="77777777" w:rsidTr="00A072DA">
        <w:trPr>
          <w:jc w:val="center"/>
        </w:trPr>
        <w:tc>
          <w:tcPr>
            <w:tcW w:w="6192" w:type="dxa"/>
            <w:vMerge w:val="restart"/>
          </w:tcPr>
          <w:p w14:paraId="7A0AFD9A" w14:textId="458B0EB7" w:rsidR="0037520F" w:rsidRDefault="00B101B3" w:rsidP="00357D5B">
            <w:pPr>
              <w:pStyle w:val="TOC1"/>
              <w:rPr>
                <w:rStyle w:val="TOCNumbers"/>
              </w:rPr>
            </w:pPr>
            <w:r>
              <w:rPr>
                <w:b/>
                <w:bCs/>
                <w:color w:val="373545" w:themeColor="text2"/>
                <w:szCs w:val="28"/>
              </w:rPr>
              <w:t>THE OA.SYS.US……</w:t>
            </w:r>
            <w:r w:rsidR="0037520F" w:rsidRPr="0037520F">
              <w:t>………………………………………</w:t>
            </w:r>
            <w:r w:rsidR="0037520F">
              <w:t>…………………………………</w:t>
            </w:r>
          </w:p>
          <w:p w14:paraId="12AFEA8F" w14:textId="4B6A296C" w:rsidR="0037520F" w:rsidRDefault="00847EF7" w:rsidP="00357D5B">
            <w:pPr>
              <w:pStyle w:val="TOC1"/>
            </w:pPr>
            <w:r>
              <w:t>MECHANICS AND MASSAGE</w:t>
            </w:r>
            <w:r w:rsidR="0037520F" w:rsidRPr="0037520F">
              <w:t>……………</w:t>
            </w:r>
            <w:r w:rsidR="0037520F">
              <w:t>……………………………………………</w:t>
            </w:r>
          </w:p>
          <w:p w14:paraId="2B43C782" w14:textId="42C3F365" w:rsidR="0037520F" w:rsidRDefault="00911606" w:rsidP="00357D5B">
            <w:pPr>
              <w:pStyle w:val="TOC2"/>
            </w:pPr>
            <w:r>
              <w:t>What We Do Best…………</w:t>
            </w:r>
            <w:r w:rsidR="00847EF7">
              <w:t>….</w:t>
            </w:r>
            <w:r w:rsidR="0037520F" w:rsidRPr="0037520F">
              <w:t>………………………………</w:t>
            </w:r>
            <w:r w:rsidR="0037520F">
              <w:t>………………………….</w:t>
            </w:r>
          </w:p>
          <w:p w14:paraId="6249A337" w14:textId="725D3764" w:rsidR="0037520F" w:rsidRDefault="00000000" w:rsidP="00357D5B">
            <w:pPr>
              <w:pStyle w:val="TOC1"/>
              <w:rPr>
                <w:rStyle w:val="Emphasis"/>
              </w:rPr>
            </w:pPr>
            <w:sdt>
              <w:sdtPr>
                <w:rPr>
                  <w:b/>
                  <w:iCs/>
                  <w:color w:val="373545" w:themeColor="text2"/>
                </w:rPr>
                <w:id w:val="1783459694"/>
                <w:placeholder>
                  <w:docPart w:val="2C334913653F4DCC8E64B47DCEEFF16C"/>
                </w:placeholder>
                <w:temporary/>
                <w:showingPlcHdr/>
                <w15:appearance w15:val="hidden"/>
              </w:sdtPr>
              <w:sdtEndPr>
                <w:rPr>
                  <w:b w:val="0"/>
                  <w:iCs w:val="0"/>
                  <w:color w:val="000000" w:themeColor="text1"/>
                </w:rPr>
              </w:sdtEndPr>
              <w:sdtContent>
                <w:r w:rsidR="0037520F">
                  <w:t>Don’t Forget the Mission</w:t>
                </w:r>
              </w:sdtContent>
            </w:sdt>
            <w:r w:rsidR="0037520F" w:rsidRPr="0037520F">
              <w:t>…………</w:t>
            </w:r>
            <w:r w:rsidR="0037520F">
              <w:t>…</w:t>
            </w:r>
            <w:r w:rsidR="0037520F" w:rsidRPr="0037520F">
              <w:t>…………………………</w:t>
            </w:r>
            <w:r w:rsidR="0037520F">
              <w:t>………………………….</w:t>
            </w:r>
          </w:p>
          <w:p w14:paraId="3E074F6B" w14:textId="7D22DF07" w:rsidR="0037520F" w:rsidRDefault="00847EF7" w:rsidP="0037520F">
            <w:pPr>
              <w:pStyle w:val="TOC1"/>
              <w:rPr>
                <w:rStyle w:val="TOCNumbers"/>
              </w:rPr>
            </w:pPr>
            <w:r>
              <w:rPr>
                <w:b/>
                <w:bCs/>
                <w:color w:val="373545" w:themeColor="text2"/>
                <w:szCs w:val="28"/>
              </w:rPr>
              <w:t>MAKE IT PICTURE PERFECT</w:t>
            </w:r>
            <w:r>
              <w:t>……….</w:t>
            </w:r>
            <w:r w:rsidR="0037520F">
              <w:t>……………</w:t>
            </w:r>
            <w:r w:rsidR="0037520F" w:rsidRPr="0037520F">
              <w:t>……………</w:t>
            </w:r>
            <w:r w:rsidR="0037520F">
              <w:t>………………………….</w:t>
            </w:r>
          </w:p>
          <w:p w14:paraId="397E9EED" w14:textId="47DEBED3" w:rsidR="0037520F" w:rsidRDefault="00911606" w:rsidP="0037520F">
            <w:pPr>
              <w:pStyle w:val="TOC2"/>
            </w:pPr>
            <w:r>
              <w:t>Our Product/ Services………….</w:t>
            </w:r>
            <w:r w:rsidR="0037520F" w:rsidRPr="0037520F">
              <w:t>………………………</w:t>
            </w:r>
            <w:r w:rsidR="0037520F">
              <w:t>………………………….</w:t>
            </w:r>
          </w:p>
          <w:p w14:paraId="49A3C8E2" w14:textId="339FD7B5" w:rsidR="0037520F" w:rsidRPr="0037520F" w:rsidRDefault="00000000" w:rsidP="0037520F">
            <w:pPr>
              <w:pStyle w:val="TOC2"/>
            </w:pPr>
            <w:sdt>
              <w:sdtPr>
                <w:id w:val="356553736"/>
                <w:placeholder>
                  <w:docPart w:val="0A61268B91654D1F8805DC6AF231452F"/>
                </w:placeholder>
                <w:temporary/>
                <w:showingPlcHdr/>
                <w15:appearance w15:val="hidden"/>
              </w:sdtPr>
              <w:sdtContent>
                <w:r w:rsidR="0037520F" w:rsidRPr="0037520F">
                  <w:t>Make It Picture Perfect</w:t>
                </w:r>
              </w:sdtContent>
            </w:sdt>
            <w:r w:rsidR="0037520F" w:rsidRPr="0037520F">
              <w:t>…………</w:t>
            </w:r>
            <w:r w:rsidR="0037520F">
              <w:t>..</w:t>
            </w:r>
            <w:r w:rsidR="0037520F" w:rsidRPr="0037520F">
              <w:t>………………………</w:t>
            </w:r>
            <w:r w:rsidR="0037520F">
              <w:t>………………………….</w:t>
            </w:r>
          </w:p>
          <w:p w14:paraId="2B5E5753" w14:textId="5B91D49D" w:rsidR="0037520F" w:rsidRPr="0037520F" w:rsidRDefault="00D444E4" w:rsidP="00A125FF">
            <w:pPr>
              <w:pStyle w:val="TOC1"/>
            </w:pPr>
            <w:r>
              <w:rPr>
                <w:b/>
                <w:bCs/>
                <w:noProof/>
                <w:color w:val="373545" w:themeColor="text2"/>
                <w:szCs w:val="28"/>
              </w:rPr>
              <mc:AlternateContent>
                <mc:Choice Requires="wps">
                  <w:drawing>
                    <wp:anchor distT="0" distB="0" distL="114300" distR="114300" simplePos="0" relativeHeight="251652096" behindDoc="0" locked="0" layoutInCell="1" allowOverlap="1" wp14:anchorId="3A5A04F8" wp14:editId="456F23EB">
                      <wp:simplePos x="0" y="0"/>
                      <wp:positionH relativeFrom="column">
                        <wp:posOffset>275183</wp:posOffset>
                      </wp:positionH>
                      <wp:positionV relativeFrom="paragraph">
                        <wp:posOffset>339090</wp:posOffset>
                      </wp:positionV>
                      <wp:extent cx="3544570" cy="1148246"/>
                      <wp:effectExtent l="0" t="0" r="17780" b="13970"/>
                      <wp:wrapNone/>
                      <wp:docPr id="55754728" name="Text Box 39"/>
                      <wp:cNvGraphicFramePr/>
                      <a:graphic xmlns:a="http://schemas.openxmlformats.org/drawingml/2006/main">
                        <a:graphicData uri="http://schemas.microsoft.com/office/word/2010/wordprocessingShape">
                          <wps:wsp>
                            <wps:cNvSpPr txBox="1"/>
                            <wps:spPr>
                              <a:xfrm>
                                <a:off x="0" y="0"/>
                                <a:ext cx="3544570" cy="1148246"/>
                              </a:xfrm>
                              <a:prstGeom prst="rect">
                                <a:avLst/>
                              </a:prstGeom>
                              <a:solidFill>
                                <a:schemeClr val="lt1"/>
                              </a:solidFill>
                              <a:ln w="6350">
                                <a:solidFill>
                                  <a:prstClr val="black"/>
                                </a:solidFill>
                                <a:prstDash val="sysDash"/>
                              </a:ln>
                            </wps:spPr>
                            <wps:txbx>
                              <w:txbxContent>
                                <w:p w14:paraId="2724A364" w14:textId="77777777" w:rsidR="002219FC" w:rsidRDefault="002219FC"/>
                                <w:p w14:paraId="62A87A44" w14:textId="77777777" w:rsidR="00D21DF1" w:rsidRDefault="00D21DF1"/>
                                <w:p w14:paraId="7E82C686" w14:textId="77777777" w:rsidR="00F5586F" w:rsidRDefault="00F5586F" w:rsidP="00D21DF1">
                                  <w:pPr>
                                    <w:jc w:val="center"/>
                                  </w:pPr>
                                </w:p>
                                <w:p w14:paraId="453C713D" w14:textId="24681A76" w:rsidR="00D21DF1" w:rsidRDefault="00D21DF1" w:rsidP="00D21DF1">
                                  <w:pPr>
                                    <w:jc w:val="center"/>
                                  </w:pPr>
                                  <w:r>
                                    <w:t xml:space="preserve">FIRST-TIME </w:t>
                                  </w:r>
                                  <w:r w:rsidR="00F5586F">
                                    <w:t>CLIENT ONLY</w:t>
                                  </w:r>
                                  <w:r w:rsidR="00C66060">
                                    <w:t xml:space="preserve"> W/ COUPON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A04F8" id="Text Box 39" o:spid="_x0000_s1050" type="#_x0000_t202" style="position:absolute;margin-left:21.65pt;margin-top:26.7pt;width:279.1pt;height:9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" fillcolor="white [3201]" strokeweight=".5pt">
                      <v:stroke dashstyle="3 1"/>
                      <v:textbox>
                        <w:txbxContent>
                          <w:p w14:paraId="2724A364" w14:textId="77777777" w:rsidR="002219FC" w:rsidRDefault="002219FC"/>
                          <w:p w14:paraId="62A87A44" w14:textId="77777777" w:rsidR="00D21DF1" w:rsidRDefault="00D21DF1"/>
                          <w:p w14:paraId="7E82C686" w14:textId="77777777" w:rsidR="00F5586F" w:rsidRDefault="00F5586F" w:rsidP="00D21DF1">
                            <w:pPr>
                              <w:jc w:val="center"/>
                            </w:pPr>
                          </w:p>
                          <w:p w14:paraId="453C713D" w14:textId="24681A76" w:rsidR="00D21DF1" w:rsidRDefault="00D21DF1" w:rsidP="00D21DF1">
                            <w:pPr>
                              <w:jc w:val="center"/>
                            </w:pPr>
                            <w:r>
                              <w:t xml:space="preserve">FIRST-TIME </w:t>
                            </w:r>
                            <w:r w:rsidR="00F5586F">
                              <w:t>CLIENT ONLY</w:t>
                            </w:r>
                            <w:r w:rsidR="00C66060">
                              <w:t xml:space="preserve"> W/ COUPON</w:t>
                            </w:r>
                          </w:p>
                        </w:txbxContent>
                      </v:textbox>
                    </v:shape>
                  </w:pict>
                </mc:Fallback>
              </mc:AlternateContent>
            </w:r>
            <w:r w:rsidR="00F5586F">
              <w:rPr>
                <w:noProof/>
              </w:rPr>
              <mc:AlternateContent>
                <mc:Choice Requires="wps">
                  <w:drawing>
                    <wp:anchor distT="0" distB="0" distL="114300" distR="114300" simplePos="0" relativeHeight="251653120" behindDoc="0" locked="0" layoutInCell="1" allowOverlap="1" wp14:anchorId="6C341991" wp14:editId="01B972BB">
                      <wp:simplePos x="0" y="0"/>
                      <wp:positionH relativeFrom="column">
                        <wp:posOffset>483870</wp:posOffset>
                      </wp:positionH>
                      <wp:positionV relativeFrom="paragraph">
                        <wp:posOffset>602380</wp:posOffset>
                      </wp:positionV>
                      <wp:extent cx="2971800" cy="642168"/>
                      <wp:effectExtent l="0" t="0" r="0" b="5715"/>
                      <wp:wrapNone/>
                      <wp:docPr id="1257382480" name="Text Box 1"/>
                      <wp:cNvGraphicFramePr/>
                      <a:graphic xmlns:a="http://schemas.openxmlformats.org/drawingml/2006/main">
                        <a:graphicData uri="http://schemas.microsoft.com/office/word/2010/wordprocessingShape">
                          <wps:wsp>
                            <wps:cNvSpPr txBox="1"/>
                            <wps:spPr>
                              <a:xfrm>
                                <a:off x="0" y="0"/>
                                <a:ext cx="2971800" cy="642168"/>
                              </a:xfrm>
                              <a:prstGeom prst="rect">
                                <a:avLst/>
                              </a:prstGeom>
                              <a:noFill/>
                              <a:ln>
                                <a:noFill/>
                              </a:ln>
                            </wps:spPr>
                            <wps:txbx>
                              <w:txbxContent>
                                <w:p w14:paraId="052B6998" w14:textId="372A3C7C" w:rsidR="00C36C92" w:rsidRPr="00CA2BDC" w:rsidRDefault="001C11D4" w:rsidP="003F5B2E">
                                  <w:pPr>
                                    <w:jc w:val="center"/>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A2BDC">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FREE AROMA/SCRUB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41991" id="Text Box 1" o:spid="_x0000_s1051" type="#_x0000_t202" style="position:absolute;margin-left:38.1pt;margin-top:47.45pt;width:234pt;height:5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" filled="f" stroked="f">
                      <v:textbox>
                        <w:txbxContent>
                          <w:p w14:paraId="052B6998" w14:textId="372A3C7C" w:rsidR="00C36C92" w:rsidRPr="00CA2BDC" w:rsidRDefault="001C11D4" w:rsidP="003F5B2E">
                            <w:pPr>
                              <w:jc w:val="center"/>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A2BDC">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FREE AROMA/SCRUB </w:t>
                            </w:r>
                          </w:p>
                        </w:txbxContent>
                      </v:textbox>
                    </v:shape>
                  </w:pict>
                </mc:Fallback>
              </mc:AlternateContent>
            </w:r>
            <w:r w:rsidR="00847EF7">
              <w:rPr>
                <w:b/>
                <w:bCs/>
                <w:color w:val="373545" w:themeColor="text2"/>
                <w:szCs w:val="28"/>
              </w:rPr>
              <w:t>SERVICES (EVENT/PARTY)</w:t>
            </w:r>
            <w:r w:rsidR="00847EF7">
              <w:t xml:space="preserve"> ………………</w:t>
            </w:r>
            <w:r w:rsidR="0037520F" w:rsidRPr="00A125FF">
              <w:t>……</w:t>
            </w:r>
            <w:r w:rsidR="00847EF7">
              <w:t>….</w:t>
            </w:r>
            <w:r w:rsidR="0037520F" w:rsidRPr="00A125FF">
              <w:t>…………………………………….</w:t>
            </w:r>
          </w:p>
        </w:tc>
        <w:tc>
          <w:tcPr>
            <w:tcW w:w="379" w:type="dxa"/>
            <w:vMerge w:val="restart"/>
          </w:tcPr>
          <w:p w14:paraId="5D48E118" w14:textId="77777777" w:rsidR="0037520F" w:rsidRPr="0037520F" w:rsidRDefault="00000000" w:rsidP="0037520F">
            <w:pPr>
              <w:pStyle w:val="TOC1"/>
              <w:rPr>
                <w:rStyle w:val="Emphasis"/>
              </w:rPr>
            </w:pPr>
            <w:sdt>
              <w:sdtPr>
                <w:rPr>
                  <w:rStyle w:val="Emphasis"/>
                </w:rPr>
                <w:id w:val="-1339608643"/>
                <w:placeholder>
                  <w:docPart w:val="D6B9CDB51E8D460E90AC07D0B1423464"/>
                </w:placeholder>
                <w:temporary/>
                <w:showingPlcHdr/>
                <w15:appearance w15:val="hidden"/>
              </w:sdtPr>
              <w:sdtContent>
                <w:r w:rsidR="0037520F" w:rsidRPr="0037520F">
                  <w:rPr>
                    <w:rStyle w:val="Emphasis"/>
                  </w:rPr>
                  <w:t>1</w:t>
                </w:r>
              </w:sdtContent>
            </w:sdt>
          </w:p>
          <w:p w14:paraId="4FF03CAB" w14:textId="77777777" w:rsidR="0037520F" w:rsidRPr="0037520F" w:rsidRDefault="00000000" w:rsidP="0037520F">
            <w:pPr>
              <w:pStyle w:val="TOC1"/>
              <w:rPr>
                <w:rStyle w:val="Emphasis"/>
              </w:rPr>
            </w:pPr>
            <w:sdt>
              <w:sdtPr>
                <w:rPr>
                  <w:rStyle w:val="Emphasis"/>
                </w:rPr>
                <w:id w:val="494539368"/>
                <w:placeholder>
                  <w:docPart w:val="C782A0215DD240E2A8A52B1379FF17EC"/>
                </w:placeholder>
                <w:temporary/>
                <w:showingPlcHdr/>
                <w15:appearance w15:val="hidden"/>
              </w:sdtPr>
              <w:sdtContent>
                <w:r w:rsidR="0037520F" w:rsidRPr="0037520F">
                  <w:rPr>
                    <w:rStyle w:val="Emphasis"/>
                  </w:rPr>
                  <w:t>2</w:t>
                </w:r>
              </w:sdtContent>
            </w:sdt>
          </w:p>
          <w:p w14:paraId="4E545BFD" w14:textId="77777777" w:rsidR="0037520F" w:rsidRPr="0037520F" w:rsidRDefault="00000000" w:rsidP="0037520F">
            <w:pPr>
              <w:pStyle w:val="TOC1"/>
              <w:rPr>
                <w:rStyle w:val="Emphasis"/>
              </w:rPr>
            </w:pPr>
            <w:sdt>
              <w:sdtPr>
                <w:rPr>
                  <w:rStyle w:val="Emphasis"/>
                </w:rPr>
                <w:id w:val="840051156"/>
                <w:placeholder>
                  <w:docPart w:val="7ADB656132EE4D39A44C764DF11E9B72"/>
                </w:placeholder>
                <w:temporary/>
                <w:showingPlcHdr/>
                <w15:appearance w15:val="hidden"/>
              </w:sdtPr>
              <w:sdtContent>
                <w:r w:rsidR="0037520F" w:rsidRPr="0037520F">
                  <w:rPr>
                    <w:rStyle w:val="Emphasis"/>
                  </w:rPr>
                  <w:t>2</w:t>
                </w:r>
              </w:sdtContent>
            </w:sdt>
          </w:p>
          <w:p w14:paraId="1559DA05" w14:textId="2B98055B" w:rsidR="0037520F" w:rsidRPr="0037520F" w:rsidRDefault="00847EF7" w:rsidP="0037520F">
            <w:pPr>
              <w:pStyle w:val="TOC1"/>
              <w:rPr>
                <w:rStyle w:val="Emphasis"/>
              </w:rPr>
            </w:pPr>
            <w:r>
              <w:rPr>
                <w:rStyle w:val="Emphasis"/>
              </w:rPr>
              <w:t>3</w:t>
            </w:r>
          </w:p>
          <w:p w14:paraId="330DB4E1" w14:textId="77777777" w:rsidR="0037520F" w:rsidRPr="0037520F" w:rsidRDefault="00000000" w:rsidP="0037520F">
            <w:pPr>
              <w:pStyle w:val="TOC1"/>
              <w:rPr>
                <w:rStyle w:val="Emphasis"/>
              </w:rPr>
            </w:pPr>
            <w:sdt>
              <w:sdtPr>
                <w:rPr>
                  <w:rStyle w:val="Emphasis"/>
                </w:rPr>
                <w:id w:val="-766536564"/>
                <w:placeholder>
                  <w:docPart w:val="8E623C1BD2CF48E7B26268ADD7DB3C7F"/>
                </w:placeholder>
                <w:temporary/>
                <w:showingPlcHdr/>
                <w15:appearance w15:val="hidden"/>
              </w:sdtPr>
              <w:sdtContent>
                <w:r w:rsidR="0037520F" w:rsidRPr="0037520F">
                  <w:rPr>
                    <w:rStyle w:val="Emphasis"/>
                  </w:rPr>
                  <w:t>3</w:t>
                </w:r>
              </w:sdtContent>
            </w:sdt>
          </w:p>
          <w:p w14:paraId="2FE0E505" w14:textId="77777777" w:rsidR="0037520F" w:rsidRPr="0037520F" w:rsidRDefault="00000000" w:rsidP="0037520F">
            <w:pPr>
              <w:pStyle w:val="TOC1"/>
              <w:rPr>
                <w:rStyle w:val="Emphasis"/>
              </w:rPr>
            </w:pPr>
            <w:sdt>
              <w:sdtPr>
                <w:rPr>
                  <w:rStyle w:val="Emphasis"/>
                </w:rPr>
                <w:id w:val="102699876"/>
                <w:placeholder>
                  <w:docPart w:val="2E6A0CC5F0634008A33F73CB3155DD9E"/>
                </w:placeholder>
                <w:temporary/>
                <w:showingPlcHdr/>
                <w15:appearance w15:val="hidden"/>
              </w:sdtPr>
              <w:sdtContent>
                <w:r w:rsidR="0037520F" w:rsidRPr="0037520F">
                  <w:rPr>
                    <w:rStyle w:val="Emphasis"/>
                  </w:rPr>
                  <w:t>4</w:t>
                </w:r>
              </w:sdtContent>
            </w:sdt>
          </w:p>
          <w:p w14:paraId="61BEBD04" w14:textId="77777777" w:rsidR="0037520F" w:rsidRPr="0037520F" w:rsidRDefault="00000000" w:rsidP="0037520F">
            <w:pPr>
              <w:pStyle w:val="TOC1"/>
              <w:rPr>
                <w:rStyle w:val="Emphasis"/>
              </w:rPr>
            </w:pPr>
            <w:sdt>
              <w:sdtPr>
                <w:rPr>
                  <w:rStyle w:val="Emphasis"/>
                </w:rPr>
                <w:id w:val="-1224608477"/>
                <w:placeholder>
                  <w:docPart w:val="F0877AD5F4884FB1B8D0FB41A726AA87"/>
                </w:placeholder>
                <w:temporary/>
                <w:showingPlcHdr/>
                <w15:appearance w15:val="hidden"/>
              </w:sdtPr>
              <w:sdtContent>
                <w:r w:rsidR="0037520F" w:rsidRPr="0037520F">
                  <w:rPr>
                    <w:rStyle w:val="Emphasis"/>
                  </w:rPr>
                  <w:t>4</w:t>
                </w:r>
              </w:sdtContent>
            </w:sdt>
          </w:p>
          <w:p w14:paraId="05886AAF" w14:textId="55F0A981" w:rsidR="0025759A" w:rsidRPr="0025759A" w:rsidRDefault="00847EF7" w:rsidP="00847EF7">
            <w:pPr>
              <w:pStyle w:val="TOC1"/>
            </w:pPr>
            <w:r>
              <w:rPr>
                <w:rStyle w:val="Emphasis"/>
              </w:rPr>
              <w:t>5</w:t>
            </w:r>
          </w:p>
        </w:tc>
        <w:tc>
          <w:tcPr>
            <w:tcW w:w="917" w:type="dxa"/>
            <w:vMerge w:val="restart"/>
          </w:tcPr>
          <w:p w14:paraId="5D716C0D" w14:textId="77777777" w:rsidR="0037520F" w:rsidRPr="00D444E4" w:rsidRDefault="0037520F">
            <w:pPr>
              <w:pStyle w:val="NoSpacing"/>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c>
        <w:tc>
          <w:tcPr>
            <w:tcW w:w="258" w:type="dxa"/>
            <w:vMerge w:val="restart"/>
          </w:tcPr>
          <w:p w14:paraId="634B1C91" w14:textId="77777777" w:rsidR="0037520F" w:rsidRDefault="0037520F">
            <w:pPr>
              <w:pStyle w:val="NoSpacing"/>
            </w:pPr>
          </w:p>
        </w:tc>
        <w:tc>
          <w:tcPr>
            <w:tcW w:w="7230" w:type="dxa"/>
            <w:gridSpan w:val="2"/>
          </w:tcPr>
          <w:p w14:paraId="5393CB74" w14:textId="7A0A93A0" w:rsidR="0037520F" w:rsidRPr="00357D5B" w:rsidRDefault="00DB7FF5" w:rsidP="00357D5B">
            <w:pPr>
              <w:pStyle w:val="Heading2"/>
            </w:pPr>
            <w:r>
              <w:t>Seated Chair Massage</w:t>
            </w:r>
          </w:p>
        </w:tc>
      </w:tr>
      <w:tr w:rsidR="0037520F" w14:paraId="3798528B" w14:textId="77777777" w:rsidTr="00A072DA">
        <w:trPr>
          <w:trHeight w:val="1593"/>
          <w:jc w:val="center"/>
        </w:trPr>
        <w:tc>
          <w:tcPr>
            <w:tcW w:w="6192" w:type="dxa"/>
            <w:vMerge/>
          </w:tcPr>
          <w:p w14:paraId="249C8C8E" w14:textId="77777777" w:rsidR="0037520F" w:rsidRPr="00357D5B" w:rsidRDefault="0037520F" w:rsidP="00357D5B"/>
        </w:tc>
        <w:tc>
          <w:tcPr>
            <w:tcW w:w="379" w:type="dxa"/>
            <w:vMerge/>
          </w:tcPr>
          <w:p w14:paraId="24C8DBC9" w14:textId="77777777" w:rsidR="0037520F" w:rsidRPr="00357D5B" w:rsidRDefault="0037520F" w:rsidP="00357D5B"/>
        </w:tc>
        <w:tc>
          <w:tcPr>
            <w:tcW w:w="917" w:type="dxa"/>
            <w:vMerge/>
          </w:tcPr>
          <w:p w14:paraId="48A46A56" w14:textId="77777777" w:rsidR="0037520F" w:rsidRDefault="0037520F">
            <w:pPr>
              <w:pStyle w:val="NoSpacing"/>
            </w:pPr>
          </w:p>
        </w:tc>
        <w:tc>
          <w:tcPr>
            <w:tcW w:w="258" w:type="dxa"/>
            <w:vMerge/>
          </w:tcPr>
          <w:p w14:paraId="6690478C" w14:textId="77777777" w:rsidR="0037520F" w:rsidRDefault="0037520F">
            <w:pPr>
              <w:pStyle w:val="NoSpacing"/>
            </w:pPr>
          </w:p>
        </w:tc>
        <w:tc>
          <w:tcPr>
            <w:tcW w:w="2569" w:type="dxa"/>
          </w:tcPr>
          <w:p w14:paraId="4815ABB0" w14:textId="77777777" w:rsidR="0037520F" w:rsidRPr="005762FE" w:rsidRDefault="0037520F" w:rsidP="0073157D">
            <w:pPr>
              <w:pStyle w:val="NoSpacing"/>
            </w:pPr>
            <w:r>
              <w:rPr>
                <w:noProof/>
                <w:lang w:val="en-AU" w:eastAsia="en-AU"/>
              </w:rPr>
              <mc:AlternateContent>
                <mc:Choice Requires="wpg">
                  <w:drawing>
                    <wp:inline distT="0" distB="0" distL="0" distR="0" wp14:anchorId="6A9A7643" wp14:editId="2C1322FE">
                      <wp:extent cx="1163955" cy="1261110"/>
                      <wp:effectExtent l="0" t="0" r="17145" b="15240"/>
                      <wp:docPr id="98" name="Group 98"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a:blipFill dpi="0" rotWithShape="1">
                                <a:blip r:embed="rId17">
                                  <a:extLst>
                                    <a:ext uri="{837473B0-CC2E-450A-ABE3-18F120FF3D39}">
                                      <a1611:picAttrSrcUrl xmlns:a1611="http://schemas.microsoft.com/office/drawing/2016/11/main" r:id="rId18"/>
                                    </a:ext>
                                  </a:extLst>
                                </a:blip>
                                <a:srcRect/>
                                <a:stretch>
                                  <a:fillRect l="-7000" t="-15000" r="-21000" b="-2283"/>
                                </a:stretch>
                              </a:blipFill>
                            </wpg:grpSpPr>
                            <wps:wsp>
                              <wps:cNvPr id="59" name="Oval 59" descr="Worker at laptop"/>
                              <wps:cNvSpPr/>
                              <wps:spPr>
                                <a:xfrm>
                                  <a:off x="64545" y="161365"/>
                                  <a:ext cx="1099820" cy="1099820"/>
                                </a:xfrm>
                                <a:prstGeom prst="ellipse">
                                  <a:avLst/>
                                </a:prstGeom>
                                <a:gr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0" y="0"/>
                                  <a:ext cx="516367" cy="516367"/>
                                </a:xfrm>
                                <a:prstGeom prst="ellipse">
                                  <a:avLst/>
                                </a:prstGeom>
                                <a:gr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946673" y="1043492"/>
                                  <a:ext cx="172010" cy="172010"/>
                                </a:xfrm>
                                <a:prstGeom prst="ellipse">
                                  <a:avLst/>
                                </a:prstGeom>
                                <a:gr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8AF373" id="Group 98" o:spid="_x0000_s1026" alt="Decorative" style="width:91.65pt;height:99.3pt;mso-position-horizontal-relative:char;mso-position-vertical-relative:line" coordsize="11643,126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">
                      <v:oval id="Oval 59" o:spid="_x0000_s1027" alt="Worker at laptop"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" filled="f" strokecolor="#3494ba [3204]" strokeweight="1pt">
                        <v:stroke joinstyle="miter"/>
                      </v:oval>
                      <v:oval id="Oval 6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3494ba [3204]" strokeweight="1pt">
                        <v:stroke joinstyle="miter"/>
                      </v:oval>
                      <v:oval id="Oval 97"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" filled="f" stroked="f" strokeweight="1pt">
                        <v:stroke joinstyle="miter"/>
                      </v:oval>
                      <w10:anchorlock/>
                    </v:group>
                  </w:pict>
                </mc:Fallback>
              </mc:AlternateContent>
            </w:r>
          </w:p>
        </w:tc>
        <w:tc>
          <w:tcPr>
            <w:tcW w:w="4661" w:type="dxa"/>
            <w:vAlign w:val="center"/>
          </w:tcPr>
          <w:p w14:paraId="774545EB" w14:textId="0F2EEF10" w:rsidR="00DB7FF5" w:rsidRDefault="00DB7FF5" w:rsidP="00CF009A">
            <w:r>
              <w:t>Seated chair massage is a great way to get introduced to the benefits of massage. You are fully clothed, and they are quick and very cost-efficient. Sessions can run from as short as 5 min. or up to 25-30 mins. and can be set up in an office, at an event/workshop, or at home. These are beneficial additions to any wellness program or event.</w:t>
            </w:r>
            <w:r w:rsidR="00CF009A">
              <w:t xml:space="preserve">        </w:t>
            </w:r>
            <w:r w:rsidRPr="00CF009A">
              <w:rPr>
                <w:b/>
                <w:bCs/>
              </w:rPr>
              <w:t>$64-75/hr. for 2–3-hour group or corporate events (10-15 min/person) *min. 10</w:t>
            </w:r>
          </w:p>
        </w:tc>
      </w:tr>
      <w:tr w:rsidR="0037520F" w14:paraId="39D8E254" w14:textId="77777777" w:rsidTr="00A072DA">
        <w:trPr>
          <w:trHeight w:hRule="exact" w:val="621"/>
          <w:jc w:val="center"/>
        </w:trPr>
        <w:tc>
          <w:tcPr>
            <w:tcW w:w="6192" w:type="dxa"/>
            <w:vMerge/>
          </w:tcPr>
          <w:p w14:paraId="69A366F3" w14:textId="77777777" w:rsidR="0037520F" w:rsidRPr="00357D5B" w:rsidRDefault="0037520F" w:rsidP="00357D5B"/>
        </w:tc>
        <w:tc>
          <w:tcPr>
            <w:tcW w:w="379" w:type="dxa"/>
            <w:vMerge/>
          </w:tcPr>
          <w:p w14:paraId="3CB16AEB" w14:textId="77777777" w:rsidR="0037520F" w:rsidRPr="00357D5B" w:rsidRDefault="0037520F" w:rsidP="00357D5B"/>
        </w:tc>
        <w:tc>
          <w:tcPr>
            <w:tcW w:w="917" w:type="dxa"/>
            <w:vMerge/>
          </w:tcPr>
          <w:p w14:paraId="7D5F8FC3" w14:textId="77777777" w:rsidR="0037520F" w:rsidRDefault="0037520F">
            <w:pPr>
              <w:pStyle w:val="NoSpacing"/>
            </w:pPr>
          </w:p>
        </w:tc>
        <w:tc>
          <w:tcPr>
            <w:tcW w:w="258" w:type="dxa"/>
            <w:vMerge/>
          </w:tcPr>
          <w:p w14:paraId="561B163D" w14:textId="77777777" w:rsidR="0037520F" w:rsidRDefault="0037520F">
            <w:pPr>
              <w:pStyle w:val="NoSpacing"/>
            </w:pPr>
          </w:p>
        </w:tc>
        <w:tc>
          <w:tcPr>
            <w:tcW w:w="7230" w:type="dxa"/>
            <w:gridSpan w:val="2"/>
          </w:tcPr>
          <w:p w14:paraId="6830F94D" w14:textId="11AA2BA9" w:rsidR="0037520F" w:rsidRPr="00357D5B" w:rsidRDefault="00CF009A" w:rsidP="00357D5B">
            <w:pPr>
              <w:pStyle w:val="Heading2"/>
            </w:pPr>
            <w:r>
              <w:t xml:space="preserve">Table Massage </w:t>
            </w:r>
          </w:p>
        </w:tc>
      </w:tr>
      <w:tr w:rsidR="0037520F" w14:paraId="54F5C37C" w14:textId="77777777" w:rsidTr="00A072DA">
        <w:trPr>
          <w:trHeight w:hRule="exact" w:val="2133"/>
          <w:jc w:val="center"/>
        </w:trPr>
        <w:tc>
          <w:tcPr>
            <w:tcW w:w="6192" w:type="dxa"/>
            <w:vMerge/>
          </w:tcPr>
          <w:p w14:paraId="506F84CF" w14:textId="77777777" w:rsidR="0037520F" w:rsidRPr="00357D5B" w:rsidRDefault="0037520F" w:rsidP="00357D5B"/>
        </w:tc>
        <w:tc>
          <w:tcPr>
            <w:tcW w:w="379" w:type="dxa"/>
            <w:vMerge/>
          </w:tcPr>
          <w:p w14:paraId="6146E04D" w14:textId="77777777" w:rsidR="0037520F" w:rsidRPr="00357D5B" w:rsidRDefault="0037520F" w:rsidP="00357D5B"/>
        </w:tc>
        <w:tc>
          <w:tcPr>
            <w:tcW w:w="917" w:type="dxa"/>
            <w:vMerge/>
          </w:tcPr>
          <w:p w14:paraId="7717C169" w14:textId="77777777" w:rsidR="0037520F" w:rsidRDefault="0037520F">
            <w:pPr>
              <w:pStyle w:val="NoSpacing"/>
            </w:pPr>
          </w:p>
        </w:tc>
        <w:tc>
          <w:tcPr>
            <w:tcW w:w="258" w:type="dxa"/>
            <w:vMerge/>
          </w:tcPr>
          <w:p w14:paraId="6563D85F" w14:textId="77777777" w:rsidR="0037520F" w:rsidRDefault="0037520F">
            <w:pPr>
              <w:pStyle w:val="NoSpacing"/>
            </w:pPr>
          </w:p>
        </w:tc>
        <w:tc>
          <w:tcPr>
            <w:tcW w:w="2569" w:type="dxa"/>
          </w:tcPr>
          <w:p w14:paraId="42709ED6" w14:textId="77777777" w:rsidR="0037520F" w:rsidRDefault="0037520F" w:rsidP="0073157D">
            <w:pPr>
              <w:pStyle w:val="NoSpacing"/>
            </w:pPr>
            <w:r>
              <w:rPr>
                <w:noProof/>
                <w:lang w:val="en-AU" w:eastAsia="en-AU"/>
              </w:rPr>
              <mc:AlternateContent>
                <mc:Choice Requires="wpg">
                  <w:drawing>
                    <wp:inline distT="0" distB="0" distL="0" distR="0" wp14:anchorId="22B1C192" wp14:editId="6CA3FF40">
                      <wp:extent cx="1163955" cy="1261110"/>
                      <wp:effectExtent l="0" t="0" r="17145" b="15240"/>
                      <wp:docPr id="101" name="Group 10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102" name="Oval 102" descr="IT lab"/>
                              <wps:cNvSpPr/>
                              <wps:spPr>
                                <a:xfrm>
                                  <a:off x="64545" y="161365"/>
                                  <a:ext cx="1099820" cy="1099820"/>
                                </a:xfrm>
                                <a:prstGeom prst="ellipse">
                                  <a:avLst/>
                                </a:prstGeom>
                                <a:blipFill>
                                  <a:blip r:embed="rId19">
                                    <a:extLst>
                                      <a:ext uri="{837473B0-CC2E-450A-ABE3-18F120FF3D39}">
                                        <a1611:picAttrSrcUrl xmlns:a1611="http://schemas.microsoft.com/office/drawing/2016/11/main" r:id="rId20"/>
                                      </a:ext>
                                    </a:extLst>
                                  </a:blip>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E5EC5B" id="Group 101" o:spid="_x0000_s1026" alt="Decorative" style="width:91.65pt;height:99.3pt;mso-position-horizontal-relative:char;mso-position-vertical-relative:line" coordsize="11643,126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">
                      <v:oval id="Oval 102" o:spid="_x0000_s1027" alt="IT lab"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" strokecolor="#3494ba [3204]" strokeweight="1pt">
                        <v:fill r:id="rId21" o:title="IT lab" recolor="t" rotate="t" type="frame"/>
                        <v:stroke joinstyle="miter"/>
                      </v:oval>
                      <v:oval id="Oval 10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" filled="f" strokecolor="#3494ba [3204]" strokeweight="1pt">
                        <v:stroke joinstyle="miter"/>
                      </v:oval>
                      <v:oval id="Oval 104"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" fillcolor="#75bda7 [3206]" stroked="f" strokeweight="1pt">
                        <v:stroke joinstyle="miter"/>
                      </v:oval>
                      <w10:anchorlock/>
                    </v:group>
                  </w:pict>
                </mc:Fallback>
              </mc:AlternateContent>
            </w:r>
          </w:p>
        </w:tc>
        <w:tc>
          <w:tcPr>
            <w:tcW w:w="4661" w:type="dxa"/>
            <w:vAlign w:val="center"/>
          </w:tcPr>
          <w:p w14:paraId="2842CB0D" w14:textId="609F3DCE" w:rsidR="00CF009A" w:rsidRDefault="00DB7FF5" w:rsidP="0073157D">
            <w:r>
              <w:t xml:space="preserve">Table massages are not normally included in corporate events, but they are discounted for group/ party rates and used if adaptive massages are needed. These can run from 15 mins. </w:t>
            </w:r>
            <w:r w:rsidR="00CF009A">
              <w:t xml:space="preserve">(pre/post sporting events) or 30-60 mins. We offer an array of massage services.                                                        </w:t>
            </w:r>
            <w:r w:rsidR="00CF009A" w:rsidRPr="00CF009A">
              <w:rPr>
                <w:b/>
                <w:bCs/>
              </w:rPr>
              <w:t>$75-105/ hr. for 3–4-hour group events (30-60 min/person) *min. 4</w:t>
            </w:r>
          </w:p>
          <w:p w14:paraId="758A47EA" w14:textId="5CC607E1" w:rsidR="00CF009A" w:rsidRDefault="00CF009A" w:rsidP="0073157D"/>
        </w:tc>
      </w:tr>
      <w:tr w:rsidR="00357D5B" w14:paraId="2833133E" w14:textId="77777777" w:rsidTr="00A072DA">
        <w:trPr>
          <w:trHeight w:hRule="exact" w:val="567"/>
          <w:jc w:val="center"/>
        </w:trPr>
        <w:tc>
          <w:tcPr>
            <w:tcW w:w="6571" w:type="dxa"/>
            <w:gridSpan w:val="2"/>
            <w:vMerge w:val="restart"/>
          </w:tcPr>
          <w:p w14:paraId="7359400A" w14:textId="77777777" w:rsidR="00357D5B" w:rsidRPr="00357D5B" w:rsidRDefault="00357D5B" w:rsidP="00357D5B">
            <w:r>
              <w:rPr>
                <w:noProof/>
                <w:lang w:val="en-AU" w:eastAsia="en-AU"/>
              </w:rPr>
              <mc:AlternateContent>
                <mc:Choice Requires="wpg">
                  <w:drawing>
                    <wp:inline distT="0" distB="0" distL="0" distR="0" wp14:anchorId="114B5FE7" wp14:editId="3CCCF76E">
                      <wp:extent cx="3657600" cy="1873209"/>
                      <wp:effectExtent l="19050" t="0" r="38100" b="13335"/>
                      <wp:docPr id="517" name="Group 517" descr="Coding Closeup Sh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1873209"/>
                                <a:chOff x="0" y="0"/>
                                <a:chExt cx="6400800" cy="3275965"/>
                              </a:xfrm>
                              <a:blipFill>
                                <a:blip r:embed="rId22">
                                  <a:extLst>
                                    <a:ext uri="{837473B0-CC2E-450A-ABE3-18F120FF3D39}">
                                      <a1611:picAttrSrcUrl xmlns:a1611="http://schemas.microsoft.com/office/drawing/2016/11/main" r:id="rId23"/>
                                    </a:ext>
                                  </a:extLst>
                                </a:blip>
                                <a:stretch>
                                  <a:fillRect l="-3230" t="-2816" r="1662" b="-18927"/>
                                </a:stretch>
                              </a:blipFill>
                            </wpg:grpSpPr>
                            <wpg:grpSp>
                              <wpg:cNvPr id="518" name="Group 518"/>
                              <wpg:cNvGrpSpPr/>
                              <wpg:grpSpPr>
                                <a:xfrm>
                                  <a:off x="0" y="85725"/>
                                  <a:ext cx="6400800" cy="3190240"/>
                                  <a:chOff x="0" y="0"/>
                                  <a:chExt cx="6843395" cy="3316381"/>
                                </a:xfrm>
                                <a:grpFill/>
                              </wpg:grpSpPr>
                              <wps:wsp>
                                <wps:cNvPr id="519" name="Freeform 27"/>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gr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Freeform 27" descr="Coding Closeup Shot"/>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Oval 521"/>
                              <wps:cNvSpPr/>
                              <wps:spPr>
                                <a:xfrm>
                                  <a:off x="457200" y="185737"/>
                                  <a:ext cx="358140" cy="358140"/>
                                </a:xfrm>
                                <a:prstGeom prst="ellipse">
                                  <a:avLst/>
                                </a:prstGeom>
                                <a:gr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522"/>
                              <wps:cNvSpPr/>
                              <wps:spPr>
                                <a:xfrm>
                                  <a:off x="814387" y="14287"/>
                                  <a:ext cx="1703070" cy="1703070"/>
                                </a:xfrm>
                                <a:prstGeom prst="ellipse">
                                  <a:avLst/>
                                </a:prstGeom>
                                <a:gr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523"/>
                              <wps:cNvSpPr/>
                              <wps:spPr>
                                <a:xfrm>
                                  <a:off x="4371975" y="0"/>
                                  <a:ext cx="125506" cy="125506"/>
                                </a:xfrm>
                                <a:prstGeom prst="ellipse">
                                  <a:avLst/>
                                </a:prstGeom>
                                <a:gr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524"/>
                              <wps:cNvSpPr/>
                              <wps:spPr>
                                <a:xfrm>
                                  <a:off x="3443287" y="200025"/>
                                  <a:ext cx="2952750" cy="2952750"/>
                                </a:xfrm>
                                <a:prstGeom prst="ellipse">
                                  <a:avLst/>
                                </a:prstGeom>
                                <a:gr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B6538A" id="Group 517" o:spid="_x0000_s1026" alt="Coding Closeup Shot" style="width:4in;height:147.5pt;mso-position-horizontal-relative:char;mso-position-vertical-relative:line" coordsize="64008,3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">
                      <o:lock v:ext="edit" aspectratio="t"/>
                      <v:group id="Group 518" o:spid="_x0000_s1027" style="position:absolute;top:857;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" path="m3194887,c4905718,,6302743,1343562,6388386,3033109r1388,54895l,3088004r1388,-54895c87031,1343562,1484056,,3194887,xe" filled="f" strokecolor="#58b6c0 [3205]" strokeweight="1pt">
                          <v:stroke joinstyle="miter"/>
                          <v:path arrowok="t" o:connecttype="custom" o:connectlocs="3421698,0;6841908,3247667;6843395,3306445;0,3306445;1487,3247667;3421698,0" o:connectangles="0,0,0,0,0,0"/>
                        </v:shape>
                        <v:shape id="Freeform 27" o:spid="_x0000_s1029" alt="Coding Closeup Shot"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" path="m3194887,c4905718,,6302743,1343562,6388386,3033109r1388,54895l,3088004r1388,-54895c87031,1343562,1484056,,3194887,xe" filled="f" stroked="f" strokeweight="1pt">
                          <v:stroke joinstyle="miter"/>
                          <v:path arrowok="t" o:connecttype="custom" o:connectlocs="3301682,0;6601931,3134151;6603365,3190875;0,3190875;1434,3134151;3301682,0" o:connectangles="0,0,0,0,0,0"/>
                        </v:shape>
                      </v:group>
                      <v:oval id="Oval 521"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" filled="f" stroked="f" strokeweight="1pt">
                        <v:stroke joinstyle="miter"/>
                      </v:oval>
                      <v:oval id="Oval 522"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" filled="f" strokecolor="#3494ba [3204]" strokeweight="1pt">
                        <v:stroke joinstyle="miter"/>
                      </v:oval>
                      <v:oval id="Oval 523"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" filled="f" stroked="f" strokeweight="1pt">
                        <v:stroke joinstyle="miter"/>
                      </v:oval>
                      <v:oval id="Oval 524"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" filled="f" strokecolor="#3494ba [3204]" strokeweight="1pt">
                        <v:stroke joinstyle="miter"/>
                      </v:oval>
                      <w10:anchorlock/>
                    </v:group>
                  </w:pict>
                </mc:Fallback>
              </mc:AlternateContent>
            </w:r>
          </w:p>
        </w:tc>
        <w:tc>
          <w:tcPr>
            <w:tcW w:w="917" w:type="dxa"/>
            <w:vMerge/>
          </w:tcPr>
          <w:p w14:paraId="41FAB139" w14:textId="77777777" w:rsidR="00357D5B" w:rsidRDefault="00357D5B">
            <w:pPr>
              <w:pStyle w:val="NoSpacing"/>
            </w:pPr>
          </w:p>
        </w:tc>
        <w:tc>
          <w:tcPr>
            <w:tcW w:w="258" w:type="dxa"/>
            <w:vMerge/>
          </w:tcPr>
          <w:p w14:paraId="496DBFA2" w14:textId="77777777" w:rsidR="00357D5B" w:rsidRDefault="00357D5B">
            <w:pPr>
              <w:pStyle w:val="NoSpacing"/>
            </w:pPr>
          </w:p>
        </w:tc>
        <w:tc>
          <w:tcPr>
            <w:tcW w:w="7230" w:type="dxa"/>
            <w:gridSpan w:val="2"/>
          </w:tcPr>
          <w:p w14:paraId="125D8139" w14:textId="60ACF5CA" w:rsidR="00357D5B" w:rsidRPr="00357D5B" w:rsidRDefault="00CF009A" w:rsidP="00357D5B">
            <w:pPr>
              <w:pStyle w:val="Heading2"/>
            </w:pPr>
            <w:r>
              <w:t>ADD-ONS</w:t>
            </w:r>
          </w:p>
        </w:tc>
      </w:tr>
      <w:tr w:rsidR="00357D5B" w14:paraId="3BBA4F77" w14:textId="77777777" w:rsidTr="00A072DA">
        <w:trPr>
          <w:trHeight w:val="2250"/>
          <w:jc w:val="center"/>
        </w:trPr>
        <w:tc>
          <w:tcPr>
            <w:tcW w:w="6571" w:type="dxa"/>
            <w:gridSpan w:val="2"/>
            <w:vMerge/>
          </w:tcPr>
          <w:p w14:paraId="4A75F974" w14:textId="77777777" w:rsidR="00357D5B" w:rsidRPr="00357D5B" w:rsidRDefault="00357D5B" w:rsidP="00357D5B"/>
        </w:tc>
        <w:tc>
          <w:tcPr>
            <w:tcW w:w="917" w:type="dxa"/>
            <w:vMerge/>
          </w:tcPr>
          <w:p w14:paraId="2AEFBF5E" w14:textId="77777777" w:rsidR="00357D5B" w:rsidRDefault="00357D5B">
            <w:pPr>
              <w:pStyle w:val="NoSpacing"/>
            </w:pPr>
          </w:p>
        </w:tc>
        <w:tc>
          <w:tcPr>
            <w:tcW w:w="258" w:type="dxa"/>
            <w:vMerge/>
          </w:tcPr>
          <w:p w14:paraId="4A8D4606" w14:textId="77777777" w:rsidR="00357D5B" w:rsidRDefault="00357D5B">
            <w:pPr>
              <w:pStyle w:val="NoSpacing"/>
            </w:pPr>
          </w:p>
        </w:tc>
        <w:tc>
          <w:tcPr>
            <w:tcW w:w="2569" w:type="dxa"/>
          </w:tcPr>
          <w:p w14:paraId="28C43BF5" w14:textId="77777777" w:rsidR="00357D5B" w:rsidRDefault="00357D5B" w:rsidP="0073157D">
            <w:pPr>
              <w:pStyle w:val="NoSpacing"/>
            </w:pPr>
            <w:r>
              <w:rPr>
                <w:noProof/>
                <w:lang w:val="en-AU" w:eastAsia="en-AU"/>
              </w:rPr>
              <mc:AlternateContent>
                <mc:Choice Requires="wpg">
                  <w:drawing>
                    <wp:inline distT="0" distB="0" distL="0" distR="0" wp14:anchorId="1DF31DB9" wp14:editId="29550627">
                      <wp:extent cx="1163955" cy="1261110"/>
                      <wp:effectExtent l="0" t="0" r="17145" b="15240"/>
                      <wp:docPr id="66" name="Group 66"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a:blipFill>
                                <a:blip r:embed="rId24">
                                  <a:extLst>
                                    <a:ext uri="{837473B0-CC2E-450A-ABE3-18F120FF3D39}">
                                      <a1611:picAttrSrcUrl xmlns:a1611="http://schemas.microsoft.com/office/drawing/2016/11/main" r:id="rId25"/>
                                    </a:ext>
                                  </a:extLst>
                                </a:blip>
                                <a:stretch>
                                  <a:fillRect l="-3000" t="-2000" r="-4000" b="-6572"/>
                                </a:stretch>
                              </a:blipFill>
                            </wpg:grpSpPr>
                            <wps:wsp>
                              <wps:cNvPr id="67" name="Oval 67" descr="code"/>
                              <wps:cNvSpPr/>
                              <wps:spPr>
                                <a:xfrm>
                                  <a:off x="64545" y="161365"/>
                                  <a:ext cx="1099820" cy="1099820"/>
                                </a:xfrm>
                                <a:prstGeom prst="ellipse">
                                  <a:avLst/>
                                </a:prstGeom>
                                <a:gr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516367" cy="516367"/>
                                </a:xfrm>
                                <a:prstGeom prst="ellipse">
                                  <a:avLst/>
                                </a:prstGeom>
                                <a:gr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946673" y="1043492"/>
                                  <a:ext cx="172010" cy="172010"/>
                                </a:xfrm>
                                <a:prstGeom prst="ellipse">
                                  <a:avLst/>
                                </a:prstGeom>
                                <a:gr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C9574C" id="Group 66" o:spid="_x0000_s1026" alt="Decorative" style="width:91.65pt;height:99.3pt;mso-position-horizontal-relative:char;mso-position-vertical-relative:line" coordsize="11643,126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">
                      <v:oval id="Oval 67" o:spid="_x0000_s1027" alt="code"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" filled="f" strokecolor="#3494ba [3204]" strokeweight="1pt">
                        <v:stroke joinstyle="miter"/>
                      </v:oval>
                      <v:oval id="Oval 68"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3494ba [3204]" strokeweight="1pt">
                        <v:stroke joinstyle="miter"/>
                      </v:oval>
                      <v:oval id="Oval 69"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" filled="f" stroked="f" strokeweight="1pt">
                        <v:stroke joinstyle="miter"/>
                      </v:oval>
                      <w10:anchorlock/>
                    </v:group>
                  </w:pict>
                </mc:Fallback>
              </mc:AlternateContent>
            </w:r>
          </w:p>
        </w:tc>
        <w:tc>
          <w:tcPr>
            <w:tcW w:w="4661" w:type="dxa"/>
            <w:vAlign w:val="center"/>
          </w:tcPr>
          <w:p w14:paraId="19160964" w14:textId="77777777" w:rsidR="00357D5B" w:rsidRDefault="00CF009A" w:rsidP="0073157D">
            <w:r>
              <w:t>A simplified list of enhancements/ upgrades you can add to any corporate/ group/ party event:</w:t>
            </w:r>
          </w:p>
          <w:p w14:paraId="4D500A76" w14:textId="7B90975E" w:rsidR="00CF009A" w:rsidRDefault="00CF009A" w:rsidP="0073157D">
            <w:r>
              <w:t>Aromatherapy………………………………</w:t>
            </w:r>
            <w:r w:rsidR="00244312">
              <w:t>…...</w:t>
            </w:r>
            <w:r>
              <w:t>$1</w:t>
            </w:r>
            <w:r w:rsidR="003C1E49">
              <w:t>5</w:t>
            </w:r>
          </w:p>
          <w:p w14:paraId="6363057F" w14:textId="2E6A50AE" w:rsidR="00CF009A" w:rsidRDefault="00CF009A" w:rsidP="0073157D">
            <w:r>
              <w:t>Cold/ Hot Stones……………………………</w:t>
            </w:r>
            <w:r w:rsidR="00244312">
              <w:t>…. $</w:t>
            </w:r>
            <w:r w:rsidR="00213839">
              <w:t>20</w:t>
            </w:r>
          </w:p>
          <w:p w14:paraId="7538DF60" w14:textId="34A1E9DE" w:rsidR="00CF009A" w:rsidRDefault="00CF009A" w:rsidP="0073157D">
            <w:r>
              <w:t>Reflexology……………………………………</w:t>
            </w:r>
            <w:r w:rsidR="00244312">
              <w:t>…. $</w:t>
            </w:r>
            <w:r w:rsidR="00213839">
              <w:t>20</w:t>
            </w:r>
          </w:p>
          <w:p w14:paraId="0F758850" w14:textId="07035DE1" w:rsidR="00CF009A" w:rsidRDefault="00CF009A" w:rsidP="0073157D">
            <w:r>
              <w:t>Cupping…………………………………………</w:t>
            </w:r>
            <w:r w:rsidR="00244312">
              <w:t>…. $2</w:t>
            </w:r>
            <w:r w:rsidR="00213839">
              <w:t>5</w:t>
            </w:r>
          </w:p>
          <w:p w14:paraId="0B3CEF70" w14:textId="3FD7FDBE" w:rsidR="00244312" w:rsidRDefault="00244312" w:rsidP="0073157D">
            <w:r>
              <w:t>CBD Infused therapy…………………….……$</w:t>
            </w:r>
            <w:r w:rsidR="00F22787">
              <w:t>30</w:t>
            </w:r>
          </w:p>
        </w:tc>
      </w:tr>
      <w:tr w:rsidR="002709A2" w14:paraId="03658C68" w14:textId="77777777" w:rsidTr="00580648">
        <w:trPr>
          <w:trHeight w:hRule="exact" w:val="99"/>
          <w:jc w:val="center"/>
        </w:trPr>
        <w:tc>
          <w:tcPr>
            <w:tcW w:w="6571" w:type="dxa"/>
            <w:gridSpan w:val="2"/>
          </w:tcPr>
          <w:p w14:paraId="75874F69" w14:textId="77777777" w:rsidR="002709A2" w:rsidRDefault="002709A2">
            <w:pPr>
              <w:pStyle w:val="NoSpacing"/>
              <w:rPr>
                <w:rStyle w:val="PageNumber"/>
              </w:rPr>
            </w:pPr>
          </w:p>
        </w:tc>
        <w:tc>
          <w:tcPr>
            <w:tcW w:w="917" w:type="dxa"/>
          </w:tcPr>
          <w:p w14:paraId="62FE5E69" w14:textId="77777777" w:rsidR="002709A2" w:rsidRDefault="002709A2">
            <w:pPr>
              <w:pStyle w:val="NoSpacing"/>
            </w:pPr>
          </w:p>
        </w:tc>
        <w:tc>
          <w:tcPr>
            <w:tcW w:w="258" w:type="dxa"/>
          </w:tcPr>
          <w:p w14:paraId="5378D84E" w14:textId="77777777" w:rsidR="002709A2" w:rsidRDefault="002709A2">
            <w:pPr>
              <w:pStyle w:val="NoSpacing"/>
            </w:pPr>
          </w:p>
        </w:tc>
        <w:tc>
          <w:tcPr>
            <w:tcW w:w="7230" w:type="dxa"/>
            <w:gridSpan w:val="2"/>
            <w:vAlign w:val="bottom"/>
          </w:tcPr>
          <w:p w14:paraId="5E0F1355" w14:textId="77777777" w:rsidR="002709A2" w:rsidRDefault="005C5673" w:rsidP="007F4E5C">
            <w:pPr>
              <w:pStyle w:val="NoSpacing"/>
              <w:jc w:val="right"/>
              <w:rPr>
                <w:rStyle w:val="PageNumber"/>
              </w:rPr>
            </w:pPr>
            <w:r>
              <w:rPr>
                <w:rStyle w:val="PageNumber"/>
              </w:rPr>
              <w:t>5</w:t>
            </w:r>
          </w:p>
        </w:tc>
      </w:tr>
    </w:tbl>
    <w:p w14:paraId="69C8342A" w14:textId="101D98BF" w:rsidR="009F322A" w:rsidRDefault="00204BCD" w:rsidP="009351D7">
      <w:pPr>
        <w:pStyle w:val="Graphic"/>
      </w:pPr>
      <w:r>
        <w:lastRenderedPageBreak/>
        <mc:AlternateContent>
          <mc:Choice Requires="wps">
            <w:drawing>
              <wp:anchor distT="0" distB="0" distL="114300" distR="114300" simplePos="0" relativeHeight="251698688" behindDoc="0" locked="0" layoutInCell="1" allowOverlap="1" wp14:anchorId="5A798A30" wp14:editId="6FF74A8E">
                <wp:simplePos x="0" y="0"/>
                <wp:positionH relativeFrom="margin">
                  <wp:posOffset>1259205</wp:posOffset>
                </wp:positionH>
                <wp:positionV relativeFrom="paragraph">
                  <wp:posOffset>93745</wp:posOffset>
                </wp:positionV>
                <wp:extent cx="6976997" cy="425885"/>
                <wp:effectExtent l="0" t="0" r="14605" b="12700"/>
                <wp:wrapNone/>
                <wp:docPr id="993818828" name="Text Box 43"/>
                <wp:cNvGraphicFramePr/>
                <a:graphic xmlns:a="http://schemas.openxmlformats.org/drawingml/2006/main">
                  <a:graphicData uri="http://schemas.microsoft.com/office/word/2010/wordprocessingShape">
                    <wps:wsp>
                      <wps:cNvSpPr txBox="1"/>
                      <wps:spPr>
                        <a:xfrm>
                          <a:off x="0" y="0"/>
                          <a:ext cx="6976997" cy="425885"/>
                        </a:xfrm>
                        <a:prstGeom prst="rect">
                          <a:avLst/>
                        </a:prstGeom>
                        <a:solidFill>
                          <a:schemeClr val="lt1"/>
                        </a:solidFill>
                        <a:ln w="6350">
                          <a:solidFill>
                            <a:prstClr val="black"/>
                          </a:solidFill>
                        </a:ln>
                      </wps:spPr>
                      <wps:txbx>
                        <w:txbxContent>
                          <w:p w14:paraId="4181C818" w14:textId="73D8DA34" w:rsidR="00204BCD" w:rsidRPr="00204BCD" w:rsidRDefault="00204BCD" w:rsidP="00204BCD">
                            <w:pPr>
                              <w:jc w:val="center"/>
                              <w:rPr>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PROGRESSIVE THERAPEUTIC MASSAGE &amp; BODYWORK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98A30" id="Text Box 43" o:spid="_x0000_s1052" type="#_x0000_t202" style="position:absolute;margin-left:99.15pt;margin-top:7.4pt;width:549.35pt;height:33.55pt;z-index:251698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" fillcolor="white [3201]" strokeweight=".5pt">
                <v:textbox>
                  <w:txbxContent>
                    <w:p w14:paraId="4181C818" w14:textId="73D8DA34" w:rsidR="00204BCD" w:rsidRPr="00204BCD" w:rsidRDefault="00204BCD" w:rsidP="00204BCD">
                      <w:pPr>
                        <w:jc w:val="center"/>
                        <w:rPr>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PROGRESSIVE THERAPEUTIC MASSAGE &amp; BODYWORK</w:t>
                      </w:r>
                    </w:p>
                  </w:txbxContent>
                </v:textbox>
                <w10:wrap anchorx="margin"/>
              </v:shape>
            </w:pict>
          </mc:Fallback>
        </mc:AlternateContent>
      </w:r>
    </w:p>
    <w:tbl>
      <w:tblPr>
        <w:tblW w:w="5000" w:type="pct"/>
        <w:tblLayout w:type="fixed"/>
        <w:tblCellMar>
          <w:left w:w="115" w:type="dxa"/>
          <w:right w:w="115" w:type="dxa"/>
        </w:tblCellMar>
        <w:tblLook w:val="0600" w:firstRow="0" w:lastRow="0" w:firstColumn="0" w:lastColumn="0" w:noHBand="1" w:noVBand="1"/>
        <w:tblDescription w:val="Page layout for 2 interior booklet pages"/>
      </w:tblPr>
      <w:tblGrid>
        <w:gridCol w:w="6115"/>
        <w:gridCol w:w="598"/>
        <w:gridCol w:w="528"/>
        <w:gridCol w:w="6727"/>
      </w:tblGrid>
      <w:tr w:rsidR="005762FE" w14:paraId="6CBB920D" w14:textId="77777777" w:rsidTr="00A072DA">
        <w:tc>
          <w:tcPr>
            <w:tcW w:w="6571" w:type="dxa"/>
            <w:vMerge w:val="restart"/>
          </w:tcPr>
          <w:p w14:paraId="21E9DE3E" w14:textId="43BECDFB" w:rsidR="005762FE" w:rsidRPr="00357D5B" w:rsidRDefault="00847EF7" w:rsidP="00357D5B">
            <w:pPr>
              <w:pStyle w:val="Heading1"/>
            </w:pPr>
            <w:r>
              <w:t>OUR SERVICES/ PRODUCT</w:t>
            </w:r>
          </w:p>
          <w:p w14:paraId="235FCD5C" w14:textId="124EA644" w:rsidR="002C208D" w:rsidRDefault="00C91EB7" w:rsidP="00C91EB7">
            <w:pPr>
              <w:rPr>
                <w:sz w:val="18"/>
              </w:rPr>
            </w:pPr>
            <w:r>
              <w:rPr>
                <w:sz w:val="18"/>
              </w:rPr>
              <w:t xml:space="preserve">Here are a few of our </w:t>
            </w:r>
            <w:r w:rsidR="003A2087">
              <w:rPr>
                <w:sz w:val="18"/>
              </w:rPr>
              <w:t>Therapeutic Services</w:t>
            </w:r>
            <w:r w:rsidR="00C76398">
              <w:rPr>
                <w:sz w:val="18"/>
              </w:rPr>
              <w:t xml:space="preserve"> (Mobile or On-Si</w:t>
            </w:r>
            <w:r w:rsidR="00AC3BE2">
              <w:rPr>
                <w:sz w:val="18"/>
              </w:rPr>
              <w:t>te</w:t>
            </w:r>
            <w:r w:rsidR="00DA7AB5">
              <w:rPr>
                <w:sz w:val="18"/>
              </w:rPr>
              <w:t>)</w:t>
            </w:r>
            <w:r w:rsidR="003A2087">
              <w:rPr>
                <w:sz w:val="18"/>
              </w:rPr>
              <w:t xml:space="preserve">, for a full list and pricing please visit our website: mmmassage.godaddysites.com or </w:t>
            </w:r>
            <w:r w:rsidR="00B43022">
              <w:rPr>
                <w:sz w:val="18"/>
              </w:rPr>
              <w:t xml:space="preserve">email: jglomassage.com for </w:t>
            </w:r>
            <w:r w:rsidR="00DA7AB5">
              <w:rPr>
                <w:sz w:val="18"/>
              </w:rPr>
              <w:t>more in-depth information or details:</w:t>
            </w:r>
          </w:p>
          <w:p w14:paraId="254840D4" w14:textId="7DFC7F2A" w:rsidR="00DA7AB5" w:rsidRPr="004125D4" w:rsidRDefault="006F4056" w:rsidP="00C91EB7">
            <w:pPr>
              <w:rPr>
                <w:b/>
                <w:bCs/>
                <w:sz w:val="18"/>
              </w:rPr>
            </w:pPr>
            <w:r w:rsidRPr="004125D4">
              <w:rPr>
                <w:b/>
                <w:bCs/>
                <w:sz w:val="18"/>
              </w:rPr>
              <w:t>TOUCH/ CHAKRA BALANCING</w:t>
            </w:r>
          </w:p>
          <w:p w14:paraId="334C729B" w14:textId="11946336" w:rsidR="004125D4" w:rsidRDefault="001D7117" w:rsidP="00C91EB7">
            <w:pPr>
              <w:rPr>
                <w:sz w:val="18"/>
              </w:rPr>
            </w:pPr>
            <w:r>
              <w:rPr>
                <w:sz w:val="18"/>
              </w:rPr>
              <w:t>We offer these gentler forms of therapies to reduce pain, ease tense muscles, speed healing, and improve sleep through harmony restoration in a person’s energy field. Very light service often for those in hospice or certain cancer treatments by requests.</w:t>
            </w:r>
          </w:p>
          <w:p w14:paraId="6420185E" w14:textId="1EDDDFE3" w:rsidR="006F4056" w:rsidRPr="00F1575F" w:rsidRDefault="006F4056" w:rsidP="00C91EB7">
            <w:pPr>
              <w:rPr>
                <w:b/>
                <w:bCs/>
                <w:sz w:val="18"/>
              </w:rPr>
            </w:pPr>
            <w:r w:rsidRPr="00F1575F">
              <w:rPr>
                <w:b/>
                <w:bCs/>
                <w:sz w:val="18"/>
              </w:rPr>
              <w:t>CUPPING (DECOMPRESSION/ STATIC)</w:t>
            </w:r>
          </w:p>
          <w:p w14:paraId="39B7E44D" w14:textId="2D093062" w:rsidR="00F1575F" w:rsidRPr="00F1575F" w:rsidRDefault="00F1575F" w:rsidP="00F1575F">
            <w:pPr>
              <w:rPr>
                <w:sz w:val="18"/>
              </w:rPr>
            </w:pPr>
            <w:r>
              <w:rPr>
                <w:sz w:val="18"/>
              </w:rPr>
              <w:t>S</w:t>
            </w:r>
            <w:r w:rsidRPr="00F1575F">
              <w:rPr>
                <w:sz w:val="18"/>
              </w:rPr>
              <w:t>tatic or a decompression massage</w:t>
            </w:r>
            <w:r>
              <w:rPr>
                <w:sz w:val="18"/>
              </w:rPr>
              <w:t xml:space="preserve"> or customizable combination of both</w:t>
            </w:r>
            <w:r w:rsidRPr="00F1575F">
              <w:rPr>
                <w:sz w:val="18"/>
              </w:rPr>
              <w:t xml:space="preserve">. An alternative to deep tissue massage that helps with pain, inflammation, blood flow, and relaxation. </w:t>
            </w:r>
          </w:p>
          <w:p w14:paraId="17A5C5DC" w14:textId="41423CD1" w:rsidR="004125D4" w:rsidRDefault="00F1575F" w:rsidP="00F1575F">
            <w:pPr>
              <w:rPr>
                <w:sz w:val="18"/>
              </w:rPr>
            </w:pPr>
            <w:r w:rsidRPr="00F1575F">
              <w:rPr>
                <w:sz w:val="18"/>
              </w:rPr>
              <w:t>We use silicone vacuum and/or manual cups.</w:t>
            </w:r>
          </w:p>
          <w:p w14:paraId="5774C93F" w14:textId="77777777" w:rsidR="00901C09" w:rsidRDefault="006F4056" w:rsidP="00C91EB7">
            <w:pPr>
              <w:rPr>
                <w:b/>
                <w:bCs/>
                <w:sz w:val="18"/>
              </w:rPr>
            </w:pPr>
            <w:r w:rsidRPr="00B8610A">
              <w:rPr>
                <w:b/>
                <w:bCs/>
                <w:sz w:val="18"/>
              </w:rPr>
              <w:t>SOUND BATH THERAPY/ MEDITATIVE BREATHING</w:t>
            </w:r>
            <w:r w:rsidR="0037318E">
              <w:rPr>
                <w:b/>
                <w:bCs/>
                <w:sz w:val="18"/>
              </w:rPr>
              <w:t xml:space="preserve"> </w:t>
            </w:r>
          </w:p>
          <w:p w14:paraId="54DA04D8" w14:textId="44DC6E00" w:rsidR="006F4056" w:rsidRPr="00202547" w:rsidRDefault="0037318E" w:rsidP="00C91EB7">
            <w:pPr>
              <w:rPr>
                <w:sz w:val="18"/>
              </w:rPr>
            </w:pPr>
            <w:r w:rsidRPr="00202547">
              <w:rPr>
                <w:sz w:val="18"/>
              </w:rPr>
              <w:t>A sound bath meditation session helps to focus on the present moment and clear the mind of distractions. A truly elemental experience using instrument-produced sound from sound bowls or drums to reach a therapeutic relaxed and meditative state. Usually lasts about 30-60 mins or can be customized to as little as 15 mins.</w:t>
            </w:r>
          </w:p>
          <w:p w14:paraId="0064FC70" w14:textId="77777777" w:rsidR="0037318E" w:rsidRDefault="0037318E" w:rsidP="00C91EB7">
            <w:pPr>
              <w:rPr>
                <w:b/>
                <w:bCs/>
                <w:sz w:val="18"/>
              </w:rPr>
            </w:pPr>
          </w:p>
          <w:p w14:paraId="5A5655B8" w14:textId="01E52FCA" w:rsidR="005762FE" w:rsidRPr="00B44159" w:rsidRDefault="00202547" w:rsidP="00B44159">
            <w:pPr>
              <w:pStyle w:val="Heading2"/>
            </w:pPr>
            <w:r>
              <w:rPr>
                <w:sz w:val="24"/>
              </w:rPr>
              <w:t>MAKE IT PICTURE PERFECT</w:t>
            </w:r>
          </w:p>
          <w:p w14:paraId="108FEB6B" w14:textId="04A6805C" w:rsidR="00C80445" w:rsidRPr="001C6F65" w:rsidRDefault="00C078A3" w:rsidP="002815F7">
            <w:pPr>
              <w:rPr>
                <w:sz w:val="18"/>
              </w:rPr>
            </w:pPr>
            <w:r>
              <w:rPr>
                <w:sz w:val="18"/>
              </w:rPr>
              <w:t xml:space="preserve">We can accommodate events of any size, from intimate sessions to large corporate events. Our team will work with you to customize a menu </w:t>
            </w:r>
            <w:r w:rsidR="00617B52">
              <w:rPr>
                <w:sz w:val="18"/>
              </w:rPr>
              <w:t>and are happy to accommodate and assist with any special adaptive restrictions or requests.</w:t>
            </w:r>
          </w:p>
        </w:tc>
        <w:tc>
          <w:tcPr>
            <w:tcW w:w="625" w:type="dxa"/>
            <w:vMerge w:val="restart"/>
          </w:tcPr>
          <w:p w14:paraId="7C472948" w14:textId="77777777" w:rsidR="005762FE" w:rsidRDefault="005762FE">
            <w:pPr>
              <w:pStyle w:val="NoSpacing"/>
            </w:pPr>
          </w:p>
        </w:tc>
        <w:tc>
          <w:tcPr>
            <w:tcW w:w="550" w:type="dxa"/>
            <w:vMerge w:val="restart"/>
          </w:tcPr>
          <w:p w14:paraId="51079EF3" w14:textId="77777777" w:rsidR="005762FE" w:rsidRDefault="005762FE">
            <w:pPr>
              <w:pStyle w:val="NoSpacing"/>
            </w:pPr>
          </w:p>
        </w:tc>
        <w:tc>
          <w:tcPr>
            <w:tcW w:w="7230" w:type="dxa"/>
          </w:tcPr>
          <w:p w14:paraId="2C69AA6B" w14:textId="378F40AE" w:rsidR="005762FE" w:rsidRPr="00357D5B" w:rsidRDefault="00AA0C61" w:rsidP="00357D5B">
            <w:pPr>
              <w:pStyle w:val="Heading1"/>
            </w:pPr>
            <w:r>
              <w:t>OVERVIEW</w:t>
            </w:r>
          </w:p>
        </w:tc>
      </w:tr>
      <w:tr w:rsidR="005762FE" w14:paraId="03DB9FC3" w14:textId="77777777" w:rsidTr="00A072DA">
        <w:trPr>
          <w:trHeight w:hRule="exact" w:val="585"/>
        </w:trPr>
        <w:tc>
          <w:tcPr>
            <w:tcW w:w="6571" w:type="dxa"/>
            <w:vMerge/>
          </w:tcPr>
          <w:p w14:paraId="72DEEBFD" w14:textId="77777777" w:rsidR="005762FE" w:rsidRDefault="005762FE">
            <w:pPr>
              <w:pStyle w:val="NoSpacing"/>
              <w:rPr>
                <w:rStyle w:val="PageNumber"/>
              </w:rPr>
            </w:pPr>
          </w:p>
        </w:tc>
        <w:tc>
          <w:tcPr>
            <w:tcW w:w="625" w:type="dxa"/>
            <w:vMerge/>
          </w:tcPr>
          <w:p w14:paraId="6D103F12" w14:textId="77777777" w:rsidR="005762FE" w:rsidRDefault="005762FE">
            <w:pPr>
              <w:pStyle w:val="NoSpacing"/>
            </w:pPr>
          </w:p>
        </w:tc>
        <w:tc>
          <w:tcPr>
            <w:tcW w:w="550" w:type="dxa"/>
            <w:vMerge/>
          </w:tcPr>
          <w:p w14:paraId="2350809D" w14:textId="77777777" w:rsidR="005762FE" w:rsidRDefault="005762FE">
            <w:pPr>
              <w:pStyle w:val="NoSpacing"/>
            </w:pPr>
          </w:p>
        </w:tc>
        <w:tc>
          <w:tcPr>
            <w:tcW w:w="7230" w:type="dxa"/>
          </w:tcPr>
          <w:p w14:paraId="6262D03D" w14:textId="44BBF127" w:rsidR="005762FE" w:rsidRPr="00124F28" w:rsidRDefault="00D45C15" w:rsidP="00357D5B">
            <w:pPr>
              <w:pStyle w:val="Heading2"/>
            </w:pPr>
            <w:r w:rsidRPr="00124F28">
              <w:rPr>
                <w:color w:val="3494BA" w:themeColor="accent1"/>
              </w:rPr>
              <w:t>LET US TAKE CARE OF YOU</w:t>
            </w:r>
          </w:p>
        </w:tc>
      </w:tr>
      <w:tr w:rsidR="001C6F65" w:rsidRPr="00071761" w14:paraId="6C943A62" w14:textId="77777777" w:rsidTr="00A072DA">
        <w:trPr>
          <w:trHeight w:hRule="exact" w:val="1116"/>
        </w:trPr>
        <w:tc>
          <w:tcPr>
            <w:tcW w:w="6571" w:type="dxa"/>
            <w:vMerge/>
          </w:tcPr>
          <w:p w14:paraId="1B8CA906" w14:textId="77777777" w:rsidR="001C6F65" w:rsidRDefault="001C6F65">
            <w:pPr>
              <w:pStyle w:val="NoSpacing"/>
              <w:rPr>
                <w:rStyle w:val="PageNumber"/>
              </w:rPr>
            </w:pPr>
          </w:p>
        </w:tc>
        <w:tc>
          <w:tcPr>
            <w:tcW w:w="625" w:type="dxa"/>
            <w:vMerge/>
          </w:tcPr>
          <w:p w14:paraId="7E3D12F5" w14:textId="77777777" w:rsidR="001C6F65" w:rsidRDefault="001C6F65">
            <w:pPr>
              <w:pStyle w:val="NoSpacing"/>
            </w:pPr>
          </w:p>
        </w:tc>
        <w:tc>
          <w:tcPr>
            <w:tcW w:w="550" w:type="dxa"/>
            <w:vMerge/>
          </w:tcPr>
          <w:p w14:paraId="080D41A9" w14:textId="77777777" w:rsidR="001C6F65" w:rsidRDefault="001C6F65">
            <w:pPr>
              <w:pStyle w:val="NoSpacing"/>
            </w:pPr>
          </w:p>
        </w:tc>
        <w:tc>
          <w:tcPr>
            <w:tcW w:w="7230" w:type="dxa"/>
            <w:vAlign w:val="center"/>
          </w:tcPr>
          <w:p w14:paraId="2582D833" w14:textId="4616C7BA" w:rsidR="00124F28" w:rsidRDefault="00124F28" w:rsidP="00124F28">
            <w:r w:rsidRPr="00124F28">
              <w:t xml:space="preserve">We offer various services and products to meet any </w:t>
            </w:r>
            <w:r>
              <w:t>individual/ mobile or event needs. Some of our most popular events include:</w:t>
            </w:r>
          </w:p>
          <w:p w14:paraId="53F4BB4B" w14:textId="31DB5C43" w:rsidR="00124F28" w:rsidRPr="00124F28" w:rsidRDefault="00124F28" w:rsidP="00124F28">
            <w:r>
              <w:t>Baby Showers, Bridal Showers, Corporate Chair, and Couples with add-ons</w:t>
            </w:r>
          </w:p>
          <w:p w14:paraId="162034BF" w14:textId="77777777" w:rsidR="001C6F65" w:rsidRPr="00071761" w:rsidRDefault="001C6F65" w:rsidP="00071761"/>
        </w:tc>
      </w:tr>
      <w:tr w:rsidR="005762FE" w14:paraId="7025B005" w14:textId="77777777" w:rsidTr="00A072DA">
        <w:trPr>
          <w:trHeight w:hRule="exact" w:val="594"/>
        </w:trPr>
        <w:tc>
          <w:tcPr>
            <w:tcW w:w="6571" w:type="dxa"/>
            <w:vMerge/>
          </w:tcPr>
          <w:p w14:paraId="0D90A7E2" w14:textId="77777777" w:rsidR="005762FE" w:rsidRDefault="005762FE">
            <w:pPr>
              <w:pStyle w:val="NoSpacing"/>
              <w:rPr>
                <w:rStyle w:val="PageNumber"/>
              </w:rPr>
            </w:pPr>
          </w:p>
        </w:tc>
        <w:tc>
          <w:tcPr>
            <w:tcW w:w="625" w:type="dxa"/>
            <w:vMerge/>
          </w:tcPr>
          <w:p w14:paraId="01853A55" w14:textId="77777777" w:rsidR="005762FE" w:rsidRDefault="005762FE">
            <w:pPr>
              <w:pStyle w:val="NoSpacing"/>
            </w:pPr>
          </w:p>
        </w:tc>
        <w:tc>
          <w:tcPr>
            <w:tcW w:w="550" w:type="dxa"/>
            <w:vMerge/>
          </w:tcPr>
          <w:p w14:paraId="6F1B8F51" w14:textId="77777777" w:rsidR="005762FE" w:rsidRDefault="005762FE">
            <w:pPr>
              <w:pStyle w:val="NoSpacing"/>
            </w:pPr>
          </w:p>
        </w:tc>
        <w:tc>
          <w:tcPr>
            <w:tcW w:w="7230" w:type="dxa"/>
          </w:tcPr>
          <w:p w14:paraId="0F55F85D" w14:textId="0505DE11" w:rsidR="005762FE" w:rsidRPr="002C5D59" w:rsidRDefault="00124F28" w:rsidP="00357D5B">
            <w:pPr>
              <w:pStyle w:val="Heading2"/>
              <w:rPr>
                <w:sz w:val="24"/>
                <w:szCs w:val="24"/>
              </w:rPr>
            </w:pPr>
            <w:r w:rsidRPr="002C5D59">
              <w:rPr>
                <w:color w:val="3494BA" w:themeColor="accent1"/>
                <w:sz w:val="24"/>
                <w:szCs w:val="24"/>
              </w:rPr>
              <w:t>PRICING</w:t>
            </w:r>
          </w:p>
        </w:tc>
      </w:tr>
      <w:tr w:rsidR="001C6F65" w:rsidRPr="00071761" w14:paraId="5A9B7AD2" w14:textId="77777777" w:rsidTr="00A072DA">
        <w:trPr>
          <w:trHeight w:hRule="exact" w:val="1035"/>
        </w:trPr>
        <w:tc>
          <w:tcPr>
            <w:tcW w:w="6571" w:type="dxa"/>
            <w:vMerge/>
          </w:tcPr>
          <w:p w14:paraId="70DE9E68" w14:textId="77777777" w:rsidR="001C6F65" w:rsidRDefault="001C6F65">
            <w:pPr>
              <w:pStyle w:val="NoSpacing"/>
              <w:rPr>
                <w:rStyle w:val="PageNumber"/>
              </w:rPr>
            </w:pPr>
          </w:p>
        </w:tc>
        <w:tc>
          <w:tcPr>
            <w:tcW w:w="625" w:type="dxa"/>
            <w:vMerge/>
          </w:tcPr>
          <w:p w14:paraId="276FFFE2" w14:textId="77777777" w:rsidR="001C6F65" w:rsidRDefault="001C6F65">
            <w:pPr>
              <w:pStyle w:val="NoSpacing"/>
            </w:pPr>
          </w:p>
        </w:tc>
        <w:tc>
          <w:tcPr>
            <w:tcW w:w="550" w:type="dxa"/>
            <w:vMerge/>
          </w:tcPr>
          <w:p w14:paraId="0EB83D92" w14:textId="77777777" w:rsidR="001C6F65" w:rsidRDefault="001C6F65">
            <w:pPr>
              <w:pStyle w:val="NoSpacing"/>
            </w:pPr>
          </w:p>
        </w:tc>
        <w:tc>
          <w:tcPr>
            <w:tcW w:w="7230" w:type="dxa"/>
            <w:vAlign w:val="center"/>
          </w:tcPr>
          <w:p w14:paraId="3363E1AD" w14:textId="023F0515" w:rsidR="001C6F65" w:rsidRDefault="00124F28" w:rsidP="00124F28">
            <w:pPr>
              <w:rPr>
                <w:sz w:val="18"/>
                <w:szCs w:val="18"/>
              </w:rPr>
            </w:pPr>
            <w:r w:rsidRPr="002C5D59">
              <w:rPr>
                <w:i/>
                <w:iCs/>
                <w:sz w:val="18"/>
                <w:szCs w:val="18"/>
              </w:rPr>
              <w:t>“Great massage services shouldn’t break the bank</w:t>
            </w:r>
            <w:r w:rsidRPr="002C5D59">
              <w:rPr>
                <w:sz w:val="18"/>
                <w:szCs w:val="18"/>
              </w:rPr>
              <w:t>”. We strongly believe and offer competitive pricing on all our services and products, and we are happy to work with you to create a customized package that fits your budget. This brochure booklet includes standard private session and group rates with</w:t>
            </w:r>
            <w:r>
              <w:t xml:space="preserve"> </w:t>
            </w:r>
            <w:r w:rsidRPr="002C5D59">
              <w:rPr>
                <w:sz w:val="18"/>
                <w:szCs w:val="18"/>
              </w:rPr>
              <w:t>descriptions to decide what may fit</w:t>
            </w:r>
            <w:r>
              <w:t xml:space="preserve"> </w:t>
            </w:r>
            <w:r w:rsidRPr="002C5D59">
              <w:rPr>
                <w:sz w:val="18"/>
                <w:szCs w:val="18"/>
              </w:rPr>
              <w:t>you</w:t>
            </w:r>
            <w:r w:rsidR="002C5D59">
              <w:rPr>
                <w:sz w:val="18"/>
                <w:szCs w:val="18"/>
              </w:rPr>
              <w:t>r</w:t>
            </w:r>
          </w:p>
          <w:p w14:paraId="32B4BBF5" w14:textId="1754FDDE" w:rsidR="002815F7" w:rsidRPr="00124F28" w:rsidRDefault="002815F7" w:rsidP="00124F28"/>
        </w:tc>
      </w:tr>
      <w:tr w:rsidR="005762FE" w14:paraId="3B406D3E" w14:textId="77777777" w:rsidTr="00A072DA">
        <w:trPr>
          <w:trHeight w:hRule="exact" w:val="567"/>
        </w:trPr>
        <w:tc>
          <w:tcPr>
            <w:tcW w:w="6571" w:type="dxa"/>
            <w:vMerge/>
          </w:tcPr>
          <w:p w14:paraId="19C3BBCF" w14:textId="77777777" w:rsidR="005762FE" w:rsidRDefault="005762FE">
            <w:pPr>
              <w:pStyle w:val="NoSpacing"/>
              <w:rPr>
                <w:rStyle w:val="PageNumber"/>
              </w:rPr>
            </w:pPr>
          </w:p>
        </w:tc>
        <w:tc>
          <w:tcPr>
            <w:tcW w:w="625" w:type="dxa"/>
            <w:vMerge/>
          </w:tcPr>
          <w:p w14:paraId="0508AECC" w14:textId="77777777" w:rsidR="005762FE" w:rsidRDefault="005762FE">
            <w:pPr>
              <w:pStyle w:val="NoSpacing"/>
            </w:pPr>
          </w:p>
        </w:tc>
        <w:tc>
          <w:tcPr>
            <w:tcW w:w="550" w:type="dxa"/>
            <w:vMerge/>
          </w:tcPr>
          <w:p w14:paraId="39267D3C" w14:textId="77777777" w:rsidR="005762FE" w:rsidRDefault="005762FE">
            <w:pPr>
              <w:pStyle w:val="NoSpacing"/>
            </w:pPr>
          </w:p>
        </w:tc>
        <w:tc>
          <w:tcPr>
            <w:tcW w:w="7230" w:type="dxa"/>
          </w:tcPr>
          <w:p w14:paraId="149F3852" w14:textId="0162C530" w:rsidR="005762FE" w:rsidRPr="00357D5B" w:rsidRDefault="002C5D59" w:rsidP="00357D5B">
            <w:pPr>
              <w:pStyle w:val="Heading2"/>
            </w:pPr>
            <w:r>
              <w:rPr>
                <w:noProof/>
              </w:rPr>
              <mc:AlternateContent>
                <mc:Choice Requires="wps">
                  <w:drawing>
                    <wp:anchor distT="0" distB="0" distL="114300" distR="114300" simplePos="0" relativeHeight="251613184" behindDoc="0" locked="0" layoutInCell="1" allowOverlap="1" wp14:anchorId="57E04F94" wp14:editId="6342180A">
                      <wp:simplePos x="0" y="0"/>
                      <wp:positionH relativeFrom="column">
                        <wp:posOffset>705485</wp:posOffset>
                      </wp:positionH>
                      <wp:positionV relativeFrom="paragraph">
                        <wp:posOffset>24765</wp:posOffset>
                      </wp:positionV>
                      <wp:extent cx="2447925" cy="238125"/>
                      <wp:effectExtent l="0" t="0" r="28575" b="28575"/>
                      <wp:wrapNone/>
                      <wp:docPr id="1360179947" name="Text Box 4"/>
                      <wp:cNvGraphicFramePr/>
                      <a:graphic xmlns:a="http://schemas.openxmlformats.org/drawingml/2006/main">
                        <a:graphicData uri="http://schemas.microsoft.com/office/word/2010/wordprocessingShape">
                          <wps:wsp>
                            <wps:cNvSpPr txBox="1"/>
                            <wps:spPr>
                              <a:xfrm>
                                <a:off x="0" y="0"/>
                                <a:ext cx="2447925" cy="238125"/>
                              </a:xfrm>
                              <a:prstGeom prst="rect">
                                <a:avLst/>
                              </a:prstGeom>
                              <a:solidFill>
                                <a:schemeClr val="bg2"/>
                              </a:solidFill>
                              <a:ln w="6350">
                                <a:solidFill>
                                  <a:prstClr val="black"/>
                                </a:solidFill>
                              </a:ln>
                            </wps:spPr>
                            <wps:txbx>
                              <w:txbxContent>
                                <w:p w14:paraId="01F0456B" w14:textId="13983868" w:rsidR="002C5D59" w:rsidRPr="002C5D59" w:rsidRDefault="002C5D59" w:rsidP="002C5D59">
                                  <w:pPr>
                                    <w:jc w:val="center"/>
                                    <w:rPr>
                                      <w:b/>
                                      <w:bCs/>
                                      <w:sz w:val="18"/>
                                      <w:szCs w:val="18"/>
                                    </w:rPr>
                                  </w:pPr>
                                  <w:r>
                                    <w:rPr>
                                      <w:b/>
                                      <w:bCs/>
                                      <w:sz w:val="18"/>
                                      <w:szCs w:val="18"/>
                                    </w:rPr>
                                    <w:t>&lt;&lt;&lt;&lt;&lt;&lt;&lt;&lt;</w:t>
                                  </w:r>
                                  <w:r w:rsidRPr="002C5D59">
                                    <w:rPr>
                                      <w:b/>
                                      <w:bCs/>
                                      <w:sz w:val="18"/>
                                      <w:szCs w:val="18"/>
                                    </w:rPr>
                                    <w:t xml:space="preserve">Needs </w:t>
                                  </w:r>
                                  <w:r w:rsidR="00C45D6C">
                                    <w:rPr>
                                      <w:b/>
                                      <w:bCs/>
                                      <w:sz w:val="18"/>
                                      <w:szCs w:val="18"/>
                                    </w:rPr>
                                    <w:t xml:space="preserve">/ </w:t>
                                  </w:r>
                                  <w:r w:rsidRPr="002C5D59">
                                    <w:rPr>
                                      <w:b/>
                                      <w:bCs/>
                                      <w:sz w:val="18"/>
                                      <w:szCs w:val="18"/>
                                    </w:rPr>
                                    <w:t xml:space="preserve">Ideas </w:t>
                                  </w:r>
                                  <w:r w:rsidR="00C45D6C">
                                    <w:rPr>
                                      <w:b/>
                                      <w:bCs/>
                                      <w:sz w:val="18"/>
                                      <w:szCs w:val="18"/>
                                    </w:rPr>
                                    <w:t xml:space="preserve">/ </w:t>
                                  </w:r>
                                  <w:r w:rsidRPr="002C5D59">
                                    <w:rPr>
                                      <w:b/>
                                      <w:bCs/>
                                      <w:sz w:val="18"/>
                                      <w:szCs w:val="18"/>
                                    </w:rPr>
                                    <w:t>Goals</w:t>
                                  </w:r>
                                  <w:r>
                                    <w:rPr>
                                      <w:b/>
                                      <w:bCs/>
                                      <w:sz w:val="18"/>
                                      <w:szCs w:val="18"/>
                                    </w:rPr>
                                    <w:t>&gt;&gt;&gt;&gt;&gt;&gt;&gt;&gt;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04F94" id="Text Box 4" o:spid="_x0000_s1053" type="#_x0000_t202" style="position:absolute;margin-left:55.55pt;margin-top:1.95pt;width:192.75pt;height:18.7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" fillcolor="#cedbe6 [3214]" strokeweight=".5pt">
                      <v:textbox>
                        <w:txbxContent>
                          <w:p w14:paraId="01F0456B" w14:textId="13983868" w:rsidR="002C5D59" w:rsidRPr="002C5D59" w:rsidRDefault="002C5D59" w:rsidP="002C5D59">
                            <w:pPr>
                              <w:jc w:val="center"/>
                              <w:rPr>
                                <w:b/>
                                <w:bCs/>
                                <w:sz w:val="18"/>
                                <w:szCs w:val="18"/>
                              </w:rPr>
                            </w:pPr>
                            <w:r>
                              <w:rPr>
                                <w:b/>
                                <w:bCs/>
                                <w:sz w:val="18"/>
                                <w:szCs w:val="18"/>
                              </w:rPr>
                              <w:t>&lt;&lt;&lt;&lt;&lt;&lt;&lt;&lt;</w:t>
                            </w:r>
                            <w:r w:rsidRPr="002C5D59">
                              <w:rPr>
                                <w:b/>
                                <w:bCs/>
                                <w:sz w:val="18"/>
                                <w:szCs w:val="18"/>
                              </w:rPr>
                              <w:t xml:space="preserve">Needs </w:t>
                            </w:r>
                            <w:r w:rsidR="00C45D6C">
                              <w:rPr>
                                <w:b/>
                                <w:bCs/>
                                <w:sz w:val="18"/>
                                <w:szCs w:val="18"/>
                              </w:rPr>
                              <w:t xml:space="preserve">/ </w:t>
                            </w:r>
                            <w:r w:rsidRPr="002C5D59">
                              <w:rPr>
                                <w:b/>
                                <w:bCs/>
                                <w:sz w:val="18"/>
                                <w:szCs w:val="18"/>
                              </w:rPr>
                              <w:t xml:space="preserve">Ideas </w:t>
                            </w:r>
                            <w:r w:rsidR="00C45D6C">
                              <w:rPr>
                                <w:b/>
                                <w:bCs/>
                                <w:sz w:val="18"/>
                                <w:szCs w:val="18"/>
                              </w:rPr>
                              <w:t xml:space="preserve">/ </w:t>
                            </w:r>
                            <w:r w:rsidRPr="002C5D59">
                              <w:rPr>
                                <w:b/>
                                <w:bCs/>
                                <w:sz w:val="18"/>
                                <w:szCs w:val="18"/>
                              </w:rPr>
                              <w:t>Goals</w:t>
                            </w:r>
                            <w:r>
                              <w:rPr>
                                <w:b/>
                                <w:bCs/>
                                <w:sz w:val="18"/>
                                <w:szCs w:val="18"/>
                              </w:rPr>
                              <w:t>&gt;&gt;&gt;&gt;&gt;&gt;&gt;&gt;</w:t>
                            </w:r>
                          </w:p>
                        </w:txbxContent>
                      </v:textbox>
                    </v:shape>
                  </w:pict>
                </mc:Fallback>
              </mc:AlternateContent>
            </w:r>
          </w:p>
        </w:tc>
      </w:tr>
      <w:tr w:rsidR="001C6F65" w:rsidRPr="00071761" w14:paraId="2E947705" w14:textId="77777777" w:rsidTr="00A072DA">
        <w:trPr>
          <w:trHeight w:hRule="exact" w:val="5452"/>
        </w:trPr>
        <w:tc>
          <w:tcPr>
            <w:tcW w:w="6571" w:type="dxa"/>
            <w:vMerge/>
          </w:tcPr>
          <w:p w14:paraId="31ABB9FE" w14:textId="77777777" w:rsidR="001C6F65" w:rsidRDefault="001C6F65">
            <w:pPr>
              <w:pStyle w:val="NoSpacing"/>
              <w:rPr>
                <w:rStyle w:val="PageNumber"/>
              </w:rPr>
            </w:pPr>
          </w:p>
        </w:tc>
        <w:tc>
          <w:tcPr>
            <w:tcW w:w="625" w:type="dxa"/>
            <w:vMerge/>
          </w:tcPr>
          <w:p w14:paraId="240B1047" w14:textId="77777777" w:rsidR="001C6F65" w:rsidRDefault="001C6F65">
            <w:pPr>
              <w:pStyle w:val="NoSpacing"/>
            </w:pPr>
          </w:p>
        </w:tc>
        <w:tc>
          <w:tcPr>
            <w:tcW w:w="550" w:type="dxa"/>
            <w:vMerge/>
          </w:tcPr>
          <w:p w14:paraId="577C46D0" w14:textId="77777777" w:rsidR="001C6F65" w:rsidRDefault="001C6F65">
            <w:pPr>
              <w:pStyle w:val="NoSpacing"/>
            </w:pPr>
          </w:p>
        </w:tc>
        <w:tc>
          <w:tcPr>
            <w:tcW w:w="7230" w:type="dxa"/>
            <w:vAlign w:val="center"/>
          </w:tcPr>
          <w:p w14:paraId="55B57D4B" w14:textId="475E6E16" w:rsidR="001C6F65" w:rsidRPr="002C5D59" w:rsidRDefault="009C068B" w:rsidP="00071761">
            <w:pPr>
              <w:rPr>
                <w:sz w:val="18"/>
                <w:szCs w:val="18"/>
              </w:rPr>
            </w:pPr>
            <w:r>
              <w:rPr>
                <w:noProof/>
                <w:lang w:val="en-AU" w:eastAsia="en-AU"/>
              </w:rPr>
              <mc:AlternateContent>
                <mc:Choice Requires="wps">
                  <w:drawing>
                    <wp:anchor distT="0" distB="0" distL="114300" distR="114300" simplePos="0" relativeHeight="251640832" behindDoc="0" locked="0" layoutInCell="1" allowOverlap="1" wp14:anchorId="58021586" wp14:editId="6052C42F">
                      <wp:simplePos x="0" y="0"/>
                      <wp:positionH relativeFrom="column">
                        <wp:posOffset>212090</wp:posOffset>
                      </wp:positionH>
                      <wp:positionV relativeFrom="paragraph">
                        <wp:posOffset>-283210</wp:posOffset>
                      </wp:positionV>
                      <wp:extent cx="4219575" cy="1905000"/>
                      <wp:effectExtent l="0" t="0" r="28575" b="19050"/>
                      <wp:wrapNone/>
                      <wp:docPr id="1688551336" name="Oval 45"/>
                      <wp:cNvGraphicFramePr/>
                      <a:graphic xmlns:a="http://schemas.openxmlformats.org/drawingml/2006/main">
                        <a:graphicData uri="http://schemas.microsoft.com/office/word/2010/wordprocessingShape">
                          <wps:wsp>
                            <wps:cNvSpPr/>
                            <wps:spPr>
                              <a:xfrm>
                                <a:off x="0" y="0"/>
                                <a:ext cx="4219575" cy="1905000"/>
                              </a:xfrm>
                              <a:prstGeom prst="ellipse">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8698E" id="Oval 45" o:spid="_x0000_s1026" style="position:absolute;margin-left:16.7pt;margin-top:-22.3pt;width:332.25pt;height:15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" filled="f" strokecolor="#3494ba [3204]" strokeweight="1pt">
                      <v:stroke joinstyle="miter"/>
                    </v:oval>
                  </w:pict>
                </mc:Fallback>
              </mc:AlternateContent>
            </w:r>
            <w:r w:rsidR="004420AB">
              <w:rPr>
                <w:noProof/>
                <w:lang w:val="en-AU" w:eastAsia="en-AU"/>
              </w:rPr>
              <w:drawing>
                <wp:anchor distT="0" distB="0" distL="114300" distR="114300" simplePos="0" relativeHeight="251651072" behindDoc="0" locked="0" layoutInCell="1" allowOverlap="1" wp14:anchorId="44F1B1EF" wp14:editId="50533BF2">
                  <wp:simplePos x="0" y="0"/>
                  <wp:positionH relativeFrom="column">
                    <wp:posOffset>1596390</wp:posOffset>
                  </wp:positionH>
                  <wp:positionV relativeFrom="page">
                    <wp:posOffset>797560</wp:posOffset>
                  </wp:positionV>
                  <wp:extent cx="1132205" cy="7556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a:extLst>
                              <a:ext uri="{837473B0-CC2E-450A-ABE3-18F120FF3D39}">
                                <a1611:picAttrSrcUrl xmlns:a1611="http://schemas.microsoft.com/office/drawing/2016/11/main" r:id="rId27"/>
                              </a:ext>
                            </a:extLst>
                          </a:blip>
                          <a:stretch>
                            <a:fillRect/>
                          </a:stretch>
                        </pic:blipFill>
                        <pic:spPr bwMode="auto">
                          <a:xfrm>
                            <a:off x="0" y="0"/>
                            <a:ext cx="1132205" cy="75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0AB">
              <w:rPr>
                <w:noProof/>
                <w:lang w:val="en-AU" w:eastAsia="en-AU"/>
              </w:rPr>
              <w:drawing>
                <wp:anchor distT="0" distB="0" distL="114300" distR="114300" simplePos="0" relativeHeight="251635712" behindDoc="0" locked="0" layoutInCell="1" allowOverlap="1" wp14:anchorId="5B706242" wp14:editId="22469347">
                  <wp:simplePos x="0" y="0"/>
                  <wp:positionH relativeFrom="column">
                    <wp:posOffset>2703830</wp:posOffset>
                  </wp:positionH>
                  <wp:positionV relativeFrom="page">
                    <wp:posOffset>86995</wp:posOffset>
                  </wp:positionV>
                  <wp:extent cx="1228725" cy="1142365"/>
                  <wp:effectExtent l="0" t="0" r="9525"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extLst>
                              <a:ext uri="{837473B0-CC2E-450A-ABE3-18F120FF3D39}">
                                <a1611:picAttrSrcUrl xmlns:a1611="http://schemas.microsoft.com/office/drawing/2016/11/main" r:id="rId29"/>
                              </a:ext>
                            </a:extLst>
                          </a:blip>
                          <a:stretch>
                            <a:fillRect/>
                          </a:stretch>
                        </pic:blipFill>
                        <pic:spPr bwMode="auto">
                          <a:xfrm>
                            <a:off x="0" y="0"/>
                            <a:ext cx="1228725" cy="114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B2F">
              <w:rPr>
                <w:noProof/>
                <w:lang w:val="en-AU" w:eastAsia="en-AU"/>
              </w:rPr>
              <w:drawing>
                <wp:anchor distT="0" distB="0" distL="114300" distR="114300" simplePos="0" relativeHeight="251645952" behindDoc="0" locked="0" layoutInCell="1" allowOverlap="1" wp14:anchorId="27CA2E58" wp14:editId="3CC6AEA5">
                  <wp:simplePos x="0" y="0"/>
                  <wp:positionH relativeFrom="column">
                    <wp:posOffset>586740</wp:posOffset>
                  </wp:positionH>
                  <wp:positionV relativeFrom="page">
                    <wp:posOffset>195580</wp:posOffset>
                  </wp:positionV>
                  <wp:extent cx="1133475" cy="755650"/>
                  <wp:effectExtent l="0" t="0" r="9525" b="6350"/>
                  <wp:wrapSquare wrapText="bothSides"/>
                  <wp:docPr id="32" name="Picture 32" descr="Balanced stones on a pebble beach during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lanced stones on a pebble beach during sunset"/>
                          <pic:cNvPicPr/>
                        </pic:nvPicPr>
                        <pic:blipFill>
                          <a:blip r:embed="rId30"/>
                          <a:stretch>
                            <a:fillRect/>
                          </a:stretch>
                        </pic:blipFill>
                        <pic:spPr>
                          <a:xfrm>
                            <a:off x="0" y="0"/>
                            <a:ext cx="1133475" cy="755650"/>
                          </a:xfrm>
                          <a:prstGeom prst="rect">
                            <a:avLst/>
                          </a:prstGeom>
                        </pic:spPr>
                      </pic:pic>
                    </a:graphicData>
                  </a:graphic>
                  <wp14:sizeRelH relativeFrom="margin">
                    <wp14:pctWidth>0</wp14:pctWidth>
                  </wp14:sizeRelH>
                  <wp14:sizeRelV relativeFrom="margin">
                    <wp14:pctHeight>0</wp14:pctHeight>
                  </wp14:sizeRelV>
                </wp:anchor>
              </w:drawing>
            </w:r>
            <w:r w:rsidR="00E17B2F">
              <w:rPr>
                <w:noProof/>
                <w:sz w:val="18"/>
                <w:szCs w:val="18"/>
              </w:rPr>
              <mc:AlternateContent>
                <mc:Choice Requires="wps">
                  <w:drawing>
                    <wp:anchor distT="0" distB="0" distL="114300" distR="114300" simplePos="0" relativeHeight="251618304" behindDoc="0" locked="0" layoutInCell="1" allowOverlap="1" wp14:anchorId="5947E110" wp14:editId="0BC29C8E">
                      <wp:simplePos x="0" y="0"/>
                      <wp:positionH relativeFrom="column">
                        <wp:posOffset>-34290</wp:posOffset>
                      </wp:positionH>
                      <wp:positionV relativeFrom="paragraph">
                        <wp:posOffset>-902970</wp:posOffset>
                      </wp:positionV>
                      <wp:extent cx="4200525" cy="685800"/>
                      <wp:effectExtent l="0" t="0" r="9525" b="0"/>
                      <wp:wrapNone/>
                      <wp:docPr id="1935318745" name="Text Box 44"/>
                      <wp:cNvGraphicFramePr/>
                      <a:graphic xmlns:a="http://schemas.openxmlformats.org/drawingml/2006/main">
                        <a:graphicData uri="http://schemas.microsoft.com/office/word/2010/wordprocessingShape">
                          <wps:wsp>
                            <wps:cNvSpPr txBox="1"/>
                            <wps:spPr>
                              <a:xfrm>
                                <a:off x="0" y="0"/>
                                <a:ext cx="4200525" cy="685800"/>
                              </a:xfrm>
                              <a:prstGeom prst="rect">
                                <a:avLst/>
                              </a:prstGeom>
                              <a:solidFill>
                                <a:schemeClr val="lt1"/>
                              </a:solidFill>
                              <a:ln w="6350">
                                <a:noFill/>
                              </a:ln>
                            </wps:spPr>
                            <wps:txbx>
                              <w:txbxContent>
                                <w:p w14:paraId="40BEC98A" w14:textId="3D931DD6" w:rsidR="005E3E1E" w:rsidRPr="005E3E1E" w:rsidRDefault="005E3E1E">
                                  <w:pPr>
                                    <w:rPr>
                                      <w:sz w:val="18"/>
                                      <w:szCs w:val="18"/>
                                    </w:rPr>
                                  </w:pPr>
                                  <w:r w:rsidRPr="005E3E1E">
                                    <w:rPr>
                                      <w:sz w:val="18"/>
                                      <w:szCs w:val="18"/>
                                    </w:rPr>
                                    <w:t>Each event is customizable depending on the number of people and what additions or hours you may want. Please call to discuss a plan and receive a quoted invoice</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E110" id="Text Box 44" o:spid="_x0000_s1054" type="#_x0000_t202" style="position:absolute;margin-left:-2.7pt;margin-top:-71.1pt;width:330.75pt;height:5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" fillcolor="white [3201]" stroked="f" strokeweight=".5pt">
                      <v:textbox>
                        <w:txbxContent>
                          <w:p w14:paraId="40BEC98A" w14:textId="3D931DD6" w:rsidR="005E3E1E" w:rsidRPr="005E3E1E" w:rsidRDefault="005E3E1E">
                            <w:pPr>
                              <w:rPr>
                                <w:sz w:val="18"/>
                                <w:szCs w:val="18"/>
                              </w:rPr>
                            </w:pPr>
                            <w:r w:rsidRPr="005E3E1E">
                              <w:rPr>
                                <w:sz w:val="18"/>
                                <w:szCs w:val="18"/>
                              </w:rPr>
                              <w:t>Each event is customizable depending on the number of people and what additions or hours you may want. Please call to discuss a plan and receive a quoted invoice</w:t>
                            </w:r>
                            <w:r>
                              <w:rPr>
                                <w:sz w:val="18"/>
                                <w:szCs w:val="18"/>
                              </w:rPr>
                              <w:t>.</w:t>
                            </w:r>
                          </w:p>
                        </w:txbxContent>
                      </v:textbox>
                    </v:shape>
                  </w:pict>
                </mc:Fallback>
              </mc:AlternateContent>
            </w:r>
          </w:p>
        </w:tc>
      </w:tr>
      <w:tr w:rsidR="001C6F65" w14:paraId="778511B0" w14:textId="77777777" w:rsidTr="00A072DA">
        <w:trPr>
          <w:trHeight w:hRule="exact" w:val="99"/>
        </w:trPr>
        <w:tc>
          <w:tcPr>
            <w:tcW w:w="6571" w:type="dxa"/>
            <w:vAlign w:val="center"/>
          </w:tcPr>
          <w:p w14:paraId="10A6CD51" w14:textId="36594829" w:rsidR="001C6F65" w:rsidRPr="0037318E" w:rsidRDefault="001C6F65" w:rsidP="0037318E">
            <w:pPr>
              <w:pStyle w:val="NoSpacing"/>
              <w:rPr>
                <w:rStyle w:val="PageNumber"/>
                <w:b w:val="0"/>
                <w:bCs w:val="0"/>
              </w:rPr>
            </w:pPr>
          </w:p>
        </w:tc>
        <w:tc>
          <w:tcPr>
            <w:tcW w:w="625" w:type="dxa"/>
          </w:tcPr>
          <w:p w14:paraId="6A1F4F60" w14:textId="77777777" w:rsidR="001C6F65" w:rsidRDefault="001C6F65">
            <w:pPr>
              <w:pStyle w:val="NoSpacing"/>
            </w:pPr>
          </w:p>
        </w:tc>
        <w:tc>
          <w:tcPr>
            <w:tcW w:w="550" w:type="dxa"/>
          </w:tcPr>
          <w:p w14:paraId="4E35037F" w14:textId="77777777" w:rsidR="001C6F65" w:rsidRDefault="001C6F65">
            <w:pPr>
              <w:pStyle w:val="NoSpacing"/>
            </w:pPr>
          </w:p>
        </w:tc>
        <w:tc>
          <w:tcPr>
            <w:tcW w:w="7230" w:type="dxa"/>
            <w:vAlign w:val="center"/>
          </w:tcPr>
          <w:p w14:paraId="62D3EF02" w14:textId="040C17B9" w:rsidR="001C6F65" w:rsidRPr="002C5D59" w:rsidRDefault="001C6F65" w:rsidP="001C6F65">
            <w:pPr>
              <w:pStyle w:val="NoSpacing"/>
              <w:jc w:val="center"/>
              <w:rPr>
                <w:rStyle w:val="PageNumber"/>
                <w:i/>
                <w:iCs/>
              </w:rPr>
            </w:pPr>
          </w:p>
        </w:tc>
      </w:tr>
      <w:tr w:rsidR="001C6F65" w14:paraId="2CEBA41E" w14:textId="77777777" w:rsidTr="005E354F">
        <w:trPr>
          <w:trHeight w:hRule="exact" w:val="99"/>
        </w:trPr>
        <w:tc>
          <w:tcPr>
            <w:tcW w:w="6571" w:type="dxa"/>
          </w:tcPr>
          <w:p w14:paraId="470497B4" w14:textId="77777777" w:rsidR="001C6F65" w:rsidRDefault="00256DE0">
            <w:pPr>
              <w:pStyle w:val="NoSpacing"/>
              <w:rPr>
                <w:rStyle w:val="PageNumber"/>
              </w:rPr>
            </w:pPr>
            <w:r>
              <w:rPr>
                <w:rStyle w:val="PageNumber"/>
              </w:rPr>
              <w:t>4</w:t>
            </w:r>
          </w:p>
        </w:tc>
        <w:tc>
          <w:tcPr>
            <w:tcW w:w="625" w:type="dxa"/>
          </w:tcPr>
          <w:p w14:paraId="163CBD85" w14:textId="77777777" w:rsidR="001C6F65" w:rsidRDefault="001C6F65">
            <w:pPr>
              <w:pStyle w:val="NoSpacing"/>
            </w:pPr>
          </w:p>
        </w:tc>
        <w:tc>
          <w:tcPr>
            <w:tcW w:w="550" w:type="dxa"/>
          </w:tcPr>
          <w:p w14:paraId="333F44B9" w14:textId="77777777" w:rsidR="001C6F65" w:rsidRDefault="001C6F65">
            <w:pPr>
              <w:pStyle w:val="NoSpacing"/>
            </w:pPr>
          </w:p>
        </w:tc>
        <w:tc>
          <w:tcPr>
            <w:tcW w:w="7230" w:type="dxa"/>
            <w:vAlign w:val="bottom"/>
          </w:tcPr>
          <w:p w14:paraId="1D3C49E5" w14:textId="77777777" w:rsidR="001C6F65" w:rsidRDefault="001C6F65" w:rsidP="007F4E5C">
            <w:pPr>
              <w:pStyle w:val="NoSpacing"/>
              <w:jc w:val="right"/>
              <w:rPr>
                <w:rStyle w:val="PageNumber"/>
              </w:rPr>
            </w:pPr>
            <w:r>
              <w:rPr>
                <w:rStyle w:val="PageNumber"/>
              </w:rPr>
              <w:t>1</w:t>
            </w:r>
          </w:p>
        </w:tc>
      </w:tr>
    </w:tbl>
    <w:p w14:paraId="1C13E68B" w14:textId="77777777" w:rsidR="009F322A" w:rsidRPr="009F322A" w:rsidRDefault="009F322A" w:rsidP="009F322A">
      <w:pPr>
        <w:sectPr w:rsidR="009F322A" w:rsidRPr="009F322A" w:rsidSect="00DF0150">
          <w:pgSz w:w="15840" w:h="12240" w:orient="landscape" w:code="1"/>
          <w:pgMar w:top="187" w:right="936" w:bottom="187" w:left="936" w:header="0" w:footer="0" w:gutter="0"/>
          <w:cols w:space="720"/>
          <w:docGrid w:linePitch="360"/>
        </w:sectPr>
      </w:pPr>
    </w:p>
    <w:tbl>
      <w:tblPr>
        <w:tblW w:w="4875"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5958"/>
        <w:gridCol w:w="702"/>
        <w:gridCol w:w="180"/>
        <w:gridCol w:w="514"/>
        <w:gridCol w:w="6686"/>
      </w:tblGrid>
      <w:tr w:rsidR="001C6F65" w14:paraId="02510FCA" w14:textId="77777777" w:rsidTr="003E0766">
        <w:trPr>
          <w:trHeight w:val="9216"/>
          <w:jc w:val="center"/>
        </w:trPr>
        <w:tc>
          <w:tcPr>
            <w:tcW w:w="5959" w:type="dxa"/>
          </w:tcPr>
          <w:p w14:paraId="47AC798F" w14:textId="6E2E3F54" w:rsidR="001C6F65" w:rsidRPr="00357D5B" w:rsidRDefault="00AA0C61" w:rsidP="00357D5B">
            <w:pPr>
              <w:pStyle w:val="Heading1"/>
            </w:pPr>
            <w:r>
              <w:lastRenderedPageBreak/>
              <w:t>M&amp;M.MECHANICS AND MASSAGE</w:t>
            </w:r>
          </w:p>
          <w:p w14:paraId="3EC03E4A" w14:textId="64AC0BFC" w:rsidR="001C6F65" w:rsidRPr="002C208D" w:rsidRDefault="00AA0C61" w:rsidP="002C208D">
            <w:pPr>
              <w:pStyle w:val="Heading2"/>
            </w:pPr>
            <w:r>
              <w:rPr>
                <w:color w:val="000000" w:themeColor="text1"/>
                <w:sz w:val="24"/>
              </w:rPr>
              <w:t>EXPERIENCE AND EXPERTISE</w:t>
            </w:r>
          </w:p>
          <w:p w14:paraId="70226077" w14:textId="103D501F" w:rsidR="001C6F65" w:rsidRPr="002C208D" w:rsidRDefault="00AA0C61">
            <w:pPr>
              <w:spacing w:after="200" w:line="264" w:lineRule="auto"/>
              <w:rPr>
                <w:sz w:val="18"/>
              </w:rPr>
            </w:pPr>
            <w:r>
              <w:rPr>
                <w:sz w:val="18"/>
              </w:rPr>
              <w:t>With over 20+</w:t>
            </w:r>
            <w:r w:rsidR="001C6F65">
              <w:t xml:space="preserve"> </w:t>
            </w:r>
            <w:r>
              <w:t xml:space="preserve">years of rehab, behavioral/ mental health, physical, and public health education, Julie specializes in a </w:t>
            </w:r>
            <w:r w:rsidR="00BC794F">
              <w:t>variety of massage and bodywork techniques and treatments to assist every client in reaching their therapeutic healthcare goals. She holds a BS in HPEX with emphasis in athletic training and dance &amp; choreography, along with a background in dance gymnastics and rehabilitation training protocols gives her a greater understanding and allowing extensive assistance in educating others. We support treatments with specialized movements and postural analysis to understand and assist clients in improving body mechanics, and flexibility, and in reaching optimal daily movement functionality.</w:t>
            </w:r>
          </w:p>
          <w:p w14:paraId="71DBAF49" w14:textId="25DB2EF7" w:rsidR="001C6F65" w:rsidRPr="00357D5B" w:rsidRDefault="00926A66" w:rsidP="00357D5B">
            <w:pPr>
              <w:pStyle w:val="Quote"/>
            </w:pPr>
            <w:r w:rsidRPr="00926A66">
              <w:t>"The most important relationship you will ever have is the one you have with yourself.</w:t>
            </w:r>
            <w:r w:rsidR="00366445">
              <w:t xml:space="preserve"> LOVE YOURSELF MORE FULLY.”</w:t>
            </w:r>
          </w:p>
          <w:p w14:paraId="13E07FAE" w14:textId="1A64405B" w:rsidR="001C6F65" w:rsidRPr="002C208D" w:rsidRDefault="00C82E22" w:rsidP="002C208D">
            <w:pPr>
              <w:pStyle w:val="Heading2"/>
            </w:pPr>
            <w:r>
              <w:rPr>
                <w:color w:val="000000" w:themeColor="text1"/>
                <w:sz w:val="24"/>
              </w:rPr>
              <w:t>WHAT WE DO BEST</w:t>
            </w:r>
          </w:p>
          <w:p w14:paraId="2399515D" w14:textId="77777777" w:rsidR="00C82E22" w:rsidRDefault="00C82E22" w:rsidP="00C82E22">
            <w:pPr>
              <w:rPr>
                <w:sz w:val="18"/>
              </w:rPr>
            </w:pPr>
            <w:r w:rsidRPr="00C82E22">
              <w:rPr>
                <w:sz w:val="18"/>
              </w:rPr>
              <w:t xml:space="preserve">We offer a wide range of products and services to meet your therapeutic and wellness needs. We endeavor to give our clients a true total body and optimal holistic experience without breaking the bank while increasing body awareness and the importance of maintenance and preventative healthcare and massage. </w:t>
            </w:r>
          </w:p>
          <w:p w14:paraId="3ECE56C7" w14:textId="46897D50" w:rsidR="00C82E22" w:rsidRPr="00C82E22" w:rsidRDefault="00C82E22" w:rsidP="00C82E22">
            <w:pPr>
              <w:rPr>
                <w:sz w:val="18"/>
              </w:rPr>
            </w:pPr>
            <w:r w:rsidRPr="00C82E22">
              <w:rPr>
                <w:sz w:val="18"/>
              </w:rPr>
              <w:t>Our most popular options include:</w:t>
            </w:r>
          </w:p>
          <w:p w14:paraId="7BC4A4C4" w14:textId="75860D68" w:rsidR="00C82E22" w:rsidRDefault="00C82E22" w:rsidP="0025759A">
            <w:pPr>
              <w:pStyle w:val="ListBullet"/>
            </w:pPr>
            <w:r>
              <w:t>Therapeutic</w:t>
            </w:r>
            <w:r w:rsidR="00BC794F">
              <w:t>/ Deep Tissue/ Sports/ and Myofascial Therapy Massage</w:t>
            </w:r>
          </w:p>
          <w:p w14:paraId="51636EBB" w14:textId="11B989AD" w:rsidR="00C82E22" w:rsidRDefault="00C82E22" w:rsidP="0025759A">
            <w:pPr>
              <w:pStyle w:val="ListBullet"/>
            </w:pPr>
            <w:r>
              <w:t xml:space="preserve">Reflexology </w:t>
            </w:r>
          </w:p>
          <w:p w14:paraId="6E404117" w14:textId="5891CF9E" w:rsidR="0025759A" w:rsidRDefault="00C82E22" w:rsidP="0025759A">
            <w:pPr>
              <w:pStyle w:val="ListBullet"/>
            </w:pPr>
            <w:r>
              <w:t>Seated Chair massage</w:t>
            </w:r>
          </w:p>
          <w:p w14:paraId="0B72BF2A" w14:textId="62CF9A36" w:rsidR="00847EF7" w:rsidRDefault="00847EF7" w:rsidP="0025759A">
            <w:pPr>
              <w:pStyle w:val="ListBullet"/>
            </w:pPr>
            <w:r>
              <w:t>Professional Tailored Event Coordination</w:t>
            </w:r>
          </w:p>
          <w:p w14:paraId="34E8EFF4" w14:textId="299AA7B6" w:rsidR="00847EF7" w:rsidRPr="00847EF7" w:rsidRDefault="00847EF7" w:rsidP="0025759A">
            <w:pPr>
              <w:pStyle w:val="ListBullet"/>
            </w:pPr>
            <w:r>
              <w:t>Aromatherapy and CBD Add-ons</w:t>
            </w:r>
          </w:p>
        </w:tc>
        <w:tc>
          <w:tcPr>
            <w:tcW w:w="702" w:type="dxa"/>
          </w:tcPr>
          <w:p w14:paraId="674A38C2" w14:textId="77777777" w:rsidR="001C6F65" w:rsidRDefault="001C6F65">
            <w:pPr>
              <w:pStyle w:val="NoSpacing"/>
            </w:pPr>
          </w:p>
        </w:tc>
        <w:tc>
          <w:tcPr>
            <w:tcW w:w="694" w:type="dxa"/>
            <w:gridSpan w:val="2"/>
          </w:tcPr>
          <w:p w14:paraId="25705181" w14:textId="77777777" w:rsidR="001C6F65" w:rsidRDefault="001C6F65">
            <w:pPr>
              <w:pStyle w:val="NoSpacing"/>
            </w:pPr>
          </w:p>
        </w:tc>
        <w:tc>
          <w:tcPr>
            <w:tcW w:w="6686" w:type="dxa"/>
          </w:tcPr>
          <w:p w14:paraId="60F39256" w14:textId="7702E39A" w:rsidR="001C6F65" w:rsidRPr="00357D5B" w:rsidRDefault="001B1CD7" w:rsidP="00357D5B">
            <w:pPr>
              <w:pStyle w:val="Heading1"/>
            </w:pPr>
            <w:r>
              <w:t>OUR MISSION</w:t>
            </w:r>
          </w:p>
          <w:p w14:paraId="7B41CA3A" w14:textId="2B45629F" w:rsidR="001C6F65" w:rsidRDefault="001B1CD7" w:rsidP="00514278">
            <w:pPr>
              <w:pStyle w:val="Heading2"/>
              <w:rPr>
                <w:color w:val="000000" w:themeColor="text1"/>
                <w:sz w:val="24"/>
              </w:rPr>
            </w:pPr>
            <w:r>
              <w:rPr>
                <w:color w:val="000000" w:themeColor="text1"/>
                <w:sz w:val="24"/>
              </w:rPr>
              <w:t>At OASYSUS LLC</w:t>
            </w:r>
          </w:p>
          <w:p w14:paraId="35ACBCC5" w14:textId="65D4E0ED" w:rsidR="001C6F65" w:rsidRDefault="001B1CD7" w:rsidP="001B1CD7">
            <w:r>
              <w:t>Our mission is to provide a complete therapeutic and productively relaxing experience</w:t>
            </w:r>
            <w:r w:rsidR="00C80445">
              <w:t xml:space="preserve"> in just about 5 minutes that’s affordable both in finance </w:t>
            </w:r>
            <w:r w:rsidR="00BC794F">
              <w:t>and in</w:t>
            </w:r>
            <w:r w:rsidR="00C80445">
              <w:t xml:space="preserve"> time. We believe in commitment, education, integrity, and innovation as our core values in our brand’s foundation. We are committed to making every session or event an unforgettable experience and delivering unparalleled customer service.</w:t>
            </w:r>
          </w:p>
          <w:p w14:paraId="3ED2AF87" w14:textId="33A83381" w:rsidR="00BB1CBA" w:rsidRDefault="00D45C15" w:rsidP="00BB1CBA">
            <w:pPr>
              <w:jc w:val="center"/>
            </w:pPr>
            <w:r>
              <w:rPr>
                <w:noProof/>
              </w:rPr>
              <mc:AlternateContent>
                <mc:Choice Requires="wps">
                  <w:drawing>
                    <wp:anchor distT="0" distB="0" distL="114300" distR="114300" simplePos="0" relativeHeight="251630592" behindDoc="0" locked="0" layoutInCell="1" allowOverlap="1" wp14:anchorId="559F63AC" wp14:editId="118D523C">
                      <wp:simplePos x="0" y="0"/>
                      <wp:positionH relativeFrom="column">
                        <wp:posOffset>29210</wp:posOffset>
                      </wp:positionH>
                      <wp:positionV relativeFrom="paragraph">
                        <wp:posOffset>56515</wp:posOffset>
                      </wp:positionV>
                      <wp:extent cx="3990975" cy="1276350"/>
                      <wp:effectExtent l="0" t="0" r="28575" b="19050"/>
                      <wp:wrapNone/>
                      <wp:docPr id="1341435027" name="Text Box 3"/>
                      <wp:cNvGraphicFramePr/>
                      <a:graphic xmlns:a="http://schemas.openxmlformats.org/drawingml/2006/main">
                        <a:graphicData uri="http://schemas.microsoft.com/office/word/2010/wordprocessingShape">
                          <wps:wsp>
                            <wps:cNvSpPr txBox="1"/>
                            <wps:spPr>
                              <a:xfrm>
                                <a:off x="0" y="0"/>
                                <a:ext cx="3990975" cy="1276350"/>
                              </a:xfrm>
                              <a:prstGeom prst="rect">
                                <a:avLst/>
                              </a:prstGeom>
                              <a:solidFill>
                                <a:schemeClr val="tx2">
                                  <a:lumMod val="40000"/>
                                  <a:lumOff val="60000"/>
                                </a:schemeClr>
                              </a:solidFill>
                              <a:ln w="6350">
                                <a:solidFill>
                                  <a:prstClr val="black"/>
                                </a:solidFill>
                              </a:ln>
                            </wps:spPr>
                            <wps:txbx>
                              <w:txbxContent>
                                <w:p w14:paraId="36D48947" w14:textId="18BDAFE1" w:rsidR="00D45C15" w:rsidRPr="00D45C15" w:rsidRDefault="00D45C15" w:rsidP="00D45C15">
                                  <w:pPr>
                                    <w:jc w:val="center"/>
                                    <w:rPr>
                                      <w:b/>
                                      <w:bCs/>
                                      <w:color w:val="4A9A82" w:themeColor="accent3" w:themeShade="BF"/>
                                      <w:sz w:val="44"/>
                                      <w:szCs w:val="44"/>
                                    </w:rPr>
                                  </w:pPr>
                                  <w:r w:rsidRPr="00D45C15">
                                    <w:rPr>
                                      <w:b/>
                                      <w:bCs/>
                                      <w:color w:val="4A9A82" w:themeColor="accent3" w:themeShade="BF"/>
                                      <w:sz w:val="44"/>
                                      <w:szCs w:val="44"/>
                                    </w:rPr>
                                    <w:t>MASSAGE IS AS ESSENTIAL TO YOUR SELF-CARE REGIME AS BRUSHING YOUR 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63AC" id="Text Box 3" o:spid="_x0000_s1055" type="#_x0000_t202" style="position:absolute;left:0;text-align:left;margin-left:2.3pt;margin-top:4.45pt;width:314.25pt;height:10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" fillcolor="#a9a7bb [1311]" strokeweight=".5pt">
                      <v:textbox>
                        <w:txbxContent>
                          <w:p w14:paraId="36D48947" w14:textId="18BDAFE1" w:rsidR="00D45C15" w:rsidRPr="00D45C15" w:rsidRDefault="00D45C15" w:rsidP="00D45C15">
                            <w:pPr>
                              <w:jc w:val="center"/>
                              <w:rPr>
                                <w:b/>
                                <w:bCs/>
                                <w:color w:val="4A9A82" w:themeColor="accent3" w:themeShade="BF"/>
                                <w:sz w:val="44"/>
                                <w:szCs w:val="44"/>
                              </w:rPr>
                            </w:pPr>
                            <w:r w:rsidRPr="00D45C15">
                              <w:rPr>
                                <w:b/>
                                <w:bCs/>
                                <w:color w:val="4A9A82" w:themeColor="accent3" w:themeShade="BF"/>
                                <w:sz w:val="44"/>
                                <w:szCs w:val="44"/>
                              </w:rPr>
                              <w:t>MASSAGE IS AS ESSENTIAL TO YOUR SELF-CARE REGIME AS BRUSHING YOUR TEETH</w:t>
                            </w:r>
                          </w:p>
                        </w:txbxContent>
                      </v:textbox>
                    </v:shape>
                  </w:pict>
                </mc:Fallback>
              </mc:AlternateContent>
            </w:r>
          </w:p>
          <w:p w14:paraId="33A49F57" w14:textId="3CE8378F" w:rsidR="00BB1CBA" w:rsidRDefault="00BB1CBA" w:rsidP="00BB1CBA">
            <w:pPr>
              <w:jc w:val="center"/>
            </w:pPr>
          </w:p>
          <w:p w14:paraId="634E2B75" w14:textId="176187E3" w:rsidR="00BC794F" w:rsidRDefault="00BC794F" w:rsidP="00BB1CBA">
            <w:pPr>
              <w:jc w:val="center"/>
            </w:pPr>
          </w:p>
          <w:p w14:paraId="40463FA9" w14:textId="554B8687" w:rsidR="00BC794F" w:rsidRDefault="00BC794F" w:rsidP="00BB1CBA">
            <w:pPr>
              <w:jc w:val="center"/>
            </w:pPr>
          </w:p>
          <w:p w14:paraId="756C9510" w14:textId="570EE35F" w:rsidR="00BC794F" w:rsidRDefault="00BC794F" w:rsidP="00BB1CBA">
            <w:pPr>
              <w:jc w:val="center"/>
            </w:pPr>
          </w:p>
          <w:p w14:paraId="3FA11B0F" w14:textId="4D74D876" w:rsidR="00BC794F" w:rsidRDefault="00D45C15" w:rsidP="00BB1CBA">
            <w:pPr>
              <w:jc w:val="center"/>
            </w:pPr>
            <w:r>
              <w:rPr>
                <w:noProof/>
                <w:lang w:val="en-AU" w:eastAsia="en-AU"/>
              </w:rPr>
              <mc:AlternateContent>
                <mc:Choice Requires="wpg">
                  <w:drawing>
                    <wp:anchor distT="0" distB="0" distL="114300" distR="114300" simplePos="0" relativeHeight="251624448" behindDoc="0" locked="0" layoutInCell="1" allowOverlap="1" wp14:anchorId="749BEAD9" wp14:editId="73976D79">
                      <wp:simplePos x="0" y="0"/>
                      <wp:positionH relativeFrom="column">
                        <wp:posOffset>1076960</wp:posOffset>
                      </wp:positionH>
                      <wp:positionV relativeFrom="page">
                        <wp:posOffset>3377565</wp:posOffset>
                      </wp:positionV>
                      <wp:extent cx="2573020" cy="2573020"/>
                      <wp:effectExtent l="0" t="0" r="17780" b="17780"/>
                      <wp:wrapThrough wrapText="bothSides">
                        <wp:wrapPolygon edited="0">
                          <wp:start x="8956" y="0"/>
                          <wp:lineTo x="7516" y="160"/>
                          <wp:lineTo x="3358" y="2079"/>
                          <wp:lineTo x="2559" y="3518"/>
                          <wp:lineTo x="1279" y="5117"/>
                          <wp:lineTo x="0" y="7676"/>
                          <wp:lineTo x="0" y="13114"/>
                          <wp:lineTo x="640" y="15352"/>
                          <wp:lineTo x="2079" y="17911"/>
                          <wp:lineTo x="5437" y="20630"/>
                          <wp:lineTo x="8316" y="21589"/>
                          <wp:lineTo x="8796" y="21589"/>
                          <wp:lineTo x="12954" y="21589"/>
                          <wp:lineTo x="13273" y="21589"/>
                          <wp:lineTo x="16152" y="20630"/>
                          <wp:lineTo x="19350" y="20470"/>
                          <wp:lineTo x="21429" y="19350"/>
                          <wp:lineTo x="21589" y="13273"/>
                          <wp:lineTo x="21589" y="7676"/>
                          <wp:lineTo x="20470" y="5117"/>
                          <wp:lineTo x="18391" y="2719"/>
                          <wp:lineTo x="18231" y="2079"/>
                          <wp:lineTo x="14073" y="160"/>
                          <wp:lineTo x="12634" y="0"/>
                          <wp:lineTo x="8956" y="0"/>
                        </wp:wrapPolygon>
                      </wp:wrapThrough>
                      <wp:docPr id="158" name="Group 158" descr="employee at software compan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3020" cy="2573020"/>
                                <a:chOff x="0" y="0"/>
                                <a:chExt cx="3886200" cy="3886200"/>
                              </a:xfrm>
                              <a:blipFill>
                                <a:blip r:embed="rId31"/>
                                <a:stretch>
                                  <a:fillRect l="-3000" t="-2000" r="-4000" b="-6572"/>
                                </a:stretch>
                              </a:blipFill>
                            </wpg:grpSpPr>
                            <wpg:grpSp>
                              <wpg:cNvPr id="154" name="Group 154"/>
                              <wpg:cNvGrpSpPr/>
                              <wpg:grpSpPr>
                                <a:xfrm>
                                  <a:off x="0" y="0"/>
                                  <a:ext cx="3886200" cy="3886200"/>
                                  <a:chOff x="0" y="0"/>
                                  <a:chExt cx="3886200" cy="3886200"/>
                                </a:xfrm>
                                <a:grpFill/>
                              </wpg:grpSpPr>
                              <wps:wsp>
                                <wps:cNvPr id="155" name="Oval 155" descr="city scape" title="city scape"/>
                                <wps:cNvSpPr>
                                  <a:spLocks noChangeAspect="1"/>
                                </wps:cNvSpPr>
                                <wps:spPr>
                                  <a:xfrm>
                                    <a:off x="0" y="0"/>
                                    <a:ext cx="3886200" cy="3886200"/>
                                  </a:xfrm>
                                  <a:prstGeom prst="ellipse">
                                    <a:avLst/>
                                  </a:prstGeom>
                                  <a:grp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descr="employee at software company"/>
                                <wps:cNvSpPr/>
                                <wps:spPr>
                                  <a:xfrm>
                                    <a:off x="149343" y="155499"/>
                                    <a:ext cx="3615055" cy="361505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Oval 157"/>
                              <wps:cNvSpPr/>
                              <wps:spPr>
                                <a:xfrm>
                                  <a:off x="2978331" y="2834640"/>
                                  <a:ext cx="796212" cy="796212"/>
                                </a:xfrm>
                                <a:prstGeom prst="ellipse">
                                  <a:avLst/>
                                </a:prstGeom>
                                <a:gr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35C162" id="Group 158" o:spid="_x0000_s1026" alt="employee at software company" style="position:absolute;margin-left:84.8pt;margin-top:265.95pt;width:202.6pt;height:202.6pt;z-index:251624448;mso-position-vertical-relative:page" coordsize="38862,38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">
                      <v:group id="Group 154" o:spid="_x0000_s1027"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Oval 155" o:spid="_x0000_s1028"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" filled="f" strokecolor="#3494ba [3204]" strokeweight="1pt">
                          <v:stroke joinstyle="miter"/>
                          <v:path arrowok="t"/>
                          <o:lock v:ext="edit" aspectratio="t"/>
                        </v:oval>
                        <v:oval id="Oval 156" o:spid="_x0000_s1029" alt="employee at software company" style="position:absolute;left:1493;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" filled="f" stroked="f" strokeweight="1pt">
                          <v:stroke joinstyle="miter"/>
                        </v:oval>
                      </v:group>
                      <v:oval id="Oval 157" o:spid="_x0000_s1030" style="position:absolute;left:29783;top:28346;width:7962;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" filled="f" strokecolor="#3494ba [3204]" strokeweight="1pt">
                        <v:stroke joinstyle="miter"/>
                      </v:oval>
                      <w10:wrap type="through" anchory="page"/>
                    </v:group>
                  </w:pict>
                </mc:Fallback>
              </mc:AlternateContent>
            </w:r>
          </w:p>
          <w:p w14:paraId="3A973AF5" w14:textId="77777777" w:rsidR="00BC794F" w:rsidRDefault="00BC794F" w:rsidP="00BB1CBA">
            <w:pPr>
              <w:jc w:val="center"/>
            </w:pPr>
          </w:p>
          <w:p w14:paraId="4464E6E8" w14:textId="77777777" w:rsidR="00BC794F" w:rsidRDefault="00BC794F" w:rsidP="00BB1CBA">
            <w:pPr>
              <w:jc w:val="center"/>
            </w:pPr>
          </w:p>
          <w:p w14:paraId="5995FEE3" w14:textId="77777777" w:rsidR="00BC794F" w:rsidRDefault="00BC794F" w:rsidP="00BB1CBA">
            <w:pPr>
              <w:jc w:val="center"/>
            </w:pPr>
          </w:p>
          <w:p w14:paraId="0751BF82" w14:textId="77777777" w:rsidR="00BC794F" w:rsidRDefault="00BC794F" w:rsidP="00BB1CBA">
            <w:pPr>
              <w:jc w:val="center"/>
            </w:pPr>
          </w:p>
          <w:p w14:paraId="58936467" w14:textId="77777777" w:rsidR="00BC794F" w:rsidRDefault="00BC794F" w:rsidP="00BB1CBA">
            <w:pPr>
              <w:jc w:val="center"/>
            </w:pPr>
          </w:p>
          <w:p w14:paraId="291966EE" w14:textId="77777777" w:rsidR="00D45C15" w:rsidRDefault="00D45C15" w:rsidP="00BB1CBA">
            <w:pPr>
              <w:jc w:val="center"/>
              <w:rPr>
                <w:sz w:val="16"/>
                <w:szCs w:val="16"/>
              </w:rPr>
            </w:pPr>
          </w:p>
          <w:p w14:paraId="49EF1AED" w14:textId="77777777" w:rsidR="00D45C15" w:rsidRDefault="00D45C15" w:rsidP="00BB1CBA">
            <w:pPr>
              <w:jc w:val="center"/>
              <w:rPr>
                <w:sz w:val="16"/>
                <w:szCs w:val="16"/>
              </w:rPr>
            </w:pPr>
          </w:p>
          <w:p w14:paraId="1CC46E83" w14:textId="77777777" w:rsidR="00D45C15" w:rsidRDefault="00D45C15" w:rsidP="00BB1CBA">
            <w:pPr>
              <w:jc w:val="center"/>
              <w:rPr>
                <w:sz w:val="16"/>
                <w:szCs w:val="16"/>
              </w:rPr>
            </w:pPr>
          </w:p>
          <w:p w14:paraId="4D81A984" w14:textId="63D27AF8" w:rsidR="00BB1CBA" w:rsidRPr="002C208D" w:rsidRDefault="00BC794F" w:rsidP="00BB1CBA">
            <w:pPr>
              <w:jc w:val="center"/>
            </w:pPr>
            <w:r>
              <w:rPr>
                <w:sz w:val="16"/>
                <w:szCs w:val="16"/>
              </w:rPr>
              <w:t>White lotus &amp;lavender scrub</w:t>
            </w:r>
            <w:r>
              <w:t xml:space="preserve"> </w:t>
            </w:r>
          </w:p>
        </w:tc>
      </w:tr>
      <w:tr w:rsidR="002709A2" w14:paraId="5AB6AC25" w14:textId="77777777" w:rsidTr="003E0766">
        <w:trPr>
          <w:trHeight w:hRule="exact" w:val="288"/>
          <w:jc w:val="center"/>
        </w:trPr>
        <w:tc>
          <w:tcPr>
            <w:tcW w:w="5959" w:type="dxa"/>
          </w:tcPr>
          <w:p w14:paraId="7AD75BE5" w14:textId="77777777" w:rsidR="002709A2" w:rsidRDefault="005C5673">
            <w:pPr>
              <w:pStyle w:val="NoSpacing"/>
              <w:rPr>
                <w:rStyle w:val="PageNumber"/>
              </w:rPr>
            </w:pPr>
            <w:r>
              <w:rPr>
                <w:rStyle w:val="PageNumber"/>
              </w:rPr>
              <w:t>2</w:t>
            </w:r>
          </w:p>
        </w:tc>
        <w:tc>
          <w:tcPr>
            <w:tcW w:w="882" w:type="dxa"/>
            <w:gridSpan w:val="2"/>
          </w:tcPr>
          <w:p w14:paraId="32ED6425" w14:textId="77777777" w:rsidR="002709A2" w:rsidRDefault="002709A2">
            <w:pPr>
              <w:pStyle w:val="NoSpacing"/>
            </w:pPr>
          </w:p>
        </w:tc>
        <w:tc>
          <w:tcPr>
            <w:tcW w:w="514" w:type="dxa"/>
          </w:tcPr>
          <w:p w14:paraId="5827A4E6" w14:textId="77777777" w:rsidR="002709A2" w:rsidRDefault="002709A2">
            <w:pPr>
              <w:pStyle w:val="NoSpacing"/>
            </w:pPr>
          </w:p>
        </w:tc>
        <w:tc>
          <w:tcPr>
            <w:tcW w:w="6686" w:type="dxa"/>
          </w:tcPr>
          <w:p w14:paraId="03EDF402" w14:textId="77777777" w:rsidR="002709A2" w:rsidRDefault="005C5673">
            <w:pPr>
              <w:pStyle w:val="NoSpacing"/>
              <w:jc w:val="right"/>
              <w:rPr>
                <w:rStyle w:val="PageNumber"/>
              </w:rPr>
            </w:pPr>
            <w:r>
              <w:rPr>
                <w:rStyle w:val="PageNumber"/>
              </w:rPr>
              <w:t>3</w:t>
            </w:r>
          </w:p>
        </w:tc>
      </w:tr>
    </w:tbl>
    <w:p w14:paraId="2CF6E2DB" w14:textId="1544409A" w:rsidR="002709A2" w:rsidRPr="007F4E5C" w:rsidRDefault="00C371C6" w:rsidP="009351D7">
      <w:r>
        <w:rPr>
          <w:noProof/>
        </w:rPr>
        <w:lastRenderedPageBreak/>
        <mc:AlternateContent>
          <mc:Choice Requires="wps">
            <w:drawing>
              <wp:anchor distT="0" distB="0" distL="114300" distR="114300" simplePos="0" relativeHeight="251707392" behindDoc="0" locked="0" layoutInCell="1" allowOverlap="1" wp14:anchorId="35EC9D08" wp14:editId="766F2132">
                <wp:simplePos x="0" y="0"/>
                <wp:positionH relativeFrom="margin">
                  <wp:align>center</wp:align>
                </wp:positionH>
                <wp:positionV relativeFrom="paragraph">
                  <wp:posOffset>-231313</wp:posOffset>
                </wp:positionV>
                <wp:extent cx="7365304" cy="713984"/>
                <wp:effectExtent l="0" t="0" r="26670" b="10160"/>
                <wp:wrapNone/>
                <wp:docPr id="2009360001" name="Text Box 48"/>
                <wp:cNvGraphicFramePr/>
                <a:graphic xmlns:a="http://schemas.openxmlformats.org/drawingml/2006/main">
                  <a:graphicData uri="http://schemas.microsoft.com/office/word/2010/wordprocessingShape">
                    <wps:wsp>
                      <wps:cNvSpPr txBox="1"/>
                      <wps:spPr>
                        <a:xfrm>
                          <a:off x="0" y="0"/>
                          <a:ext cx="7365304" cy="713984"/>
                        </a:xfrm>
                        <a:prstGeom prst="rect">
                          <a:avLst/>
                        </a:prstGeom>
                        <a:noFill/>
                        <a:ln w="6350" cmpd="sng">
                          <a:solidFill>
                            <a:schemeClr val="accent6">
                              <a:lumMod val="75000"/>
                            </a:schemeClr>
                          </a:solidFill>
                          <a:prstDash val="lgDashDotDot"/>
                        </a:ln>
                      </wps:spPr>
                      <wps:txbx>
                        <w:txbxContent>
                          <w:p w14:paraId="36FE2D7E" w14:textId="71F9EEFA" w:rsidR="00D7573B" w:rsidRDefault="00A354FA" w:rsidP="00A354FA">
                            <w:pPr>
                              <w:jc w:val="center"/>
                              <w:rPr>
                                <w:rFonts w:ascii="Arial Nova" w:hAnsi="Arial Nova"/>
                              </w:rPr>
                            </w:pPr>
                            <w:r>
                              <w:rPr>
                                <w:rFonts w:ascii="Arial Nova" w:hAnsi="Arial Nova"/>
                                <w:b/>
                                <w:bCs/>
                                <w:sz w:val="40"/>
                                <w:szCs w:val="40"/>
                              </w:rPr>
                              <w:t>THERAPEUTIC SERVICES</w:t>
                            </w:r>
                            <w:r w:rsidR="00AB3FD6">
                              <w:rPr>
                                <w:rFonts w:ascii="Arial Nova" w:hAnsi="Arial Nova"/>
                                <w:b/>
                                <w:bCs/>
                                <w:sz w:val="40"/>
                                <w:szCs w:val="40"/>
                              </w:rPr>
                              <w:t xml:space="preserve"> </w:t>
                            </w:r>
                            <w:r w:rsidR="00D226E7">
                              <w:rPr>
                                <w:rFonts w:ascii="Arial Nova" w:hAnsi="Arial Nova"/>
                                <w:b/>
                                <w:bCs/>
                                <w:sz w:val="40"/>
                                <w:szCs w:val="40"/>
                              </w:rPr>
                              <w:t>PRICE LIST</w:t>
                            </w:r>
                            <w:r w:rsidR="001D12AA">
                              <w:rPr>
                                <w:rFonts w:ascii="Arial Nova" w:hAnsi="Arial Nova"/>
                                <w:b/>
                                <w:bCs/>
                                <w:sz w:val="40"/>
                                <w:szCs w:val="40"/>
                              </w:rPr>
                              <w:t xml:space="preserve"> </w:t>
                            </w:r>
                            <w:r w:rsidR="00D7573B">
                              <w:rPr>
                                <w:rFonts w:ascii="Arial Nova" w:hAnsi="Arial Nova"/>
                              </w:rPr>
                              <w:t>(CONDENSED)</w:t>
                            </w:r>
                            <w:r w:rsidR="001D12AA">
                              <w:rPr>
                                <w:rFonts w:ascii="Arial Nova" w:hAnsi="Arial Nova"/>
                              </w:rPr>
                              <w:t xml:space="preserve"> </w:t>
                            </w:r>
                          </w:p>
                          <w:p w14:paraId="0546204A" w14:textId="19EF9595" w:rsidR="001D12AA" w:rsidRPr="001D12AA" w:rsidRDefault="006A4FBC" w:rsidP="006A4FBC">
                            <w:pPr>
                              <w:pStyle w:val="ListParagraph"/>
                              <w:jc w:val="center"/>
                              <w:rPr>
                                <w:rFonts w:ascii="Arial Nova" w:hAnsi="Arial Nova"/>
                              </w:rPr>
                            </w:pPr>
                            <w:r>
                              <w:rPr>
                                <w:rFonts w:ascii="Arial Nova" w:hAnsi="Arial Nova"/>
                              </w:rPr>
                              <w:t>*</w:t>
                            </w:r>
                            <w:r w:rsidR="001D12AA">
                              <w:rPr>
                                <w:rFonts w:ascii="Arial Nova" w:hAnsi="Arial Nova"/>
                              </w:rPr>
                              <w:t>For an expande</w:t>
                            </w:r>
                            <w:r w:rsidR="006E5D9C">
                              <w:rPr>
                                <w:rFonts w:ascii="Arial Nova" w:hAnsi="Arial Nova"/>
                              </w:rPr>
                              <w:t>d</w:t>
                            </w:r>
                            <w:r w:rsidR="001D12AA">
                              <w:rPr>
                                <w:rFonts w:ascii="Arial Nova" w:hAnsi="Arial Nova"/>
                              </w:rPr>
                              <w:t xml:space="preserve"> list </w:t>
                            </w:r>
                            <w:r w:rsidR="006E5D9C">
                              <w:rPr>
                                <w:rFonts w:ascii="Arial Nova" w:hAnsi="Arial Nova"/>
                              </w:rPr>
                              <w:t xml:space="preserve">and details please </w:t>
                            </w:r>
                            <w:r w:rsidR="001D12AA">
                              <w:rPr>
                                <w:rFonts w:ascii="Arial Nova" w:hAnsi="Arial Nova"/>
                              </w:rPr>
                              <w:t>go to mmmassage.godaddysites.com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C9D08" id="Text Box 48" o:spid="_x0000_s1056" type="#_x0000_t202" style="position:absolute;margin-left:0;margin-top:-18.2pt;width:579.95pt;height:56.2pt;z-index:251707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" filled="f" strokecolor="#1c6194 [2409]" strokeweight=".5pt">
                <v:stroke dashstyle="longDashDotDot"/>
                <v:textbox>
                  <w:txbxContent>
                    <w:p w14:paraId="36FE2D7E" w14:textId="71F9EEFA" w:rsidR="00D7573B" w:rsidRDefault="00A354FA" w:rsidP="00A354FA">
                      <w:pPr>
                        <w:jc w:val="center"/>
                        <w:rPr>
                          <w:rFonts w:ascii="Arial Nova" w:hAnsi="Arial Nova"/>
                        </w:rPr>
                      </w:pPr>
                      <w:r>
                        <w:rPr>
                          <w:rFonts w:ascii="Arial Nova" w:hAnsi="Arial Nova"/>
                          <w:b/>
                          <w:bCs/>
                          <w:sz w:val="40"/>
                          <w:szCs w:val="40"/>
                        </w:rPr>
                        <w:t>THERAPEUTIC SERVICES</w:t>
                      </w:r>
                      <w:r w:rsidR="00AB3FD6">
                        <w:rPr>
                          <w:rFonts w:ascii="Arial Nova" w:hAnsi="Arial Nova"/>
                          <w:b/>
                          <w:bCs/>
                          <w:sz w:val="40"/>
                          <w:szCs w:val="40"/>
                        </w:rPr>
                        <w:t xml:space="preserve"> </w:t>
                      </w:r>
                      <w:r w:rsidR="00D226E7">
                        <w:rPr>
                          <w:rFonts w:ascii="Arial Nova" w:hAnsi="Arial Nova"/>
                          <w:b/>
                          <w:bCs/>
                          <w:sz w:val="40"/>
                          <w:szCs w:val="40"/>
                        </w:rPr>
                        <w:t>PRICE LIST</w:t>
                      </w:r>
                      <w:r w:rsidR="001D12AA">
                        <w:rPr>
                          <w:rFonts w:ascii="Arial Nova" w:hAnsi="Arial Nova"/>
                          <w:b/>
                          <w:bCs/>
                          <w:sz w:val="40"/>
                          <w:szCs w:val="40"/>
                        </w:rPr>
                        <w:t xml:space="preserve"> </w:t>
                      </w:r>
                      <w:r w:rsidR="00D7573B">
                        <w:rPr>
                          <w:rFonts w:ascii="Arial Nova" w:hAnsi="Arial Nova"/>
                        </w:rPr>
                        <w:t>(CONDENSED)</w:t>
                      </w:r>
                      <w:r w:rsidR="001D12AA">
                        <w:rPr>
                          <w:rFonts w:ascii="Arial Nova" w:hAnsi="Arial Nova"/>
                        </w:rPr>
                        <w:t xml:space="preserve"> </w:t>
                      </w:r>
                    </w:p>
                    <w:p w14:paraId="0546204A" w14:textId="19EF9595" w:rsidR="001D12AA" w:rsidRPr="001D12AA" w:rsidRDefault="006A4FBC" w:rsidP="006A4FBC">
                      <w:pPr>
                        <w:pStyle w:val="ListParagraph"/>
                        <w:jc w:val="center"/>
                        <w:rPr>
                          <w:rFonts w:ascii="Arial Nova" w:hAnsi="Arial Nova"/>
                        </w:rPr>
                      </w:pPr>
                      <w:r>
                        <w:rPr>
                          <w:rFonts w:ascii="Arial Nova" w:hAnsi="Arial Nova"/>
                        </w:rPr>
                        <w:t>*</w:t>
                      </w:r>
                      <w:r w:rsidR="001D12AA">
                        <w:rPr>
                          <w:rFonts w:ascii="Arial Nova" w:hAnsi="Arial Nova"/>
                        </w:rPr>
                        <w:t>For an expande</w:t>
                      </w:r>
                      <w:r w:rsidR="006E5D9C">
                        <w:rPr>
                          <w:rFonts w:ascii="Arial Nova" w:hAnsi="Arial Nova"/>
                        </w:rPr>
                        <w:t>d</w:t>
                      </w:r>
                      <w:r w:rsidR="001D12AA">
                        <w:rPr>
                          <w:rFonts w:ascii="Arial Nova" w:hAnsi="Arial Nova"/>
                        </w:rPr>
                        <w:t xml:space="preserve"> list </w:t>
                      </w:r>
                      <w:r w:rsidR="006E5D9C">
                        <w:rPr>
                          <w:rFonts w:ascii="Arial Nova" w:hAnsi="Arial Nova"/>
                        </w:rPr>
                        <w:t xml:space="preserve">and details please </w:t>
                      </w:r>
                      <w:r w:rsidR="001D12AA">
                        <w:rPr>
                          <w:rFonts w:ascii="Arial Nova" w:hAnsi="Arial Nova"/>
                        </w:rPr>
                        <w:t>go to mmmassage.godaddysites.com</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5E6AD219" wp14:editId="0A42365F">
                <wp:simplePos x="0" y="0"/>
                <wp:positionH relativeFrom="column">
                  <wp:posOffset>7208728</wp:posOffset>
                </wp:positionH>
                <wp:positionV relativeFrom="paragraph">
                  <wp:posOffset>632564</wp:posOffset>
                </wp:positionV>
                <wp:extent cx="1691013" cy="6337474"/>
                <wp:effectExtent l="0" t="0" r="23495" b="25400"/>
                <wp:wrapNone/>
                <wp:docPr id="1127510149" name="Text Box 50"/>
                <wp:cNvGraphicFramePr/>
                <a:graphic xmlns:a="http://schemas.openxmlformats.org/drawingml/2006/main">
                  <a:graphicData uri="http://schemas.microsoft.com/office/word/2010/wordprocessingShape">
                    <wps:wsp>
                      <wps:cNvSpPr txBox="1"/>
                      <wps:spPr>
                        <a:xfrm>
                          <a:off x="0" y="0"/>
                          <a:ext cx="1691013" cy="6337474"/>
                        </a:xfrm>
                        <a:prstGeom prst="rect">
                          <a:avLst/>
                        </a:prstGeom>
                        <a:solidFill>
                          <a:schemeClr val="lt1"/>
                        </a:solidFill>
                        <a:ln w="6350">
                          <a:solidFill>
                            <a:prstClr val="black"/>
                          </a:solidFill>
                        </a:ln>
                      </wps:spPr>
                      <wps:txbx>
                        <w:txbxContent>
                          <w:p w14:paraId="6B16101B" w14:textId="06246F05" w:rsidR="00C371C6" w:rsidRDefault="00171316" w:rsidP="00780AAC">
                            <w:pPr>
                              <w:jc w:val="center"/>
                            </w:pPr>
                            <w:r>
                              <w:t>70.00</w:t>
                            </w:r>
                          </w:p>
                          <w:p w14:paraId="772DC1D4" w14:textId="77777777" w:rsidR="00171316" w:rsidRDefault="00171316" w:rsidP="00780AAC">
                            <w:pPr>
                              <w:jc w:val="center"/>
                            </w:pPr>
                          </w:p>
                          <w:p w14:paraId="7967CB6E" w14:textId="227409DF" w:rsidR="00171316" w:rsidRDefault="00171316" w:rsidP="00780AAC">
                            <w:pPr>
                              <w:jc w:val="center"/>
                            </w:pPr>
                            <w:r>
                              <w:t>8</w:t>
                            </w:r>
                            <w:r w:rsidR="00203F91">
                              <w:t>5</w:t>
                            </w:r>
                            <w:r>
                              <w:t>.00</w:t>
                            </w:r>
                          </w:p>
                          <w:p w14:paraId="53EDCD1A" w14:textId="77777777" w:rsidR="00171316" w:rsidRDefault="00171316" w:rsidP="00780AAC">
                            <w:pPr>
                              <w:jc w:val="center"/>
                            </w:pPr>
                          </w:p>
                          <w:p w14:paraId="5487E659" w14:textId="026D2D3B" w:rsidR="00171316" w:rsidRDefault="000044A3" w:rsidP="00780AAC">
                            <w:pPr>
                              <w:jc w:val="center"/>
                            </w:pPr>
                            <w:r>
                              <w:t>95.00-</w:t>
                            </w:r>
                            <w:r w:rsidR="0011684D">
                              <w:t>13</w:t>
                            </w:r>
                            <w:r>
                              <w:t>5.00</w:t>
                            </w:r>
                          </w:p>
                          <w:p w14:paraId="211D9894" w14:textId="77777777" w:rsidR="00056FD9" w:rsidRDefault="00056FD9" w:rsidP="00780AAC">
                            <w:pPr>
                              <w:jc w:val="center"/>
                            </w:pPr>
                          </w:p>
                          <w:p w14:paraId="3946CDE0" w14:textId="26865957" w:rsidR="000044A3" w:rsidRDefault="00056FD9" w:rsidP="00780AAC">
                            <w:pPr>
                              <w:jc w:val="center"/>
                            </w:pPr>
                            <w:r>
                              <w:t>1</w:t>
                            </w:r>
                            <w:r w:rsidR="00203F91">
                              <w:t>3</w:t>
                            </w:r>
                            <w:r>
                              <w:t>5.00-</w:t>
                            </w:r>
                            <w:r w:rsidR="00203F91">
                              <w:t>205</w:t>
                            </w:r>
                            <w:r>
                              <w:t>.00</w:t>
                            </w:r>
                          </w:p>
                          <w:p w14:paraId="578502E6" w14:textId="77777777" w:rsidR="00B764EC" w:rsidRDefault="00B764EC" w:rsidP="00780AAC">
                            <w:pPr>
                              <w:jc w:val="center"/>
                            </w:pPr>
                          </w:p>
                          <w:p w14:paraId="618B6197" w14:textId="30F0E226" w:rsidR="00B764EC" w:rsidRDefault="00464728" w:rsidP="00780AAC">
                            <w:pPr>
                              <w:jc w:val="center"/>
                            </w:pPr>
                            <w:r>
                              <w:t>11</w:t>
                            </w:r>
                            <w:r w:rsidR="00B764EC">
                              <w:t>5.00-1</w:t>
                            </w:r>
                            <w:r>
                              <w:t>95</w:t>
                            </w:r>
                            <w:r w:rsidR="00B764EC">
                              <w:t>.00</w:t>
                            </w:r>
                          </w:p>
                          <w:p w14:paraId="06697F22" w14:textId="77777777" w:rsidR="00B764EC" w:rsidRDefault="00B764EC" w:rsidP="00780AAC">
                            <w:pPr>
                              <w:jc w:val="center"/>
                            </w:pPr>
                          </w:p>
                          <w:p w14:paraId="4331979C" w14:textId="5C97F88A" w:rsidR="00B764EC" w:rsidRDefault="00464728" w:rsidP="00780AAC">
                            <w:pPr>
                              <w:jc w:val="center"/>
                            </w:pPr>
                            <w:r>
                              <w:t>100.00</w:t>
                            </w:r>
                          </w:p>
                          <w:p w14:paraId="6F8C47ED" w14:textId="76966D59" w:rsidR="008A1465" w:rsidRDefault="008A1465" w:rsidP="00780AAC">
                            <w:pPr>
                              <w:jc w:val="center"/>
                            </w:pPr>
                          </w:p>
                          <w:p w14:paraId="5708CF2D" w14:textId="77777777" w:rsidR="008A1465" w:rsidRDefault="008A1465" w:rsidP="00780AAC">
                            <w:pPr>
                              <w:jc w:val="center"/>
                            </w:pPr>
                          </w:p>
                          <w:p w14:paraId="214364D4" w14:textId="503A1CC4" w:rsidR="008A1465" w:rsidRDefault="008A1465" w:rsidP="00780AAC">
                            <w:pPr>
                              <w:jc w:val="center"/>
                            </w:pPr>
                            <w:r>
                              <w:t>65.00</w:t>
                            </w:r>
                          </w:p>
                          <w:p w14:paraId="486CA457" w14:textId="77777777" w:rsidR="008B4B52" w:rsidRDefault="008B4B52" w:rsidP="00780AAC">
                            <w:pPr>
                              <w:jc w:val="center"/>
                            </w:pPr>
                          </w:p>
                          <w:p w14:paraId="53014114" w14:textId="7C60D1F2" w:rsidR="008B4B52" w:rsidRDefault="008B4B52" w:rsidP="00780AAC">
                            <w:pPr>
                              <w:jc w:val="center"/>
                            </w:pPr>
                            <w:r>
                              <w:t>15.00-32.00</w:t>
                            </w:r>
                          </w:p>
                          <w:p w14:paraId="5BB99094" w14:textId="77777777" w:rsidR="008B4B52" w:rsidRDefault="008B4B52" w:rsidP="00780AAC">
                            <w:pPr>
                              <w:jc w:val="center"/>
                            </w:pPr>
                          </w:p>
                          <w:p w14:paraId="22649362" w14:textId="77777777" w:rsidR="008B4B52" w:rsidRDefault="008B4B52" w:rsidP="00780AAC">
                            <w:pPr>
                              <w:jc w:val="center"/>
                            </w:pPr>
                          </w:p>
                          <w:p w14:paraId="73F0EA66" w14:textId="092FC9C5" w:rsidR="008B4B52" w:rsidRDefault="00092E78" w:rsidP="00780AAC">
                            <w:pPr>
                              <w:jc w:val="center"/>
                            </w:pPr>
                            <w:r>
                              <w:t>5</w:t>
                            </w:r>
                            <w:r w:rsidR="008D3003">
                              <w:t>5.00</w:t>
                            </w:r>
                          </w:p>
                          <w:p w14:paraId="21890565" w14:textId="743496F0" w:rsidR="008D3003" w:rsidRDefault="002F628E" w:rsidP="00780AAC">
                            <w:pPr>
                              <w:jc w:val="center"/>
                            </w:pPr>
                            <w:r>
                              <w:t>+25.00</w:t>
                            </w:r>
                          </w:p>
                          <w:p w14:paraId="6991840C" w14:textId="42281EB0" w:rsidR="00A93678" w:rsidRDefault="00A93678" w:rsidP="00780AAC">
                            <w:pPr>
                              <w:jc w:val="center"/>
                            </w:pPr>
                            <w:r>
                              <w:t>+20.00</w:t>
                            </w:r>
                          </w:p>
                          <w:p w14:paraId="3AF37912" w14:textId="62CA5ECF" w:rsidR="00A93678" w:rsidRDefault="00CD1C35" w:rsidP="00780AAC">
                            <w:pPr>
                              <w:jc w:val="center"/>
                            </w:pPr>
                            <w:r>
                              <w:t>+50.00</w:t>
                            </w:r>
                          </w:p>
                          <w:p w14:paraId="1AA3BCCE" w14:textId="2798A72A" w:rsidR="00CD1C35" w:rsidRDefault="006B556F" w:rsidP="00780AAC">
                            <w:pPr>
                              <w:jc w:val="center"/>
                            </w:pPr>
                            <w:r>
                              <w:t>+20.00 (30.00)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AD219" id="Text Box 50" o:spid="_x0000_s1057" type="#_x0000_t202" style="position:absolute;margin-left:567.6pt;margin-top:49.8pt;width:133.15pt;height:49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" fillcolor="white [3201]" strokeweight=".5pt">
                <v:textbox>
                  <w:txbxContent>
                    <w:p w14:paraId="6B16101B" w14:textId="06246F05" w:rsidR="00C371C6" w:rsidRDefault="00171316" w:rsidP="00780AAC">
                      <w:pPr>
                        <w:jc w:val="center"/>
                      </w:pPr>
                      <w:r>
                        <w:t>70.00</w:t>
                      </w:r>
                    </w:p>
                    <w:p w14:paraId="772DC1D4" w14:textId="77777777" w:rsidR="00171316" w:rsidRDefault="00171316" w:rsidP="00780AAC">
                      <w:pPr>
                        <w:jc w:val="center"/>
                      </w:pPr>
                    </w:p>
                    <w:p w14:paraId="7967CB6E" w14:textId="227409DF" w:rsidR="00171316" w:rsidRDefault="00171316" w:rsidP="00780AAC">
                      <w:pPr>
                        <w:jc w:val="center"/>
                      </w:pPr>
                      <w:r>
                        <w:t>8</w:t>
                      </w:r>
                      <w:r w:rsidR="00203F91">
                        <w:t>5</w:t>
                      </w:r>
                      <w:r>
                        <w:t>.00</w:t>
                      </w:r>
                    </w:p>
                    <w:p w14:paraId="53EDCD1A" w14:textId="77777777" w:rsidR="00171316" w:rsidRDefault="00171316" w:rsidP="00780AAC">
                      <w:pPr>
                        <w:jc w:val="center"/>
                      </w:pPr>
                    </w:p>
                    <w:p w14:paraId="5487E659" w14:textId="026D2D3B" w:rsidR="00171316" w:rsidRDefault="000044A3" w:rsidP="00780AAC">
                      <w:pPr>
                        <w:jc w:val="center"/>
                      </w:pPr>
                      <w:r>
                        <w:t>95.00-</w:t>
                      </w:r>
                      <w:r w:rsidR="0011684D">
                        <w:t>13</w:t>
                      </w:r>
                      <w:r>
                        <w:t>5.00</w:t>
                      </w:r>
                    </w:p>
                    <w:p w14:paraId="211D9894" w14:textId="77777777" w:rsidR="00056FD9" w:rsidRDefault="00056FD9" w:rsidP="00780AAC">
                      <w:pPr>
                        <w:jc w:val="center"/>
                      </w:pPr>
                    </w:p>
                    <w:p w14:paraId="3946CDE0" w14:textId="26865957" w:rsidR="000044A3" w:rsidRDefault="00056FD9" w:rsidP="00780AAC">
                      <w:pPr>
                        <w:jc w:val="center"/>
                      </w:pPr>
                      <w:r>
                        <w:t>1</w:t>
                      </w:r>
                      <w:r w:rsidR="00203F91">
                        <w:t>3</w:t>
                      </w:r>
                      <w:r>
                        <w:t>5.00-</w:t>
                      </w:r>
                      <w:r w:rsidR="00203F91">
                        <w:t>205</w:t>
                      </w:r>
                      <w:r>
                        <w:t>.00</w:t>
                      </w:r>
                    </w:p>
                    <w:p w14:paraId="578502E6" w14:textId="77777777" w:rsidR="00B764EC" w:rsidRDefault="00B764EC" w:rsidP="00780AAC">
                      <w:pPr>
                        <w:jc w:val="center"/>
                      </w:pPr>
                    </w:p>
                    <w:p w14:paraId="618B6197" w14:textId="30F0E226" w:rsidR="00B764EC" w:rsidRDefault="00464728" w:rsidP="00780AAC">
                      <w:pPr>
                        <w:jc w:val="center"/>
                      </w:pPr>
                      <w:r>
                        <w:t>11</w:t>
                      </w:r>
                      <w:r w:rsidR="00B764EC">
                        <w:t>5.00-1</w:t>
                      </w:r>
                      <w:r>
                        <w:t>95</w:t>
                      </w:r>
                      <w:r w:rsidR="00B764EC">
                        <w:t>.00</w:t>
                      </w:r>
                    </w:p>
                    <w:p w14:paraId="06697F22" w14:textId="77777777" w:rsidR="00B764EC" w:rsidRDefault="00B764EC" w:rsidP="00780AAC">
                      <w:pPr>
                        <w:jc w:val="center"/>
                      </w:pPr>
                    </w:p>
                    <w:p w14:paraId="4331979C" w14:textId="5C97F88A" w:rsidR="00B764EC" w:rsidRDefault="00464728" w:rsidP="00780AAC">
                      <w:pPr>
                        <w:jc w:val="center"/>
                      </w:pPr>
                      <w:r>
                        <w:t>100.00</w:t>
                      </w:r>
                    </w:p>
                    <w:p w14:paraId="6F8C47ED" w14:textId="76966D59" w:rsidR="008A1465" w:rsidRDefault="008A1465" w:rsidP="00780AAC">
                      <w:pPr>
                        <w:jc w:val="center"/>
                      </w:pPr>
                    </w:p>
                    <w:p w14:paraId="5708CF2D" w14:textId="77777777" w:rsidR="008A1465" w:rsidRDefault="008A1465" w:rsidP="00780AAC">
                      <w:pPr>
                        <w:jc w:val="center"/>
                      </w:pPr>
                    </w:p>
                    <w:p w14:paraId="214364D4" w14:textId="503A1CC4" w:rsidR="008A1465" w:rsidRDefault="008A1465" w:rsidP="00780AAC">
                      <w:pPr>
                        <w:jc w:val="center"/>
                      </w:pPr>
                      <w:r>
                        <w:t>65.00</w:t>
                      </w:r>
                    </w:p>
                    <w:p w14:paraId="486CA457" w14:textId="77777777" w:rsidR="008B4B52" w:rsidRDefault="008B4B52" w:rsidP="00780AAC">
                      <w:pPr>
                        <w:jc w:val="center"/>
                      </w:pPr>
                    </w:p>
                    <w:p w14:paraId="53014114" w14:textId="7C60D1F2" w:rsidR="008B4B52" w:rsidRDefault="008B4B52" w:rsidP="00780AAC">
                      <w:pPr>
                        <w:jc w:val="center"/>
                      </w:pPr>
                      <w:r>
                        <w:t>15.00-32.00</w:t>
                      </w:r>
                    </w:p>
                    <w:p w14:paraId="5BB99094" w14:textId="77777777" w:rsidR="008B4B52" w:rsidRDefault="008B4B52" w:rsidP="00780AAC">
                      <w:pPr>
                        <w:jc w:val="center"/>
                      </w:pPr>
                    </w:p>
                    <w:p w14:paraId="22649362" w14:textId="77777777" w:rsidR="008B4B52" w:rsidRDefault="008B4B52" w:rsidP="00780AAC">
                      <w:pPr>
                        <w:jc w:val="center"/>
                      </w:pPr>
                    </w:p>
                    <w:p w14:paraId="73F0EA66" w14:textId="092FC9C5" w:rsidR="008B4B52" w:rsidRDefault="00092E78" w:rsidP="00780AAC">
                      <w:pPr>
                        <w:jc w:val="center"/>
                      </w:pPr>
                      <w:r>
                        <w:t>5</w:t>
                      </w:r>
                      <w:r w:rsidR="008D3003">
                        <w:t>5.00</w:t>
                      </w:r>
                    </w:p>
                    <w:p w14:paraId="21890565" w14:textId="743496F0" w:rsidR="008D3003" w:rsidRDefault="002F628E" w:rsidP="00780AAC">
                      <w:pPr>
                        <w:jc w:val="center"/>
                      </w:pPr>
                      <w:r>
                        <w:t>+25.00</w:t>
                      </w:r>
                    </w:p>
                    <w:p w14:paraId="6991840C" w14:textId="42281EB0" w:rsidR="00A93678" w:rsidRDefault="00A93678" w:rsidP="00780AAC">
                      <w:pPr>
                        <w:jc w:val="center"/>
                      </w:pPr>
                      <w:r>
                        <w:t>+20.00</w:t>
                      </w:r>
                    </w:p>
                    <w:p w14:paraId="3AF37912" w14:textId="62CA5ECF" w:rsidR="00A93678" w:rsidRDefault="00CD1C35" w:rsidP="00780AAC">
                      <w:pPr>
                        <w:jc w:val="center"/>
                      </w:pPr>
                      <w:r>
                        <w:t>+50.00</w:t>
                      </w:r>
                    </w:p>
                    <w:p w14:paraId="1AA3BCCE" w14:textId="2798A72A" w:rsidR="00CD1C35" w:rsidRDefault="006B556F" w:rsidP="00780AAC">
                      <w:pPr>
                        <w:jc w:val="center"/>
                      </w:pPr>
                      <w:r>
                        <w:t>+20.00 (30.00)</w:t>
                      </w:r>
                    </w:p>
                  </w:txbxContent>
                </v:textbox>
              </v:shape>
            </w:pict>
          </mc:Fallback>
        </mc:AlternateContent>
      </w:r>
      <w:r w:rsidR="00851960">
        <w:rPr>
          <w:noProof/>
        </w:rPr>
        <mc:AlternateContent>
          <mc:Choice Requires="wps">
            <w:drawing>
              <wp:anchor distT="0" distB="0" distL="114300" distR="114300" simplePos="0" relativeHeight="251708416" behindDoc="0" locked="0" layoutInCell="1" allowOverlap="1" wp14:anchorId="1EF1A5CD" wp14:editId="15E3D152">
                <wp:simplePos x="0" y="0"/>
                <wp:positionH relativeFrom="column">
                  <wp:posOffset>268779</wp:posOffset>
                </wp:positionH>
                <wp:positionV relativeFrom="paragraph">
                  <wp:posOffset>619716</wp:posOffset>
                </wp:positionV>
                <wp:extent cx="6851737" cy="6350113"/>
                <wp:effectExtent l="0" t="0" r="25400" b="12700"/>
                <wp:wrapNone/>
                <wp:docPr id="1911865602" name="Text Box 49"/>
                <wp:cNvGraphicFramePr/>
                <a:graphic xmlns:a="http://schemas.openxmlformats.org/drawingml/2006/main">
                  <a:graphicData uri="http://schemas.microsoft.com/office/word/2010/wordprocessingShape">
                    <wps:wsp>
                      <wps:cNvSpPr txBox="1"/>
                      <wps:spPr>
                        <a:xfrm>
                          <a:off x="0" y="0"/>
                          <a:ext cx="6851737" cy="6350113"/>
                        </a:xfrm>
                        <a:prstGeom prst="rect">
                          <a:avLst/>
                        </a:prstGeom>
                        <a:solidFill>
                          <a:schemeClr val="lt1"/>
                        </a:solidFill>
                        <a:ln w="6350">
                          <a:solidFill>
                            <a:prstClr val="black"/>
                          </a:solidFill>
                        </a:ln>
                      </wps:spPr>
                      <wps:txbx>
                        <w:txbxContent>
                          <w:p w14:paraId="30400F3C" w14:textId="5374C0B7" w:rsidR="006A1C6A" w:rsidRDefault="00C325BA">
                            <w:pPr>
                              <w:rPr>
                                <w:sz w:val="22"/>
                                <w:szCs w:val="22"/>
                              </w:rPr>
                            </w:pPr>
                            <w:r w:rsidRPr="00851960">
                              <w:rPr>
                                <w:b/>
                                <w:bCs/>
                                <w:sz w:val="22"/>
                                <w:szCs w:val="22"/>
                              </w:rPr>
                              <w:t>INTRO</w:t>
                            </w:r>
                            <w:r w:rsidR="00366E93" w:rsidRPr="00851960">
                              <w:rPr>
                                <w:b/>
                                <w:bCs/>
                                <w:sz w:val="22"/>
                                <w:szCs w:val="22"/>
                              </w:rPr>
                              <w:t xml:space="preserve"> (Fresh Start)</w:t>
                            </w:r>
                            <w:r w:rsidR="00366E93" w:rsidRPr="00850A10">
                              <w:rPr>
                                <w:sz w:val="22"/>
                                <w:szCs w:val="22"/>
                              </w:rPr>
                              <w:t xml:space="preserve"> </w:t>
                            </w:r>
                            <w:r w:rsidR="00FC7102" w:rsidRPr="00850A10">
                              <w:rPr>
                                <w:sz w:val="22"/>
                                <w:szCs w:val="22"/>
                              </w:rPr>
                              <w:t xml:space="preserve">- </w:t>
                            </w:r>
                            <w:r w:rsidR="008E3FD2" w:rsidRPr="00850A10">
                              <w:rPr>
                                <w:sz w:val="22"/>
                                <w:szCs w:val="22"/>
                              </w:rPr>
                              <w:t xml:space="preserve">50 min </w:t>
                            </w:r>
                            <w:r w:rsidR="00AB0333">
                              <w:rPr>
                                <w:sz w:val="22"/>
                                <w:szCs w:val="22"/>
                              </w:rPr>
                              <w:t xml:space="preserve">full body </w:t>
                            </w:r>
                            <w:r w:rsidR="008E3FD2" w:rsidRPr="00850A10">
                              <w:rPr>
                                <w:sz w:val="22"/>
                                <w:szCs w:val="22"/>
                              </w:rPr>
                              <w:t>massage</w:t>
                            </w:r>
                            <w:r w:rsidR="00F52F66" w:rsidRPr="00850A10">
                              <w:rPr>
                                <w:sz w:val="22"/>
                                <w:szCs w:val="22"/>
                              </w:rPr>
                              <w:t xml:space="preserve"> with 10</w:t>
                            </w:r>
                            <w:r w:rsidR="00AC7332" w:rsidRPr="00850A10">
                              <w:rPr>
                                <w:sz w:val="22"/>
                                <w:szCs w:val="22"/>
                              </w:rPr>
                              <w:t xml:space="preserve"> min consult (Great for those who are new</w:t>
                            </w:r>
                            <w:r w:rsidR="00FC7102" w:rsidRPr="00850A10">
                              <w:rPr>
                                <w:sz w:val="22"/>
                                <w:szCs w:val="22"/>
                              </w:rPr>
                              <w:t>/ youth/</w:t>
                            </w:r>
                            <w:r w:rsidR="00850A10" w:rsidRPr="00850A10">
                              <w:rPr>
                                <w:sz w:val="22"/>
                                <w:szCs w:val="22"/>
                              </w:rPr>
                              <w:t xml:space="preserve"> s</w:t>
                            </w:r>
                            <w:r w:rsidR="00FC7102" w:rsidRPr="00850A10">
                              <w:rPr>
                                <w:sz w:val="22"/>
                                <w:szCs w:val="22"/>
                              </w:rPr>
                              <w:t>eniors</w:t>
                            </w:r>
                          </w:p>
                          <w:p w14:paraId="420CEF6F" w14:textId="28D9DA9E" w:rsidR="00AB0333" w:rsidRDefault="00AB0333">
                            <w:pPr>
                              <w:rPr>
                                <w:sz w:val="22"/>
                                <w:szCs w:val="22"/>
                              </w:rPr>
                            </w:pPr>
                            <w:r w:rsidRPr="00851960">
                              <w:rPr>
                                <w:b/>
                                <w:bCs/>
                                <w:sz w:val="22"/>
                                <w:szCs w:val="22"/>
                              </w:rPr>
                              <w:t>Therapeutic Massage TBT</w:t>
                            </w:r>
                            <w:r>
                              <w:rPr>
                                <w:sz w:val="22"/>
                                <w:szCs w:val="22"/>
                              </w:rPr>
                              <w:t xml:space="preserve"> – 60 min customized session (Good for those who want to increase mobility</w:t>
                            </w:r>
                            <w:r w:rsidR="0016341C">
                              <w:rPr>
                                <w:sz w:val="22"/>
                                <w:szCs w:val="22"/>
                              </w:rPr>
                              <w:t xml:space="preserve">, starting exploration of healthier lifestyle choices, </w:t>
                            </w:r>
                            <w:r w:rsidR="00E833BF">
                              <w:rPr>
                                <w:sz w:val="22"/>
                                <w:szCs w:val="22"/>
                              </w:rPr>
                              <w:t>in</w:t>
                            </w:r>
                            <w:r w:rsidR="0016341C">
                              <w:rPr>
                                <w:sz w:val="22"/>
                                <w:szCs w:val="22"/>
                              </w:rPr>
                              <w:t>crease body awareness</w:t>
                            </w:r>
                            <w:r w:rsidR="00AB460A">
                              <w:rPr>
                                <w:sz w:val="22"/>
                                <w:szCs w:val="22"/>
                              </w:rPr>
                              <w:t>, or are new or taken some time away</w:t>
                            </w:r>
                            <w:r w:rsidR="001302A4">
                              <w:rPr>
                                <w:sz w:val="22"/>
                                <w:szCs w:val="22"/>
                              </w:rPr>
                              <w:t>)</w:t>
                            </w:r>
                            <w:r w:rsidR="001557D4">
                              <w:rPr>
                                <w:sz w:val="22"/>
                                <w:szCs w:val="22"/>
                              </w:rPr>
                              <w:t xml:space="preserve"> </w:t>
                            </w:r>
                          </w:p>
                          <w:p w14:paraId="6722AACC" w14:textId="398AC1DE" w:rsidR="001302A4" w:rsidRDefault="001F7AF0">
                            <w:pPr>
                              <w:rPr>
                                <w:sz w:val="22"/>
                                <w:szCs w:val="22"/>
                              </w:rPr>
                            </w:pPr>
                            <w:r w:rsidRPr="00851960">
                              <w:rPr>
                                <w:b/>
                                <w:bCs/>
                                <w:sz w:val="22"/>
                                <w:szCs w:val="22"/>
                              </w:rPr>
                              <w:t>Dee</w:t>
                            </w:r>
                            <w:r w:rsidR="00AB110B" w:rsidRPr="00851960">
                              <w:rPr>
                                <w:b/>
                                <w:bCs/>
                                <w:sz w:val="22"/>
                                <w:szCs w:val="22"/>
                              </w:rPr>
                              <w:t>p Tissue Massage (Deep Melt</w:t>
                            </w:r>
                            <w:r w:rsidR="00AB110B">
                              <w:rPr>
                                <w:sz w:val="22"/>
                                <w:szCs w:val="22"/>
                              </w:rPr>
                              <w:t xml:space="preserve">) </w:t>
                            </w:r>
                            <w:r w:rsidR="00DB2231">
                              <w:rPr>
                                <w:sz w:val="22"/>
                                <w:szCs w:val="22"/>
                              </w:rPr>
                              <w:t>–</w:t>
                            </w:r>
                            <w:r w:rsidR="00AB110B">
                              <w:rPr>
                                <w:sz w:val="22"/>
                                <w:szCs w:val="22"/>
                              </w:rPr>
                              <w:t xml:space="preserve"> </w:t>
                            </w:r>
                            <w:r w:rsidR="00DB2231">
                              <w:rPr>
                                <w:sz w:val="22"/>
                                <w:szCs w:val="22"/>
                              </w:rPr>
                              <w:t>Sessions available from 60-</w:t>
                            </w:r>
                            <w:r w:rsidR="0011684D">
                              <w:rPr>
                                <w:sz w:val="22"/>
                                <w:szCs w:val="22"/>
                              </w:rPr>
                              <w:t>90</w:t>
                            </w:r>
                            <w:r w:rsidR="00DB2231">
                              <w:rPr>
                                <w:sz w:val="22"/>
                                <w:szCs w:val="22"/>
                              </w:rPr>
                              <w:t xml:space="preserve"> min </w:t>
                            </w:r>
                            <w:r w:rsidR="00D838CD">
                              <w:rPr>
                                <w:sz w:val="22"/>
                                <w:szCs w:val="22"/>
                              </w:rPr>
                              <w:t>customized session to tackle deeper layers and fascial adhesions</w:t>
                            </w:r>
                            <w:r w:rsidR="00E833BF">
                              <w:rPr>
                                <w:sz w:val="22"/>
                                <w:szCs w:val="22"/>
                              </w:rPr>
                              <w:t xml:space="preserve"> (Great for those with chronic pain issues, decreased mobility, </w:t>
                            </w:r>
                            <w:r w:rsidR="003D51AE">
                              <w:rPr>
                                <w:sz w:val="22"/>
                                <w:szCs w:val="22"/>
                              </w:rPr>
                              <w:t xml:space="preserve">and those </w:t>
                            </w:r>
                            <w:r w:rsidR="00071375">
                              <w:rPr>
                                <w:sz w:val="22"/>
                                <w:szCs w:val="22"/>
                              </w:rPr>
                              <w:t xml:space="preserve">with </w:t>
                            </w:r>
                            <w:r w:rsidR="00DB198B">
                              <w:rPr>
                                <w:sz w:val="22"/>
                                <w:szCs w:val="22"/>
                              </w:rPr>
                              <w:t xml:space="preserve">physically demanding </w:t>
                            </w:r>
                            <w:r w:rsidR="00156AF5">
                              <w:rPr>
                                <w:sz w:val="22"/>
                                <w:szCs w:val="22"/>
                              </w:rPr>
                              <w:t>work or training lifestyles)</w:t>
                            </w:r>
                          </w:p>
                          <w:p w14:paraId="2E24E512" w14:textId="4AC8A1F3" w:rsidR="00766013" w:rsidRDefault="00766013">
                            <w:pPr>
                              <w:rPr>
                                <w:sz w:val="22"/>
                                <w:szCs w:val="22"/>
                              </w:rPr>
                            </w:pPr>
                            <w:r w:rsidRPr="00851960">
                              <w:rPr>
                                <w:b/>
                                <w:bCs/>
                                <w:sz w:val="22"/>
                                <w:szCs w:val="22"/>
                              </w:rPr>
                              <w:t>Hot Stone Massage</w:t>
                            </w:r>
                            <w:r>
                              <w:rPr>
                                <w:sz w:val="22"/>
                                <w:szCs w:val="22"/>
                              </w:rPr>
                              <w:t xml:space="preserve"> – sessions range from 70-115 min sessions</w:t>
                            </w:r>
                            <w:r w:rsidR="00433D08">
                              <w:rPr>
                                <w:sz w:val="22"/>
                                <w:szCs w:val="22"/>
                              </w:rPr>
                              <w:t xml:space="preserve"> </w:t>
                            </w:r>
                            <w:r w:rsidR="003A7B81">
                              <w:rPr>
                                <w:sz w:val="22"/>
                                <w:szCs w:val="22"/>
                              </w:rPr>
                              <w:t>(Recommended for</w:t>
                            </w:r>
                            <w:r w:rsidR="00EB346C">
                              <w:rPr>
                                <w:sz w:val="22"/>
                                <w:szCs w:val="22"/>
                              </w:rPr>
                              <w:t xml:space="preserve"> deeper relaxation using thermotherapy to soothe sore muscles and fatigue</w:t>
                            </w:r>
                            <w:r w:rsidR="009B5C5B">
                              <w:rPr>
                                <w:sz w:val="22"/>
                                <w:szCs w:val="22"/>
                              </w:rPr>
                              <w:t>)</w:t>
                            </w:r>
                          </w:p>
                          <w:p w14:paraId="430D7B14" w14:textId="31962EBC" w:rsidR="009B5C5B" w:rsidRDefault="000727F1">
                            <w:pPr>
                              <w:rPr>
                                <w:sz w:val="22"/>
                                <w:szCs w:val="22"/>
                              </w:rPr>
                            </w:pPr>
                            <w:r w:rsidRPr="00851960">
                              <w:rPr>
                                <w:b/>
                                <w:bCs/>
                                <w:sz w:val="22"/>
                                <w:szCs w:val="22"/>
                              </w:rPr>
                              <w:t>Cupping Therapy (STATIC/ DECOMPRESSION</w:t>
                            </w:r>
                            <w:r>
                              <w:rPr>
                                <w:sz w:val="22"/>
                                <w:szCs w:val="22"/>
                              </w:rPr>
                              <w:t>)</w:t>
                            </w:r>
                            <w:r w:rsidR="00017FB4">
                              <w:rPr>
                                <w:sz w:val="22"/>
                                <w:szCs w:val="22"/>
                              </w:rPr>
                              <w:t xml:space="preserve"> </w:t>
                            </w:r>
                            <w:r w:rsidR="00A15A6E">
                              <w:rPr>
                                <w:sz w:val="22"/>
                                <w:szCs w:val="22"/>
                              </w:rPr>
                              <w:t>–</w:t>
                            </w:r>
                            <w:r w:rsidR="00017FB4">
                              <w:rPr>
                                <w:sz w:val="22"/>
                                <w:szCs w:val="22"/>
                              </w:rPr>
                              <w:t xml:space="preserve"> </w:t>
                            </w:r>
                            <w:r w:rsidR="00A15A6E">
                              <w:rPr>
                                <w:sz w:val="22"/>
                                <w:szCs w:val="22"/>
                              </w:rPr>
                              <w:t>sessions available from 60-120 min using cups to decompress tissues and to increase circulation and lymphatic drainage (Good for those experiencing chronic pain but ca</w:t>
                            </w:r>
                            <w:r w:rsidR="00EC7ABD">
                              <w:rPr>
                                <w:sz w:val="22"/>
                                <w:szCs w:val="22"/>
                              </w:rPr>
                              <w:t>t do deep tissue, athletes or daily fitness traini</w:t>
                            </w:r>
                            <w:r w:rsidR="00A15A6E">
                              <w:rPr>
                                <w:sz w:val="22"/>
                                <w:szCs w:val="22"/>
                              </w:rPr>
                              <w:t>n</w:t>
                            </w:r>
                            <w:r w:rsidR="00186E2D">
                              <w:rPr>
                                <w:sz w:val="22"/>
                                <w:szCs w:val="22"/>
                              </w:rPr>
                              <w:t xml:space="preserve">g, rehabilitation, </w:t>
                            </w:r>
                            <w:r w:rsidR="00952CE3">
                              <w:rPr>
                                <w:sz w:val="22"/>
                                <w:szCs w:val="22"/>
                              </w:rPr>
                              <w:t>those with myofascial pain and fascial adhesions, scar tissue)</w:t>
                            </w:r>
                          </w:p>
                          <w:p w14:paraId="48E76E5B" w14:textId="2BE10C8D" w:rsidR="00665071" w:rsidRDefault="00665071">
                            <w:pPr>
                              <w:rPr>
                                <w:sz w:val="22"/>
                                <w:szCs w:val="22"/>
                              </w:rPr>
                            </w:pPr>
                            <w:r w:rsidRPr="00851960">
                              <w:rPr>
                                <w:b/>
                                <w:bCs/>
                                <w:sz w:val="22"/>
                                <w:szCs w:val="22"/>
                              </w:rPr>
                              <w:t>Clinical/ Medical Massage</w:t>
                            </w:r>
                            <w:r w:rsidR="0002584B" w:rsidRPr="00851960">
                              <w:rPr>
                                <w:b/>
                                <w:bCs/>
                                <w:sz w:val="22"/>
                                <w:szCs w:val="22"/>
                              </w:rPr>
                              <w:t xml:space="preserve"> (</w:t>
                            </w:r>
                            <w:r w:rsidR="00F025A1" w:rsidRPr="00851960">
                              <w:rPr>
                                <w:b/>
                                <w:bCs/>
                                <w:sz w:val="22"/>
                                <w:szCs w:val="22"/>
                              </w:rPr>
                              <w:t>Specialty</w:t>
                            </w:r>
                            <w:r w:rsidR="00F025A1">
                              <w:rPr>
                                <w:sz w:val="22"/>
                                <w:szCs w:val="22"/>
                              </w:rPr>
                              <w:t xml:space="preserve">) </w:t>
                            </w:r>
                            <w:r w:rsidR="0002584B">
                              <w:rPr>
                                <w:sz w:val="22"/>
                                <w:szCs w:val="22"/>
                              </w:rPr>
                              <w:t xml:space="preserve">– 60 min </w:t>
                            </w:r>
                            <w:r w:rsidR="00173BE4">
                              <w:rPr>
                                <w:sz w:val="22"/>
                                <w:szCs w:val="22"/>
                              </w:rPr>
                              <w:t xml:space="preserve">hands-on with consulting intake that range from 10 </w:t>
                            </w:r>
                            <w:r w:rsidR="00F900F3">
                              <w:rPr>
                                <w:sz w:val="22"/>
                                <w:szCs w:val="22"/>
                              </w:rPr>
                              <w:t>–</w:t>
                            </w:r>
                            <w:r w:rsidR="00173BE4">
                              <w:rPr>
                                <w:sz w:val="22"/>
                                <w:szCs w:val="22"/>
                              </w:rPr>
                              <w:t xml:space="preserve"> </w:t>
                            </w:r>
                            <w:r w:rsidR="00F900F3">
                              <w:rPr>
                                <w:sz w:val="22"/>
                                <w:szCs w:val="22"/>
                              </w:rPr>
                              <w:t>15 or 20 mins based on health/ medical history and condition</w:t>
                            </w:r>
                            <w:r w:rsidR="002F43D5">
                              <w:rPr>
                                <w:sz w:val="22"/>
                                <w:szCs w:val="22"/>
                              </w:rPr>
                              <w:t xml:space="preserve"> (Oncology, Pregnancy, Progressive / Rehabilitative Therapy</w:t>
                            </w:r>
                            <w:r w:rsidR="00A21903">
                              <w:rPr>
                                <w:sz w:val="22"/>
                                <w:szCs w:val="22"/>
                              </w:rPr>
                              <w:t xml:space="preserve">, </w:t>
                            </w:r>
                            <w:r w:rsidR="00684AA2">
                              <w:rPr>
                                <w:sz w:val="22"/>
                                <w:szCs w:val="22"/>
                              </w:rPr>
                              <w:t>Adaptive, Behavioral</w:t>
                            </w:r>
                            <w:r w:rsidR="00B53FD1">
                              <w:rPr>
                                <w:sz w:val="22"/>
                                <w:szCs w:val="22"/>
                              </w:rPr>
                              <w:t>, and other health conditions)</w:t>
                            </w:r>
                          </w:p>
                          <w:p w14:paraId="0F37D27D" w14:textId="046ABEEE" w:rsidR="00B53FD1" w:rsidRDefault="003D3401">
                            <w:pPr>
                              <w:rPr>
                                <w:sz w:val="22"/>
                                <w:szCs w:val="22"/>
                              </w:rPr>
                            </w:pPr>
                            <w:r w:rsidRPr="00851960">
                              <w:rPr>
                                <w:b/>
                                <w:bCs/>
                                <w:sz w:val="22"/>
                                <w:szCs w:val="22"/>
                              </w:rPr>
                              <w:t>Touch Therapy</w:t>
                            </w:r>
                            <w:r>
                              <w:rPr>
                                <w:sz w:val="22"/>
                                <w:szCs w:val="22"/>
                              </w:rPr>
                              <w:t xml:space="preserve"> – 50 min session using chakra st</w:t>
                            </w:r>
                            <w:r w:rsidR="00A07008">
                              <w:rPr>
                                <w:sz w:val="22"/>
                                <w:szCs w:val="22"/>
                              </w:rPr>
                              <w:t>ones and/ or energy balancing techniques with 10 min c</w:t>
                            </w:r>
                            <w:r w:rsidR="005E3DB7">
                              <w:rPr>
                                <w:sz w:val="22"/>
                                <w:szCs w:val="22"/>
                              </w:rPr>
                              <w:t>o</w:t>
                            </w:r>
                            <w:r w:rsidR="00A07008">
                              <w:rPr>
                                <w:sz w:val="22"/>
                                <w:szCs w:val="22"/>
                              </w:rPr>
                              <w:t>nsultation/ assessment</w:t>
                            </w:r>
                            <w:r w:rsidR="004A1B14">
                              <w:rPr>
                                <w:sz w:val="22"/>
                                <w:szCs w:val="22"/>
                              </w:rPr>
                              <w:t xml:space="preserve"> (Great for those who are</w:t>
                            </w:r>
                            <w:r w:rsidR="00BF0391">
                              <w:rPr>
                                <w:sz w:val="22"/>
                                <w:szCs w:val="22"/>
                              </w:rPr>
                              <w:t xml:space="preserve"> tactile</w:t>
                            </w:r>
                            <w:r w:rsidR="00E0713C">
                              <w:rPr>
                                <w:sz w:val="22"/>
                                <w:szCs w:val="22"/>
                              </w:rPr>
                              <w:t xml:space="preserve"> defensive, haphephobi</w:t>
                            </w:r>
                            <w:r w:rsidR="000C3AA7">
                              <w:rPr>
                                <w:sz w:val="22"/>
                                <w:szCs w:val="22"/>
                              </w:rPr>
                              <w:t>c,</w:t>
                            </w:r>
                            <w:r w:rsidR="00BF0391">
                              <w:rPr>
                                <w:sz w:val="22"/>
                                <w:szCs w:val="22"/>
                              </w:rPr>
                              <w:t xml:space="preserve"> or</w:t>
                            </w:r>
                            <w:r w:rsidR="004A1B14">
                              <w:rPr>
                                <w:sz w:val="22"/>
                                <w:szCs w:val="22"/>
                              </w:rPr>
                              <w:t xml:space="preserve"> </w:t>
                            </w:r>
                            <w:r w:rsidR="00A04676">
                              <w:rPr>
                                <w:sz w:val="22"/>
                                <w:szCs w:val="22"/>
                              </w:rPr>
                              <w:t>sensitive or</w:t>
                            </w:r>
                            <w:r w:rsidR="000C3AA7">
                              <w:rPr>
                                <w:sz w:val="22"/>
                                <w:szCs w:val="22"/>
                              </w:rPr>
                              <w:t xml:space="preserve"> adverse/</w:t>
                            </w:r>
                            <w:r w:rsidR="00A04676">
                              <w:rPr>
                                <w:sz w:val="22"/>
                                <w:szCs w:val="22"/>
                              </w:rPr>
                              <w:t xml:space="preserve"> hesitant to physical touch</w:t>
                            </w:r>
                            <w:r w:rsidR="00BF0391">
                              <w:rPr>
                                <w:sz w:val="22"/>
                                <w:szCs w:val="22"/>
                              </w:rPr>
                              <w:t>)</w:t>
                            </w:r>
                          </w:p>
                          <w:p w14:paraId="09FDD38E" w14:textId="57643A79" w:rsidR="00FF1AF4" w:rsidRDefault="00FF1AF4">
                            <w:pPr>
                              <w:rPr>
                                <w:sz w:val="22"/>
                                <w:szCs w:val="22"/>
                              </w:rPr>
                            </w:pPr>
                            <w:r w:rsidRPr="00851960">
                              <w:rPr>
                                <w:b/>
                                <w:bCs/>
                                <w:sz w:val="22"/>
                                <w:szCs w:val="22"/>
                              </w:rPr>
                              <w:t>Seated Chair Massage</w:t>
                            </w:r>
                            <w:r>
                              <w:rPr>
                                <w:sz w:val="22"/>
                                <w:szCs w:val="22"/>
                              </w:rPr>
                              <w:t xml:space="preserve"> </w:t>
                            </w:r>
                            <w:r w:rsidR="0065230C">
                              <w:rPr>
                                <w:sz w:val="22"/>
                                <w:szCs w:val="22"/>
                              </w:rPr>
                              <w:t>–</w:t>
                            </w:r>
                            <w:r>
                              <w:rPr>
                                <w:sz w:val="22"/>
                                <w:szCs w:val="22"/>
                              </w:rPr>
                              <w:t xml:space="preserve"> </w:t>
                            </w:r>
                            <w:r w:rsidR="0065230C">
                              <w:rPr>
                                <w:sz w:val="22"/>
                                <w:szCs w:val="22"/>
                              </w:rPr>
                              <w:t xml:space="preserve">15-25 min sessions available (For those seeking quick </w:t>
                            </w:r>
                            <w:r w:rsidR="00000B57">
                              <w:rPr>
                                <w:sz w:val="22"/>
                                <w:szCs w:val="22"/>
                              </w:rPr>
                              <w:t>therapeutic break or in need of adaptive services due to physical limitations or barriers)</w:t>
                            </w:r>
                          </w:p>
                          <w:p w14:paraId="4D0FD662" w14:textId="1CF43859" w:rsidR="00AE2F7C" w:rsidRPr="00851960" w:rsidRDefault="00AE2F7C">
                            <w:pPr>
                              <w:rPr>
                                <w:b/>
                                <w:bCs/>
                                <w:sz w:val="22"/>
                                <w:szCs w:val="22"/>
                              </w:rPr>
                            </w:pPr>
                            <w:r w:rsidRPr="00851960">
                              <w:rPr>
                                <w:b/>
                                <w:bCs/>
                                <w:sz w:val="22"/>
                                <w:szCs w:val="22"/>
                              </w:rPr>
                              <w:t xml:space="preserve">BODYWORK </w:t>
                            </w:r>
                            <w:r w:rsidR="002D5675" w:rsidRPr="00851960">
                              <w:rPr>
                                <w:b/>
                                <w:bCs/>
                                <w:sz w:val="22"/>
                                <w:szCs w:val="22"/>
                              </w:rPr>
                              <w:t xml:space="preserve">/ ADD-ON </w:t>
                            </w:r>
                            <w:r w:rsidRPr="00851960">
                              <w:rPr>
                                <w:b/>
                                <w:bCs/>
                                <w:sz w:val="22"/>
                                <w:szCs w:val="22"/>
                              </w:rPr>
                              <w:t>SERVICES:</w:t>
                            </w:r>
                          </w:p>
                          <w:p w14:paraId="3555A07F" w14:textId="39847533" w:rsidR="00AE2F7C" w:rsidRDefault="0065070B">
                            <w:pPr>
                              <w:rPr>
                                <w:sz w:val="22"/>
                                <w:szCs w:val="22"/>
                              </w:rPr>
                            </w:pPr>
                            <w:r w:rsidRPr="00851960">
                              <w:rPr>
                                <w:b/>
                                <w:bCs/>
                                <w:sz w:val="22"/>
                                <w:szCs w:val="22"/>
                              </w:rPr>
                              <w:t xml:space="preserve">Stretch sessions </w:t>
                            </w:r>
                            <w:r w:rsidR="006A4FBC">
                              <w:rPr>
                                <w:b/>
                                <w:bCs/>
                                <w:sz w:val="22"/>
                                <w:szCs w:val="22"/>
                              </w:rPr>
                              <w:t>(BODYWORx</w:t>
                            </w:r>
                            <w:r w:rsidRPr="00851960">
                              <w:rPr>
                                <w:b/>
                                <w:bCs/>
                                <w:sz w:val="22"/>
                                <w:szCs w:val="22"/>
                              </w:rPr>
                              <w:t>)</w:t>
                            </w:r>
                            <w:r>
                              <w:rPr>
                                <w:sz w:val="22"/>
                                <w:szCs w:val="22"/>
                              </w:rPr>
                              <w:t xml:space="preserve"> </w:t>
                            </w:r>
                            <w:r w:rsidR="001C3A42">
                              <w:rPr>
                                <w:sz w:val="22"/>
                                <w:szCs w:val="22"/>
                              </w:rPr>
                              <w:t>–</w:t>
                            </w:r>
                            <w:r>
                              <w:rPr>
                                <w:sz w:val="22"/>
                                <w:szCs w:val="22"/>
                              </w:rPr>
                              <w:t xml:space="preserve"> </w:t>
                            </w:r>
                            <w:r w:rsidR="002D5675">
                              <w:rPr>
                                <w:sz w:val="22"/>
                                <w:szCs w:val="22"/>
                              </w:rPr>
                              <w:t>TBT</w:t>
                            </w:r>
                            <w:r w:rsidR="001C3A42">
                              <w:rPr>
                                <w:sz w:val="22"/>
                                <w:szCs w:val="22"/>
                              </w:rPr>
                              <w:t xml:space="preserve"> sessions</w:t>
                            </w:r>
                            <w:r w:rsidR="002D5675">
                              <w:rPr>
                                <w:sz w:val="22"/>
                                <w:szCs w:val="22"/>
                              </w:rPr>
                              <w:t xml:space="preserve"> </w:t>
                            </w:r>
                            <w:r w:rsidR="00851960">
                              <w:rPr>
                                <w:sz w:val="22"/>
                                <w:szCs w:val="22"/>
                              </w:rPr>
                              <w:t>involve</w:t>
                            </w:r>
                            <w:r w:rsidR="002D5675">
                              <w:rPr>
                                <w:sz w:val="22"/>
                                <w:szCs w:val="22"/>
                              </w:rPr>
                              <w:t xml:space="preserve"> active assisted,</w:t>
                            </w:r>
                            <w:r w:rsidR="00851960">
                              <w:rPr>
                                <w:sz w:val="22"/>
                                <w:szCs w:val="22"/>
                              </w:rPr>
                              <w:t xml:space="preserve"> and</w:t>
                            </w:r>
                            <w:r w:rsidR="002D5675">
                              <w:rPr>
                                <w:sz w:val="22"/>
                                <w:szCs w:val="22"/>
                              </w:rPr>
                              <w:t xml:space="preserve"> passive</w:t>
                            </w:r>
                            <w:r w:rsidR="00851960">
                              <w:rPr>
                                <w:sz w:val="22"/>
                                <w:szCs w:val="22"/>
                              </w:rPr>
                              <w:t>,</w:t>
                            </w:r>
                            <w:r w:rsidR="002D5675">
                              <w:rPr>
                                <w:sz w:val="22"/>
                                <w:szCs w:val="22"/>
                              </w:rPr>
                              <w:t xml:space="preserve"> dynamic, or PNF stretching one-on-one for up to 45 mins </w:t>
                            </w:r>
                            <w:r w:rsidR="00935300">
                              <w:rPr>
                                <w:sz w:val="22"/>
                                <w:szCs w:val="22"/>
                              </w:rPr>
                              <w:t>which is great for increasing ROM and mobility and body awareness</w:t>
                            </w:r>
                          </w:p>
                          <w:p w14:paraId="6AC2A1B6" w14:textId="7FCE901E" w:rsidR="00756F4C" w:rsidRPr="00851960" w:rsidRDefault="00756F4C">
                            <w:pPr>
                              <w:rPr>
                                <w:b/>
                                <w:bCs/>
                                <w:sz w:val="22"/>
                                <w:szCs w:val="22"/>
                              </w:rPr>
                            </w:pPr>
                            <w:r w:rsidRPr="00851960">
                              <w:rPr>
                                <w:b/>
                                <w:bCs/>
                                <w:sz w:val="22"/>
                                <w:szCs w:val="22"/>
                              </w:rPr>
                              <w:t>Cold Stones</w:t>
                            </w:r>
                            <w:r w:rsidR="00C371C6">
                              <w:rPr>
                                <w:b/>
                                <w:bCs/>
                                <w:sz w:val="22"/>
                                <w:szCs w:val="22"/>
                              </w:rPr>
                              <w:t xml:space="preserve"> (great for migraines, headaches, sinus, and allergy conditions)</w:t>
                            </w:r>
                          </w:p>
                          <w:p w14:paraId="0EFD4134" w14:textId="10298777" w:rsidR="00756F4C" w:rsidRPr="00851960" w:rsidRDefault="00756F4C">
                            <w:pPr>
                              <w:rPr>
                                <w:b/>
                                <w:bCs/>
                                <w:sz w:val="22"/>
                                <w:szCs w:val="22"/>
                              </w:rPr>
                            </w:pPr>
                            <w:r w:rsidRPr="00851960">
                              <w:rPr>
                                <w:b/>
                                <w:bCs/>
                                <w:sz w:val="22"/>
                                <w:szCs w:val="22"/>
                              </w:rPr>
                              <w:t>Aromatherapy</w:t>
                            </w:r>
                          </w:p>
                          <w:p w14:paraId="44681BAE" w14:textId="137DB592" w:rsidR="00623668" w:rsidRPr="00851960" w:rsidRDefault="00623668">
                            <w:pPr>
                              <w:rPr>
                                <w:b/>
                                <w:bCs/>
                                <w:sz w:val="22"/>
                                <w:szCs w:val="22"/>
                              </w:rPr>
                            </w:pPr>
                            <w:r w:rsidRPr="00851960">
                              <w:rPr>
                                <w:b/>
                                <w:bCs/>
                                <w:sz w:val="22"/>
                                <w:szCs w:val="22"/>
                              </w:rPr>
                              <w:t>Reflexology</w:t>
                            </w:r>
                          </w:p>
                          <w:p w14:paraId="39ACE8A8" w14:textId="121EDE26" w:rsidR="00623668" w:rsidRPr="00851960" w:rsidRDefault="00623668">
                            <w:pPr>
                              <w:rPr>
                                <w:b/>
                                <w:bCs/>
                                <w:sz w:val="22"/>
                                <w:szCs w:val="22"/>
                              </w:rPr>
                            </w:pPr>
                            <w:r w:rsidRPr="00851960">
                              <w:rPr>
                                <w:b/>
                                <w:bCs/>
                                <w:sz w:val="22"/>
                                <w:szCs w:val="22"/>
                              </w:rPr>
                              <w:t>Scrubs</w:t>
                            </w:r>
                            <w:r w:rsidR="00851960">
                              <w:rPr>
                                <w:b/>
                                <w:bCs/>
                                <w:sz w:val="22"/>
                                <w:szCs w:val="22"/>
                              </w:rPr>
                              <w:t xml:space="preserve"> (foot</w:t>
                            </w:r>
                            <w:r w:rsidR="00C371C6">
                              <w:rPr>
                                <w:b/>
                                <w:bCs/>
                                <w:sz w:val="22"/>
                                <w:szCs w:val="22"/>
                              </w:rPr>
                              <w:t>/ hand/ leg &amp; foot)</w:t>
                            </w:r>
                          </w:p>
                          <w:p w14:paraId="40B1927A" w14:textId="77777777" w:rsidR="00623668" w:rsidRPr="00850A10" w:rsidRDefault="0062366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1A5CD" id="Text Box 49" o:spid="_x0000_s1058" type="#_x0000_t202" style="position:absolute;margin-left:21.15pt;margin-top:48.8pt;width:539.5pt;height:50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" fillcolor="white [3201]" strokeweight=".5pt">
                <v:textbox>
                  <w:txbxContent>
                    <w:p w14:paraId="30400F3C" w14:textId="5374C0B7" w:rsidR="006A1C6A" w:rsidRDefault="00C325BA">
                      <w:pPr>
                        <w:rPr>
                          <w:sz w:val="22"/>
                          <w:szCs w:val="22"/>
                        </w:rPr>
                      </w:pPr>
                      <w:r w:rsidRPr="00851960">
                        <w:rPr>
                          <w:b/>
                          <w:bCs/>
                          <w:sz w:val="22"/>
                          <w:szCs w:val="22"/>
                        </w:rPr>
                        <w:t>INTRO</w:t>
                      </w:r>
                      <w:r w:rsidR="00366E93" w:rsidRPr="00851960">
                        <w:rPr>
                          <w:b/>
                          <w:bCs/>
                          <w:sz w:val="22"/>
                          <w:szCs w:val="22"/>
                        </w:rPr>
                        <w:t xml:space="preserve"> (Fresh Start)</w:t>
                      </w:r>
                      <w:r w:rsidR="00366E93" w:rsidRPr="00850A10">
                        <w:rPr>
                          <w:sz w:val="22"/>
                          <w:szCs w:val="22"/>
                        </w:rPr>
                        <w:t xml:space="preserve"> </w:t>
                      </w:r>
                      <w:r w:rsidR="00FC7102" w:rsidRPr="00850A10">
                        <w:rPr>
                          <w:sz w:val="22"/>
                          <w:szCs w:val="22"/>
                        </w:rPr>
                        <w:t xml:space="preserve">- </w:t>
                      </w:r>
                      <w:r w:rsidR="008E3FD2" w:rsidRPr="00850A10">
                        <w:rPr>
                          <w:sz w:val="22"/>
                          <w:szCs w:val="22"/>
                        </w:rPr>
                        <w:t xml:space="preserve">50 min </w:t>
                      </w:r>
                      <w:r w:rsidR="00AB0333">
                        <w:rPr>
                          <w:sz w:val="22"/>
                          <w:szCs w:val="22"/>
                        </w:rPr>
                        <w:t xml:space="preserve">full body </w:t>
                      </w:r>
                      <w:r w:rsidR="008E3FD2" w:rsidRPr="00850A10">
                        <w:rPr>
                          <w:sz w:val="22"/>
                          <w:szCs w:val="22"/>
                        </w:rPr>
                        <w:t>massage</w:t>
                      </w:r>
                      <w:r w:rsidR="00F52F66" w:rsidRPr="00850A10">
                        <w:rPr>
                          <w:sz w:val="22"/>
                          <w:szCs w:val="22"/>
                        </w:rPr>
                        <w:t xml:space="preserve"> with 10</w:t>
                      </w:r>
                      <w:r w:rsidR="00AC7332" w:rsidRPr="00850A10">
                        <w:rPr>
                          <w:sz w:val="22"/>
                          <w:szCs w:val="22"/>
                        </w:rPr>
                        <w:t xml:space="preserve"> min consult (Great for those who are new</w:t>
                      </w:r>
                      <w:r w:rsidR="00FC7102" w:rsidRPr="00850A10">
                        <w:rPr>
                          <w:sz w:val="22"/>
                          <w:szCs w:val="22"/>
                        </w:rPr>
                        <w:t>/ youth/</w:t>
                      </w:r>
                      <w:r w:rsidR="00850A10" w:rsidRPr="00850A10">
                        <w:rPr>
                          <w:sz w:val="22"/>
                          <w:szCs w:val="22"/>
                        </w:rPr>
                        <w:t xml:space="preserve"> s</w:t>
                      </w:r>
                      <w:r w:rsidR="00FC7102" w:rsidRPr="00850A10">
                        <w:rPr>
                          <w:sz w:val="22"/>
                          <w:szCs w:val="22"/>
                        </w:rPr>
                        <w:t>eniors</w:t>
                      </w:r>
                    </w:p>
                    <w:p w14:paraId="420CEF6F" w14:textId="28D9DA9E" w:rsidR="00AB0333" w:rsidRDefault="00AB0333">
                      <w:pPr>
                        <w:rPr>
                          <w:sz w:val="22"/>
                          <w:szCs w:val="22"/>
                        </w:rPr>
                      </w:pPr>
                      <w:r w:rsidRPr="00851960">
                        <w:rPr>
                          <w:b/>
                          <w:bCs/>
                          <w:sz w:val="22"/>
                          <w:szCs w:val="22"/>
                        </w:rPr>
                        <w:t>Therapeutic Massage TBT</w:t>
                      </w:r>
                      <w:r>
                        <w:rPr>
                          <w:sz w:val="22"/>
                          <w:szCs w:val="22"/>
                        </w:rPr>
                        <w:t xml:space="preserve"> – 60 min customized session (Good for those who want to increase mobility</w:t>
                      </w:r>
                      <w:r w:rsidR="0016341C">
                        <w:rPr>
                          <w:sz w:val="22"/>
                          <w:szCs w:val="22"/>
                        </w:rPr>
                        <w:t xml:space="preserve">, starting exploration of healthier lifestyle choices, </w:t>
                      </w:r>
                      <w:r w:rsidR="00E833BF">
                        <w:rPr>
                          <w:sz w:val="22"/>
                          <w:szCs w:val="22"/>
                        </w:rPr>
                        <w:t>in</w:t>
                      </w:r>
                      <w:r w:rsidR="0016341C">
                        <w:rPr>
                          <w:sz w:val="22"/>
                          <w:szCs w:val="22"/>
                        </w:rPr>
                        <w:t>crease body awareness</w:t>
                      </w:r>
                      <w:r w:rsidR="00AB460A">
                        <w:rPr>
                          <w:sz w:val="22"/>
                          <w:szCs w:val="22"/>
                        </w:rPr>
                        <w:t>, or are new or taken some time away</w:t>
                      </w:r>
                      <w:r w:rsidR="001302A4">
                        <w:rPr>
                          <w:sz w:val="22"/>
                          <w:szCs w:val="22"/>
                        </w:rPr>
                        <w:t>)</w:t>
                      </w:r>
                      <w:r w:rsidR="001557D4">
                        <w:rPr>
                          <w:sz w:val="22"/>
                          <w:szCs w:val="22"/>
                        </w:rPr>
                        <w:t xml:space="preserve"> </w:t>
                      </w:r>
                    </w:p>
                    <w:p w14:paraId="6722AACC" w14:textId="398AC1DE" w:rsidR="001302A4" w:rsidRDefault="001F7AF0">
                      <w:pPr>
                        <w:rPr>
                          <w:sz w:val="22"/>
                          <w:szCs w:val="22"/>
                        </w:rPr>
                      </w:pPr>
                      <w:r w:rsidRPr="00851960">
                        <w:rPr>
                          <w:b/>
                          <w:bCs/>
                          <w:sz w:val="22"/>
                          <w:szCs w:val="22"/>
                        </w:rPr>
                        <w:t>Dee</w:t>
                      </w:r>
                      <w:r w:rsidR="00AB110B" w:rsidRPr="00851960">
                        <w:rPr>
                          <w:b/>
                          <w:bCs/>
                          <w:sz w:val="22"/>
                          <w:szCs w:val="22"/>
                        </w:rPr>
                        <w:t>p Tissue Massage (Deep Melt</w:t>
                      </w:r>
                      <w:r w:rsidR="00AB110B">
                        <w:rPr>
                          <w:sz w:val="22"/>
                          <w:szCs w:val="22"/>
                        </w:rPr>
                        <w:t xml:space="preserve">) </w:t>
                      </w:r>
                      <w:r w:rsidR="00DB2231">
                        <w:rPr>
                          <w:sz w:val="22"/>
                          <w:szCs w:val="22"/>
                        </w:rPr>
                        <w:t>–</w:t>
                      </w:r>
                      <w:r w:rsidR="00AB110B">
                        <w:rPr>
                          <w:sz w:val="22"/>
                          <w:szCs w:val="22"/>
                        </w:rPr>
                        <w:t xml:space="preserve"> </w:t>
                      </w:r>
                      <w:r w:rsidR="00DB2231">
                        <w:rPr>
                          <w:sz w:val="22"/>
                          <w:szCs w:val="22"/>
                        </w:rPr>
                        <w:t>Sessions available from 60-</w:t>
                      </w:r>
                      <w:r w:rsidR="0011684D">
                        <w:rPr>
                          <w:sz w:val="22"/>
                          <w:szCs w:val="22"/>
                        </w:rPr>
                        <w:t>90</w:t>
                      </w:r>
                      <w:r w:rsidR="00DB2231">
                        <w:rPr>
                          <w:sz w:val="22"/>
                          <w:szCs w:val="22"/>
                        </w:rPr>
                        <w:t xml:space="preserve"> min </w:t>
                      </w:r>
                      <w:r w:rsidR="00D838CD">
                        <w:rPr>
                          <w:sz w:val="22"/>
                          <w:szCs w:val="22"/>
                        </w:rPr>
                        <w:t>customized session to tackle deeper layers and fascial adhesions</w:t>
                      </w:r>
                      <w:r w:rsidR="00E833BF">
                        <w:rPr>
                          <w:sz w:val="22"/>
                          <w:szCs w:val="22"/>
                        </w:rPr>
                        <w:t xml:space="preserve"> (Great for those with chronic pain issues, decreased mobility, </w:t>
                      </w:r>
                      <w:r w:rsidR="003D51AE">
                        <w:rPr>
                          <w:sz w:val="22"/>
                          <w:szCs w:val="22"/>
                        </w:rPr>
                        <w:t xml:space="preserve">and those </w:t>
                      </w:r>
                      <w:r w:rsidR="00071375">
                        <w:rPr>
                          <w:sz w:val="22"/>
                          <w:szCs w:val="22"/>
                        </w:rPr>
                        <w:t xml:space="preserve">with </w:t>
                      </w:r>
                      <w:r w:rsidR="00DB198B">
                        <w:rPr>
                          <w:sz w:val="22"/>
                          <w:szCs w:val="22"/>
                        </w:rPr>
                        <w:t xml:space="preserve">physically demanding </w:t>
                      </w:r>
                      <w:r w:rsidR="00156AF5">
                        <w:rPr>
                          <w:sz w:val="22"/>
                          <w:szCs w:val="22"/>
                        </w:rPr>
                        <w:t>work or training lifestyles)</w:t>
                      </w:r>
                    </w:p>
                    <w:p w14:paraId="2E24E512" w14:textId="4AC8A1F3" w:rsidR="00766013" w:rsidRDefault="00766013">
                      <w:pPr>
                        <w:rPr>
                          <w:sz w:val="22"/>
                          <w:szCs w:val="22"/>
                        </w:rPr>
                      </w:pPr>
                      <w:r w:rsidRPr="00851960">
                        <w:rPr>
                          <w:b/>
                          <w:bCs/>
                          <w:sz w:val="22"/>
                          <w:szCs w:val="22"/>
                        </w:rPr>
                        <w:t>Hot Stone Massage</w:t>
                      </w:r>
                      <w:r>
                        <w:rPr>
                          <w:sz w:val="22"/>
                          <w:szCs w:val="22"/>
                        </w:rPr>
                        <w:t xml:space="preserve"> – sessions range from 70-115 min sessions</w:t>
                      </w:r>
                      <w:r w:rsidR="00433D08">
                        <w:rPr>
                          <w:sz w:val="22"/>
                          <w:szCs w:val="22"/>
                        </w:rPr>
                        <w:t xml:space="preserve"> </w:t>
                      </w:r>
                      <w:r w:rsidR="003A7B81">
                        <w:rPr>
                          <w:sz w:val="22"/>
                          <w:szCs w:val="22"/>
                        </w:rPr>
                        <w:t>(Recommended for</w:t>
                      </w:r>
                      <w:r w:rsidR="00EB346C">
                        <w:rPr>
                          <w:sz w:val="22"/>
                          <w:szCs w:val="22"/>
                        </w:rPr>
                        <w:t xml:space="preserve"> deeper relaxation using thermotherapy to soothe sore muscles and fatigue</w:t>
                      </w:r>
                      <w:r w:rsidR="009B5C5B">
                        <w:rPr>
                          <w:sz w:val="22"/>
                          <w:szCs w:val="22"/>
                        </w:rPr>
                        <w:t>)</w:t>
                      </w:r>
                    </w:p>
                    <w:p w14:paraId="430D7B14" w14:textId="31962EBC" w:rsidR="009B5C5B" w:rsidRDefault="000727F1">
                      <w:pPr>
                        <w:rPr>
                          <w:sz w:val="22"/>
                          <w:szCs w:val="22"/>
                        </w:rPr>
                      </w:pPr>
                      <w:r w:rsidRPr="00851960">
                        <w:rPr>
                          <w:b/>
                          <w:bCs/>
                          <w:sz w:val="22"/>
                          <w:szCs w:val="22"/>
                        </w:rPr>
                        <w:t>Cupping Therapy (STATIC/ DECOMPRESSION</w:t>
                      </w:r>
                      <w:r>
                        <w:rPr>
                          <w:sz w:val="22"/>
                          <w:szCs w:val="22"/>
                        </w:rPr>
                        <w:t>)</w:t>
                      </w:r>
                      <w:r w:rsidR="00017FB4">
                        <w:rPr>
                          <w:sz w:val="22"/>
                          <w:szCs w:val="22"/>
                        </w:rPr>
                        <w:t xml:space="preserve"> </w:t>
                      </w:r>
                      <w:r w:rsidR="00A15A6E">
                        <w:rPr>
                          <w:sz w:val="22"/>
                          <w:szCs w:val="22"/>
                        </w:rPr>
                        <w:t>–</w:t>
                      </w:r>
                      <w:r w:rsidR="00017FB4">
                        <w:rPr>
                          <w:sz w:val="22"/>
                          <w:szCs w:val="22"/>
                        </w:rPr>
                        <w:t xml:space="preserve"> </w:t>
                      </w:r>
                      <w:r w:rsidR="00A15A6E">
                        <w:rPr>
                          <w:sz w:val="22"/>
                          <w:szCs w:val="22"/>
                        </w:rPr>
                        <w:t>sessions available from 60-120 min using cups to decompress tissues and to increase circulation and lymphatic drainage (Good for those experiencing chronic pain but ca</w:t>
                      </w:r>
                      <w:r w:rsidR="00EC7ABD">
                        <w:rPr>
                          <w:sz w:val="22"/>
                          <w:szCs w:val="22"/>
                        </w:rPr>
                        <w:t>t do deep tissue, athletes or daily fitness traini</w:t>
                      </w:r>
                      <w:r w:rsidR="00A15A6E">
                        <w:rPr>
                          <w:sz w:val="22"/>
                          <w:szCs w:val="22"/>
                        </w:rPr>
                        <w:t>n</w:t>
                      </w:r>
                      <w:r w:rsidR="00186E2D">
                        <w:rPr>
                          <w:sz w:val="22"/>
                          <w:szCs w:val="22"/>
                        </w:rPr>
                        <w:t xml:space="preserve">g, rehabilitation, </w:t>
                      </w:r>
                      <w:r w:rsidR="00952CE3">
                        <w:rPr>
                          <w:sz w:val="22"/>
                          <w:szCs w:val="22"/>
                        </w:rPr>
                        <w:t>those with myofascial pain and fascial adhesions, scar tissue)</w:t>
                      </w:r>
                    </w:p>
                    <w:p w14:paraId="48E76E5B" w14:textId="2BE10C8D" w:rsidR="00665071" w:rsidRDefault="00665071">
                      <w:pPr>
                        <w:rPr>
                          <w:sz w:val="22"/>
                          <w:szCs w:val="22"/>
                        </w:rPr>
                      </w:pPr>
                      <w:r w:rsidRPr="00851960">
                        <w:rPr>
                          <w:b/>
                          <w:bCs/>
                          <w:sz w:val="22"/>
                          <w:szCs w:val="22"/>
                        </w:rPr>
                        <w:t>Clinical/ Medical Massage</w:t>
                      </w:r>
                      <w:r w:rsidR="0002584B" w:rsidRPr="00851960">
                        <w:rPr>
                          <w:b/>
                          <w:bCs/>
                          <w:sz w:val="22"/>
                          <w:szCs w:val="22"/>
                        </w:rPr>
                        <w:t xml:space="preserve"> (</w:t>
                      </w:r>
                      <w:r w:rsidR="00F025A1" w:rsidRPr="00851960">
                        <w:rPr>
                          <w:b/>
                          <w:bCs/>
                          <w:sz w:val="22"/>
                          <w:szCs w:val="22"/>
                        </w:rPr>
                        <w:t>Specialty</w:t>
                      </w:r>
                      <w:r w:rsidR="00F025A1">
                        <w:rPr>
                          <w:sz w:val="22"/>
                          <w:szCs w:val="22"/>
                        </w:rPr>
                        <w:t xml:space="preserve">) </w:t>
                      </w:r>
                      <w:r w:rsidR="0002584B">
                        <w:rPr>
                          <w:sz w:val="22"/>
                          <w:szCs w:val="22"/>
                        </w:rPr>
                        <w:t xml:space="preserve">– 60 min </w:t>
                      </w:r>
                      <w:r w:rsidR="00173BE4">
                        <w:rPr>
                          <w:sz w:val="22"/>
                          <w:szCs w:val="22"/>
                        </w:rPr>
                        <w:t xml:space="preserve">hands-on with consulting intake that range from 10 </w:t>
                      </w:r>
                      <w:r w:rsidR="00F900F3">
                        <w:rPr>
                          <w:sz w:val="22"/>
                          <w:szCs w:val="22"/>
                        </w:rPr>
                        <w:t>–</w:t>
                      </w:r>
                      <w:r w:rsidR="00173BE4">
                        <w:rPr>
                          <w:sz w:val="22"/>
                          <w:szCs w:val="22"/>
                        </w:rPr>
                        <w:t xml:space="preserve"> </w:t>
                      </w:r>
                      <w:r w:rsidR="00F900F3">
                        <w:rPr>
                          <w:sz w:val="22"/>
                          <w:szCs w:val="22"/>
                        </w:rPr>
                        <w:t>15 or 20 mins based on health/ medical history and condition</w:t>
                      </w:r>
                      <w:r w:rsidR="002F43D5">
                        <w:rPr>
                          <w:sz w:val="22"/>
                          <w:szCs w:val="22"/>
                        </w:rPr>
                        <w:t xml:space="preserve"> (Oncology, Pregnancy, Progressive / Rehabilitative Therapy</w:t>
                      </w:r>
                      <w:r w:rsidR="00A21903">
                        <w:rPr>
                          <w:sz w:val="22"/>
                          <w:szCs w:val="22"/>
                        </w:rPr>
                        <w:t xml:space="preserve">, </w:t>
                      </w:r>
                      <w:r w:rsidR="00684AA2">
                        <w:rPr>
                          <w:sz w:val="22"/>
                          <w:szCs w:val="22"/>
                        </w:rPr>
                        <w:t>Adaptive, Behavioral</w:t>
                      </w:r>
                      <w:r w:rsidR="00B53FD1">
                        <w:rPr>
                          <w:sz w:val="22"/>
                          <w:szCs w:val="22"/>
                        </w:rPr>
                        <w:t>, and other health conditions)</w:t>
                      </w:r>
                    </w:p>
                    <w:p w14:paraId="0F37D27D" w14:textId="046ABEEE" w:rsidR="00B53FD1" w:rsidRDefault="003D3401">
                      <w:pPr>
                        <w:rPr>
                          <w:sz w:val="22"/>
                          <w:szCs w:val="22"/>
                        </w:rPr>
                      </w:pPr>
                      <w:r w:rsidRPr="00851960">
                        <w:rPr>
                          <w:b/>
                          <w:bCs/>
                          <w:sz w:val="22"/>
                          <w:szCs w:val="22"/>
                        </w:rPr>
                        <w:t>Touch Therapy</w:t>
                      </w:r>
                      <w:r>
                        <w:rPr>
                          <w:sz w:val="22"/>
                          <w:szCs w:val="22"/>
                        </w:rPr>
                        <w:t xml:space="preserve"> – 50 min session using chakra st</w:t>
                      </w:r>
                      <w:r w:rsidR="00A07008">
                        <w:rPr>
                          <w:sz w:val="22"/>
                          <w:szCs w:val="22"/>
                        </w:rPr>
                        <w:t>ones and/ or energy balancing techniques with 10 min c</w:t>
                      </w:r>
                      <w:r w:rsidR="005E3DB7">
                        <w:rPr>
                          <w:sz w:val="22"/>
                          <w:szCs w:val="22"/>
                        </w:rPr>
                        <w:t>o</w:t>
                      </w:r>
                      <w:r w:rsidR="00A07008">
                        <w:rPr>
                          <w:sz w:val="22"/>
                          <w:szCs w:val="22"/>
                        </w:rPr>
                        <w:t>nsultation/ assessment</w:t>
                      </w:r>
                      <w:r w:rsidR="004A1B14">
                        <w:rPr>
                          <w:sz w:val="22"/>
                          <w:szCs w:val="22"/>
                        </w:rPr>
                        <w:t xml:space="preserve"> (Great for those who are</w:t>
                      </w:r>
                      <w:r w:rsidR="00BF0391">
                        <w:rPr>
                          <w:sz w:val="22"/>
                          <w:szCs w:val="22"/>
                        </w:rPr>
                        <w:t xml:space="preserve"> tactile</w:t>
                      </w:r>
                      <w:r w:rsidR="00E0713C">
                        <w:rPr>
                          <w:sz w:val="22"/>
                          <w:szCs w:val="22"/>
                        </w:rPr>
                        <w:t xml:space="preserve"> defensive, haphephobi</w:t>
                      </w:r>
                      <w:r w:rsidR="000C3AA7">
                        <w:rPr>
                          <w:sz w:val="22"/>
                          <w:szCs w:val="22"/>
                        </w:rPr>
                        <w:t>c,</w:t>
                      </w:r>
                      <w:r w:rsidR="00BF0391">
                        <w:rPr>
                          <w:sz w:val="22"/>
                          <w:szCs w:val="22"/>
                        </w:rPr>
                        <w:t xml:space="preserve"> or</w:t>
                      </w:r>
                      <w:r w:rsidR="004A1B14">
                        <w:rPr>
                          <w:sz w:val="22"/>
                          <w:szCs w:val="22"/>
                        </w:rPr>
                        <w:t xml:space="preserve"> </w:t>
                      </w:r>
                      <w:r w:rsidR="00A04676">
                        <w:rPr>
                          <w:sz w:val="22"/>
                          <w:szCs w:val="22"/>
                        </w:rPr>
                        <w:t>sensitive or</w:t>
                      </w:r>
                      <w:r w:rsidR="000C3AA7">
                        <w:rPr>
                          <w:sz w:val="22"/>
                          <w:szCs w:val="22"/>
                        </w:rPr>
                        <w:t xml:space="preserve"> adverse/</w:t>
                      </w:r>
                      <w:r w:rsidR="00A04676">
                        <w:rPr>
                          <w:sz w:val="22"/>
                          <w:szCs w:val="22"/>
                        </w:rPr>
                        <w:t xml:space="preserve"> hesitant to physical touch</w:t>
                      </w:r>
                      <w:r w:rsidR="00BF0391">
                        <w:rPr>
                          <w:sz w:val="22"/>
                          <w:szCs w:val="22"/>
                        </w:rPr>
                        <w:t>)</w:t>
                      </w:r>
                    </w:p>
                    <w:p w14:paraId="09FDD38E" w14:textId="57643A79" w:rsidR="00FF1AF4" w:rsidRDefault="00FF1AF4">
                      <w:pPr>
                        <w:rPr>
                          <w:sz w:val="22"/>
                          <w:szCs w:val="22"/>
                        </w:rPr>
                      </w:pPr>
                      <w:r w:rsidRPr="00851960">
                        <w:rPr>
                          <w:b/>
                          <w:bCs/>
                          <w:sz w:val="22"/>
                          <w:szCs w:val="22"/>
                        </w:rPr>
                        <w:t>Seated Chair Massage</w:t>
                      </w:r>
                      <w:r>
                        <w:rPr>
                          <w:sz w:val="22"/>
                          <w:szCs w:val="22"/>
                        </w:rPr>
                        <w:t xml:space="preserve"> </w:t>
                      </w:r>
                      <w:r w:rsidR="0065230C">
                        <w:rPr>
                          <w:sz w:val="22"/>
                          <w:szCs w:val="22"/>
                        </w:rPr>
                        <w:t>–</w:t>
                      </w:r>
                      <w:r>
                        <w:rPr>
                          <w:sz w:val="22"/>
                          <w:szCs w:val="22"/>
                        </w:rPr>
                        <w:t xml:space="preserve"> </w:t>
                      </w:r>
                      <w:r w:rsidR="0065230C">
                        <w:rPr>
                          <w:sz w:val="22"/>
                          <w:szCs w:val="22"/>
                        </w:rPr>
                        <w:t xml:space="preserve">15-25 min sessions available (For those seeking quick </w:t>
                      </w:r>
                      <w:r w:rsidR="00000B57">
                        <w:rPr>
                          <w:sz w:val="22"/>
                          <w:szCs w:val="22"/>
                        </w:rPr>
                        <w:t>therapeutic break or in need of adaptive services due to physical limitations or barriers)</w:t>
                      </w:r>
                    </w:p>
                    <w:p w14:paraId="4D0FD662" w14:textId="1CF43859" w:rsidR="00AE2F7C" w:rsidRPr="00851960" w:rsidRDefault="00AE2F7C">
                      <w:pPr>
                        <w:rPr>
                          <w:b/>
                          <w:bCs/>
                          <w:sz w:val="22"/>
                          <w:szCs w:val="22"/>
                        </w:rPr>
                      </w:pPr>
                      <w:r w:rsidRPr="00851960">
                        <w:rPr>
                          <w:b/>
                          <w:bCs/>
                          <w:sz w:val="22"/>
                          <w:szCs w:val="22"/>
                        </w:rPr>
                        <w:t xml:space="preserve">BODYWORK </w:t>
                      </w:r>
                      <w:r w:rsidR="002D5675" w:rsidRPr="00851960">
                        <w:rPr>
                          <w:b/>
                          <w:bCs/>
                          <w:sz w:val="22"/>
                          <w:szCs w:val="22"/>
                        </w:rPr>
                        <w:t xml:space="preserve">/ ADD-ON </w:t>
                      </w:r>
                      <w:r w:rsidRPr="00851960">
                        <w:rPr>
                          <w:b/>
                          <w:bCs/>
                          <w:sz w:val="22"/>
                          <w:szCs w:val="22"/>
                        </w:rPr>
                        <w:t>SERVICES:</w:t>
                      </w:r>
                    </w:p>
                    <w:p w14:paraId="3555A07F" w14:textId="39847533" w:rsidR="00AE2F7C" w:rsidRDefault="0065070B">
                      <w:pPr>
                        <w:rPr>
                          <w:sz w:val="22"/>
                          <w:szCs w:val="22"/>
                        </w:rPr>
                      </w:pPr>
                      <w:r w:rsidRPr="00851960">
                        <w:rPr>
                          <w:b/>
                          <w:bCs/>
                          <w:sz w:val="22"/>
                          <w:szCs w:val="22"/>
                        </w:rPr>
                        <w:t xml:space="preserve">Stretch sessions </w:t>
                      </w:r>
                      <w:r w:rsidR="006A4FBC">
                        <w:rPr>
                          <w:b/>
                          <w:bCs/>
                          <w:sz w:val="22"/>
                          <w:szCs w:val="22"/>
                        </w:rPr>
                        <w:t>(BODYWORx</w:t>
                      </w:r>
                      <w:r w:rsidRPr="00851960">
                        <w:rPr>
                          <w:b/>
                          <w:bCs/>
                          <w:sz w:val="22"/>
                          <w:szCs w:val="22"/>
                        </w:rPr>
                        <w:t>)</w:t>
                      </w:r>
                      <w:r>
                        <w:rPr>
                          <w:sz w:val="22"/>
                          <w:szCs w:val="22"/>
                        </w:rPr>
                        <w:t xml:space="preserve"> </w:t>
                      </w:r>
                      <w:r w:rsidR="001C3A42">
                        <w:rPr>
                          <w:sz w:val="22"/>
                          <w:szCs w:val="22"/>
                        </w:rPr>
                        <w:t>–</w:t>
                      </w:r>
                      <w:r>
                        <w:rPr>
                          <w:sz w:val="22"/>
                          <w:szCs w:val="22"/>
                        </w:rPr>
                        <w:t xml:space="preserve"> </w:t>
                      </w:r>
                      <w:r w:rsidR="002D5675">
                        <w:rPr>
                          <w:sz w:val="22"/>
                          <w:szCs w:val="22"/>
                        </w:rPr>
                        <w:t>TBT</w:t>
                      </w:r>
                      <w:r w:rsidR="001C3A42">
                        <w:rPr>
                          <w:sz w:val="22"/>
                          <w:szCs w:val="22"/>
                        </w:rPr>
                        <w:t xml:space="preserve"> sessions</w:t>
                      </w:r>
                      <w:r w:rsidR="002D5675">
                        <w:rPr>
                          <w:sz w:val="22"/>
                          <w:szCs w:val="22"/>
                        </w:rPr>
                        <w:t xml:space="preserve"> </w:t>
                      </w:r>
                      <w:r w:rsidR="00851960">
                        <w:rPr>
                          <w:sz w:val="22"/>
                          <w:szCs w:val="22"/>
                        </w:rPr>
                        <w:t>involve</w:t>
                      </w:r>
                      <w:r w:rsidR="002D5675">
                        <w:rPr>
                          <w:sz w:val="22"/>
                          <w:szCs w:val="22"/>
                        </w:rPr>
                        <w:t xml:space="preserve"> active assisted,</w:t>
                      </w:r>
                      <w:r w:rsidR="00851960">
                        <w:rPr>
                          <w:sz w:val="22"/>
                          <w:szCs w:val="22"/>
                        </w:rPr>
                        <w:t xml:space="preserve"> and</w:t>
                      </w:r>
                      <w:r w:rsidR="002D5675">
                        <w:rPr>
                          <w:sz w:val="22"/>
                          <w:szCs w:val="22"/>
                        </w:rPr>
                        <w:t xml:space="preserve"> passive</w:t>
                      </w:r>
                      <w:r w:rsidR="00851960">
                        <w:rPr>
                          <w:sz w:val="22"/>
                          <w:szCs w:val="22"/>
                        </w:rPr>
                        <w:t>,</w:t>
                      </w:r>
                      <w:r w:rsidR="002D5675">
                        <w:rPr>
                          <w:sz w:val="22"/>
                          <w:szCs w:val="22"/>
                        </w:rPr>
                        <w:t xml:space="preserve"> dynamic, or PNF stretching one-on-one for up to 45 mins </w:t>
                      </w:r>
                      <w:r w:rsidR="00935300">
                        <w:rPr>
                          <w:sz w:val="22"/>
                          <w:szCs w:val="22"/>
                        </w:rPr>
                        <w:t>which is great for increasing ROM and mobility and body awareness</w:t>
                      </w:r>
                    </w:p>
                    <w:p w14:paraId="6AC2A1B6" w14:textId="7FCE901E" w:rsidR="00756F4C" w:rsidRPr="00851960" w:rsidRDefault="00756F4C">
                      <w:pPr>
                        <w:rPr>
                          <w:b/>
                          <w:bCs/>
                          <w:sz w:val="22"/>
                          <w:szCs w:val="22"/>
                        </w:rPr>
                      </w:pPr>
                      <w:r w:rsidRPr="00851960">
                        <w:rPr>
                          <w:b/>
                          <w:bCs/>
                          <w:sz w:val="22"/>
                          <w:szCs w:val="22"/>
                        </w:rPr>
                        <w:t>Cold Stones</w:t>
                      </w:r>
                      <w:r w:rsidR="00C371C6">
                        <w:rPr>
                          <w:b/>
                          <w:bCs/>
                          <w:sz w:val="22"/>
                          <w:szCs w:val="22"/>
                        </w:rPr>
                        <w:t xml:space="preserve"> (great for migraines, headaches, sinus, and allergy conditions)</w:t>
                      </w:r>
                    </w:p>
                    <w:p w14:paraId="0EFD4134" w14:textId="10298777" w:rsidR="00756F4C" w:rsidRPr="00851960" w:rsidRDefault="00756F4C">
                      <w:pPr>
                        <w:rPr>
                          <w:b/>
                          <w:bCs/>
                          <w:sz w:val="22"/>
                          <w:szCs w:val="22"/>
                        </w:rPr>
                      </w:pPr>
                      <w:r w:rsidRPr="00851960">
                        <w:rPr>
                          <w:b/>
                          <w:bCs/>
                          <w:sz w:val="22"/>
                          <w:szCs w:val="22"/>
                        </w:rPr>
                        <w:t>Aromatherapy</w:t>
                      </w:r>
                    </w:p>
                    <w:p w14:paraId="44681BAE" w14:textId="137DB592" w:rsidR="00623668" w:rsidRPr="00851960" w:rsidRDefault="00623668">
                      <w:pPr>
                        <w:rPr>
                          <w:b/>
                          <w:bCs/>
                          <w:sz w:val="22"/>
                          <w:szCs w:val="22"/>
                        </w:rPr>
                      </w:pPr>
                      <w:r w:rsidRPr="00851960">
                        <w:rPr>
                          <w:b/>
                          <w:bCs/>
                          <w:sz w:val="22"/>
                          <w:szCs w:val="22"/>
                        </w:rPr>
                        <w:t>Reflexology</w:t>
                      </w:r>
                    </w:p>
                    <w:p w14:paraId="39ACE8A8" w14:textId="121EDE26" w:rsidR="00623668" w:rsidRPr="00851960" w:rsidRDefault="00623668">
                      <w:pPr>
                        <w:rPr>
                          <w:b/>
                          <w:bCs/>
                          <w:sz w:val="22"/>
                          <w:szCs w:val="22"/>
                        </w:rPr>
                      </w:pPr>
                      <w:r w:rsidRPr="00851960">
                        <w:rPr>
                          <w:b/>
                          <w:bCs/>
                          <w:sz w:val="22"/>
                          <w:szCs w:val="22"/>
                        </w:rPr>
                        <w:t>Scrubs</w:t>
                      </w:r>
                      <w:r w:rsidR="00851960">
                        <w:rPr>
                          <w:b/>
                          <w:bCs/>
                          <w:sz w:val="22"/>
                          <w:szCs w:val="22"/>
                        </w:rPr>
                        <w:t xml:space="preserve"> (foot</w:t>
                      </w:r>
                      <w:r w:rsidR="00C371C6">
                        <w:rPr>
                          <w:b/>
                          <w:bCs/>
                          <w:sz w:val="22"/>
                          <w:szCs w:val="22"/>
                        </w:rPr>
                        <w:t>/ hand/ leg &amp; foot)</w:t>
                      </w:r>
                    </w:p>
                    <w:p w14:paraId="40B1927A" w14:textId="77777777" w:rsidR="00623668" w:rsidRPr="00850A10" w:rsidRDefault="00623668">
                      <w:pPr>
                        <w:rPr>
                          <w:sz w:val="22"/>
                          <w:szCs w:val="22"/>
                        </w:rPr>
                      </w:pPr>
                    </w:p>
                  </w:txbxContent>
                </v:textbox>
              </v:shape>
            </w:pict>
          </mc:Fallback>
        </mc:AlternateContent>
      </w:r>
      <w:r w:rsidR="00660429">
        <w:rPr>
          <w:noProof/>
        </w:rPr>
        <mc:AlternateContent>
          <mc:Choice Requires="wps">
            <w:drawing>
              <wp:anchor distT="0" distB="0" distL="114300" distR="114300" simplePos="0" relativeHeight="251682816" behindDoc="0" locked="0" layoutInCell="1" allowOverlap="1" wp14:anchorId="5801C964" wp14:editId="08ACF7B4">
                <wp:simplePos x="0" y="0"/>
                <wp:positionH relativeFrom="margin">
                  <wp:posOffset>1070975</wp:posOffset>
                </wp:positionH>
                <wp:positionV relativeFrom="paragraph">
                  <wp:posOffset>-6658619</wp:posOffset>
                </wp:positionV>
                <wp:extent cx="6976997" cy="338203"/>
                <wp:effectExtent l="0" t="0" r="14605" b="24130"/>
                <wp:wrapNone/>
                <wp:docPr id="106205979" name="Text Box 43"/>
                <wp:cNvGraphicFramePr/>
                <a:graphic xmlns:a="http://schemas.openxmlformats.org/drawingml/2006/main">
                  <a:graphicData uri="http://schemas.microsoft.com/office/word/2010/wordprocessingShape">
                    <wps:wsp>
                      <wps:cNvSpPr txBox="1"/>
                      <wps:spPr>
                        <a:xfrm>
                          <a:off x="0" y="0"/>
                          <a:ext cx="6976997" cy="338203"/>
                        </a:xfrm>
                        <a:prstGeom prst="rect">
                          <a:avLst/>
                        </a:prstGeom>
                        <a:solidFill>
                          <a:sysClr val="window" lastClr="FFFFFF"/>
                        </a:solidFill>
                        <a:ln w="6350">
                          <a:solidFill>
                            <a:prstClr val="black"/>
                          </a:solidFill>
                        </a:ln>
                      </wps:spPr>
                      <wps:txbx>
                        <w:txbxContent>
                          <w:p w14:paraId="61F055A0" w14:textId="77777777" w:rsidR="00204BCD" w:rsidRPr="00204BCD" w:rsidRDefault="00204BCD" w:rsidP="00204BCD">
                            <w:pPr>
                              <w:jc w:val="center"/>
                              <w:rPr>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PROGRESSIVE THERAPEUTIC MASSAGE &amp; BODYWORK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1C964" id="_x0000_s1059" type="#_x0000_t202" style="position:absolute;margin-left:84.35pt;margin-top:-524.3pt;width:549.35pt;height:26.6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" fillcolor="window" strokeweight=".5pt">
                <v:textbox>
                  <w:txbxContent>
                    <w:p w14:paraId="61F055A0" w14:textId="77777777" w:rsidR="00204BCD" w:rsidRPr="00204BCD" w:rsidRDefault="00204BCD" w:rsidP="00204BCD">
                      <w:pPr>
                        <w:jc w:val="center"/>
                        <w:rPr>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PROGRESSIVE THERAPEUTIC MASSAGE &amp; BODYWORK</w:t>
                      </w:r>
                    </w:p>
                  </w:txbxContent>
                </v:textbox>
                <w10:wrap anchorx="margin"/>
              </v:shape>
            </w:pict>
          </mc:Fallback>
        </mc:AlternateContent>
      </w:r>
      <w:r w:rsidR="003D3401">
        <w:t xml:space="preserve"> </w:t>
      </w:r>
    </w:p>
    <w:sectPr w:rsidR="002709A2" w:rsidRPr="007F4E5C" w:rsidSect="00D505C5">
      <w:pgSz w:w="15840" w:h="12240" w:orient="landscape"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40D0F" w14:textId="77777777" w:rsidR="007C48A7" w:rsidRDefault="007C48A7" w:rsidP="009966C9">
      <w:pPr>
        <w:spacing w:after="0" w:line="240" w:lineRule="auto"/>
      </w:pPr>
      <w:r>
        <w:separator/>
      </w:r>
    </w:p>
  </w:endnote>
  <w:endnote w:type="continuationSeparator" w:id="0">
    <w:p w14:paraId="7CCC7C1F" w14:textId="77777777" w:rsidR="007C48A7" w:rsidRDefault="007C48A7"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reaming Outloud Pro">
    <w:charset w:val="00"/>
    <w:family w:val="script"/>
    <w:pitch w:val="variable"/>
    <w:sig w:usb0="800000EF" w:usb1="0000000A" w:usb2="00000008" w:usb3="00000000" w:csb0="00000001"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AC3B5" w14:textId="77777777" w:rsidR="007C48A7" w:rsidRDefault="007C48A7" w:rsidP="009966C9">
      <w:pPr>
        <w:spacing w:after="0" w:line="240" w:lineRule="auto"/>
      </w:pPr>
      <w:r>
        <w:separator/>
      </w:r>
    </w:p>
  </w:footnote>
  <w:footnote w:type="continuationSeparator" w:id="0">
    <w:p w14:paraId="0774ACA1" w14:textId="77777777" w:rsidR="007C48A7" w:rsidRDefault="007C48A7" w:rsidP="009966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58B6C0" w:themeColor="accent2"/>
      </w:rPr>
    </w:lvl>
  </w:abstractNum>
  <w:abstractNum w:abstractNumId="2" w15:restartNumberingAfterBreak="0">
    <w:nsid w:val="22F70790"/>
    <w:multiLevelType w:val="hybridMultilevel"/>
    <w:tmpl w:val="5D469B18"/>
    <w:lvl w:ilvl="0" w:tplc="D1FE8FF0">
      <w:start w:val="6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1456778">
    <w:abstractNumId w:val="1"/>
  </w:num>
  <w:num w:numId="2" w16cid:durableId="1939948680">
    <w:abstractNumId w:val="1"/>
    <w:lvlOverride w:ilvl="0">
      <w:startOverride w:val="1"/>
    </w:lvlOverride>
  </w:num>
  <w:num w:numId="3" w16cid:durableId="2023360017">
    <w:abstractNumId w:val="0"/>
  </w:num>
  <w:num w:numId="4" w16cid:durableId="656612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8AF"/>
    <w:rsid w:val="00000B57"/>
    <w:rsid w:val="000044A3"/>
    <w:rsid w:val="00014568"/>
    <w:rsid w:val="00017FB4"/>
    <w:rsid w:val="0002584B"/>
    <w:rsid w:val="00043BD8"/>
    <w:rsid w:val="00051EB3"/>
    <w:rsid w:val="00056FD9"/>
    <w:rsid w:val="000676D4"/>
    <w:rsid w:val="00071375"/>
    <w:rsid w:val="00071761"/>
    <w:rsid w:val="000727F1"/>
    <w:rsid w:val="00083114"/>
    <w:rsid w:val="00090CBB"/>
    <w:rsid w:val="00092E78"/>
    <w:rsid w:val="00097A8D"/>
    <w:rsid w:val="00097B83"/>
    <w:rsid w:val="000C24C9"/>
    <w:rsid w:val="000C3AA7"/>
    <w:rsid w:val="000D15DA"/>
    <w:rsid w:val="000D53D7"/>
    <w:rsid w:val="001066A5"/>
    <w:rsid w:val="0011684D"/>
    <w:rsid w:val="001219DD"/>
    <w:rsid w:val="00124F28"/>
    <w:rsid w:val="001302A4"/>
    <w:rsid w:val="00132BE0"/>
    <w:rsid w:val="00146C56"/>
    <w:rsid w:val="0015269A"/>
    <w:rsid w:val="001557D4"/>
    <w:rsid w:val="00156AF5"/>
    <w:rsid w:val="00157372"/>
    <w:rsid w:val="0016341C"/>
    <w:rsid w:val="00163634"/>
    <w:rsid w:val="00171316"/>
    <w:rsid w:val="00173BE4"/>
    <w:rsid w:val="00186E2D"/>
    <w:rsid w:val="00196ED8"/>
    <w:rsid w:val="001B1CD7"/>
    <w:rsid w:val="001C11D4"/>
    <w:rsid w:val="001C3A42"/>
    <w:rsid w:val="001C6F65"/>
    <w:rsid w:val="001D12AA"/>
    <w:rsid w:val="001D7117"/>
    <w:rsid w:val="001E306E"/>
    <w:rsid w:val="001F7AF0"/>
    <w:rsid w:val="00202547"/>
    <w:rsid w:val="00203F91"/>
    <w:rsid w:val="00204BCD"/>
    <w:rsid w:val="002133E1"/>
    <w:rsid w:val="00213839"/>
    <w:rsid w:val="002219FC"/>
    <w:rsid w:val="002226A1"/>
    <w:rsid w:val="00223A6D"/>
    <w:rsid w:val="00224692"/>
    <w:rsid w:val="002325BF"/>
    <w:rsid w:val="002364CC"/>
    <w:rsid w:val="00244312"/>
    <w:rsid w:val="00256DE0"/>
    <w:rsid w:val="0025759A"/>
    <w:rsid w:val="00265D02"/>
    <w:rsid w:val="00267A01"/>
    <w:rsid w:val="002709A2"/>
    <w:rsid w:val="00270E24"/>
    <w:rsid w:val="00273671"/>
    <w:rsid w:val="002815F7"/>
    <w:rsid w:val="0028502F"/>
    <w:rsid w:val="0028521A"/>
    <w:rsid w:val="00297483"/>
    <w:rsid w:val="002C208D"/>
    <w:rsid w:val="002C39E6"/>
    <w:rsid w:val="002C5D59"/>
    <w:rsid w:val="002D110C"/>
    <w:rsid w:val="002D5675"/>
    <w:rsid w:val="002E745C"/>
    <w:rsid w:val="002F43D5"/>
    <w:rsid w:val="002F628E"/>
    <w:rsid w:val="00357D5B"/>
    <w:rsid w:val="003632DF"/>
    <w:rsid w:val="00366445"/>
    <w:rsid w:val="00366E93"/>
    <w:rsid w:val="0037318E"/>
    <w:rsid w:val="003743A9"/>
    <w:rsid w:val="0037520F"/>
    <w:rsid w:val="00387234"/>
    <w:rsid w:val="00395784"/>
    <w:rsid w:val="003A2087"/>
    <w:rsid w:val="003A7B81"/>
    <w:rsid w:val="003B202E"/>
    <w:rsid w:val="003C1E49"/>
    <w:rsid w:val="003D3401"/>
    <w:rsid w:val="003D51AE"/>
    <w:rsid w:val="003E0766"/>
    <w:rsid w:val="003E6A65"/>
    <w:rsid w:val="003F5B2E"/>
    <w:rsid w:val="004125D4"/>
    <w:rsid w:val="00422A21"/>
    <w:rsid w:val="004267F9"/>
    <w:rsid w:val="00433D08"/>
    <w:rsid w:val="00434DDD"/>
    <w:rsid w:val="004420AB"/>
    <w:rsid w:val="00451470"/>
    <w:rsid w:val="00454A39"/>
    <w:rsid w:val="004609AB"/>
    <w:rsid w:val="00464122"/>
    <w:rsid w:val="00464728"/>
    <w:rsid w:val="0048237E"/>
    <w:rsid w:val="004A0E37"/>
    <w:rsid w:val="004A1B14"/>
    <w:rsid w:val="004C0CA5"/>
    <w:rsid w:val="004E7009"/>
    <w:rsid w:val="004E78AF"/>
    <w:rsid w:val="00513B19"/>
    <w:rsid w:val="00514278"/>
    <w:rsid w:val="0053396F"/>
    <w:rsid w:val="00552E22"/>
    <w:rsid w:val="005762FE"/>
    <w:rsid w:val="00580648"/>
    <w:rsid w:val="00593491"/>
    <w:rsid w:val="00594540"/>
    <w:rsid w:val="00596756"/>
    <w:rsid w:val="0059748F"/>
    <w:rsid w:val="005A5D64"/>
    <w:rsid w:val="005B2D20"/>
    <w:rsid w:val="005C26E9"/>
    <w:rsid w:val="005C42AF"/>
    <w:rsid w:val="005C5673"/>
    <w:rsid w:val="005D6E77"/>
    <w:rsid w:val="005E354F"/>
    <w:rsid w:val="005E3DB7"/>
    <w:rsid w:val="005E3E1E"/>
    <w:rsid w:val="005E3F3C"/>
    <w:rsid w:val="005F30B3"/>
    <w:rsid w:val="005F562C"/>
    <w:rsid w:val="00610DCC"/>
    <w:rsid w:val="00617B52"/>
    <w:rsid w:val="00623668"/>
    <w:rsid w:val="00623E97"/>
    <w:rsid w:val="00646925"/>
    <w:rsid w:val="0065070B"/>
    <w:rsid w:val="0065230C"/>
    <w:rsid w:val="00660429"/>
    <w:rsid w:val="00665071"/>
    <w:rsid w:val="006751C1"/>
    <w:rsid w:val="00684AA2"/>
    <w:rsid w:val="00692219"/>
    <w:rsid w:val="006A1C6A"/>
    <w:rsid w:val="006A39E8"/>
    <w:rsid w:val="006A4FBC"/>
    <w:rsid w:val="006B556F"/>
    <w:rsid w:val="006B7247"/>
    <w:rsid w:val="006B7524"/>
    <w:rsid w:val="006B7E38"/>
    <w:rsid w:val="006E5D9C"/>
    <w:rsid w:val="006F4056"/>
    <w:rsid w:val="00715AFC"/>
    <w:rsid w:val="00724C70"/>
    <w:rsid w:val="0073157D"/>
    <w:rsid w:val="00756F4C"/>
    <w:rsid w:val="00766013"/>
    <w:rsid w:val="00780AAC"/>
    <w:rsid w:val="00781E28"/>
    <w:rsid w:val="007A42F8"/>
    <w:rsid w:val="007A6A33"/>
    <w:rsid w:val="007B74CF"/>
    <w:rsid w:val="007C48A7"/>
    <w:rsid w:val="007C6903"/>
    <w:rsid w:val="007D0AA3"/>
    <w:rsid w:val="007D54A2"/>
    <w:rsid w:val="007D753B"/>
    <w:rsid w:val="007F3F76"/>
    <w:rsid w:val="007F4E5C"/>
    <w:rsid w:val="00814968"/>
    <w:rsid w:val="00821057"/>
    <w:rsid w:val="00827DA6"/>
    <w:rsid w:val="00841BDC"/>
    <w:rsid w:val="00847EF7"/>
    <w:rsid w:val="00850A10"/>
    <w:rsid w:val="00851960"/>
    <w:rsid w:val="0086663A"/>
    <w:rsid w:val="00887669"/>
    <w:rsid w:val="008A1465"/>
    <w:rsid w:val="008A4590"/>
    <w:rsid w:val="008B4B52"/>
    <w:rsid w:val="008D3003"/>
    <w:rsid w:val="008E3FD2"/>
    <w:rsid w:val="00901C09"/>
    <w:rsid w:val="00911469"/>
    <w:rsid w:val="00911606"/>
    <w:rsid w:val="00926A66"/>
    <w:rsid w:val="009351D7"/>
    <w:rsid w:val="00935300"/>
    <w:rsid w:val="00952CE3"/>
    <w:rsid w:val="00960F68"/>
    <w:rsid w:val="00977FF1"/>
    <w:rsid w:val="009966C9"/>
    <w:rsid w:val="009A23CF"/>
    <w:rsid w:val="009A4725"/>
    <w:rsid w:val="009A6B82"/>
    <w:rsid w:val="009B5C5B"/>
    <w:rsid w:val="009C068B"/>
    <w:rsid w:val="009C7459"/>
    <w:rsid w:val="009D53F8"/>
    <w:rsid w:val="009F1973"/>
    <w:rsid w:val="009F26AB"/>
    <w:rsid w:val="009F322A"/>
    <w:rsid w:val="00A02CDE"/>
    <w:rsid w:val="00A04676"/>
    <w:rsid w:val="00A07008"/>
    <w:rsid w:val="00A072DA"/>
    <w:rsid w:val="00A125FF"/>
    <w:rsid w:val="00A15A6E"/>
    <w:rsid w:val="00A21903"/>
    <w:rsid w:val="00A354FA"/>
    <w:rsid w:val="00A43043"/>
    <w:rsid w:val="00A67DA8"/>
    <w:rsid w:val="00A8290F"/>
    <w:rsid w:val="00A93678"/>
    <w:rsid w:val="00A93BEA"/>
    <w:rsid w:val="00A97EF5"/>
    <w:rsid w:val="00AA0C61"/>
    <w:rsid w:val="00AA3EA2"/>
    <w:rsid w:val="00AB0333"/>
    <w:rsid w:val="00AB110B"/>
    <w:rsid w:val="00AB18C5"/>
    <w:rsid w:val="00AB28FC"/>
    <w:rsid w:val="00AB3FD6"/>
    <w:rsid w:val="00AB460A"/>
    <w:rsid w:val="00AB7A90"/>
    <w:rsid w:val="00AC3BE2"/>
    <w:rsid w:val="00AC7332"/>
    <w:rsid w:val="00AE0914"/>
    <w:rsid w:val="00AE2F7C"/>
    <w:rsid w:val="00AF44D0"/>
    <w:rsid w:val="00B101B3"/>
    <w:rsid w:val="00B35D13"/>
    <w:rsid w:val="00B4076C"/>
    <w:rsid w:val="00B43022"/>
    <w:rsid w:val="00B44159"/>
    <w:rsid w:val="00B53FD1"/>
    <w:rsid w:val="00B6049C"/>
    <w:rsid w:val="00B764EC"/>
    <w:rsid w:val="00B8610A"/>
    <w:rsid w:val="00BA1F85"/>
    <w:rsid w:val="00BA2D13"/>
    <w:rsid w:val="00BB1CBA"/>
    <w:rsid w:val="00BB2D74"/>
    <w:rsid w:val="00BC684A"/>
    <w:rsid w:val="00BC794F"/>
    <w:rsid w:val="00BD4B81"/>
    <w:rsid w:val="00BF0391"/>
    <w:rsid w:val="00BF1AC2"/>
    <w:rsid w:val="00BF7360"/>
    <w:rsid w:val="00C078A3"/>
    <w:rsid w:val="00C13730"/>
    <w:rsid w:val="00C325BA"/>
    <w:rsid w:val="00C35718"/>
    <w:rsid w:val="00C36C92"/>
    <w:rsid w:val="00C371C6"/>
    <w:rsid w:val="00C42036"/>
    <w:rsid w:val="00C45D6C"/>
    <w:rsid w:val="00C50B24"/>
    <w:rsid w:val="00C548FC"/>
    <w:rsid w:val="00C55F96"/>
    <w:rsid w:val="00C63508"/>
    <w:rsid w:val="00C66060"/>
    <w:rsid w:val="00C76398"/>
    <w:rsid w:val="00C80445"/>
    <w:rsid w:val="00C82E22"/>
    <w:rsid w:val="00C82F46"/>
    <w:rsid w:val="00C91EB7"/>
    <w:rsid w:val="00C956B3"/>
    <w:rsid w:val="00CA04E7"/>
    <w:rsid w:val="00CA2BDC"/>
    <w:rsid w:val="00CA4811"/>
    <w:rsid w:val="00CD1C35"/>
    <w:rsid w:val="00CE6971"/>
    <w:rsid w:val="00CF009A"/>
    <w:rsid w:val="00CF2196"/>
    <w:rsid w:val="00D02ABD"/>
    <w:rsid w:val="00D06340"/>
    <w:rsid w:val="00D141A7"/>
    <w:rsid w:val="00D21DF1"/>
    <w:rsid w:val="00D226E7"/>
    <w:rsid w:val="00D32F1A"/>
    <w:rsid w:val="00D331A8"/>
    <w:rsid w:val="00D4387D"/>
    <w:rsid w:val="00D444E4"/>
    <w:rsid w:val="00D45C15"/>
    <w:rsid w:val="00D505C5"/>
    <w:rsid w:val="00D610AF"/>
    <w:rsid w:val="00D66714"/>
    <w:rsid w:val="00D7573B"/>
    <w:rsid w:val="00D838CD"/>
    <w:rsid w:val="00DA7AB5"/>
    <w:rsid w:val="00DB198B"/>
    <w:rsid w:val="00DB2231"/>
    <w:rsid w:val="00DB46EE"/>
    <w:rsid w:val="00DB7FF5"/>
    <w:rsid w:val="00DC10E0"/>
    <w:rsid w:val="00DE0FAF"/>
    <w:rsid w:val="00DE7413"/>
    <w:rsid w:val="00DF0150"/>
    <w:rsid w:val="00E0713C"/>
    <w:rsid w:val="00E17B2F"/>
    <w:rsid w:val="00E6075E"/>
    <w:rsid w:val="00E60898"/>
    <w:rsid w:val="00E6133D"/>
    <w:rsid w:val="00E62918"/>
    <w:rsid w:val="00E70C59"/>
    <w:rsid w:val="00E833BF"/>
    <w:rsid w:val="00E84F98"/>
    <w:rsid w:val="00E84FA3"/>
    <w:rsid w:val="00E9637B"/>
    <w:rsid w:val="00EB0C72"/>
    <w:rsid w:val="00EB346C"/>
    <w:rsid w:val="00EB6342"/>
    <w:rsid w:val="00EC39AB"/>
    <w:rsid w:val="00EC7ABD"/>
    <w:rsid w:val="00ED75F1"/>
    <w:rsid w:val="00EE5084"/>
    <w:rsid w:val="00F025A1"/>
    <w:rsid w:val="00F1575F"/>
    <w:rsid w:val="00F22787"/>
    <w:rsid w:val="00F23C4D"/>
    <w:rsid w:val="00F324CE"/>
    <w:rsid w:val="00F52F66"/>
    <w:rsid w:val="00F5586F"/>
    <w:rsid w:val="00F6078A"/>
    <w:rsid w:val="00F61D23"/>
    <w:rsid w:val="00F900F3"/>
    <w:rsid w:val="00F959CC"/>
    <w:rsid w:val="00F97D77"/>
    <w:rsid w:val="00FA1687"/>
    <w:rsid w:val="00FA4635"/>
    <w:rsid w:val="00FA5064"/>
    <w:rsid w:val="00FC7102"/>
    <w:rsid w:val="00FE2164"/>
    <w:rsid w:val="00FF1A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9E0118"/>
  <w15:chartTrackingRefBased/>
  <w15:docId w15:val="{B1705BE1-8F38-4FD0-AC99-2F3C2A2EA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BDC"/>
    <w:pPr>
      <w:spacing w:line="269" w:lineRule="auto"/>
    </w:pPr>
    <w:rPr>
      <w:color w:val="000000" w:themeColor="text1"/>
    </w:rPr>
  </w:style>
  <w:style w:type="paragraph" w:styleId="Heading1">
    <w:name w:val="heading 1"/>
    <w:basedOn w:val="Normal"/>
    <w:next w:val="Normal"/>
    <w:link w:val="Heading1Char"/>
    <w:uiPriority w:val="9"/>
    <w:qFormat/>
    <w:rsid w:val="00BB1CBA"/>
    <w:pPr>
      <w:keepNext/>
      <w:keepLines/>
      <w:shd w:val="clear" w:color="auto" w:fill="3494BA" w:themeFill="accent1"/>
      <w:spacing w:before="240" w:after="240" w:line="240" w:lineRule="auto"/>
      <w:contextualSpacing/>
      <w:outlineLvl w:val="0"/>
    </w:pPr>
    <w:rPr>
      <w:rFonts w:asciiTheme="majorHAnsi" w:eastAsiaTheme="majorEastAsia" w:hAnsiTheme="majorHAnsi" w:cstheme="majorBidi"/>
      <w:b/>
      <w:caps/>
      <w:color w:val="auto"/>
      <w:spacing w:val="15"/>
      <w:sz w:val="32"/>
      <w:szCs w:val="58"/>
    </w:rPr>
  </w:style>
  <w:style w:type="paragraph" w:styleId="Heading2">
    <w:name w:val="heading 2"/>
    <w:basedOn w:val="Normal"/>
    <w:next w:val="Normal"/>
    <w:link w:val="Heading2Char"/>
    <w:uiPriority w:val="9"/>
    <w:qFormat/>
    <w:rsid w:val="001C6F65"/>
    <w:pPr>
      <w:keepNext/>
      <w:keepLines/>
      <w:spacing w:before="240" w:after="120" w:line="240" w:lineRule="auto"/>
      <w:contextualSpacing/>
      <w:outlineLvl w:val="1"/>
    </w:pPr>
    <w:rPr>
      <w:rFonts w:eastAsiaTheme="majorEastAsia" w:cstheme="majorBidi"/>
      <w:b/>
      <w:bCs/>
      <w:color w:val="auto"/>
      <w:sz w:val="28"/>
      <w:szCs w:val="28"/>
    </w:rPr>
  </w:style>
  <w:style w:type="paragraph" w:styleId="Heading3">
    <w:name w:val="heading 3"/>
    <w:basedOn w:val="Normal"/>
    <w:next w:val="Normal"/>
    <w:link w:val="Heading3Char"/>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Heading4">
    <w:name w:val="heading 4"/>
    <w:basedOn w:val="Normal"/>
    <w:next w:val="Normal"/>
    <w:link w:val="Heading4Char"/>
    <w:uiPriority w:val="9"/>
    <w:pPr>
      <w:keepNext/>
      <w:keepLines/>
      <w:spacing w:before="40" w:after="0" w:line="240" w:lineRule="auto"/>
      <w:outlineLvl w:val="3"/>
    </w:pPr>
    <w:rPr>
      <w:rFonts w:asciiTheme="majorHAnsi" w:eastAsiaTheme="majorEastAsia" w:hAnsiTheme="majorHAnsi" w:cstheme="majorBidi"/>
      <w:b/>
      <w:bCs/>
      <w:color w:val="3494BA"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A67DA8"/>
    <w:pPr>
      <w:spacing w:after="0" w:line="240" w:lineRule="auto"/>
      <w:contextualSpacing/>
    </w:pPr>
    <w:rPr>
      <w:rFonts w:eastAsiaTheme="majorEastAsia" w:cstheme="majorBidi"/>
      <w:b/>
      <w:color w:val="FFFFFF" w:themeColor="background1"/>
      <w:kern w:val="28"/>
      <w:sz w:val="56"/>
      <w:szCs w:val="88"/>
    </w:rPr>
  </w:style>
  <w:style w:type="character" w:customStyle="1" w:styleId="TitleChar">
    <w:name w:val="Title Char"/>
    <w:basedOn w:val="DefaultParagraphFont"/>
    <w:link w:val="Title"/>
    <w:uiPriority w:val="2"/>
    <w:rsid w:val="00A67DA8"/>
    <w:rPr>
      <w:rFonts w:eastAsiaTheme="majorEastAsia" w:cstheme="majorBidi"/>
      <w:b/>
      <w:color w:val="FFFFFF" w:themeColor="background1"/>
      <w:kern w:val="28"/>
      <w:sz w:val="56"/>
      <w:szCs w:val="88"/>
    </w:rPr>
  </w:style>
  <w:style w:type="paragraph" w:styleId="Subtitle">
    <w:name w:val="Subtitle"/>
    <w:basedOn w:val="Normal"/>
    <w:next w:val="Normal"/>
    <w:link w:val="SubtitleChar"/>
    <w:uiPriority w:val="3"/>
    <w:qFormat/>
    <w:rsid w:val="00A67DA8"/>
    <w:pPr>
      <w:numPr>
        <w:ilvl w:val="1"/>
      </w:numPr>
      <w:spacing w:before="60" w:after="0" w:line="240" w:lineRule="auto"/>
    </w:pPr>
    <w:rPr>
      <w:b/>
      <w:bCs/>
      <w:color w:val="FFFFFF" w:themeColor="background1"/>
      <w:sz w:val="24"/>
      <w:szCs w:val="22"/>
    </w:rPr>
  </w:style>
  <w:style w:type="character" w:customStyle="1" w:styleId="SubtitleChar">
    <w:name w:val="Subtitle Char"/>
    <w:basedOn w:val="DefaultParagraphFont"/>
    <w:link w:val="Subtitle"/>
    <w:uiPriority w:val="3"/>
    <w:rsid w:val="00A67DA8"/>
    <w:rPr>
      <w:b/>
      <w:bCs/>
      <w:color w:val="FFFFFF" w:themeColor="background1"/>
      <w:sz w:val="24"/>
      <w:szCs w:val="22"/>
    </w:rPr>
  </w:style>
  <w:style w:type="character" w:customStyle="1" w:styleId="Heading3Char">
    <w:name w:val="Heading 3 Char"/>
    <w:basedOn w:val="DefaultParagraphFont"/>
    <w:link w:val="Heading3"/>
    <w:uiPriority w:val="9"/>
    <w:rsid w:val="00B44159"/>
    <w:rPr>
      <w:rFonts w:asciiTheme="majorHAnsi" w:eastAsiaTheme="majorEastAsia" w:hAnsiTheme="majorHAnsi" w:cstheme="majorBidi"/>
      <w:b/>
      <w:bCs/>
      <w:color w:val="000000" w:themeColor="text1"/>
      <w:sz w:val="32"/>
      <w:szCs w:val="22"/>
    </w:rPr>
  </w:style>
  <w:style w:type="character" w:customStyle="1" w:styleId="Heading2Char">
    <w:name w:val="Heading 2 Char"/>
    <w:basedOn w:val="DefaultParagraphFont"/>
    <w:link w:val="Heading2"/>
    <w:uiPriority w:val="9"/>
    <w:rsid w:val="001C6F65"/>
    <w:rPr>
      <w:rFonts w:eastAsiaTheme="majorEastAsia" w:cstheme="majorBidi"/>
      <w:b/>
      <w:bCs/>
      <w:color w:val="auto"/>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A67DA8"/>
    <w:pPr>
      <w:spacing w:before="120" w:after="0" w:line="240" w:lineRule="auto"/>
      <w:contextualSpacing/>
    </w:pPr>
    <w:rPr>
      <w:rFonts w:asciiTheme="majorHAnsi" w:hAnsiTheme="majorHAnsi"/>
      <w:b/>
      <w:bCs/>
      <w:color w:val="FFFFFF" w:themeColor="background1"/>
      <w:sz w:val="40"/>
      <w:szCs w:val="40"/>
    </w:rPr>
  </w:style>
  <w:style w:type="paragraph" w:styleId="ListBullet">
    <w:name w:val="List Bullet"/>
    <w:basedOn w:val="Normal"/>
    <w:uiPriority w:val="2"/>
    <w:qFormat/>
    <w:rsid w:val="00827DA6"/>
    <w:pPr>
      <w:numPr>
        <w:numId w:val="1"/>
      </w:numPr>
      <w:spacing w:line="240" w:lineRule="auto"/>
    </w:pPr>
  </w:style>
  <w:style w:type="character" w:customStyle="1" w:styleId="Heading1Char">
    <w:name w:val="Heading 1 Char"/>
    <w:basedOn w:val="DefaultParagraphFont"/>
    <w:link w:val="Heading1"/>
    <w:uiPriority w:val="9"/>
    <w:rsid w:val="00BB1CBA"/>
    <w:rPr>
      <w:rFonts w:asciiTheme="majorHAnsi" w:eastAsiaTheme="majorEastAsia" w:hAnsiTheme="majorHAnsi" w:cstheme="majorBidi"/>
      <w:b/>
      <w:caps/>
      <w:color w:val="auto"/>
      <w:spacing w:val="15"/>
      <w:sz w:val="32"/>
      <w:szCs w:val="58"/>
      <w:shd w:val="clear" w:color="auto" w:fill="3494BA" w:themeFill="accent1"/>
    </w:rPr>
  </w:style>
  <w:style w:type="character" w:customStyle="1" w:styleId="Heading4Char">
    <w:name w:val="Heading 4 Char"/>
    <w:basedOn w:val="DefaultParagraphFont"/>
    <w:link w:val="Heading4"/>
    <w:uiPriority w:val="9"/>
    <w:rsid w:val="00163634"/>
    <w:rPr>
      <w:rFonts w:asciiTheme="majorHAnsi" w:eastAsiaTheme="majorEastAsia" w:hAnsiTheme="majorHAnsi" w:cstheme="majorBidi"/>
      <w:b/>
      <w:bCs/>
      <w:color w:val="3494BA" w:themeColor="accent1"/>
    </w:rPr>
  </w:style>
  <w:style w:type="paragraph" w:customStyle="1" w:styleId="ContactInfo">
    <w:name w:val="Contact Info"/>
    <w:basedOn w:val="Normal"/>
    <w:uiPriority w:val="4"/>
    <w:qFormat/>
    <w:rsid w:val="005D6E77"/>
    <w:pPr>
      <w:spacing w:after="0" w:line="240" w:lineRule="auto"/>
      <w:jc w:val="center"/>
    </w:pPr>
    <w:rPr>
      <w:color w:val="CEDBE6" w:themeColor="background2"/>
    </w:rPr>
  </w:style>
  <w:style w:type="paragraph" w:styleId="TOCHeading">
    <w:name w:val="TOC Heading"/>
    <w:basedOn w:val="Heading1"/>
    <w:next w:val="Normal"/>
    <w:uiPriority w:val="9"/>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E62918"/>
    <w:pPr>
      <w:tabs>
        <w:tab w:val="right" w:leader="dot" w:pos="6120"/>
      </w:tabs>
      <w:spacing w:after="240"/>
    </w:pPr>
  </w:style>
  <w:style w:type="character" w:customStyle="1" w:styleId="Heading5Char">
    <w:name w:val="Heading 5 Char"/>
    <w:basedOn w:val="DefaultParagraphFont"/>
    <w:link w:val="Heading5"/>
    <w:uiPriority w:val="99"/>
    <w:semiHidden/>
    <w:rsid w:val="00163634"/>
    <w:rPr>
      <w:rFonts w:asciiTheme="majorHAnsi" w:eastAsiaTheme="majorEastAsia" w:hAnsiTheme="majorHAnsi" w:cstheme="majorBidi"/>
      <w:color w:val="000000" w:themeColor="text1"/>
    </w:rPr>
  </w:style>
  <w:style w:type="character" w:customStyle="1" w:styleId="TOCNumbers">
    <w:name w:val="TOC Numbers"/>
    <w:basedOn w:val="DefaultParagraphFont"/>
    <w:uiPriority w:val="11"/>
    <w:rsid w:val="00E62918"/>
    <w:rPr>
      <w:b/>
      <w:bCs/>
      <w:color w:val="373545" w:themeColor="text2"/>
      <w:sz w:val="20"/>
      <w:szCs w:val="28"/>
    </w:rPr>
  </w:style>
  <w:style w:type="character" w:styleId="PageNumber">
    <w:name w:val="page number"/>
    <w:basedOn w:val="DefaultParagraphFont"/>
    <w:uiPriority w:val="12"/>
    <w:qFormat/>
    <w:rsid w:val="00464122"/>
    <w:rPr>
      <w:b/>
      <w:bCs/>
      <w:color w:val="373545" w:themeColor="text2"/>
    </w:rPr>
  </w:style>
  <w:style w:type="paragraph" w:styleId="Quote">
    <w:name w:val="Quote"/>
    <w:basedOn w:val="Normal"/>
    <w:next w:val="Normal"/>
    <w:link w:val="QuoteChar"/>
    <w:uiPriority w:val="2"/>
    <w:qFormat/>
    <w:rsid w:val="001C6F65"/>
    <w:pPr>
      <w:spacing w:before="280" w:after="280" w:line="264" w:lineRule="auto"/>
      <w:jc w:val="center"/>
    </w:pPr>
    <w:rPr>
      <w:iCs/>
      <w:caps/>
      <w:color w:val="1A495D" w:themeColor="accent1" w:themeShade="80"/>
      <w:sz w:val="28"/>
      <w:szCs w:val="34"/>
    </w:rPr>
  </w:style>
  <w:style w:type="character" w:customStyle="1" w:styleId="QuoteChar">
    <w:name w:val="Quote Char"/>
    <w:basedOn w:val="DefaultParagraphFont"/>
    <w:link w:val="Quote"/>
    <w:uiPriority w:val="2"/>
    <w:rsid w:val="001C6F65"/>
    <w:rPr>
      <w:iCs/>
      <w:caps/>
      <w:color w:val="1A495D" w:themeColor="accent1" w:themeShade="80"/>
      <w:sz w:val="28"/>
      <w:szCs w:val="34"/>
    </w:rPr>
  </w:style>
  <w:style w:type="paragraph" w:styleId="Caption">
    <w:name w:val="caption"/>
    <w:basedOn w:val="Normal"/>
    <w:next w:val="Normal"/>
    <w:uiPriority w:val="35"/>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3634"/>
    <w:rPr>
      <w:color w:val="000000" w:themeColor="text1"/>
    </w:rPr>
  </w:style>
  <w:style w:type="paragraph" w:styleId="Footer">
    <w:name w:val="footer"/>
    <w:basedOn w:val="Normal"/>
    <w:link w:val="FooterChar"/>
    <w:uiPriority w:val="99"/>
    <w:semiHidden/>
    <w:rsid w:val="009966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3634"/>
    <w:rPr>
      <w:color w:val="000000" w:themeColor="text1"/>
    </w:rPr>
  </w:style>
  <w:style w:type="paragraph" w:customStyle="1" w:styleId="NormalAlt">
    <w:name w:val="Normal Alt"/>
    <w:basedOn w:val="Normal"/>
    <w:qFormat/>
    <w:rsid w:val="00C82F46"/>
    <w:rPr>
      <w:color w:val="CEDBE6" w:themeColor="background2"/>
    </w:rPr>
  </w:style>
  <w:style w:type="paragraph" w:customStyle="1" w:styleId="Graphic">
    <w:name w:val="Graphic"/>
    <w:basedOn w:val="Normal"/>
    <w:next w:val="Normal"/>
    <w:link w:val="GraphicChar"/>
    <w:qFormat/>
    <w:rsid w:val="009351D7"/>
    <w:pPr>
      <w:keepNext/>
      <w:spacing w:after="840"/>
    </w:pPr>
    <w:rPr>
      <w:noProof/>
      <w:color w:val="auto"/>
    </w:rPr>
  </w:style>
  <w:style w:type="character" w:styleId="Emphasis">
    <w:name w:val="Emphasis"/>
    <w:basedOn w:val="DefaultParagraphFont"/>
    <w:uiPriority w:val="20"/>
    <w:qFormat/>
    <w:rsid w:val="00841BDC"/>
    <w:rPr>
      <w:b/>
      <w:i w:val="0"/>
      <w:iCs/>
      <w:color w:val="373545" w:themeColor="text2"/>
    </w:rPr>
  </w:style>
  <w:style w:type="character" w:customStyle="1" w:styleId="GraphicChar">
    <w:name w:val="Graphic Char"/>
    <w:basedOn w:val="DefaultParagraphFont"/>
    <w:link w:val="Graphic"/>
    <w:rsid w:val="009351D7"/>
    <w:rPr>
      <w:noProof/>
      <w:color w:val="auto"/>
    </w:rPr>
  </w:style>
  <w:style w:type="paragraph" w:styleId="ListParagraph">
    <w:name w:val="List Paragraph"/>
    <w:basedOn w:val="Normal"/>
    <w:uiPriority w:val="34"/>
    <w:unhideWhenUsed/>
    <w:qFormat/>
    <w:rsid w:val="001D12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fi/hieronta-este-rentoutua-1237913/" TargetMode="External"/><Relationship Id="rId18" Type="http://schemas.openxmlformats.org/officeDocument/2006/relationships/hyperlink" Target="http://flickr.com/photos/sportsandsocial/3987083406" TargetMode="Externa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hyperlink" Target="https://www.wallpaperflare.com/search?wallpaper=towel"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flickr.com/photos/salvadonica/5143130069/in/photostream" TargetMode="External"/><Relationship Id="rId29" Type="http://schemas.openxmlformats.org/officeDocument/2006/relationships/hyperlink" Target="https://pixabay.com/de/photos/bindegewebe-massage-muskel-winkel-244172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pixabay.com/de/psychische-gesundheit-1831391/" TargetMode="External"/><Relationship Id="rId28" Type="http://schemas.openxmlformats.org/officeDocument/2006/relationships/image" Target="media/image8.jpg"/><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5.png"/><Relationship Id="rId27" Type="http://schemas.openxmlformats.org/officeDocument/2006/relationships/hyperlink" Target="https://pixabay.com/fr/photos/spa-salon-station-huile-massage-2608450/" TargetMode="External"/><Relationship Id="rId30" Type="http://schemas.openxmlformats.org/officeDocument/2006/relationships/image" Target="media/image9.jpg"/><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ja\AppData\Roaming\Microsoft\Templates\Tech%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757A60A5E8459CB9835ED5F6EE4DC2"/>
        <w:category>
          <w:name w:val="General"/>
          <w:gallery w:val="placeholder"/>
        </w:category>
        <w:types>
          <w:type w:val="bbPlcHdr"/>
        </w:types>
        <w:behaviors>
          <w:behavior w:val="content"/>
        </w:behaviors>
        <w:guid w:val="{47F792E9-C36F-460E-9F50-A8B9F0710888}"/>
      </w:docPartPr>
      <w:docPartBody>
        <w:p w:rsidR="00D011B3" w:rsidRDefault="00000000">
          <w:pPr>
            <w:pStyle w:val="37757A60A5E8459CB9835ED5F6EE4DC2"/>
          </w:pPr>
          <w:bookmarkStart w:id="0" w:name="_Toc347752181"/>
          <w:r w:rsidRPr="00357D5B">
            <w:t>Who we are</w:t>
          </w:r>
          <w:bookmarkEnd w:id="0"/>
        </w:p>
      </w:docPartBody>
    </w:docPart>
    <w:docPart>
      <w:docPartPr>
        <w:name w:val="17350B72454F42E7A71A71AC953C15C6"/>
        <w:category>
          <w:name w:val="General"/>
          <w:gallery w:val="placeholder"/>
        </w:category>
        <w:types>
          <w:type w:val="bbPlcHdr"/>
        </w:types>
        <w:behaviors>
          <w:behavior w:val="content"/>
        </w:behaviors>
        <w:guid w:val="{37F3DB1B-069F-4357-A903-0B7FA5F5260F}"/>
      </w:docPartPr>
      <w:docPartBody>
        <w:p w:rsidR="00D011B3" w:rsidRDefault="00000000">
          <w:pPr>
            <w:pStyle w:val="17350B72454F42E7A71A71AC953C15C6"/>
          </w:pPr>
          <w:r w:rsidRPr="00071761">
            <w:t>Contact Us</w:t>
          </w:r>
        </w:p>
      </w:docPartBody>
    </w:docPart>
    <w:docPart>
      <w:docPartPr>
        <w:name w:val="27915E62A8144365871E3E3E816C5584"/>
        <w:category>
          <w:name w:val="General"/>
          <w:gallery w:val="placeholder"/>
        </w:category>
        <w:types>
          <w:type w:val="bbPlcHdr"/>
        </w:types>
        <w:behaviors>
          <w:behavior w:val="content"/>
        </w:behaviors>
        <w:guid w:val="{F293027B-852E-402B-B50A-D1281C90B151}"/>
      </w:docPartPr>
      <w:docPartBody>
        <w:p w:rsidR="00D011B3" w:rsidRDefault="00000000">
          <w:pPr>
            <w:pStyle w:val="27915E62A8144365871E3E3E816C5584"/>
          </w:pPr>
          <w:r w:rsidRPr="00071761">
            <w:t>Table of Contents</w:t>
          </w:r>
        </w:p>
      </w:docPartBody>
    </w:docPart>
    <w:docPart>
      <w:docPartPr>
        <w:name w:val="2C334913653F4DCC8E64B47DCEEFF16C"/>
        <w:category>
          <w:name w:val="General"/>
          <w:gallery w:val="placeholder"/>
        </w:category>
        <w:types>
          <w:type w:val="bbPlcHdr"/>
        </w:types>
        <w:behaviors>
          <w:behavior w:val="content"/>
        </w:behaviors>
        <w:guid w:val="{B2AF4E3F-F538-4FAF-AC61-3CB1C1D1E001}"/>
      </w:docPartPr>
      <w:docPartBody>
        <w:p w:rsidR="00D011B3" w:rsidRDefault="00000000">
          <w:pPr>
            <w:pStyle w:val="2C334913653F4DCC8E64B47DCEEFF16C"/>
          </w:pPr>
          <w:r>
            <w:t>Don’t Forget the Mission</w:t>
          </w:r>
        </w:p>
      </w:docPartBody>
    </w:docPart>
    <w:docPart>
      <w:docPartPr>
        <w:name w:val="0A61268B91654D1F8805DC6AF231452F"/>
        <w:category>
          <w:name w:val="General"/>
          <w:gallery w:val="placeholder"/>
        </w:category>
        <w:types>
          <w:type w:val="bbPlcHdr"/>
        </w:types>
        <w:behaviors>
          <w:behavior w:val="content"/>
        </w:behaviors>
        <w:guid w:val="{668C671B-CF67-49F9-AA7A-3AC023A1CA2D}"/>
      </w:docPartPr>
      <w:docPartBody>
        <w:p w:rsidR="00D011B3" w:rsidRDefault="00000000">
          <w:pPr>
            <w:pStyle w:val="0A61268B91654D1F8805DC6AF231452F"/>
          </w:pPr>
          <w:r w:rsidRPr="0037520F">
            <w:t>Make It Picture Perfect</w:t>
          </w:r>
        </w:p>
      </w:docPartBody>
    </w:docPart>
    <w:docPart>
      <w:docPartPr>
        <w:name w:val="D6B9CDB51E8D460E90AC07D0B1423464"/>
        <w:category>
          <w:name w:val="General"/>
          <w:gallery w:val="placeholder"/>
        </w:category>
        <w:types>
          <w:type w:val="bbPlcHdr"/>
        </w:types>
        <w:behaviors>
          <w:behavior w:val="content"/>
        </w:behaviors>
        <w:guid w:val="{E0256C59-D358-4C09-AC68-914B0AB6A004}"/>
      </w:docPartPr>
      <w:docPartBody>
        <w:p w:rsidR="00D011B3" w:rsidRDefault="00000000">
          <w:pPr>
            <w:pStyle w:val="D6B9CDB51E8D460E90AC07D0B1423464"/>
          </w:pPr>
          <w:r w:rsidRPr="0037520F">
            <w:rPr>
              <w:rStyle w:val="Emphasis"/>
            </w:rPr>
            <w:t>1</w:t>
          </w:r>
        </w:p>
      </w:docPartBody>
    </w:docPart>
    <w:docPart>
      <w:docPartPr>
        <w:name w:val="C782A0215DD240E2A8A52B1379FF17EC"/>
        <w:category>
          <w:name w:val="General"/>
          <w:gallery w:val="placeholder"/>
        </w:category>
        <w:types>
          <w:type w:val="bbPlcHdr"/>
        </w:types>
        <w:behaviors>
          <w:behavior w:val="content"/>
        </w:behaviors>
        <w:guid w:val="{95029BE2-DE85-494D-B029-B5D8949A5BAC}"/>
      </w:docPartPr>
      <w:docPartBody>
        <w:p w:rsidR="00D011B3" w:rsidRDefault="00000000">
          <w:pPr>
            <w:pStyle w:val="C782A0215DD240E2A8A52B1379FF17EC"/>
          </w:pPr>
          <w:r w:rsidRPr="0037520F">
            <w:rPr>
              <w:rStyle w:val="Emphasis"/>
            </w:rPr>
            <w:t>2</w:t>
          </w:r>
        </w:p>
      </w:docPartBody>
    </w:docPart>
    <w:docPart>
      <w:docPartPr>
        <w:name w:val="7ADB656132EE4D39A44C764DF11E9B72"/>
        <w:category>
          <w:name w:val="General"/>
          <w:gallery w:val="placeholder"/>
        </w:category>
        <w:types>
          <w:type w:val="bbPlcHdr"/>
        </w:types>
        <w:behaviors>
          <w:behavior w:val="content"/>
        </w:behaviors>
        <w:guid w:val="{F5BEC179-89CB-40C7-B91D-08DD3A1F4A69}"/>
      </w:docPartPr>
      <w:docPartBody>
        <w:p w:rsidR="00D011B3" w:rsidRDefault="00000000">
          <w:pPr>
            <w:pStyle w:val="7ADB656132EE4D39A44C764DF11E9B72"/>
          </w:pPr>
          <w:r w:rsidRPr="0037520F">
            <w:rPr>
              <w:rStyle w:val="Emphasis"/>
            </w:rPr>
            <w:t>2</w:t>
          </w:r>
        </w:p>
      </w:docPartBody>
    </w:docPart>
    <w:docPart>
      <w:docPartPr>
        <w:name w:val="8E623C1BD2CF48E7B26268ADD7DB3C7F"/>
        <w:category>
          <w:name w:val="General"/>
          <w:gallery w:val="placeholder"/>
        </w:category>
        <w:types>
          <w:type w:val="bbPlcHdr"/>
        </w:types>
        <w:behaviors>
          <w:behavior w:val="content"/>
        </w:behaviors>
        <w:guid w:val="{7149B85F-7B85-409B-956E-D636335E06B9}"/>
      </w:docPartPr>
      <w:docPartBody>
        <w:p w:rsidR="00D011B3" w:rsidRDefault="00000000">
          <w:pPr>
            <w:pStyle w:val="8E623C1BD2CF48E7B26268ADD7DB3C7F"/>
          </w:pPr>
          <w:r w:rsidRPr="0037520F">
            <w:rPr>
              <w:rStyle w:val="Emphasis"/>
            </w:rPr>
            <w:t>3</w:t>
          </w:r>
        </w:p>
      </w:docPartBody>
    </w:docPart>
    <w:docPart>
      <w:docPartPr>
        <w:name w:val="2E6A0CC5F0634008A33F73CB3155DD9E"/>
        <w:category>
          <w:name w:val="General"/>
          <w:gallery w:val="placeholder"/>
        </w:category>
        <w:types>
          <w:type w:val="bbPlcHdr"/>
        </w:types>
        <w:behaviors>
          <w:behavior w:val="content"/>
        </w:behaviors>
        <w:guid w:val="{6E76FB67-15FE-4691-B3C2-27F917B86DE7}"/>
      </w:docPartPr>
      <w:docPartBody>
        <w:p w:rsidR="00D011B3" w:rsidRDefault="00000000">
          <w:pPr>
            <w:pStyle w:val="2E6A0CC5F0634008A33F73CB3155DD9E"/>
          </w:pPr>
          <w:r w:rsidRPr="0037520F">
            <w:rPr>
              <w:rStyle w:val="Emphasis"/>
            </w:rPr>
            <w:t>4</w:t>
          </w:r>
        </w:p>
      </w:docPartBody>
    </w:docPart>
    <w:docPart>
      <w:docPartPr>
        <w:name w:val="F0877AD5F4884FB1B8D0FB41A726AA87"/>
        <w:category>
          <w:name w:val="General"/>
          <w:gallery w:val="placeholder"/>
        </w:category>
        <w:types>
          <w:type w:val="bbPlcHdr"/>
        </w:types>
        <w:behaviors>
          <w:behavior w:val="content"/>
        </w:behaviors>
        <w:guid w:val="{94FDA172-17E1-4D39-8A42-7A7BC7A2625C}"/>
      </w:docPartPr>
      <w:docPartBody>
        <w:p w:rsidR="00D011B3" w:rsidRDefault="00000000">
          <w:pPr>
            <w:pStyle w:val="F0877AD5F4884FB1B8D0FB41A726AA87"/>
          </w:pPr>
          <w:r w:rsidRPr="0037520F">
            <w:rPr>
              <w:rStyle w:val="Emphasis"/>
            </w:rPr>
            <w:t>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reaming Outloud Pro">
    <w:charset w:val="00"/>
    <w:family w:val="script"/>
    <w:pitch w:val="variable"/>
    <w:sig w:usb0="800000EF" w:usb1="0000000A" w:usb2="00000008" w:usb3="00000000" w:csb0="00000001"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E97132" w:themeColor="accent2"/>
      </w:rPr>
    </w:lvl>
  </w:abstractNum>
  <w:num w:numId="1" w16cid:durableId="74876761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3F6"/>
    <w:rsid w:val="00157286"/>
    <w:rsid w:val="00422A21"/>
    <w:rsid w:val="005F715F"/>
    <w:rsid w:val="0075129A"/>
    <w:rsid w:val="00854ECE"/>
    <w:rsid w:val="00A97EF5"/>
    <w:rsid w:val="00C50B24"/>
    <w:rsid w:val="00D011B3"/>
    <w:rsid w:val="00D141A7"/>
    <w:rsid w:val="00E01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757A60A5E8459CB9835ED5F6EE4DC2">
    <w:name w:val="37757A60A5E8459CB9835ED5F6EE4DC2"/>
  </w:style>
  <w:style w:type="paragraph" w:styleId="ListBullet">
    <w:name w:val="List Bullet"/>
    <w:basedOn w:val="Normal"/>
    <w:uiPriority w:val="2"/>
    <w:qFormat/>
    <w:pPr>
      <w:numPr>
        <w:numId w:val="1"/>
      </w:numPr>
      <w:tabs>
        <w:tab w:val="clear" w:pos="432"/>
      </w:tabs>
      <w:spacing w:line="240" w:lineRule="auto"/>
      <w:ind w:left="0" w:firstLine="0"/>
    </w:pPr>
    <w:rPr>
      <w:color w:val="000000" w:themeColor="text1"/>
      <w:kern w:val="0"/>
      <w:sz w:val="20"/>
      <w:szCs w:val="20"/>
      <w:lang w:eastAsia="ja-JP"/>
      <w14:ligatures w14:val="none"/>
    </w:rPr>
  </w:style>
  <w:style w:type="paragraph" w:customStyle="1" w:styleId="17350B72454F42E7A71A71AC953C15C6">
    <w:name w:val="17350B72454F42E7A71A71AC953C15C6"/>
  </w:style>
  <w:style w:type="paragraph" w:styleId="Subtitle">
    <w:name w:val="Subtitle"/>
    <w:basedOn w:val="Normal"/>
    <w:next w:val="Normal"/>
    <w:link w:val="SubtitleChar"/>
    <w:uiPriority w:val="3"/>
    <w:qFormat/>
    <w:pPr>
      <w:numPr>
        <w:ilvl w:val="1"/>
      </w:numPr>
      <w:spacing w:before="60" w:after="0" w:line="240" w:lineRule="auto"/>
    </w:pPr>
    <w:rPr>
      <w:b/>
      <w:bCs/>
      <w:color w:val="FFFFFF" w:themeColor="background1"/>
      <w:kern w:val="0"/>
      <w:szCs w:val="22"/>
      <w:lang w:eastAsia="ja-JP"/>
      <w14:ligatures w14:val="none"/>
    </w:rPr>
  </w:style>
  <w:style w:type="character" w:customStyle="1" w:styleId="SubtitleChar">
    <w:name w:val="Subtitle Char"/>
    <w:basedOn w:val="DefaultParagraphFont"/>
    <w:link w:val="Subtitle"/>
    <w:uiPriority w:val="3"/>
    <w:rPr>
      <w:b/>
      <w:bCs/>
      <w:color w:val="FFFFFF" w:themeColor="background1"/>
      <w:kern w:val="0"/>
      <w:szCs w:val="22"/>
      <w:lang w:eastAsia="ja-JP"/>
      <w14:ligatures w14:val="none"/>
    </w:rPr>
  </w:style>
  <w:style w:type="paragraph" w:customStyle="1" w:styleId="27915E62A8144365871E3E3E816C5584">
    <w:name w:val="27915E62A8144365871E3E3E816C5584"/>
  </w:style>
  <w:style w:type="paragraph" w:customStyle="1" w:styleId="2C334913653F4DCC8E64B47DCEEFF16C">
    <w:name w:val="2C334913653F4DCC8E64B47DCEEFF16C"/>
  </w:style>
  <w:style w:type="paragraph" w:customStyle="1" w:styleId="0A61268B91654D1F8805DC6AF231452F">
    <w:name w:val="0A61268B91654D1F8805DC6AF231452F"/>
  </w:style>
  <w:style w:type="character" w:styleId="Emphasis">
    <w:name w:val="Emphasis"/>
    <w:basedOn w:val="DefaultParagraphFont"/>
    <w:uiPriority w:val="20"/>
    <w:qFormat/>
    <w:rsid w:val="00854ECE"/>
    <w:rPr>
      <w:b/>
      <w:i w:val="0"/>
      <w:iCs/>
      <w:color w:val="0E2841" w:themeColor="text2"/>
    </w:rPr>
  </w:style>
  <w:style w:type="paragraph" w:customStyle="1" w:styleId="D6B9CDB51E8D460E90AC07D0B1423464">
    <w:name w:val="D6B9CDB51E8D460E90AC07D0B1423464"/>
  </w:style>
  <w:style w:type="paragraph" w:customStyle="1" w:styleId="C782A0215DD240E2A8A52B1379FF17EC">
    <w:name w:val="C782A0215DD240E2A8A52B1379FF17EC"/>
  </w:style>
  <w:style w:type="paragraph" w:customStyle="1" w:styleId="7ADB656132EE4D39A44C764DF11E9B72">
    <w:name w:val="7ADB656132EE4D39A44C764DF11E9B72"/>
  </w:style>
  <w:style w:type="paragraph" w:customStyle="1" w:styleId="8E623C1BD2CF48E7B26268ADD7DB3C7F">
    <w:name w:val="8E623C1BD2CF48E7B26268ADD7DB3C7F"/>
  </w:style>
  <w:style w:type="paragraph" w:customStyle="1" w:styleId="2E6A0CC5F0634008A33F73CB3155DD9E">
    <w:name w:val="2E6A0CC5F0634008A33F73CB3155DD9E"/>
  </w:style>
  <w:style w:type="paragraph" w:customStyle="1" w:styleId="F0877AD5F4884FB1B8D0FB41A726AA87">
    <w:name w:val="F0877AD5F4884FB1B8D0FB41A726AA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KLT-0">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9B828E-F609-4B84-97AF-5A4F4AF87BB5}">
  <ds:schemaRefs>
    <ds:schemaRef ds:uri="http://schemas.openxmlformats.org/officeDocument/2006/bibliography"/>
  </ds:schemaRefs>
</ds:datastoreItem>
</file>

<file path=customXml/itemProps3.xml><?xml version="1.0" encoding="utf-8"?>
<ds:datastoreItem xmlns:ds="http://schemas.openxmlformats.org/officeDocument/2006/customXml" ds:itemID="{1AECAC52-FCEB-4A4A-B232-A85C20A1A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623337-16B7-4EB7-9E3A-B35A64BB1C26}">
  <ds:schemaRefs>
    <ds:schemaRef ds:uri="http://schemas.microsoft.com/sharepoint/v3/contenttype/forms"/>
  </ds:schemaRefs>
</ds:datastoreItem>
</file>

<file path=customXml/itemProps5.xml><?xml version="1.0" encoding="utf-8"?>
<ds:datastoreItem xmlns:ds="http://schemas.openxmlformats.org/officeDocument/2006/customXml" ds:itemID="{8798A91F-D71D-4F6A-928A-98F350F4D85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Tech booklet</Template>
  <TotalTime>2711</TotalTime>
  <Pages>5</Pages>
  <Words>928</Words>
  <Characters>5293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long</dc:creator>
  <cp:keywords/>
  <dc:description/>
  <cp:lastModifiedBy>julie long</cp:lastModifiedBy>
  <cp:revision>102</cp:revision>
  <cp:lastPrinted>2025-10-16T12:53:00Z</cp:lastPrinted>
  <dcterms:created xsi:type="dcterms:W3CDTF">2025-10-03T12:53:00Z</dcterms:created>
  <dcterms:modified xsi:type="dcterms:W3CDTF">2025-10-16T13:03:00Z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