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58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0"/>
        <w:gridCol w:w="936"/>
        <w:gridCol w:w="1814"/>
        <w:gridCol w:w="769"/>
        <w:gridCol w:w="1045"/>
        <w:gridCol w:w="2369"/>
        <w:gridCol w:w="106"/>
      </w:tblGrid>
      <w:tr w:rsidR="0090596C" w:rsidRPr="0090596C" w14:paraId="36AECB41" w14:textId="77777777" w:rsidTr="009B161D">
        <w:tc>
          <w:tcPr>
            <w:tcW w:w="5000" w:type="pct"/>
            <w:gridSpan w:val="7"/>
            <w:shd w:val="clear" w:color="auto" w:fill="5B9BD5" w:themeFill="accent5"/>
          </w:tcPr>
          <w:p w14:paraId="584DAB3B" w14:textId="1D2FF45A" w:rsidR="00650259" w:rsidRPr="0090596C" w:rsidRDefault="009B161D" w:rsidP="0090596C">
            <w:pPr>
              <w:pStyle w:val="Heading1"/>
            </w:pPr>
            <w:r>
              <w:t>Patient Information</w:t>
            </w:r>
          </w:p>
        </w:tc>
      </w:tr>
      <w:tr w:rsidR="00E5040C" w:rsidRPr="00846B76" w14:paraId="0F06FF63" w14:textId="77777777" w:rsidTr="00A22AAC">
        <w:sdt>
          <w:sdtPr>
            <w:id w:val="1621259925"/>
            <w:placeholder>
              <w:docPart w:val="9321F219F7AD4D9781DEFBBE2A75A2F9"/>
            </w:placeholder>
            <w:temporary/>
            <w:showingPlcHdr/>
            <w15:appearance w15:val="hidden"/>
          </w:sdtPr>
          <w:sdtContent>
            <w:tc>
              <w:tcPr>
                <w:tcW w:w="1283" w:type="pct"/>
                <w:vAlign w:val="bottom"/>
              </w:tcPr>
              <w:p w14:paraId="6AB847C4" w14:textId="77777777" w:rsidR="00E5040C" w:rsidRPr="00846B76" w:rsidRDefault="00E5040C" w:rsidP="006C0314">
                <w:pPr>
                  <w:pStyle w:val="NormalIndent"/>
                  <w:ind w:left="0"/>
                </w:pPr>
                <w:r w:rsidRPr="0090596C">
                  <w:t>First Name</w:t>
                </w:r>
              </w:p>
            </w:tc>
          </w:sdtContent>
        </w:sdt>
        <w:tc>
          <w:tcPr>
            <w:tcW w:w="1452" w:type="pct"/>
            <w:gridSpan w:val="2"/>
            <w:tcBorders>
              <w:bottom w:val="single" w:sz="4" w:space="0" w:color="auto"/>
            </w:tcBorders>
            <w:vAlign w:val="bottom"/>
          </w:tcPr>
          <w:p w14:paraId="55D02010" w14:textId="170F88DE" w:rsidR="00E5040C" w:rsidRPr="00846B76" w:rsidRDefault="00E5040C" w:rsidP="007F7B5D">
            <w:pPr>
              <w:spacing w:before="120"/>
            </w:pPr>
          </w:p>
        </w:tc>
        <w:tc>
          <w:tcPr>
            <w:tcW w:w="2265" w:type="pct"/>
            <w:gridSpan w:val="4"/>
            <w:tcBorders>
              <w:bottom w:val="single" w:sz="4" w:space="0" w:color="auto"/>
            </w:tcBorders>
            <w:vAlign w:val="bottom"/>
          </w:tcPr>
          <w:p w14:paraId="3AA60B29" w14:textId="2DA34E6E" w:rsidR="00E5040C" w:rsidRPr="00846B76" w:rsidRDefault="00E5040C" w:rsidP="007F7B5D">
            <w:pPr>
              <w:spacing w:before="120"/>
            </w:pPr>
            <w:r>
              <w:t>Last Name</w:t>
            </w:r>
            <w:r w:rsidR="002C5D82">
              <w:t xml:space="preserve"> </w:t>
            </w:r>
          </w:p>
        </w:tc>
      </w:tr>
      <w:tr w:rsidR="00650259" w:rsidRPr="00846B76" w14:paraId="081F1302" w14:textId="77777777" w:rsidTr="009B161D">
        <w:tc>
          <w:tcPr>
            <w:tcW w:w="1283" w:type="pct"/>
            <w:vAlign w:val="bottom"/>
          </w:tcPr>
          <w:p w14:paraId="7C729B4C" w14:textId="2435EE33" w:rsidR="00650259" w:rsidRPr="00846B76" w:rsidRDefault="009B161D" w:rsidP="006C0314">
            <w:pPr>
              <w:pStyle w:val="NormalIndent"/>
              <w:ind w:left="0"/>
            </w:pPr>
            <w:r>
              <w:t>Date of Birth</w:t>
            </w:r>
          </w:p>
        </w:tc>
        <w:tc>
          <w:tcPr>
            <w:tcW w:w="3717" w:type="pct"/>
            <w:gridSpan w:val="6"/>
            <w:tcBorders>
              <w:bottom w:val="single" w:sz="4" w:space="0" w:color="auto"/>
            </w:tcBorders>
            <w:vAlign w:val="bottom"/>
          </w:tcPr>
          <w:p w14:paraId="53BCABFE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0276BEE" w14:textId="77777777" w:rsidTr="009B161D">
        <w:sdt>
          <w:sdtPr>
            <w:id w:val="572943512"/>
            <w:placeholder>
              <w:docPart w:val="C4724A2C77AB4C18AC42DCF1085E36CC"/>
            </w:placeholder>
            <w:temporary/>
            <w:showingPlcHdr/>
            <w15:appearance w15:val="hidden"/>
          </w:sdtPr>
          <w:sdtContent>
            <w:tc>
              <w:tcPr>
                <w:tcW w:w="1283" w:type="pct"/>
                <w:vAlign w:val="bottom"/>
              </w:tcPr>
              <w:p w14:paraId="2B28DE23" w14:textId="77777777" w:rsidR="00650259" w:rsidRDefault="0090596C" w:rsidP="006C0314">
                <w:pPr>
                  <w:pStyle w:val="NormalIndent"/>
                  <w:ind w:left="0"/>
                </w:pPr>
                <w:r w:rsidRPr="0090596C">
                  <w:t>Address</w:t>
                </w:r>
              </w:p>
            </w:tc>
          </w:sdtContent>
        </w:sdt>
        <w:tc>
          <w:tcPr>
            <w:tcW w:w="3717" w:type="pct"/>
            <w:gridSpan w:val="6"/>
            <w:tcBorders>
              <w:bottom w:val="single" w:sz="4" w:space="0" w:color="auto"/>
            </w:tcBorders>
            <w:vAlign w:val="bottom"/>
          </w:tcPr>
          <w:p w14:paraId="59DEB736" w14:textId="2A8C39CB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7D069076" w14:textId="77777777" w:rsidTr="009B161D">
        <w:tc>
          <w:tcPr>
            <w:tcW w:w="1283" w:type="pct"/>
            <w:vAlign w:val="bottom"/>
          </w:tcPr>
          <w:p w14:paraId="13647716" w14:textId="6D4D8ECC" w:rsidR="00650259" w:rsidRPr="00846B76" w:rsidRDefault="009B161D" w:rsidP="006C0314">
            <w:pPr>
              <w:pStyle w:val="NormalIndent"/>
              <w:ind w:left="0"/>
            </w:pPr>
            <w:r>
              <w:t>Postcode</w:t>
            </w:r>
          </w:p>
        </w:tc>
        <w:tc>
          <w:tcPr>
            <w:tcW w:w="3717" w:type="pct"/>
            <w:gridSpan w:val="6"/>
            <w:tcBorders>
              <w:bottom w:val="single" w:sz="4" w:space="0" w:color="auto"/>
            </w:tcBorders>
            <w:vAlign w:val="bottom"/>
          </w:tcPr>
          <w:p w14:paraId="10393081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3DC4B32F" w14:textId="77777777" w:rsidTr="009B161D">
        <w:sdt>
          <w:sdtPr>
            <w:id w:val="83577009"/>
            <w:placeholder>
              <w:docPart w:val="6543BE397A7349DAAF32826A52861C0D"/>
            </w:placeholder>
            <w:temporary/>
            <w:showingPlcHdr/>
            <w15:appearance w15:val="hidden"/>
          </w:sdtPr>
          <w:sdtContent>
            <w:tc>
              <w:tcPr>
                <w:tcW w:w="1283" w:type="pct"/>
                <w:vAlign w:val="bottom"/>
              </w:tcPr>
              <w:p w14:paraId="7FE109A1" w14:textId="77777777" w:rsidR="00650259" w:rsidRPr="00846B76" w:rsidRDefault="0090596C" w:rsidP="006C0314">
                <w:pPr>
                  <w:pStyle w:val="NormalIndent"/>
                  <w:ind w:left="0"/>
                </w:pPr>
                <w:r w:rsidRPr="0090596C">
                  <w:t>Phone</w:t>
                </w:r>
              </w:p>
            </w:tc>
          </w:sdtContent>
        </w:sdt>
        <w:tc>
          <w:tcPr>
            <w:tcW w:w="1452" w:type="pct"/>
            <w:gridSpan w:val="2"/>
            <w:tcBorders>
              <w:bottom w:val="single" w:sz="4" w:space="0" w:color="auto"/>
            </w:tcBorders>
            <w:vAlign w:val="bottom"/>
          </w:tcPr>
          <w:p w14:paraId="773B74F9" w14:textId="78601BCA" w:rsidR="00650259" w:rsidRPr="00846B76" w:rsidRDefault="00650259" w:rsidP="007F7B5D">
            <w:pPr>
              <w:spacing w:before="120"/>
            </w:pPr>
          </w:p>
        </w:tc>
        <w:sdt>
          <w:sdtPr>
            <w:id w:val="-1074967882"/>
            <w:placeholder>
              <w:docPart w:val="A9976221AB774B89A8F855144CB696D9"/>
            </w:placeholder>
            <w:temporary/>
            <w:showingPlcHdr/>
            <w15:appearance w15:val="hidden"/>
          </w:sdtPr>
          <w:sdtContent>
            <w:tc>
              <w:tcPr>
                <w:tcW w:w="958" w:type="pct"/>
                <w:gridSpan w:val="2"/>
                <w:vAlign w:val="bottom"/>
              </w:tcPr>
              <w:p w14:paraId="3F036EAA" w14:textId="77777777" w:rsidR="00650259" w:rsidRPr="00846B76" w:rsidRDefault="0090596C" w:rsidP="0090596C">
                <w:r w:rsidRPr="0090596C">
                  <w:t>Alt Phone</w:t>
                </w:r>
              </w:p>
            </w:tc>
          </w:sdtContent>
        </w:sdt>
        <w:tc>
          <w:tcPr>
            <w:tcW w:w="1307" w:type="pct"/>
            <w:gridSpan w:val="2"/>
            <w:tcBorders>
              <w:bottom w:val="single" w:sz="4" w:space="0" w:color="auto"/>
            </w:tcBorders>
            <w:vAlign w:val="bottom"/>
          </w:tcPr>
          <w:p w14:paraId="01B9537E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B37789C" w14:textId="77777777" w:rsidTr="009B161D">
        <w:tc>
          <w:tcPr>
            <w:tcW w:w="1283" w:type="pct"/>
            <w:vAlign w:val="bottom"/>
          </w:tcPr>
          <w:p w14:paraId="3E1AE493" w14:textId="7EBE0C22" w:rsidR="00650259" w:rsidRPr="00846B76" w:rsidRDefault="00000000" w:rsidP="006C0314">
            <w:pPr>
              <w:pStyle w:val="NormalIndent"/>
              <w:ind w:left="0"/>
            </w:pPr>
            <w:sdt>
              <w:sdtPr>
                <w:id w:val="-965116832"/>
                <w:placeholder>
                  <w:docPart w:val="9F59E9AC962E46CBA58C619730B41230"/>
                </w:placeholder>
                <w:temporary/>
                <w:showingPlcHdr/>
                <w15:appearance w15:val="hidden"/>
              </w:sdtPr>
              <w:sdtContent>
                <w:r w:rsidR="0090596C" w:rsidRPr="0090596C">
                  <w:t>Email</w:t>
                </w:r>
              </w:sdtContent>
            </w:sdt>
          </w:p>
        </w:tc>
        <w:tc>
          <w:tcPr>
            <w:tcW w:w="3717" w:type="pct"/>
            <w:gridSpan w:val="6"/>
            <w:tcBorders>
              <w:bottom w:val="single" w:sz="4" w:space="0" w:color="auto"/>
            </w:tcBorders>
            <w:vAlign w:val="bottom"/>
          </w:tcPr>
          <w:p w14:paraId="28BFA55C" w14:textId="45D0159D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766BCAD2" w14:textId="77777777" w:rsidTr="009B161D">
        <w:trPr>
          <w:trHeight w:val="54"/>
        </w:trPr>
        <w:tc>
          <w:tcPr>
            <w:tcW w:w="5000" w:type="pct"/>
            <w:gridSpan w:val="7"/>
            <w:shd w:val="clear" w:color="auto" w:fill="auto"/>
          </w:tcPr>
          <w:p w14:paraId="7A1AEFBB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6C0314" w:rsidRPr="00846B76" w14:paraId="685FDC78" w14:textId="77777777" w:rsidTr="009B161D">
        <w:trPr>
          <w:trHeight w:val="54"/>
        </w:trPr>
        <w:tc>
          <w:tcPr>
            <w:tcW w:w="5000" w:type="pct"/>
            <w:gridSpan w:val="7"/>
            <w:shd w:val="clear" w:color="auto" w:fill="auto"/>
          </w:tcPr>
          <w:p w14:paraId="5FEB7E79" w14:textId="77777777" w:rsidR="006C0314" w:rsidRPr="00846B76" w:rsidRDefault="006C0314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5964DF50" w14:textId="77777777" w:rsidTr="009B161D">
        <w:tc>
          <w:tcPr>
            <w:tcW w:w="5000" w:type="pct"/>
            <w:gridSpan w:val="7"/>
            <w:shd w:val="clear" w:color="auto" w:fill="5B9BD5" w:themeFill="accent5"/>
          </w:tcPr>
          <w:p w14:paraId="2050DE17" w14:textId="7C0F9E6A" w:rsidR="00650259" w:rsidRPr="0090596C" w:rsidRDefault="009B161D" w:rsidP="0090596C">
            <w:pPr>
              <w:pStyle w:val="Heading1"/>
            </w:pPr>
            <w:r>
              <w:t>Secondary Contact Person</w:t>
            </w:r>
          </w:p>
        </w:tc>
      </w:tr>
      <w:tr w:rsidR="00650259" w:rsidRPr="00846B76" w14:paraId="2A74137B" w14:textId="77777777" w:rsidTr="009B161D">
        <w:sdt>
          <w:sdtPr>
            <w:id w:val="1384843028"/>
            <w:placeholder>
              <w:docPart w:val="39BB903DFC5646DD8CFA8800CF8266E6"/>
            </w:placeholder>
            <w:temporary/>
            <w:showingPlcHdr/>
            <w15:appearance w15:val="hidden"/>
          </w:sdtPr>
          <w:sdtContent>
            <w:tc>
              <w:tcPr>
                <w:tcW w:w="1283" w:type="pct"/>
                <w:vAlign w:val="bottom"/>
              </w:tcPr>
              <w:p w14:paraId="0DD7DA6E" w14:textId="77777777" w:rsidR="00650259" w:rsidRPr="00846B76" w:rsidRDefault="0090596C" w:rsidP="006C0314">
                <w:pPr>
                  <w:pStyle w:val="NormalIndent"/>
                  <w:ind w:left="0"/>
                </w:pPr>
                <w:r w:rsidRPr="0090596C">
                  <w:t>First Name</w:t>
                </w:r>
              </w:p>
            </w:tc>
          </w:sdtContent>
        </w:sdt>
        <w:tc>
          <w:tcPr>
            <w:tcW w:w="3717" w:type="pct"/>
            <w:gridSpan w:val="6"/>
            <w:tcBorders>
              <w:bottom w:val="single" w:sz="4" w:space="0" w:color="auto"/>
            </w:tcBorders>
            <w:vAlign w:val="bottom"/>
          </w:tcPr>
          <w:p w14:paraId="2CE363B0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F042834" w14:textId="77777777" w:rsidTr="009B161D">
        <w:sdt>
          <w:sdtPr>
            <w:id w:val="1166290108"/>
            <w:placeholder>
              <w:docPart w:val="DDB46B7CF90C4DC0BED1B4F6884DFF77"/>
            </w:placeholder>
            <w:temporary/>
            <w:showingPlcHdr/>
            <w15:appearance w15:val="hidden"/>
          </w:sdtPr>
          <w:sdtContent>
            <w:tc>
              <w:tcPr>
                <w:tcW w:w="1283" w:type="pct"/>
                <w:vAlign w:val="bottom"/>
              </w:tcPr>
              <w:p w14:paraId="421C2688" w14:textId="77777777" w:rsidR="00650259" w:rsidRPr="00846B76" w:rsidRDefault="0090596C" w:rsidP="006C0314">
                <w:pPr>
                  <w:pStyle w:val="NormalIndent"/>
                  <w:ind w:left="0"/>
                </w:pPr>
                <w:r w:rsidRPr="0090596C">
                  <w:t>Last Name</w:t>
                </w:r>
              </w:p>
            </w:tc>
          </w:sdtContent>
        </w:sdt>
        <w:tc>
          <w:tcPr>
            <w:tcW w:w="371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FF08DF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2915EA1" w14:textId="77777777" w:rsidTr="009B161D">
        <w:tc>
          <w:tcPr>
            <w:tcW w:w="1283" w:type="pct"/>
            <w:vAlign w:val="bottom"/>
          </w:tcPr>
          <w:p w14:paraId="0D8740E4" w14:textId="63845FAF" w:rsidR="00650259" w:rsidRDefault="009B161D" w:rsidP="006C0314">
            <w:pPr>
              <w:pStyle w:val="NormalIndent"/>
              <w:ind w:left="0"/>
            </w:pPr>
            <w:r>
              <w:t>Phone</w:t>
            </w:r>
          </w:p>
        </w:tc>
        <w:tc>
          <w:tcPr>
            <w:tcW w:w="145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D110D2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958" w:type="pct"/>
            <w:gridSpan w:val="2"/>
            <w:tcBorders>
              <w:top w:val="single" w:sz="4" w:space="0" w:color="auto"/>
            </w:tcBorders>
            <w:vAlign w:val="bottom"/>
          </w:tcPr>
          <w:p w14:paraId="277EFF4A" w14:textId="48CED34D" w:rsidR="00650259" w:rsidRDefault="002C5D82" w:rsidP="00F52451">
            <w:r>
              <w:t>Relationship</w:t>
            </w:r>
          </w:p>
        </w:tc>
        <w:tc>
          <w:tcPr>
            <w:tcW w:w="130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1479CC" w14:textId="77777777" w:rsidR="00650259" w:rsidRPr="00846B76" w:rsidRDefault="00650259" w:rsidP="007F7B5D">
            <w:pPr>
              <w:spacing w:before="120"/>
            </w:pPr>
          </w:p>
        </w:tc>
      </w:tr>
      <w:tr w:rsidR="002C5D82" w:rsidRPr="00846B76" w14:paraId="5CCD5910" w14:textId="77777777" w:rsidTr="002C5D82">
        <w:sdt>
          <w:sdtPr>
            <w:id w:val="1334104394"/>
            <w:placeholder>
              <w:docPart w:val="ABA9D26DCB884B1C965E0068858B582C"/>
            </w:placeholder>
            <w:temporary/>
            <w:showingPlcHdr/>
            <w15:appearance w15:val="hidden"/>
          </w:sdtPr>
          <w:sdtContent>
            <w:tc>
              <w:tcPr>
                <w:tcW w:w="1283" w:type="pct"/>
                <w:vAlign w:val="bottom"/>
              </w:tcPr>
              <w:p w14:paraId="1DE7FFF6" w14:textId="77777777" w:rsidR="002C5D82" w:rsidRPr="00846B76" w:rsidRDefault="002C5D82" w:rsidP="006C0314">
                <w:pPr>
                  <w:pStyle w:val="NormalIndent"/>
                  <w:ind w:left="0"/>
                </w:pPr>
                <w:r w:rsidRPr="0090596C">
                  <w:t>Email</w:t>
                </w:r>
              </w:p>
            </w:tc>
          </w:sdtContent>
        </w:sdt>
        <w:tc>
          <w:tcPr>
            <w:tcW w:w="1858" w:type="pct"/>
            <w:gridSpan w:val="3"/>
            <w:tcBorders>
              <w:bottom w:val="single" w:sz="4" w:space="0" w:color="auto"/>
            </w:tcBorders>
            <w:vAlign w:val="bottom"/>
          </w:tcPr>
          <w:p w14:paraId="63D97827" w14:textId="36D46856" w:rsidR="002C5D82" w:rsidRPr="00846B76" w:rsidRDefault="002C5D82" w:rsidP="007F7B5D">
            <w:pPr>
              <w:spacing w:before="120"/>
            </w:pPr>
          </w:p>
        </w:tc>
        <w:tc>
          <w:tcPr>
            <w:tcW w:w="1859" w:type="pct"/>
            <w:gridSpan w:val="3"/>
            <w:tcBorders>
              <w:bottom w:val="single" w:sz="4" w:space="0" w:color="auto"/>
            </w:tcBorders>
            <w:vAlign w:val="bottom"/>
          </w:tcPr>
          <w:p w14:paraId="6853400E" w14:textId="2685534D" w:rsidR="002C5D82" w:rsidRPr="00846B76" w:rsidRDefault="002C5D82" w:rsidP="007F7B5D">
            <w:pPr>
              <w:spacing w:before="120"/>
            </w:pPr>
          </w:p>
        </w:tc>
      </w:tr>
      <w:tr w:rsidR="00650259" w:rsidRPr="00846B76" w14:paraId="36232DCB" w14:textId="77777777" w:rsidTr="009B161D">
        <w:trPr>
          <w:trHeight w:val="80"/>
        </w:trPr>
        <w:tc>
          <w:tcPr>
            <w:tcW w:w="5000" w:type="pct"/>
            <w:gridSpan w:val="7"/>
            <w:shd w:val="clear" w:color="auto" w:fill="auto"/>
          </w:tcPr>
          <w:p w14:paraId="2D447402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73274FB4" w14:textId="77777777" w:rsidTr="009B161D">
        <w:tc>
          <w:tcPr>
            <w:tcW w:w="5000" w:type="pct"/>
            <w:gridSpan w:val="7"/>
            <w:shd w:val="clear" w:color="auto" w:fill="5B9BD5" w:themeFill="accent5"/>
          </w:tcPr>
          <w:p w14:paraId="7EA0A001" w14:textId="39C931CB" w:rsidR="00650259" w:rsidRPr="0090596C" w:rsidRDefault="009B161D" w:rsidP="0090596C">
            <w:pPr>
              <w:pStyle w:val="Heading1"/>
            </w:pPr>
            <w:bookmarkStart w:id="0" w:name="_Hlk521325947"/>
            <w:r>
              <w:t>Diagnosis</w:t>
            </w:r>
          </w:p>
        </w:tc>
      </w:tr>
      <w:bookmarkEnd w:id="0"/>
      <w:tr w:rsidR="00650259" w:rsidRPr="00846B76" w14:paraId="3B3D66EE" w14:textId="77777777" w:rsidTr="009B161D">
        <w:trPr>
          <w:gridAfter w:val="1"/>
          <w:wAfter w:w="56" w:type="pct"/>
        </w:trPr>
        <w:tc>
          <w:tcPr>
            <w:tcW w:w="1777" w:type="pct"/>
            <w:gridSpan w:val="2"/>
            <w:vAlign w:val="bottom"/>
          </w:tcPr>
          <w:p w14:paraId="4629AAA5" w14:textId="27D6DF63" w:rsidR="00650259" w:rsidRPr="00F52451" w:rsidRDefault="009B161D" w:rsidP="006C0314">
            <w:pPr>
              <w:pStyle w:val="NormalIndent"/>
              <w:ind w:left="0"/>
            </w:pPr>
            <w:r>
              <w:t>Date of Diagnosis</w:t>
            </w:r>
          </w:p>
        </w:tc>
        <w:tc>
          <w:tcPr>
            <w:tcW w:w="3167" w:type="pct"/>
            <w:gridSpan w:val="4"/>
            <w:tcBorders>
              <w:bottom w:val="single" w:sz="4" w:space="0" w:color="auto"/>
            </w:tcBorders>
            <w:vAlign w:val="bottom"/>
          </w:tcPr>
          <w:p w14:paraId="47845854" w14:textId="20DF2E3B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03E6987" w14:textId="77777777" w:rsidTr="009B161D">
        <w:trPr>
          <w:gridAfter w:val="1"/>
          <w:wAfter w:w="56" w:type="pct"/>
        </w:trPr>
        <w:tc>
          <w:tcPr>
            <w:tcW w:w="1777" w:type="pct"/>
            <w:gridSpan w:val="2"/>
            <w:vAlign w:val="bottom"/>
          </w:tcPr>
          <w:p w14:paraId="3DA29F30" w14:textId="3A0E0AFD" w:rsidR="00650259" w:rsidRPr="00F52451" w:rsidRDefault="009B161D" w:rsidP="006C0314">
            <w:pPr>
              <w:pStyle w:val="NormalIndent"/>
              <w:ind w:left="0"/>
            </w:pPr>
            <w:r>
              <w:t>Diagnosis</w:t>
            </w:r>
          </w:p>
        </w:tc>
        <w:tc>
          <w:tcPr>
            <w:tcW w:w="316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C1CF67" w14:textId="77777777" w:rsidR="00650259" w:rsidRPr="00846B76" w:rsidRDefault="00650259" w:rsidP="007F7B5D">
            <w:pPr>
              <w:spacing w:before="120"/>
            </w:pPr>
          </w:p>
        </w:tc>
      </w:tr>
      <w:tr w:rsidR="009B161D" w:rsidRPr="00846B76" w14:paraId="09C427D5" w14:textId="77777777" w:rsidTr="009B161D">
        <w:trPr>
          <w:gridAfter w:val="1"/>
          <w:wAfter w:w="56" w:type="pct"/>
        </w:trPr>
        <w:tc>
          <w:tcPr>
            <w:tcW w:w="1777" w:type="pct"/>
            <w:gridSpan w:val="2"/>
            <w:vAlign w:val="bottom"/>
          </w:tcPr>
          <w:p w14:paraId="4E6E5F21" w14:textId="2BF97F7A" w:rsidR="009B161D" w:rsidRDefault="009B161D" w:rsidP="009B161D">
            <w:pPr>
              <w:pStyle w:val="NormalIndent"/>
            </w:pPr>
          </w:p>
        </w:tc>
        <w:tc>
          <w:tcPr>
            <w:tcW w:w="316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44642E" w14:textId="77777777" w:rsidR="009B161D" w:rsidRPr="00846B76" w:rsidRDefault="009B161D" w:rsidP="009B161D">
            <w:pPr>
              <w:spacing w:before="120"/>
            </w:pPr>
          </w:p>
        </w:tc>
      </w:tr>
      <w:tr w:rsidR="009B161D" w:rsidRPr="00846B76" w14:paraId="536DC8FD" w14:textId="77777777" w:rsidTr="009B161D">
        <w:trPr>
          <w:gridAfter w:val="1"/>
          <w:wAfter w:w="56" w:type="pct"/>
        </w:trPr>
        <w:tc>
          <w:tcPr>
            <w:tcW w:w="1777" w:type="pct"/>
            <w:gridSpan w:val="2"/>
            <w:vAlign w:val="bottom"/>
          </w:tcPr>
          <w:p w14:paraId="55BAE4F9" w14:textId="4C5A06F9" w:rsidR="009B161D" w:rsidRPr="00F52451" w:rsidRDefault="009B161D" w:rsidP="006C0314">
            <w:pPr>
              <w:pStyle w:val="NormalIndent"/>
              <w:ind w:left="0"/>
            </w:pPr>
            <w:r>
              <w:t>Previous medical history</w:t>
            </w:r>
          </w:p>
        </w:tc>
        <w:tc>
          <w:tcPr>
            <w:tcW w:w="3167" w:type="pct"/>
            <w:gridSpan w:val="4"/>
            <w:tcBorders>
              <w:bottom w:val="single" w:sz="4" w:space="0" w:color="auto"/>
            </w:tcBorders>
            <w:vAlign w:val="bottom"/>
          </w:tcPr>
          <w:p w14:paraId="7DEEF65A" w14:textId="77777777" w:rsidR="009B161D" w:rsidRPr="00846B76" w:rsidRDefault="009B161D" w:rsidP="009B161D">
            <w:pPr>
              <w:spacing w:before="120"/>
            </w:pPr>
          </w:p>
        </w:tc>
      </w:tr>
      <w:tr w:rsidR="009B161D" w:rsidRPr="00846B76" w14:paraId="6C3BFCBB" w14:textId="77777777" w:rsidTr="009B161D">
        <w:trPr>
          <w:gridAfter w:val="1"/>
          <w:wAfter w:w="56" w:type="pct"/>
        </w:trPr>
        <w:tc>
          <w:tcPr>
            <w:tcW w:w="1777" w:type="pct"/>
            <w:gridSpan w:val="2"/>
            <w:vAlign w:val="bottom"/>
          </w:tcPr>
          <w:p w14:paraId="40DA63B5" w14:textId="1E784359" w:rsidR="009B161D" w:rsidRDefault="009B161D" w:rsidP="009B161D">
            <w:pPr>
              <w:pStyle w:val="NormalIndent"/>
            </w:pPr>
          </w:p>
        </w:tc>
        <w:tc>
          <w:tcPr>
            <w:tcW w:w="3167" w:type="pct"/>
            <w:gridSpan w:val="4"/>
            <w:tcBorders>
              <w:bottom w:val="single" w:sz="4" w:space="0" w:color="auto"/>
            </w:tcBorders>
            <w:vAlign w:val="bottom"/>
          </w:tcPr>
          <w:p w14:paraId="152FF7A4" w14:textId="77777777" w:rsidR="009B161D" w:rsidRPr="00846B76" w:rsidRDefault="009B161D" w:rsidP="009B161D">
            <w:pPr>
              <w:spacing w:before="120"/>
            </w:pPr>
          </w:p>
        </w:tc>
      </w:tr>
      <w:tr w:rsidR="009B161D" w:rsidRPr="0090596C" w14:paraId="1FFFDEE5" w14:textId="77777777" w:rsidTr="009C6C6F">
        <w:tc>
          <w:tcPr>
            <w:tcW w:w="5000" w:type="pct"/>
            <w:gridSpan w:val="7"/>
            <w:shd w:val="clear" w:color="auto" w:fill="5B9BD5" w:themeFill="accent5"/>
          </w:tcPr>
          <w:p w14:paraId="3E8C1B4B" w14:textId="360029EB" w:rsidR="009B161D" w:rsidRPr="0090596C" w:rsidRDefault="009B161D" w:rsidP="009C6C6F">
            <w:pPr>
              <w:pStyle w:val="Heading1"/>
            </w:pPr>
            <w:r>
              <w:t>Communication</w:t>
            </w:r>
          </w:p>
        </w:tc>
      </w:tr>
      <w:tr w:rsidR="009B161D" w:rsidRPr="00846B76" w14:paraId="5171D690" w14:textId="77777777" w:rsidTr="009C6C6F">
        <w:trPr>
          <w:gridAfter w:val="1"/>
          <w:wAfter w:w="56" w:type="pct"/>
        </w:trPr>
        <w:tc>
          <w:tcPr>
            <w:tcW w:w="1777" w:type="pct"/>
            <w:gridSpan w:val="2"/>
            <w:vAlign w:val="bottom"/>
          </w:tcPr>
          <w:p w14:paraId="3616B815" w14:textId="1CEEE21A" w:rsidR="009B161D" w:rsidRPr="00F52451" w:rsidRDefault="006C0314" w:rsidP="009B161D">
            <w:pPr>
              <w:pStyle w:val="NormalIndent"/>
              <w:ind w:left="0"/>
            </w:pPr>
            <w:r>
              <w:t>Communication difficulties</w:t>
            </w:r>
          </w:p>
        </w:tc>
        <w:tc>
          <w:tcPr>
            <w:tcW w:w="3167" w:type="pct"/>
            <w:gridSpan w:val="4"/>
            <w:tcBorders>
              <w:bottom w:val="single" w:sz="4" w:space="0" w:color="auto"/>
            </w:tcBorders>
            <w:vAlign w:val="bottom"/>
          </w:tcPr>
          <w:p w14:paraId="20A0BCA5" w14:textId="7F914E3F" w:rsidR="009B161D" w:rsidRPr="006C0314" w:rsidRDefault="006C0314" w:rsidP="009C6C6F">
            <w:pPr>
              <w:spacing w:before="120"/>
              <w:rPr>
                <w:sz w:val="18"/>
                <w:szCs w:val="18"/>
              </w:rPr>
            </w:pPr>
            <w:r>
              <w:t xml:space="preserve">Yes/No </w:t>
            </w:r>
            <w:r>
              <w:rPr>
                <w:sz w:val="18"/>
                <w:szCs w:val="18"/>
              </w:rPr>
              <w:t>(If yes, describe)</w:t>
            </w:r>
          </w:p>
        </w:tc>
      </w:tr>
      <w:tr w:rsidR="009B161D" w:rsidRPr="00846B76" w14:paraId="20685192" w14:textId="77777777" w:rsidTr="009C6C6F">
        <w:trPr>
          <w:gridAfter w:val="1"/>
          <w:wAfter w:w="56" w:type="pct"/>
        </w:trPr>
        <w:tc>
          <w:tcPr>
            <w:tcW w:w="1777" w:type="pct"/>
            <w:gridSpan w:val="2"/>
            <w:vAlign w:val="bottom"/>
          </w:tcPr>
          <w:p w14:paraId="17413D3D" w14:textId="29CC0114" w:rsidR="009B161D" w:rsidRPr="00F52451" w:rsidRDefault="006C0314" w:rsidP="006C0314">
            <w:pPr>
              <w:pStyle w:val="NormalIndent"/>
              <w:ind w:left="0"/>
            </w:pPr>
            <w:r>
              <w:t>Is English a second language?</w:t>
            </w:r>
          </w:p>
        </w:tc>
        <w:tc>
          <w:tcPr>
            <w:tcW w:w="316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D7085B" w14:textId="2C7B755E" w:rsidR="009B161D" w:rsidRPr="006C0314" w:rsidRDefault="006C0314" w:rsidP="009C6C6F">
            <w:pPr>
              <w:spacing w:before="120"/>
              <w:rPr>
                <w:sz w:val="18"/>
                <w:szCs w:val="18"/>
              </w:rPr>
            </w:pPr>
            <w:r>
              <w:t xml:space="preserve">Yes/No </w:t>
            </w:r>
            <w:r>
              <w:rPr>
                <w:sz w:val="18"/>
                <w:szCs w:val="18"/>
              </w:rPr>
              <w:t>(If yes, list preferred language)</w:t>
            </w:r>
          </w:p>
        </w:tc>
      </w:tr>
      <w:tr w:rsidR="009B161D" w:rsidRPr="00846B76" w14:paraId="25B40FC8" w14:textId="77777777" w:rsidTr="00A22AAC">
        <w:trPr>
          <w:gridAfter w:val="1"/>
          <w:wAfter w:w="56" w:type="pct"/>
        </w:trPr>
        <w:tc>
          <w:tcPr>
            <w:tcW w:w="1777" w:type="pct"/>
            <w:gridSpan w:val="2"/>
            <w:vAlign w:val="bottom"/>
          </w:tcPr>
          <w:p w14:paraId="5D0DFE97" w14:textId="270EEFE6" w:rsidR="009B161D" w:rsidRDefault="006C0314" w:rsidP="006C0314">
            <w:pPr>
              <w:pStyle w:val="NormalIndent"/>
              <w:ind w:left="0"/>
            </w:pPr>
            <w:r>
              <w:t>Is an interpreter required?</w:t>
            </w:r>
          </w:p>
        </w:tc>
        <w:tc>
          <w:tcPr>
            <w:tcW w:w="3167" w:type="pct"/>
            <w:gridSpan w:val="4"/>
            <w:tcBorders>
              <w:top w:val="single" w:sz="4" w:space="0" w:color="auto"/>
            </w:tcBorders>
            <w:vAlign w:val="bottom"/>
          </w:tcPr>
          <w:p w14:paraId="7CECDBAA" w14:textId="52266350" w:rsidR="009B161D" w:rsidRPr="00846B76" w:rsidRDefault="006C0314" w:rsidP="009C6C6F">
            <w:pPr>
              <w:spacing w:before="120"/>
            </w:pPr>
            <w:r>
              <w:t>Yes/No</w:t>
            </w:r>
          </w:p>
        </w:tc>
      </w:tr>
      <w:tr w:rsidR="00A22AAC" w:rsidRPr="00846B76" w14:paraId="3AAD9D29" w14:textId="77777777" w:rsidTr="00A22AAC">
        <w:trPr>
          <w:gridAfter w:val="1"/>
          <w:wAfter w:w="56" w:type="pct"/>
        </w:trPr>
        <w:tc>
          <w:tcPr>
            <w:tcW w:w="1777" w:type="pct"/>
            <w:gridSpan w:val="2"/>
            <w:vAlign w:val="bottom"/>
          </w:tcPr>
          <w:p w14:paraId="43E9BBDE" w14:textId="77777777" w:rsidR="00A22AAC" w:rsidRDefault="00A22AAC" w:rsidP="006C0314">
            <w:pPr>
              <w:pStyle w:val="NormalIndent"/>
              <w:ind w:left="0"/>
            </w:pPr>
          </w:p>
        </w:tc>
        <w:tc>
          <w:tcPr>
            <w:tcW w:w="3167" w:type="pct"/>
            <w:gridSpan w:val="4"/>
            <w:vAlign w:val="bottom"/>
          </w:tcPr>
          <w:p w14:paraId="78D912A8" w14:textId="77777777" w:rsidR="00A22AAC" w:rsidRDefault="00A22AAC" w:rsidP="009C6C6F">
            <w:pPr>
              <w:spacing w:before="120"/>
            </w:pPr>
          </w:p>
        </w:tc>
      </w:tr>
      <w:tr w:rsidR="009B161D" w:rsidRPr="0090596C" w14:paraId="1D19A804" w14:textId="77777777" w:rsidTr="009C6C6F">
        <w:tc>
          <w:tcPr>
            <w:tcW w:w="5000" w:type="pct"/>
            <w:gridSpan w:val="7"/>
            <w:shd w:val="clear" w:color="auto" w:fill="5B9BD5" w:themeFill="accent5"/>
          </w:tcPr>
          <w:p w14:paraId="2B0294F8" w14:textId="1B7CAA45" w:rsidR="009B161D" w:rsidRPr="0090596C" w:rsidRDefault="006C0314" w:rsidP="009C6C6F">
            <w:pPr>
              <w:pStyle w:val="Heading1"/>
            </w:pPr>
            <w:r>
              <w:lastRenderedPageBreak/>
              <w:t>Reason for Referral</w:t>
            </w:r>
          </w:p>
        </w:tc>
      </w:tr>
      <w:tr w:rsidR="006C0314" w:rsidRPr="00846B76" w14:paraId="0CE064F8" w14:textId="77777777" w:rsidTr="006C0314">
        <w:trPr>
          <w:gridAfter w:val="1"/>
          <w:wAfter w:w="56" w:type="pct"/>
        </w:trPr>
        <w:tc>
          <w:tcPr>
            <w:tcW w:w="4944" w:type="pct"/>
            <w:gridSpan w:val="6"/>
            <w:tcBorders>
              <w:bottom w:val="single" w:sz="4" w:space="0" w:color="auto"/>
            </w:tcBorders>
            <w:vAlign w:val="bottom"/>
          </w:tcPr>
          <w:p w14:paraId="0CD2C51B" w14:textId="77777777" w:rsidR="006C0314" w:rsidRPr="00846B76" w:rsidRDefault="006C0314" w:rsidP="009C6C6F">
            <w:pPr>
              <w:spacing w:before="120"/>
            </w:pPr>
          </w:p>
        </w:tc>
      </w:tr>
      <w:tr w:rsidR="006C0314" w:rsidRPr="00846B76" w14:paraId="7BB94CFC" w14:textId="77777777" w:rsidTr="006C0314">
        <w:trPr>
          <w:gridAfter w:val="1"/>
          <w:wAfter w:w="56" w:type="pct"/>
        </w:trPr>
        <w:tc>
          <w:tcPr>
            <w:tcW w:w="4944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9AA503" w14:textId="77777777" w:rsidR="006C0314" w:rsidRPr="00846B76" w:rsidRDefault="006C0314" w:rsidP="009C6C6F">
            <w:pPr>
              <w:spacing w:before="120"/>
            </w:pPr>
          </w:p>
        </w:tc>
      </w:tr>
      <w:tr w:rsidR="006C0314" w:rsidRPr="00846B76" w14:paraId="434539E0" w14:textId="77777777" w:rsidTr="006C0314">
        <w:trPr>
          <w:gridAfter w:val="1"/>
          <w:wAfter w:w="56" w:type="pct"/>
        </w:trPr>
        <w:tc>
          <w:tcPr>
            <w:tcW w:w="4944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DA06D7" w14:textId="77777777" w:rsidR="006C0314" w:rsidRPr="00846B76" w:rsidRDefault="006C0314" w:rsidP="009C6C6F">
            <w:pPr>
              <w:spacing w:before="120"/>
            </w:pPr>
          </w:p>
        </w:tc>
      </w:tr>
      <w:tr w:rsidR="006C0314" w:rsidRPr="0090596C" w14:paraId="050E0CBE" w14:textId="77777777" w:rsidTr="009C6C6F">
        <w:tc>
          <w:tcPr>
            <w:tcW w:w="5000" w:type="pct"/>
            <w:gridSpan w:val="7"/>
            <w:shd w:val="clear" w:color="auto" w:fill="5B9BD5" w:themeFill="accent5"/>
          </w:tcPr>
          <w:p w14:paraId="70338F51" w14:textId="1B4C95CE" w:rsidR="006C0314" w:rsidRPr="0090596C" w:rsidRDefault="006C0314" w:rsidP="009C6C6F">
            <w:pPr>
              <w:pStyle w:val="Heading1"/>
            </w:pPr>
            <w:r>
              <w:t>Referrer Details (if relevant)</w:t>
            </w:r>
          </w:p>
        </w:tc>
      </w:tr>
      <w:tr w:rsidR="006C0314" w:rsidRPr="00846B76" w14:paraId="5EC183DE" w14:textId="77777777" w:rsidTr="009C6C6F">
        <w:trPr>
          <w:gridAfter w:val="1"/>
          <w:wAfter w:w="56" w:type="pct"/>
        </w:trPr>
        <w:tc>
          <w:tcPr>
            <w:tcW w:w="1777" w:type="pct"/>
            <w:gridSpan w:val="2"/>
            <w:vAlign w:val="bottom"/>
          </w:tcPr>
          <w:p w14:paraId="070B814F" w14:textId="1C1A2093" w:rsidR="006C0314" w:rsidRPr="00F52451" w:rsidRDefault="006C0314" w:rsidP="009C6C6F">
            <w:pPr>
              <w:pStyle w:val="NormalIndent"/>
              <w:ind w:left="0"/>
            </w:pPr>
            <w:r>
              <w:t>Name</w:t>
            </w:r>
          </w:p>
        </w:tc>
        <w:tc>
          <w:tcPr>
            <w:tcW w:w="3167" w:type="pct"/>
            <w:gridSpan w:val="4"/>
            <w:tcBorders>
              <w:bottom w:val="single" w:sz="4" w:space="0" w:color="auto"/>
            </w:tcBorders>
            <w:vAlign w:val="bottom"/>
          </w:tcPr>
          <w:p w14:paraId="5F6C7496" w14:textId="77777777" w:rsidR="006C0314" w:rsidRPr="00846B76" w:rsidRDefault="006C0314" w:rsidP="009C6C6F">
            <w:pPr>
              <w:spacing w:before="120"/>
            </w:pPr>
          </w:p>
        </w:tc>
      </w:tr>
      <w:tr w:rsidR="006C0314" w:rsidRPr="00846B76" w14:paraId="7BEE3C7C" w14:textId="77777777" w:rsidTr="006C0314">
        <w:trPr>
          <w:gridAfter w:val="1"/>
          <w:wAfter w:w="56" w:type="pct"/>
        </w:trPr>
        <w:tc>
          <w:tcPr>
            <w:tcW w:w="1777" w:type="pct"/>
            <w:gridSpan w:val="2"/>
            <w:vAlign w:val="bottom"/>
          </w:tcPr>
          <w:p w14:paraId="40ECD2A3" w14:textId="336F8A26" w:rsidR="006C0314" w:rsidRPr="00F52451" w:rsidRDefault="006C0314" w:rsidP="009C6C6F">
            <w:pPr>
              <w:pStyle w:val="NormalIndent"/>
              <w:ind w:left="0"/>
            </w:pPr>
            <w:proofErr w:type="spellStart"/>
            <w:r>
              <w:t>Organisation</w:t>
            </w:r>
            <w:proofErr w:type="spellEnd"/>
            <w:r w:rsidR="00E5040C">
              <w:t>/position</w:t>
            </w:r>
          </w:p>
        </w:tc>
        <w:tc>
          <w:tcPr>
            <w:tcW w:w="316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597BC6" w14:textId="77777777" w:rsidR="006C0314" w:rsidRPr="00846B76" w:rsidRDefault="006C0314" w:rsidP="009C6C6F">
            <w:pPr>
              <w:spacing w:before="120"/>
            </w:pPr>
          </w:p>
        </w:tc>
      </w:tr>
      <w:tr w:rsidR="006C0314" w:rsidRPr="00846B76" w14:paraId="4B938076" w14:textId="77777777" w:rsidTr="006C0314">
        <w:trPr>
          <w:gridAfter w:val="1"/>
          <w:wAfter w:w="56" w:type="pct"/>
        </w:trPr>
        <w:tc>
          <w:tcPr>
            <w:tcW w:w="1777" w:type="pct"/>
            <w:gridSpan w:val="2"/>
            <w:vAlign w:val="bottom"/>
          </w:tcPr>
          <w:p w14:paraId="257D340D" w14:textId="4A653588" w:rsidR="006C0314" w:rsidRDefault="006C0314" w:rsidP="006C0314">
            <w:pPr>
              <w:pStyle w:val="NormalIndent"/>
              <w:ind w:left="0"/>
            </w:pPr>
            <w:r>
              <w:t>Phone/email</w:t>
            </w:r>
          </w:p>
        </w:tc>
        <w:tc>
          <w:tcPr>
            <w:tcW w:w="316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42AA7E" w14:textId="77777777" w:rsidR="006C0314" w:rsidRPr="00846B76" w:rsidRDefault="006C0314" w:rsidP="009C6C6F">
            <w:pPr>
              <w:spacing w:before="120"/>
            </w:pPr>
          </w:p>
        </w:tc>
      </w:tr>
      <w:tr w:rsidR="006C0314" w:rsidRPr="00846B76" w14:paraId="2A86A9B3" w14:textId="77777777" w:rsidTr="006C0314">
        <w:trPr>
          <w:gridAfter w:val="1"/>
          <w:wAfter w:w="56" w:type="pct"/>
        </w:trPr>
        <w:tc>
          <w:tcPr>
            <w:tcW w:w="1777" w:type="pct"/>
            <w:gridSpan w:val="2"/>
            <w:vAlign w:val="bottom"/>
          </w:tcPr>
          <w:p w14:paraId="52DA6577" w14:textId="4233B41B" w:rsidR="006C0314" w:rsidRDefault="006C0314" w:rsidP="006C0314">
            <w:pPr>
              <w:pStyle w:val="NormalIndent"/>
              <w:ind w:left="0"/>
            </w:pPr>
            <w:r>
              <w:t>Relevant information</w:t>
            </w:r>
          </w:p>
        </w:tc>
        <w:tc>
          <w:tcPr>
            <w:tcW w:w="316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736F6F" w14:textId="77777777" w:rsidR="006C0314" w:rsidRPr="00846B76" w:rsidRDefault="006C0314" w:rsidP="009C6C6F">
            <w:pPr>
              <w:spacing w:before="120"/>
            </w:pPr>
          </w:p>
        </w:tc>
      </w:tr>
      <w:tr w:rsidR="00E5040C" w:rsidRPr="00846B76" w14:paraId="6B80FEEA" w14:textId="77777777" w:rsidTr="006C0314">
        <w:trPr>
          <w:gridAfter w:val="1"/>
          <w:wAfter w:w="56" w:type="pct"/>
        </w:trPr>
        <w:tc>
          <w:tcPr>
            <w:tcW w:w="1777" w:type="pct"/>
            <w:gridSpan w:val="2"/>
            <w:vAlign w:val="bottom"/>
          </w:tcPr>
          <w:p w14:paraId="675DF4DF" w14:textId="77777777" w:rsidR="00E5040C" w:rsidRDefault="00E5040C" w:rsidP="006C0314">
            <w:pPr>
              <w:pStyle w:val="NormalIndent"/>
              <w:ind w:left="0"/>
            </w:pPr>
          </w:p>
        </w:tc>
        <w:tc>
          <w:tcPr>
            <w:tcW w:w="316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87EC4D" w14:textId="77777777" w:rsidR="00E5040C" w:rsidRPr="00846B76" w:rsidRDefault="00E5040C" w:rsidP="009C6C6F">
            <w:pPr>
              <w:spacing w:before="120"/>
            </w:pPr>
          </w:p>
        </w:tc>
      </w:tr>
      <w:tr w:rsidR="00E5040C" w:rsidRPr="0090596C" w14:paraId="44238143" w14:textId="77777777" w:rsidTr="009C6C6F">
        <w:tc>
          <w:tcPr>
            <w:tcW w:w="5000" w:type="pct"/>
            <w:gridSpan w:val="7"/>
            <w:shd w:val="clear" w:color="auto" w:fill="5B9BD5" w:themeFill="accent5"/>
          </w:tcPr>
          <w:p w14:paraId="4EC05902" w14:textId="0C8340FE" w:rsidR="00E5040C" w:rsidRPr="0090596C" w:rsidRDefault="00E5040C" w:rsidP="009C6C6F">
            <w:pPr>
              <w:pStyle w:val="Heading1"/>
            </w:pPr>
            <w:r>
              <w:t>Rehabilitation Goals</w:t>
            </w:r>
          </w:p>
        </w:tc>
      </w:tr>
      <w:tr w:rsidR="00E5040C" w:rsidRPr="00846B76" w14:paraId="0292BCD9" w14:textId="77777777" w:rsidTr="009C6C6F">
        <w:trPr>
          <w:gridAfter w:val="1"/>
          <w:wAfter w:w="56" w:type="pct"/>
        </w:trPr>
        <w:tc>
          <w:tcPr>
            <w:tcW w:w="1777" w:type="pct"/>
            <w:gridSpan w:val="2"/>
            <w:vAlign w:val="bottom"/>
          </w:tcPr>
          <w:p w14:paraId="2122B185" w14:textId="0E2BB02A" w:rsidR="00E5040C" w:rsidRPr="00F52451" w:rsidRDefault="00E5040C" w:rsidP="009C6C6F">
            <w:pPr>
              <w:pStyle w:val="NormalIndent"/>
              <w:ind w:left="0"/>
            </w:pPr>
            <w:r>
              <w:t>Cognitive</w:t>
            </w:r>
          </w:p>
        </w:tc>
        <w:tc>
          <w:tcPr>
            <w:tcW w:w="3167" w:type="pct"/>
            <w:gridSpan w:val="4"/>
            <w:tcBorders>
              <w:bottom w:val="single" w:sz="4" w:space="0" w:color="auto"/>
            </w:tcBorders>
            <w:vAlign w:val="bottom"/>
          </w:tcPr>
          <w:p w14:paraId="4B010E69" w14:textId="77777777" w:rsidR="00E5040C" w:rsidRPr="00846B76" w:rsidRDefault="00E5040C" w:rsidP="009C6C6F">
            <w:pPr>
              <w:spacing w:before="120"/>
            </w:pPr>
          </w:p>
        </w:tc>
      </w:tr>
      <w:tr w:rsidR="00E5040C" w:rsidRPr="00846B76" w14:paraId="702E0C25" w14:textId="77777777" w:rsidTr="009C6C6F">
        <w:trPr>
          <w:gridAfter w:val="1"/>
          <w:wAfter w:w="56" w:type="pct"/>
        </w:trPr>
        <w:tc>
          <w:tcPr>
            <w:tcW w:w="1777" w:type="pct"/>
            <w:gridSpan w:val="2"/>
            <w:vAlign w:val="bottom"/>
          </w:tcPr>
          <w:p w14:paraId="5263771F" w14:textId="1AC56D92" w:rsidR="00E5040C" w:rsidRPr="00F52451" w:rsidRDefault="00E5040C" w:rsidP="009C6C6F">
            <w:pPr>
              <w:pStyle w:val="NormalIndent"/>
              <w:ind w:left="0"/>
            </w:pPr>
            <w:r>
              <w:t>Upper limb - movement</w:t>
            </w:r>
          </w:p>
        </w:tc>
        <w:tc>
          <w:tcPr>
            <w:tcW w:w="316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DDB322" w14:textId="77777777" w:rsidR="00E5040C" w:rsidRPr="00846B76" w:rsidRDefault="00E5040C" w:rsidP="009C6C6F">
            <w:pPr>
              <w:spacing w:before="120"/>
            </w:pPr>
          </w:p>
        </w:tc>
      </w:tr>
      <w:tr w:rsidR="00E5040C" w:rsidRPr="00846B76" w14:paraId="639284BA" w14:textId="77777777" w:rsidTr="00E5040C">
        <w:trPr>
          <w:gridAfter w:val="1"/>
          <w:wAfter w:w="56" w:type="pct"/>
        </w:trPr>
        <w:tc>
          <w:tcPr>
            <w:tcW w:w="1777" w:type="pct"/>
            <w:gridSpan w:val="2"/>
            <w:vAlign w:val="bottom"/>
          </w:tcPr>
          <w:p w14:paraId="3194DDC1" w14:textId="2EE83A4D" w:rsidR="00E5040C" w:rsidRDefault="00E5040C" w:rsidP="00E5040C">
            <w:pPr>
              <w:pStyle w:val="NormalIndent"/>
              <w:ind w:left="0"/>
            </w:pPr>
            <w:r>
              <w:t>Upper limb – sensory</w:t>
            </w:r>
          </w:p>
        </w:tc>
        <w:tc>
          <w:tcPr>
            <w:tcW w:w="316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0C07C3" w14:textId="77777777" w:rsidR="00E5040C" w:rsidRPr="00846B76" w:rsidRDefault="00E5040C" w:rsidP="009C6C6F">
            <w:pPr>
              <w:spacing w:before="120"/>
            </w:pPr>
          </w:p>
        </w:tc>
      </w:tr>
      <w:tr w:rsidR="00E5040C" w:rsidRPr="00846B76" w14:paraId="275FEC7B" w14:textId="77777777" w:rsidTr="00E5040C">
        <w:trPr>
          <w:gridAfter w:val="1"/>
          <w:wAfter w:w="56" w:type="pct"/>
        </w:trPr>
        <w:tc>
          <w:tcPr>
            <w:tcW w:w="1777" w:type="pct"/>
            <w:gridSpan w:val="2"/>
            <w:vAlign w:val="bottom"/>
          </w:tcPr>
          <w:p w14:paraId="06FAB8F4" w14:textId="63CE4E9A" w:rsidR="00E5040C" w:rsidRPr="00F52451" w:rsidRDefault="00E5040C" w:rsidP="009C6C6F">
            <w:pPr>
              <w:pStyle w:val="NormalIndent"/>
              <w:ind w:left="0"/>
            </w:pPr>
            <w:r>
              <w:t>Support/adjustment</w:t>
            </w:r>
          </w:p>
        </w:tc>
        <w:tc>
          <w:tcPr>
            <w:tcW w:w="316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9612E6" w14:textId="77777777" w:rsidR="00E5040C" w:rsidRPr="00846B76" w:rsidRDefault="00E5040C" w:rsidP="009C6C6F">
            <w:pPr>
              <w:spacing w:before="120"/>
            </w:pPr>
          </w:p>
        </w:tc>
      </w:tr>
      <w:tr w:rsidR="00E5040C" w:rsidRPr="00846B76" w14:paraId="3A320AFC" w14:textId="77777777" w:rsidTr="00E5040C">
        <w:trPr>
          <w:gridAfter w:val="1"/>
          <w:wAfter w:w="56" w:type="pct"/>
          <w:trHeight w:val="461"/>
        </w:trPr>
        <w:tc>
          <w:tcPr>
            <w:tcW w:w="1777" w:type="pct"/>
            <w:gridSpan w:val="2"/>
            <w:vAlign w:val="bottom"/>
          </w:tcPr>
          <w:p w14:paraId="39D87806" w14:textId="18168B37" w:rsidR="00E5040C" w:rsidRDefault="00E5040C" w:rsidP="009C6C6F">
            <w:pPr>
              <w:pStyle w:val="NormalIndent"/>
              <w:ind w:left="0"/>
            </w:pPr>
            <w:r>
              <w:t>Life skills/activities</w:t>
            </w:r>
          </w:p>
        </w:tc>
        <w:tc>
          <w:tcPr>
            <w:tcW w:w="316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81449D" w14:textId="77777777" w:rsidR="00E5040C" w:rsidRPr="00846B76" w:rsidRDefault="00E5040C" w:rsidP="009C6C6F">
            <w:pPr>
              <w:spacing w:before="120"/>
            </w:pPr>
          </w:p>
        </w:tc>
      </w:tr>
      <w:tr w:rsidR="00E5040C" w:rsidRPr="0090596C" w14:paraId="33E45E74" w14:textId="77777777" w:rsidTr="009C6C6F">
        <w:tc>
          <w:tcPr>
            <w:tcW w:w="5000" w:type="pct"/>
            <w:gridSpan w:val="7"/>
            <w:shd w:val="clear" w:color="auto" w:fill="5B9BD5" w:themeFill="accent5"/>
          </w:tcPr>
          <w:p w14:paraId="23093935" w14:textId="43CF7E4A" w:rsidR="00E5040C" w:rsidRPr="0090596C" w:rsidRDefault="00E5040C" w:rsidP="009C6C6F">
            <w:pPr>
              <w:pStyle w:val="Heading1"/>
            </w:pPr>
            <w:r>
              <w:t>Social</w:t>
            </w:r>
          </w:p>
        </w:tc>
      </w:tr>
      <w:tr w:rsidR="00E5040C" w:rsidRPr="00846B76" w14:paraId="48A5D107" w14:textId="77777777" w:rsidTr="009C6C6F">
        <w:trPr>
          <w:gridAfter w:val="1"/>
          <w:wAfter w:w="56" w:type="pct"/>
        </w:trPr>
        <w:tc>
          <w:tcPr>
            <w:tcW w:w="1777" w:type="pct"/>
            <w:gridSpan w:val="2"/>
            <w:vAlign w:val="bottom"/>
          </w:tcPr>
          <w:p w14:paraId="5B084475" w14:textId="1F783637" w:rsidR="00E5040C" w:rsidRPr="00E5040C" w:rsidRDefault="00E5040C" w:rsidP="009C6C6F">
            <w:pPr>
              <w:pStyle w:val="NormalIndent"/>
              <w:ind w:left="0"/>
              <w:rPr>
                <w:sz w:val="18"/>
                <w:szCs w:val="18"/>
              </w:rPr>
            </w:pPr>
            <w:r>
              <w:t xml:space="preserve">Primary supports </w:t>
            </w:r>
            <w:r>
              <w:rPr>
                <w:sz w:val="18"/>
                <w:szCs w:val="18"/>
              </w:rPr>
              <w:t>(Family, friends, services)</w:t>
            </w:r>
          </w:p>
        </w:tc>
        <w:tc>
          <w:tcPr>
            <w:tcW w:w="3167" w:type="pct"/>
            <w:gridSpan w:val="4"/>
            <w:tcBorders>
              <w:bottom w:val="single" w:sz="4" w:space="0" w:color="auto"/>
            </w:tcBorders>
            <w:vAlign w:val="bottom"/>
          </w:tcPr>
          <w:p w14:paraId="67371ECF" w14:textId="77777777" w:rsidR="00E5040C" w:rsidRPr="00846B76" w:rsidRDefault="00E5040C" w:rsidP="009C6C6F">
            <w:pPr>
              <w:spacing w:before="120"/>
            </w:pPr>
          </w:p>
        </w:tc>
      </w:tr>
      <w:tr w:rsidR="00E5040C" w:rsidRPr="00846B76" w14:paraId="324A053D" w14:textId="77777777" w:rsidTr="009C6C6F">
        <w:trPr>
          <w:gridAfter w:val="1"/>
          <w:wAfter w:w="56" w:type="pct"/>
        </w:trPr>
        <w:tc>
          <w:tcPr>
            <w:tcW w:w="1777" w:type="pct"/>
            <w:gridSpan w:val="2"/>
            <w:vAlign w:val="bottom"/>
          </w:tcPr>
          <w:p w14:paraId="1C50CD9D" w14:textId="7C027C2E" w:rsidR="00E5040C" w:rsidRPr="00F52451" w:rsidRDefault="00E5040C" w:rsidP="009C6C6F">
            <w:pPr>
              <w:pStyle w:val="NormalIndent"/>
              <w:ind w:left="0"/>
            </w:pPr>
            <w:r>
              <w:t>Living situation</w:t>
            </w:r>
          </w:p>
        </w:tc>
        <w:tc>
          <w:tcPr>
            <w:tcW w:w="316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ECD23B" w14:textId="77777777" w:rsidR="00E5040C" w:rsidRPr="00846B76" w:rsidRDefault="00E5040C" w:rsidP="009C6C6F">
            <w:pPr>
              <w:spacing w:before="120"/>
            </w:pPr>
          </w:p>
        </w:tc>
      </w:tr>
    </w:tbl>
    <w:p w14:paraId="251A4CB5" w14:textId="77777777" w:rsidR="00CE6104" w:rsidRDefault="00CE6104" w:rsidP="00E677FE">
      <w:pPr>
        <w:spacing w:after="0"/>
        <w:rPr>
          <w:sz w:val="12"/>
          <w:szCs w:val="16"/>
        </w:rPr>
      </w:pPr>
    </w:p>
    <w:tbl>
      <w:tblPr>
        <w:tblStyle w:val="TableGrid"/>
        <w:tblW w:w="5058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3"/>
        <w:gridCol w:w="106"/>
      </w:tblGrid>
      <w:tr w:rsidR="00E5040C" w:rsidRPr="0090596C" w14:paraId="4D67D938" w14:textId="77777777" w:rsidTr="009C6C6F">
        <w:tc>
          <w:tcPr>
            <w:tcW w:w="5000" w:type="pct"/>
            <w:gridSpan w:val="2"/>
            <w:shd w:val="clear" w:color="auto" w:fill="5B9BD5" w:themeFill="accent5"/>
          </w:tcPr>
          <w:p w14:paraId="796C5E3A" w14:textId="6B603C5F" w:rsidR="00E5040C" w:rsidRPr="0090596C" w:rsidRDefault="00E5040C" w:rsidP="009C6C6F">
            <w:pPr>
              <w:pStyle w:val="Heading1"/>
            </w:pPr>
            <w:r>
              <w:t>Consent</w:t>
            </w:r>
          </w:p>
        </w:tc>
      </w:tr>
      <w:tr w:rsidR="00A22AAC" w:rsidRPr="00846B76" w14:paraId="7008FEC3" w14:textId="77777777" w:rsidTr="00A22AAC">
        <w:trPr>
          <w:gridAfter w:val="1"/>
          <w:wAfter w:w="56" w:type="pct"/>
        </w:trPr>
        <w:tc>
          <w:tcPr>
            <w:tcW w:w="4944" w:type="pct"/>
            <w:vAlign w:val="bottom"/>
          </w:tcPr>
          <w:p w14:paraId="3752E3B4" w14:textId="31A8C9DC" w:rsidR="00A22AAC" w:rsidRPr="00A22AAC" w:rsidRDefault="00A22AAC" w:rsidP="009C6C6F">
            <w:pPr>
              <w:pStyle w:val="NormalIndent"/>
              <w:ind w:left="0"/>
              <w:rPr>
                <w:sz w:val="24"/>
                <w:szCs w:val="24"/>
              </w:rPr>
            </w:pPr>
            <w:r w:rsidRPr="00A22AAC">
              <w:rPr>
                <w:sz w:val="24"/>
                <w:szCs w:val="24"/>
              </w:rPr>
              <w:t xml:space="preserve">This information is true and correct and I consent to </w:t>
            </w:r>
            <w:proofErr w:type="spellStart"/>
            <w:r w:rsidRPr="00A22AAC">
              <w:rPr>
                <w:sz w:val="24"/>
                <w:szCs w:val="24"/>
              </w:rPr>
              <w:t>Astralis</w:t>
            </w:r>
            <w:proofErr w:type="spellEnd"/>
            <w:r w:rsidRPr="00A22AAC">
              <w:rPr>
                <w:sz w:val="24"/>
                <w:szCs w:val="24"/>
              </w:rPr>
              <w:t xml:space="preserve"> Stroke Occupational Therapy contacting me prior to acceptance and provision of services.</w:t>
            </w:r>
          </w:p>
          <w:p w14:paraId="2C1BDCC8" w14:textId="6ABD5973" w:rsidR="00A22AAC" w:rsidRDefault="00A22AAC" w:rsidP="009C6C6F">
            <w:pPr>
              <w:spacing w:before="120"/>
            </w:pPr>
            <w:r>
              <w:t xml:space="preserve">Signature ____________________ </w:t>
            </w:r>
          </w:p>
          <w:p w14:paraId="41302BB1" w14:textId="1EC22FBE" w:rsidR="00A22AAC" w:rsidRPr="00846B76" w:rsidRDefault="00A22AAC" w:rsidP="009C6C6F">
            <w:pPr>
              <w:spacing w:before="120"/>
            </w:pPr>
            <w:r>
              <w:t>Date _______________________</w:t>
            </w:r>
            <w:r w:rsidR="002C5D82">
              <w:t>_</w:t>
            </w:r>
          </w:p>
        </w:tc>
      </w:tr>
    </w:tbl>
    <w:p w14:paraId="19B615BB" w14:textId="77777777" w:rsidR="00E5040C" w:rsidRPr="0090596C" w:rsidRDefault="00E5040C" w:rsidP="00E5040C">
      <w:pPr>
        <w:spacing w:after="0"/>
        <w:rPr>
          <w:sz w:val="12"/>
          <w:szCs w:val="16"/>
        </w:rPr>
      </w:pPr>
    </w:p>
    <w:sectPr w:rsidR="00E5040C" w:rsidRPr="0090596C" w:rsidSect="0090596C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5A225" w14:textId="77777777" w:rsidR="007630E3" w:rsidRDefault="007630E3" w:rsidP="00650259">
      <w:pPr>
        <w:spacing w:after="0" w:line="240" w:lineRule="auto"/>
      </w:pPr>
      <w:r>
        <w:separator/>
      </w:r>
    </w:p>
  </w:endnote>
  <w:endnote w:type="continuationSeparator" w:id="0">
    <w:p w14:paraId="4AFA9588" w14:textId="77777777" w:rsidR="007630E3" w:rsidRDefault="007630E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D1E726-0EAB-41B9-960A-36F7A9E9D64F}"/>
    <w:embedBold r:id="rId2" w:fontKey="{9C09C906-5016-40B8-BCB6-5200C1AD970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A02B17E-23B3-44D1-B774-E7B8E36EEDBD}"/>
    <w:embedBold r:id="rId4" w:fontKey="{ECB779AD-ABDB-4C73-B95F-1EC5CE14C735}"/>
    <w:embedItalic r:id="rId5" w:fontKey="{546ED6CE-B2AE-480F-8F9A-09D2B0D8048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B5291B2-0B75-4952-B847-61FBFE6334D5}"/>
  </w:font>
  <w:font w:name="Aldhabi">
    <w:altName w:val="Arial"/>
    <w:charset w:val="B2"/>
    <w:family w:val="auto"/>
    <w:pitch w:val="variable"/>
    <w:sig w:usb0="80002007" w:usb1="80000000" w:usb2="00000008" w:usb3="00000000" w:csb0="00000041" w:csb1="00000000"/>
    <w:embedRegular r:id="rId7" w:fontKey="{8BDACC21-4C62-4EE7-A7C5-AA85D8AC3BB0}"/>
    <w:embedBold r:id="rId8" w:fontKey="{FC1F1EF8-8FFE-4823-826C-E53CD15DD2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52F5EA8D" w14:textId="77777777" w:rsidTr="00C4167A">
      <w:tc>
        <w:tcPr>
          <w:tcW w:w="4675" w:type="dxa"/>
          <w:vAlign w:val="center"/>
        </w:tcPr>
        <w:p w14:paraId="116B4133" w14:textId="179E8020" w:rsidR="007F7B5D" w:rsidRPr="007F7B5D" w:rsidRDefault="00C7388E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B62C19">
            <w:rPr>
              <w:rFonts w:ascii="Aldhabi" w:eastAsia="Times New Roman" w:hAnsi="Aldhabi" w:cs="Aldhabi"/>
              <w:color w:val="002060"/>
            </w:rPr>
            <w:t>Email:</w:t>
          </w:r>
          <w:r>
            <w:rPr>
              <w:rFonts w:ascii="Aldhabi" w:eastAsia="Times New Roman" w:hAnsi="Aldhabi" w:cs="Aldhabi"/>
              <w:color w:val="002060"/>
            </w:rPr>
            <w:t xml:space="preserve"> info@astralisstrokeot.com.au</w:t>
          </w:r>
        </w:p>
      </w:tc>
      <w:tc>
        <w:tcPr>
          <w:tcW w:w="4675" w:type="dxa"/>
          <w:vAlign w:val="center"/>
        </w:tcPr>
        <w:p w14:paraId="5AB0FD65" w14:textId="36A60878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3F33FB6A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58014" w14:textId="77777777" w:rsidR="007630E3" w:rsidRDefault="007630E3" w:rsidP="00650259">
      <w:pPr>
        <w:spacing w:after="0" w:line="240" w:lineRule="auto"/>
      </w:pPr>
      <w:r>
        <w:separator/>
      </w:r>
    </w:p>
  </w:footnote>
  <w:footnote w:type="continuationSeparator" w:id="0">
    <w:p w14:paraId="2A8891D6" w14:textId="77777777" w:rsidR="007630E3" w:rsidRDefault="007630E3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639"/>
      <w:gridCol w:w="7721"/>
    </w:tblGrid>
    <w:tr w:rsidR="0090596C" w14:paraId="6BAB24DC" w14:textId="77777777" w:rsidTr="0090596C">
      <w:trPr>
        <w:trHeight w:val="990"/>
      </w:trPr>
      <w:tc>
        <w:tcPr>
          <w:tcW w:w="1350" w:type="dxa"/>
          <w:vAlign w:val="center"/>
        </w:tcPr>
        <w:p w14:paraId="1D3CDBD6" w14:textId="0FEE9807" w:rsidR="0090596C" w:rsidRDefault="00C7388E" w:rsidP="0090596C">
          <w:pPr>
            <w:pStyle w:val="Header"/>
            <w:ind w:left="-108"/>
          </w:pPr>
          <w:bookmarkStart w:id="1" w:name="_Hlk521325785"/>
          <w:r>
            <w:rPr>
              <w:rFonts w:ascii="Aldhabi" w:hAnsi="Aldhabi" w:cs="Aldhabi" w:hint="cs"/>
              <w:color w:val="002060"/>
              <w:sz w:val="52"/>
              <w:szCs w:val="52"/>
            </w:rPr>
            <w:drawing>
              <wp:inline distT="0" distB="0" distL="0" distR="0" wp14:anchorId="5790E840" wp14:editId="36810D78">
                <wp:extent cx="971550" cy="971550"/>
                <wp:effectExtent l="0" t="0" r="0" b="0"/>
                <wp:docPr id="7076146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7173C572" w14:textId="77777777" w:rsidR="0090596C" w:rsidRDefault="00C7388E" w:rsidP="0090596C">
          <w:pPr>
            <w:pStyle w:val="Header"/>
            <w:rPr>
              <w:rFonts w:ascii="Aldhabi" w:hAnsi="Aldhabi" w:cs="Aldhabi"/>
              <w:color w:val="002060"/>
              <w:sz w:val="52"/>
              <w:szCs w:val="52"/>
            </w:rPr>
          </w:pPr>
          <w:r w:rsidRPr="00A40D66">
            <w:rPr>
              <w:rFonts w:ascii="Aldhabi" w:hAnsi="Aldhabi" w:cs="Aldhabi" w:hint="cs"/>
              <w:color w:val="002060"/>
              <w:sz w:val="52"/>
              <w:szCs w:val="52"/>
            </w:rPr>
            <w:t>Astralis Stroke Occupational Therapy</w:t>
          </w:r>
        </w:p>
        <w:p w14:paraId="42CA7303" w14:textId="26376A3C" w:rsidR="00C7388E" w:rsidRPr="0090596C" w:rsidRDefault="00C7388E" w:rsidP="0090596C">
          <w:pPr>
            <w:pStyle w:val="Header"/>
          </w:pPr>
          <w:r w:rsidRPr="00A40D66">
            <w:rPr>
              <w:rFonts w:ascii="Arial" w:eastAsia="Arial" w:hAnsi="Arial"/>
              <w:color w:val="002060"/>
              <w:sz w:val="40"/>
            </w:rPr>
            <w:t>Referral Form</w:t>
          </w:r>
        </w:p>
      </w:tc>
    </w:tr>
    <w:bookmarkEnd w:id="1"/>
  </w:tbl>
  <w:p w14:paraId="1FB205E8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42586603">
    <w:abstractNumId w:val="11"/>
  </w:num>
  <w:num w:numId="2" w16cid:durableId="1685209253">
    <w:abstractNumId w:val="7"/>
  </w:num>
  <w:num w:numId="3" w16cid:durableId="1233353217">
    <w:abstractNumId w:val="15"/>
  </w:num>
  <w:num w:numId="4" w16cid:durableId="542669491">
    <w:abstractNumId w:val="12"/>
  </w:num>
  <w:num w:numId="5" w16cid:durableId="1268386106">
    <w:abstractNumId w:val="13"/>
  </w:num>
  <w:num w:numId="6" w16cid:durableId="856820015">
    <w:abstractNumId w:val="19"/>
  </w:num>
  <w:num w:numId="7" w16cid:durableId="269052411">
    <w:abstractNumId w:val="6"/>
  </w:num>
  <w:num w:numId="8" w16cid:durableId="1025523266">
    <w:abstractNumId w:val="10"/>
  </w:num>
  <w:num w:numId="9" w16cid:durableId="1489979114">
    <w:abstractNumId w:val="17"/>
  </w:num>
  <w:num w:numId="10" w16cid:durableId="1806771442">
    <w:abstractNumId w:val="1"/>
  </w:num>
  <w:num w:numId="11" w16cid:durableId="1933858464">
    <w:abstractNumId w:val="5"/>
  </w:num>
  <w:num w:numId="12" w16cid:durableId="1211529783">
    <w:abstractNumId w:val="0"/>
  </w:num>
  <w:num w:numId="13" w16cid:durableId="459349745">
    <w:abstractNumId w:val="2"/>
  </w:num>
  <w:num w:numId="14" w16cid:durableId="1340498870">
    <w:abstractNumId w:val="9"/>
  </w:num>
  <w:num w:numId="15" w16cid:durableId="1109206082">
    <w:abstractNumId w:val="8"/>
  </w:num>
  <w:num w:numId="16" w16cid:durableId="196046958">
    <w:abstractNumId w:val="16"/>
  </w:num>
  <w:num w:numId="17" w16cid:durableId="450126477">
    <w:abstractNumId w:val="3"/>
  </w:num>
  <w:num w:numId="18" w16cid:durableId="2092460958">
    <w:abstractNumId w:val="21"/>
  </w:num>
  <w:num w:numId="19" w16cid:durableId="1615357236">
    <w:abstractNumId w:val="18"/>
  </w:num>
  <w:num w:numId="20" w16cid:durableId="857624326">
    <w:abstractNumId w:val="14"/>
  </w:num>
  <w:num w:numId="21" w16cid:durableId="367485493">
    <w:abstractNumId w:val="20"/>
  </w:num>
  <w:num w:numId="22" w16cid:durableId="43367312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88E"/>
    <w:rsid w:val="000456E1"/>
    <w:rsid w:val="00052382"/>
    <w:rsid w:val="0006568A"/>
    <w:rsid w:val="00076F0F"/>
    <w:rsid w:val="00084253"/>
    <w:rsid w:val="000D1F49"/>
    <w:rsid w:val="001727CA"/>
    <w:rsid w:val="002928D0"/>
    <w:rsid w:val="002C56E6"/>
    <w:rsid w:val="002C5D82"/>
    <w:rsid w:val="00361E11"/>
    <w:rsid w:val="003B4744"/>
    <w:rsid w:val="003F0847"/>
    <w:rsid w:val="003F2337"/>
    <w:rsid w:val="0040090B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6C0314"/>
    <w:rsid w:val="007630E3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8597D"/>
    <w:rsid w:val="009B161D"/>
    <w:rsid w:val="009F619A"/>
    <w:rsid w:val="009F6DDE"/>
    <w:rsid w:val="00A22AAC"/>
    <w:rsid w:val="00A370A8"/>
    <w:rsid w:val="00BD4753"/>
    <w:rsid w:val="00BD5CB1"/>
    <w:rsid w:val="00BE62EE"/>
    <w:rsid w:val="00C003BA"/>
    <w:rsid w:val="00C46878"/>
    <w:rsid w:val="00C7388E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5040C"/>
    <w:rsid w:val="00E61C09"/>
    <w:rsid w:val="00E677FE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2BC4C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5B9BD5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5B9BD5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h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4724A2C77AB4C18AC42DCF1085E36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2E5114-1319-472D-A242-8D9F56AE8386}"/>
      </w:docPartPr>
      <w:docPartBody>
        <w:p w:rsidR="007A715D" w:rsidRDefault="00000000">
          <w:pPr>
            <w:pStyle w:val="C4724A2C77AB4C18AC42DCF1085E36CC"/>
          </w:pPr>
          <w:r w:rsidRPr="0090596C">
            <w:t>Address</w:t>
          </w:r>
        </w:p>
      </w:docPartBody>
    </w:docPart>
    <w:docPart>
      <w:docPartPr>
        <w:name w:val="6543BE397A7349DAAF32826A52861C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6A49D-5E3D-4325-9AC0-E05AA8A56D27}"/>
      </w:docPartPr>
      <w:docPartBody>
        <w:p w:rsidR="007A715D" w:rsidRDefault="00000000">
          <w:pPr>
            <w:pStyle w:val="6543BE397A7349DAAF32826A52861C0D"/>
          </w:pPr>
          <w:r w:rsidRPr="0090596C">
            <w:t>Phone</w:t>
          </w:r>
        </w:p>
      </w:docPartBody>
    </w:docPart>
    <w:docPart>
      <w:docPartPr>
        <w:name w:val="A9976221AB774B89A8F855144CB69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805B6-C77F-4345-811E-A5F651554CB1}"/>
      </w:docPartPr>
      <w:docPartBody>
        <w:p w:rsidR="007A715D" w:rsidRDefault="00000000">
          <w:pPr>
            <w:pStyle w:val="A9976221AB774B89A8F855144CB696D9"/>
          </w:pPr>
          <w:r w:rsidRPr="0090596C">
            <w:t>Alt Phone</w:t>
          </w:r>
        </w:p>
      </w:docPartBody>
    </w:docPart>
    <w:docPart>
      <w:docPartPr>
        <w:name w:val="9F59E9AC962E46CBA58C619730B41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F12436-EE16-40ED-8AFA-9E4088D21B39}"/>
      </w:docPartPr>
      <w:docPartBody>
        <w:p w:rsidR="007A715D" w:rsidRDefault="00000000">
          <w:pPr>
            <w:pStyle w:val="9F59E9AC962E46CBA58C619730B41230"/>
          </w:pPr>
          <w:r w:rsidRPr="0090596C">
            <w:t>Email</w:t>
          </w:r>
        </w:p>
      </w:docPartBody>
    </w:docPart>
    <w:docPart>
      <w:docPartPr>
        <w:name w:val="39BB903DFC5646DD8CFA8800CF826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77AAE2-7416-4E16-B610-45438773AB68}"/>
      </w:docPartPr>
      <w:docPartBody>
        <w:p w:rsidR="007A715D" w:rsidRDefault="00000000">
          <w:pPr>
            <w:pStyle w:val="39BB903DFC5646DD8CFA8800CF8266E6"/>
          </w:pPr>
          <w:r w:rsidRPr="0090596C">
            <w:t>First Name</w:t>
          </w:r>
        </w:p>
      </w:docPartBody>
    </w:docPart>
    <w:docPart>
      <w:docPartPr>
        <w:name w:val="DDB46B7CF90C4DC0BED1B4F6884DFF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4FE8E-4983-477C-9A76-E59A046286DA}"/>
      </w:docPartPr>
      <w:docPartBody>
        <w:p w:rsidR="007A715D" w:rsidRDefault="00000000">
          <w:pPr>
            <w:pStyle w:val="DDB46B7CF90C4DC0BED1B4F6884DFF77"/>
          </w:pPr>
          <w:r w:rsidRPr="0090596C">
            <w:t>Last Name</w:t>
          </w:r>
        </w:p>
      </w:docPartBody>
    </w:docPart>
    <w:docPart>
      <w:docPartPr>
        <w:name w:val="9321F219F7AD4D9781DEFBBE2A75A2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2299F6-A6C2-4370-9880-BE92C32FE10C}"/>
      </w:docPartPr>
      <w:docPartBody>
        <w:p w:rsidR="007A715D" w:rsidRDefault="008F7401" w:rsidP="008F7401">
          <w:pPr>
            <w:pStyle w:val="9321F219F7AD4D9781DEFBBE2A75A2F9"/>
          </w:pPr>
          <w:r w:rsidRPr="0090596C">
            <w:t>First Name</w:t>
          </w:r>
        </w:p>
      </w:docPartBody>
    </w:docPart>
    <w:docPart>
      <w:docPartPr>
        <w:name w:val="ABA9D26DCB884B1C965E0068858B5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8840F-0819-4A4B-8E82-66137E13291C}"/>
      </w:docPartPr>
      <w:docPartBody>
        <w:p w:rsidR="00000000" w:rsidRDefault="007A715D" w:rsidP="007A715D">
          <w:pPr>
            <w:pStyle w:val="ABA9D26DCB884B1C965E0068858B582C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dhabi">
    <w:altName w:val="Arial"/>
    <w:charset w:val="B2"/>
    <w:family w:val="auto"/>
    <w:pitch w:val="variable"/>
    <w:sig w:usb0="8000200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401"/>
    <w:rsid w:val="0047711F"/>
    <w:rsid w:val="007A715D"/>
    <w:rsid w:val="008F7401"/>
    <w:rsid w:val="00F80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A924E2B6E164B758EBC29A0141A04C0">
    <w:name w:val="AA924E2B6E164B758EBC29A0141A04C0"/>
    <w:rsid w:val="007A715D"/>
  </w:style>
  <w:style w:type="paragraph" w:customStyle="1" w:styleId="3A7D9B8EDA944EFA9A419BB321AE885A">
    <w:name w:val="3A7D9B8EDA944EFA9A419BB321AE885A"/>
    <w:rsid w:val="007A715D"/>
  </w:style>
  <w:style w:type="paragraph" w:customStyle="1" w:styleId="ABA9D26DCB884B1C965E0068858B582C">
    <w:name w:val="ABA9D26DCB884B1C965E0068858B582C"/>
    <w:rsid w:val="007A715D"/>
  </w:style>
  <w:style w:type="paragraph" w:customStyle="1" w:styleId="C4724A2C77AB4C18AC42DCF1085E36CC">
    <w:name w:val="C4724A2C77AB4C18AC42DCF1085E36CC"/>
  </w:style>
  <w:style w:type="paragraph" w:customStyle="1" w:styleId="6543BE397A7349DAAF32826A52861C0D">
    <w:name w:val="6543BE397A7349DAAF32826A52861C0D"/>
  </w:style>
  <w:style w:type="paragraph" w:customStyle="1" w:styleId="A9976221AB774B89A8F855144CB696D9">
    <w:name w:val="A9976221AB774B89A8F855144CB696D9"/>
  </w:style>
  <w:style w:type="paragraph" w:customStyle="1" w:styleId="9F59E9AC962E46CBA58C619730B41230">
    <w:name w:val="9F59E9AC962E46CBA58C619730B41230"/>
  </w:style>
  <w:style w:type="paragraph" w:customStyle="1" w:styleId="39BB903DFC5646DD8CFA8800CF8266E6">
    <w:name w:val="39BB903DFC5646DD8CFA8800CF8266E6"/>
  </w:style>
  <w:style w:type="paragraph" w:customStyle="1" w:styleId="DDB46B7CF90C4DC0BED1B4F6884DFF77">
    <w:name w:val="DDB46B7CF90C4DC0BED1B4F6884DFF77"/>
  </w:style>
  <w:style w:type="paragraph" w:customStyle="1" w:styleId="4A31C29F3F29452DBCD9321B30DCDDA0">
    <w:name w:val="4A31C29F3F29452DBCD9321B30DCDDA0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321F219F7AD4D9781DEFBBE2A75A2F9">
    <w:name w:val="9321F219F7AD4D9781DEFBBE2A75A2F9"/>
    <w:rsid w:val="008F74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2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2023-06-16T10:46:00Z</dcterms:created>
  <dcterms:modified xsi:type="dcterms:W3CDTF">2023-06-20T03:54:00Z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