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5607EC" w:rsidRPr="005607EC" w14:paraId="558C3543" w14:textId="77777777" w:rsidTr="002A6430">
        <w:tc>
          <w:tcPr>
            <w:tcW w:w="729" w:type="pct"/>
            <w:vAlign w:val="bottom"/>
          </w:tcPr>
          <w:p w14:paraId="46BCC31F" w14:textId="4E854A74" w:rsidR="005607EC" w:rsidRPr="005607EC" w:rsidRDefault="008A7872" w:rsidP="00BF47A7">
            <w:pPr>
              <w:pStyle w:val="NoSpacing"/>
              <w:spacing w:line="271" w:lineRule="auto"/>
              <w:jc w:val="center"/>
              <w:rPr>
                <w:b/>
                <w:bCs/>
                <w:sz w:val="40"/>
                <w:szCs w:val="40"/>
              </w:rPr>
            </w:pPr>
            <w:r w:rsidRPr="00AF0103">
              <w:rPr>
                <w:b/>
                <w:bCs/>
                <w:sz w:val="40"/>
                <w:szCs w:val="40"/>
              </w:rPr>
              <w:t xml:space="preserve">WHOLESALE </w:t>
            </w:r>
            <w:r w:rsidR="00BF47A7" w:rsidRPr="00AF0103">
              <w:rPr>
                <w:b/>
                <w:bCs/>
                <w:sz w:val="40"/>
                <w:szCs w:val="40"/>
              </w:rPr>
              <w:t xml:space="preserve">HALF PACK ORDER </w:t>
            </w:r>
          </w:p>
          <w:p w14:paraId="5296470A" w14:textId="3E48F352" w:rsidR="005607EC" w:rsidRPr="005607EC" w:rsidRDefault="005607EC" w:rsidP="005607EC">
            <w:pPr>
              <w:pStyle w:val="NoSpacing"/>
              <w:spacing w:line="271" w:lineRule="auto"/>
              <w:rPr>
                <w:sz w:val="32"/>
                <w:szCs w:val="32"/>
              </w:rPr>
            </w:pPr>
            <w:r w:rsidRPr="005607EC">
              <w:rPr>
                <w:sz w:val="32"/>
                <w:szCs w:val="32"/>
              </w:rPr>
              <w:t xml:space="preserve">Date:                 </w:t>
            </w:r>
          </w:p>
          <w:p w14:paraId="6A302F1C" w14:textId="2BA315A5" w:rsidR="005607EC" w:rsidRPr="005607EC" w:rsidRDefault="005607EC" w:rsidP="005607EC">
            <w:pPr>
              <w:pStyle w:val="NoSpacing"/>
              <w:spacing w:line="271" w:lineRule="auto"/>
              <w:rPr>
                <w:sz w:val="32"/>
                <w:szCs w:val="32"/>
              </w:rPr>
            </w:pPr>
            <w:r w:rsidRPr="005607EC">
              <w:rPr>
                <w:sz w:val="32"/>
                <w:szCs w:val="32"/>
              </w:rPr>
              <w:t>Business Name</w:t>
            </w:r>
            <w:r w:rsidR="00F4449A">
              <w:rPr>
                <w:sz w:val="32"/>
                <w:szCs w:val="32"/>
              </w:rPr>
              <w:t>:</w:t>
            </w:r>
          </w:p>
        </w:tc>
      </w:tr>
      <w:tr w:rsidR="005607EC" w:rsidRPr="005607EC" w14:paraId="15ABF6C2" w14:textId="77777777" w:rsidTr="002A6430">
        <w:tc>
          <w:tcPr>
            <w:tcW w:w="729" w:type="pct"/>
            <w:vAlign w:val="bottom"/>
          </w:tcPr>
          <w:p w14:paraId="7EE44159" w14:textId="2A822F9D" w:rsidR="005607EC" w:rsidRPr="005607EC" w:rsidRDefault="00086847" w:rsidP="005607EC">
            <w:pPr>
              <w:pStyle w:val="NoSpacing"/>
              <w:spacing w:line="271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5168" behindDoc="0" locked="0" layoutInCell="1" allowOverlap="1" wp14:anchorId="470947E5" wp14:editId="46F992F9">
                  <wp:simplePos x="0" y="0"/>
                  <wp:positionH relativeFrom="column">
                    <wp:posOffset>5377815</wp:posOffset>
                  </wp:positionH>
                  <wp:positionV relativeFrom="paragraph">
                    <wp:posOffset>-1143000</wp:posOffset>
                  </wp:positionV>
                  <wp:extent cx="1204595" cy="1638300"/>
                  <wp:effectExtent l="0" t="0" r="0" b="0"/>
                  <wp:wrapNone/>
                  <wp:docPr id="7892208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220860" name="Picture 78922086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6665">
              <w:rPr>
                <w:sz w:val="32"/>
                <w:szCs w:val="32"/>
              </w:rPr>
              <w:t>Email:</w:t>
            </w:r>
          </w:p>
        </w:tc>
      </w:tr>
      <w:tr w:rsidR="005607EC" w:rsidRPr="005607EC" w14:paraId="32B3717B" w14:textId="77777777" w:rsidTr="002A6430">
        <w:tc>
          <w:tcPr>
            <w:tcW w:w="729" w:type="pct"/>
            <w:vAlign w:val="bottom"/>
          </w:tcPr>
          <w:p w14:paraId="01263B09" w14:textId="0B3FCD91" w:rsidR="005607EC" w:rsidRPr="005607EC" w:rsidRDefault="00656665" w:rsidP="005607EC">
            <w:pPr>
              <w:pStyle w:val="NoSpacing"/>
              <w:spacing w:line="271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Phone:</w:t>
            </w:r>
          </w:p>
        </w:tc>
      </w:tr>
    </w:tbl>
    <w:p w14:paraId="4307F2DE" w14:textId="2007F548" w:rsidR="00EE65AF" w:rsidRPr="00053269" w:rsidRDefault="00AD7D9B" w:rsidP="00053269">
      <w:pPr>
        <w:pStyle w:val="NoSpacing"/>
        <w:jc w:val="center"/>
        <w:rPr>
          <w:color w:val="EE0000"/>
          <w:sz w:val="24"/>
          <w:szCs w:val="24"/>
        </w:rPr>
      </w:pPr>
      <w:r>
        <w:rPr>
          <w:color w:val="EE0000"/>
          <w:sz w:val="24"/>
          <w:szCs w:val="24"/>
        </w:rPr>
        <w:t>(</w:t>
      </w:r>
      <w:r w:rsidR="00C7164A" w:rsidRPr="00053269">
        <w:rPr>
          <w:color w:val="EE0000"/>
          <w:sz w:val="24"/>
          <w:szCs w:val="24"/>
        </w:rPr>
        <w:t>Please remember to order in multiples of 5</w:t>
      </w:r>
      <w:r w:rsidR="00CB4F99" w:rsidRPr="00053269">
        <w:rPr>
          <w:color w:val="EE0000"/>
          <w:sz w:val="24"/>
          <w:szCs w:val="24"/>
        </w:rPr>
        <w:t>…. For example, 5,</w:t>
      </w:r>
      <w:r w:rsidR="00053269" w:rsidRPr="00053269">
        <w:rPr>
          <w:color w:val="EE0000"/>
          <w:sz w:val="24"/>
          <w:szCs w:val="24"/>
        </w:rPr>
        <w:t xml:space="preserve"> </w:t>
      </w:r>
      <w:r w:rsidR="00CB4F99" w:rsidRPr="00053269">
        <w:rPr>
          <w:color w:val="EE0000"/>
          <w:sz w:val="24"/>
          <w:szCs w:val="24"/>
        </w:rPr>
        <w:t>10,</w:t>
      </w:r>
      <w:r w:rsidR="00053269" w:rsidRPr="00053269">
        <w:rPr>
          <w:color w:val="EE0000"/>
          <w:sz w:val="24"/>
          <w:szCs w:val="24"/>
        </w:rPr>
        <w:t xml:space="preserve"> </w:t>
      </w:r>
      <w:r w:rsidR="00CB4F99" w:rsidRPr="00053269">
        <w:rPr>
          <w:color w:val="EE0000"/>
          <w:sz w:val="24"/>
          <w:szCs w:val="24"/>
        </w:rPr>
        <w:t>25,</w:t>
      </w:r>
      <w:r w:rsidR="00053269" w:rsidRPr="00053269">
        <w:rPr>
          <w:color w:val="EE0000"/>
          <w:sz w:val="24"/>
          <w:szCs w:val="24"/>
        </w:rPr>
        <w:t xml:space="preserve"> </w:t>
      </w:r>
      <w:r w:rsidR="00CB4F99" w:rsidRPr="00053269">
        <w:rPr>
          <w:color w:val="EE0000"/>
          <w:sz w:val="24"/>
          <w:szCs w:val="24"/>
        </w:rPr>
        <w:t>105 etc</w:t>
      </w:r>
      <w:r>
        <w:rPr>
          <w:color w:val="EE0000"/>
          <w:sz w:val="24"/>
          <w:szCs w:val="24"/>
        </w:rPr>
        <w:t>)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78"/>
        <w:gridCol w:w="7720"/>
        <w:gridCol w:w="1796"/>
      </w:tblGrid>
      <w:tr w:rsidR="001F4DC3" w:rsidRPr="002A4ED5" w14:paraId="0AF11141" w14:textId="77777777" w:rsidTr="001F4DC3">
        <w:trPr>
          <w:trHeight w:val="331"/>
        </w:trPr>
        <w:tc>
          <w:tcPr>
            <w:tcW w:w="592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8496B0" w:themeFill="text2" w:themeFillTint="99"/>
            <w:vAlign w:val="center"/>
          </w:tcPr>
          <w:p w14:paraId="5DEB737C" w14:textId="6ACC6A35" w:rsidR="001F4DC3" w:rsidRPr="002A648D" w:rsidRDefault="001F4DC3" w:rsidP="002A648D">
            <w:pPr>
              <w:pStyle w:val="TableHeaders"/>
            </w:pPr>
            <w:r>
              <w:t>Quantity</w:t>
            </w:r>
          </w:p>
        </w:tc>
        <w:tc>
          <w:tcPr>
            <w:tcW w:w="3576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8496B0" w:themeFill="text2" w:themeFillTint="99"/>
            <w:vAlign w:val="center"/>
          </w:tcPr>
          <w:p w14:paraId="2CBA3896" w14:textId="0094029B" w:rsidR="001F4DC3" w:rsidRPr="002A4ED5" w:rsidRDefault="001F4DC3" w:rsidP="002A4ED5">
            <w:pPr>
              <w:pStyle w:val="TableHeaders"/>
            </w:pPr>
            <w:r>
              <w:t>Half Pack Patterns/Bags</w:t>
            </w:r>
          </w:p>
        </w:tc>
        <w:tc>
          <w:tcPr>
            <w:tcW w:w="832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8496B0" w:themeFill="text2" w:themeFillTint="99"/>
            <w:vAlign w:val="center"/>
          </w:tcPr>
          <w:p w14:paraId="1315572C" w14:textId="1CBA0597" w:rsidR="001F4DC3" w:rsidRPr="002A4ED5" w:rsidRDefault="001F4DC3" w:rsidP="002A4ED5">
            <w:pPr>
              <w:pStyle w:val="TableHeaders"/>
            </w:pPr>
            <w:r>
              <w:t>Unit Price</w:t>
            </w:r>
          </w:p>
        </w:tc>
      </w:tr>
      <w:tr w:rsidR="001F4DC3" w:rsidRPr="002A4ED5" w14:paraId="3B1E9881" w14:textId="77777777" w:rsidTr="001F4DC3">
        <w:trPr>
          <w:trHeight w:val="331"/>
        </w:trPr>
        <w:tc>
          <w:tcPr>
            <w:tcW w:w="59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D2FAE7F" w14:textId="77777777" w:rsidR="001F4DC3" w:rsidRPr="002A4ED5" w:rsidRDefault="001F4DC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57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9462DB5" w14:textId="77777777" w:rsidR="001F4DC3" w:rsidRPr="002A4ED5" w:rsidRDefault="001F4DC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3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EC7DE48" w14:textId="77777777" w:rsidR="001F4DC3" w:rsidRPr="002A4ED5" w:rsidRDefault="001F4DC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1F4DC3" w:rsidRPr="002A4ED5" w14:paraId="36826C20" w14:textId="77777777" w:rsidTr="001F4DC3">
        <w:tc>
          <w:tcPr>
            <w:tcW w:w="59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CD6A3A" w14:textId="77777777" w:rsidR="001F4DC3" w:rsidRPr="00A94014" w:rsidRDefault="001F4DC3" w:rsidP="00A9401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70F2FC" w14:textId="5C8BC21D" w:rsidR="001F4DC3" w:rsidRPr="00B60D76" w:rsidRDefault="001F4DC3" w:rsidP="002A4ED5">
            <w:pPr>
              <w:rPr>
                <w:sz w:val="32"/>
                <w:szCs w:val="32"/>
              </w:rPr>
            </w:pPr>
            <w:r w:rsidRPr="00B60D76">
              <w:rPr>
                <w:sz w:val="32"/>
                <w:szCs w:val="32"/>
              </w:rPr>
              <w:t>Quick Strip</w:t>
            </w:r>
          </w:p>
        </w:tc>
        <w:tc>
          <w:tcPr>
            <w:tcW w:w="83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5F1DFF" w14:textId="2192E643" w:rsidR="001F4DC3" w:rsidRPr="001F4DC3" w:rsidRDefault="001F4DC3" w:rsidP="002A4ED5">
            <w:pPr>
              <w:rPr>
                <w:sz w:val="32"/>
                <w:szCs w:val="32"/>
              </w:rPr>
            </w:pPr>
            <w:r w:rsidRPr="001F4DC3">
              <w:rPr>
                <w:sz w:val="32"/>
                <w:szCs w:val="32"/>
              </w:rPr>
              <w:t>5.00</w:t>
            </w:r>
          </w:p>
        </w:tc>
      </w:tr>
      <w:tr w:rsidR="001F4DC3" w:rsidRPr="002A4ED5" w14:paraId="59A222D5" w14:textId="77777777" w:rsidTr="001F4DC3">
        <w:tc>
          <w:tcPr>
            <w:tcW w:w="5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7AE4E9" w14:textId="77777777" w:rsidR="001F4DC3" w:rsidRPr="00A94014" w:rsidRDefault="001F4DC3" w:rsidP="00A9401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AC9DF4" w14:textId="7A00E40F" w:rsidR="001F4DC3" w:rsidRPr="00B60D76" w:rsidRDefault="001F4DC3" w:rsidP="002A4ED5">
            <w:pPr>
              <w:rPr>
                <w:sz w:val="32"/>
                <w:szCs w:val="32"/>
              </w:rPr>
            </w:pPr>
            <w:r w:rsidRPr="00B60D76">
              <w:rPr>
                <w:sz w:val="32"/>
                <w:szCs w:val="32"/>
              </w:rPr>
              <w:t>Tumble Block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A3F4D3" w14:textId="6C490574" w:rsidR="001F4DC3" w:rsidRPr="001F4DC3" w:rsidRDefault="001F4DC3" w:rsidP="002A4ED5">
            <w:pPr>
              <w:rPr>
                <w:sz w:val="32"/>
                <w:szCs w:val="32"/>
              </w:rPr>
            </w:pPr>
            <w:r w:rsidRPr="001F4DC3">
              <w:rPr>
                <w:sz w:val="32"/>
                <w:szCs w:val="32"/>
              </w:rPr>
              <w:t>5.00</w:t>
            </w:r>
          </w:p>
        </w:tc>
      </w:tr>
      <w:tr w:rsidR="001F4DC3" w:rsidRPr="002A4ED5" w14:paraId="1B97F63A" w14:textId="77777777" w:rsidTr="001F4DC3">
        <w:tc>
          <w:tcPr>
            <w:tcW w:w="5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1F3B8B" w14:textId="77777777" w:rsidR="001F4DC3" w:rsidRPr="00A94014" w:rsidRDefault="001F4DC3" w:rsidP="00A9401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3C0822" w14:textId="513279A4" w:rsidR="001F4DC3" w:rsidRPr="00B60D76" w:rsidRDefault="001F4DC3" w:rsidP="002A4ED5">
            <w:pPr>
              <w:rPr>
                <w:sz w:val="32"/>
                <w:szCs w:val="32"/>
              </w:rPr>
            </w:pPr>
            <w:r w:rsidRPr="00B60D76">
              <w:rPr>
                <w:sz w:val="32"/>
                <w:szCs w:val="32"/>
              </w:rPr>
              <w:t>Spin Me Round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CA54E6" w14:textId="7E27B069" w:rsidR="001F4DC3" w:rsidRPr="001F4DC3" w:rsidRDefault="001F4DC3" w:rsidP="002A4ED5">
            <w:pPr>
              <w:rPr>
                <w:sz w:val="32"/>
                <w:szCs w:val="32"/>
              </w:rPr>
            </w:pPr>
            <w:r w:rsidRPr="001F4DC3">
              <w:rPr>
                <w:sz w:val="32"/>
                <w:szCs w:val="32"/>
              </w:rPr>
              <w:t>5.00</w:t>
            </w:r>
          </w:p>
        </w:tc>
      </w:tr>
      <w:tr w:rsidR="001F4DC3" w:rsidRPr="002A4ED5" w14:paraId="49A4BD10" w14:textId="77777777" w:rsidTr="001F4DC3">
        <w:tc>
          <w:tcPr>
            <w:tcW w:w="5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CDBEBA" w14:textId="77777777" w:rsidR="001F4DC3" w:rsidRPr="00A94014" w:rsidRDefault="001F4DC3" w:rsidP="00A9401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1AAD22" w14:textId="072C03CA" w:rsidR="001F4DC3" w:rsidRPr="00B60D76" w:rsidRDefault="001F4DC3" w:rsidP="002A4ED5">
            <w:pPr>
              <w:rPr>
                <w:sz w:val="32"/>
                <w:szCs w:val="32"/>
              </w:rPr>
            </w:pPr>
            <w:r w:rsidRPr="00B60D76">
              <w:rPr>
                <w:sz w:val="32"/>
                <w:szCs w:val="32"/>
              </w:rPr>
              <w:t>Picnic Basket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0BA62E" w14:textId="601F8B67" w:rsidR="001F4DC3" w:rsidRPr="001F4DC3" w:rsidRDefault="001F4DC3" w:rsidP="002A4ED5">
            <w:pPr>
              <w:rPr>
                <w:sz w:val="32"/>
                <w:szCs w:val="32"/>
              </w:rPr>
            </w:pPr>
            <w:r w:rsidRPr="001F4DC3">
              <w:rPr>
                <w:sz w:val="32"/>
                <w:szCs w:val="32"/>
              </w:rPr>
              <w:t>5.00</w:t>
            </w:r>
          </w:p>
        </w:tc>
      </w:tr>
      <w:tr w:rsidR="001F4DC3" w:rsidRPr="002A4ED5" w14:paraId="21DBA926" w14:textId="77777777" w:rsidTr="001F4DC3">
        <w:tc>
          <w:tcPr>
            <w:tcW w:w="5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F5F324" w14:textId="77777777" w:rsidR="001F4DC3" w:rsidRPr="00A94014" w:rsidRDefault="001F4DC3" w:rsidP="00A9401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7D8E3C" w14:textId="4C83865D" w:rsidR="001F4DC3" w:rsidRPr="00B60D76" w:rsidRDefault="001F4DC3" w:rsidP="002A4ED5">
            <w:pPr>
              <w:rPr>
                <w:sz w:val="32"/>
                <w:szCs w:val="32"/>
              </w:rPr>
            </w:pPr>
            <w:r w:rsidRPr="00B60D76">
              <w:rPr>
                <w:sz w:val="32"/>
                <w:szCs w:val="32"/>
              </w:rPr>
              <w:t>Hashtag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0837B3" w14:textId="188D4E0E" w:rsidR="001F4DC3" w:rsidRPr="001F4DC3" w:rsidRDefault="001F4DC3" w:rsidP="002A4ED5">
            <w:pPr>
              <w:rPr>
                <w:sz w:val="32"/>
                <w:szCs w:val="32"/>
              </w:rPr>
            </w:pPr>
            <w:r w:rsidRPr="001F4DC3">
              <w:rPr>
                <w:sz w:val="32"/>
                <w:szCs w:val="32"/>
              </w:rPr>
              <w:t>5.00</w:t>
            </w:r>
          </w:p>
        </w:tc>
      </w:tr>
      <w:tr w:rsidR="001F4DC3" w:rsidRPr="002A4ED5" w14:paraId="44C743F1" w14:textId="77777777" w:rsidTr="001F4DC3">
        <w:tc>
          <w:tcPr>
            <w:tcW w:w="5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F4E8DB" w14:textId="77777777" w:rsidR="001F4DC3" w:rsidRPr="00A94014" w:rsidRDefault="001F4DC3" w:rsidP="00A9401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95C911" w14:textId="58C6B0FA" w:rsidR="001F4DC3" w:rsidRPr="00B60D76" w:rsidRDefault="001F4DC3" w:rsidP="002A4ED5">
            <w:pPr>
              <w:rPr>
                <w:sz w:val="32"/>
                <w:szCs w:val="32"/>
              </w:rPr>
            </w:pPr>
            <w:r w:rsidRPr="00B60D76">
              <w:rPr>
                <w:sz w:val="32"/>
                <w:szCs w:val="32"/>
              </w:rPr>
              <w:t>Window Pane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59C664" w14:textId="6DBC283A" w:rsidR="001F4DC3" w:rsidRPr="001F4DC3" w:rsidRDefault="001F4DC3" w:rsidP="002A4ED5">
            <w:pPr>
              <w:rPr>
                <w:sz w:val="32"/>
                <w:szCs w:val="32"/>
              </w:rPr>
            </w:pPr>
            <w:r w:rsidRPr="001F4DC3">
              <w:rPr>
                <w:sz w:val="32"/>
                <w:szCs w:val="32"/>
              </w:rPr>
              <w:t>5.00</w:t>
            </w:r>
          </w:p>
        </w:tc>
      </w:tr>
      <w:tr w:rsidR="001F4DC3" w:rsidRPr="002A4ED5" w14:paraId="1D3EA089" w14:textId="77777777" w:rsidTr="001F4DC3">
        <w:tc>
          <w:tcPr>
            <w:tcW w:w="5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865463" w14:textId="77777777" w:rsidR="001F4DC3" w:rsidRPr="00A94014" w:rsidRDefault="001F4DC3" w:rsidP="00A9401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6030A8" w14:textId="11EBDB7E" w:rsidR="001F4DC3" w:rsidRPr="00B60D76" w:rsidRDefault="001F4DC3" w:rsidP="002A4ED5">
            <w:pPr>
              <w:rPr>
                <w:sz w:val="32"/>
                <w:szCs w:val="32"/>
              </w:rPr>
            </w:pPr>
            <w:r w:rsidRPr="00B60D76">
              <w:rPr>
                <w:sz w:val="32"/>
                <w:szCs w:val="32"/>
              </w:rPr>
              <w:t>Candy Lane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CC061C" w14:textId="6815C75C" w:rsidR="001F4DC3" w:rsidRPr="001F4DC3" w:rsidRDefault="001F4DC3" w:rsidP="002A4ED5">
            <w:pPr>
              <w:rPr>
                <w:sz w:val="32"/>
                <w:szCs w:val="32"/>
              </w:rPr>
            </w:pPr>
            <w:r w:rsidRPr="001F4DC3">
              <w:rPr>
                <w:sz w:val="32"/>
                <w:szCs w:val="32"/>
              </w:rPr>
              <w:t>5.00</w:t>
            </w:r>
          </w:p>
        </w:tc>
      </w:tr>
      <w:tr w:rsidR="001F4DC3" w:rsidRPr="002A4ED5" w14:paraId="1E1B08F5" w14:textId="77777777" w:rsidTr="001F4DC3">
        <w:tc>
          <w:tcPr>
            <w:tcW w:w="5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A17579" w14:textId="77777777" w:rsidR="001F4DC3" w:rsidRPr="00A94014" w:rsidRDefault="001F4DC3" w:rsidP="00A9401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24644B" w14:textId="4326EEB7" w:rsidR="001F4DC3" w:rsidRPr="00B60D76" w:rsidRDefault="001F4DC3" w:rsidP="002A4ED5">
            <w:pPr>
              <w:rPr>
                <w:sz w:val="32"/>
                <w:szCs w:val="32"/>
              </w:rPr>
            </w:pPr>
            <w:r w:rsidRPr="00B60D76">
              <w:rPr>
                <w:sz w:val="32"/>
                <w:szCs w:val="32"/>
              </w:rPr>
              <w:t>Square Affair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0F7926" w14:textId="39BB1F0F" w:rsidR="001F4DC3" w:rsidRPr="001F4DC3" w:rsidRDefault="001F4DC3" w:rsidP="002A4ED5">
            <w:pPr>
              <w:rPr>
                <w:sz w:val="32"/>
                <w:szCs w:val="32"/>
              </w:rPr>
            </w:pPr>
            <w:r w:rsidRPr="001F4DC3">
              <w:rPr>
                <w:sz w:val="32"/>
                <w:szCs w:val="32"/>
              </w:rPr>
              <w:t>5.00</w:t>
            </w:r>
          </w:p>
        </w:tc>
      </w:tr>
      <w:tr w:rsidR="001F4DC3" w:rsidRPr="002A4ED5" w14:paraId="0C3B5BAC" w14:textId="77777777" w:rsidTr="001F4DC3">
        <w:tc>
          <w:tcPr>
            <w:tcW w:w="5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CCAA33" w14:textId="77777777" w:rsidR="001F4DC3" w:rsidRPr="00A94014" w:rsidRDefault="001F4DC3" w:rsidP="00A9401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AA5174" w14:textId="40904BAF" w:rsidR="001F4DC3" w:rsidRPr="00B60D76" w:rsidRDefault="001F4DC3" w:rsidP="002A4ED5">
            <w:pPr>
              <w:rPr>
                <w:sz w:val="32"/>
                <w:szCs w:val="32"/>
              </w:rPr>
            </w:pPr>
            <w:r w:rsidRPr="00B60D76">
              <w:rPr>
                <w:sz w:val="32"/>
                <w:szCs w:val="32"/>
              </w:rPr>
              <w:t>Miles of Tiles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038A56" w14:textId="6FE3BF72" w:rsidR="001F4DC3" w:rsidRPr="001F4DC3" w:rsidRDefault="001F4DC3" w:rsidP="002A4ED5">
            <w:pPr>
              <w:rPr>
                <w:sz w:val="32"/>
                <w:szCs w:val="32"/>
              </w:rPr>
            </w:pPr>
            <w:r w:rsidRPr="001F4DC3">
              <w:rPr>
                <w:sz w:val="32"/>
                <w:szCs w:val="32"/>
              </w:rPr>
              <w:t>5.00</w:t>
            </w:r>
          </w:p>
        </w:tc>
      </w:tr>
      <w:tr w:rsidR="00BA7260" w:rsidRPr="002A4ED5" w14:paraId="11E41E42" w14:textId="77777777" w:rsidTr="001F4DC3">
        <w:tc>
          <w:tcPr>
            <w:tcW w:w="5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0B76BB" w14:textId="77777777" w:rsidR="00BA7260" w:rsidRPr="00A94014" w:rsidRDefault="00BA7260" w:rsidP="00A9401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D6BA67" w14:textId="6A603F30" w:rsidR="00BA7260" w:rsidRPr="00B60D76" w:rsidRDefault="00BA7260" w:rsidP="002A4ED5">
            <w:pPr>
              <w:rPr>
                <w:sz w:val="32"/>
                <w:szCs w:val="32"/>
              </w:rPr>
            </w:pPr>
            <w:r w:rsidRPr="004627CA">
              <w:rPr>
                <w:color w:val="EE0000"/>
                <w:sz w:val="32"/>
                <w:szCs w:val="32"/>
              </w:rPr>
              <w:t>*NEW</w:t>
            </w:r>
            <w:r w:rsidR="004627CA" w:rsidRPr="004627CA">
              <w:rPr>
                <w:color w:val="EE0000"/>
                <w:sz w:val="32"/>
                <w:szCs w:val="32"/>
              </w:rPr>
              <w:t xml:space="preserve">* </w:t>
            </w:r>
            <w:r>
              <w:rPr>
                <w:sz w:val="32"/>
                <w:szCs w:val="32"/>
              </w:rPr>
              <w:t>Check the Box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B9CC6C" w14:textId="1017D8B0" w:rsidR="00BA7260" w:rsidRPr="001F4DC3" w:rsidRDefault="004627CA" w:rsidP="002A4E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5.00</w:t>
            </w:r>
          </w:p>
        </w:tc>
      </w:tr>
      <w:tr w:rsidR="003C009F" w:rsidRPr="002A4ED5" w14:paraId="3D44C9F9" w14:textId="77777777" w:rsidTr="001F4DC3">
        <w:tc>
          <w:tcPr>
            <w:tcW w:w="5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4EDF5A" w14:textId="77777777" w:rsidR="003C009F" w:rsidRPr="00A94014" w:rsidRDefault="003C009F" w:rsidP="00A9401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DB7961" w14:textId="13459BBD" w:rsidR="003C009F" w:rsidRPr="004627CA" w:rsidRDefault="003C009F" w:rsidP="002A4ED5">
            <w:pPr>
              <w:rPr>
                <w:color w:val="EE0000"/>
                <w:sz w:val="32"/>
                <w:szCs w:val="32"/>
              </w:rPr>
            </w:pPr>
            <w:r w:rsidRPr="003C009F">
              <w:rPr>
                <w:sz w:val="32"/>
                <w:szCs w:val="32"/>
              </w:rPr>
              <w:t>Tippy Tote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CC577A" w14:textId="7ED44198" w:rsidR="003C009F" w:rsidRDefault="003C009F" w:rsidP="002A4E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5.00</w:t>
            </w:r>
          </w:p>
        </w:tc>
      </w:tr>
      <w:tr w:rsidR="001F4DC3" w:rsidRPr="002A4ED5" w14:paraId="605DF019" w14:textId="77777777" w:rsidTr="001F4DC3">
        <w:tc>
          <w:tcPr>
            <w:tcW w:w="5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892818" w14:textId="77777777" w:rsidR="001F4DC3" w:rsidRPr="00A94014" w:rsidRDefault="001F4DC3" w:rsidP="00A9401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D3E5CD" w14:textId="7BFC644C" w:rsidR="001F4DC3" w:rsidRPr="00B60D76" w:rsidRDefault="001F4DC3" w:rsidP="002A4ED5">
            <w:pPr>
              <w:rPr>
                <w:sz w:val="32"/>
                <w:szCs w:val="32"/>
              </w:rPr>
            </w:pPr>
            <w:r w:rsidRPr="00B60D76">
              <w:rPr>
                <w:sz w:val="32"/>
                <w:szCs w:val="32"/>
              </w:rPr>
              <w:t>Super-Size Companion Guide (10 per Pkg)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23D573" w14:textId="6C9B4843" w:rsidR="001F4DC3" w:rsidRPr="001F4DC3" w:rsidRDefault="001F4DC3" w:rsidP="002A4ED5">
            <w:pPr>
              <w:rPr>
                <w:sz w:val="32"/>
                <w:szCs w:val="32"/>
              </w:rPr>
            </w:pPr>
            <w:r w:rsidRPr="001F4DC3">
              <w:rPr>
                <w:sz w:val="32"/>
                <w:szCs w:val="32"/>
              </w:rPr>
              <w:t>25.00</w:t>
            </w:r>
          </w:p>
        </w:tc>
      </w:tr>
      <w:tr w:rsidR="003859BB" w:rsidRPr="002A4ED5" w14:paraId="56791255" w14:textId="77777777" w:rsidTr="001F4DC3">
        <w:tc>
          <w:tcPr>
            <w:tcW w:w="5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840656" w14:textId="77777777" w:rsidR="003859BB" w:rsidRPr="00A94014" w:rsidRDefault="003859BB" w:rsidP="00A9401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F3CDA2" w14:textId="77777777" w:rsidR="003859BB" w:rsidRPr="00B60D76" w:rsidRDefault="003859BB" w:rsidP="002A4ED5">
            <w:pPr>
              <w:rPr>
                <w:sz w:val="32"/>
                <w:szCs w:val="32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24A920" w14:textId="77777777" w:rsidR="003859BB" w:rsidRPr="001F4DC3" w:rsidRDefault="003859BB" w:rsidP="002A4ED5">
            <w:pPr>
              <w:rPr>
                <w:sz w:val="32"/>
                <w:szCs w:val="32"/>
              </w:rPr>
            </w:pPr>
          </w:p>
        </w:tc>
      </w:tr>
      <w:tr w:rsidR="001F4DC3" w:rsidRPr="002A4ED5" w14:paraId="7E939A29" w14:textId="77777777" w:rsidTr="001F4DC3">
        <w:tc>
          <w:tcPr>
            <w:tcW w:w="5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335315" w14:textId="77777777" w:rsidR="001F4DC3" w:rsidRPr="002A4ED5" w:rsidRDefault="001F4DC3" w:rsidP="002A4ED5"/>
        </w:tc>
        <w:tc>
          <w:tcPr>
            <w:tcW w:w="35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070952" w14:textId="3D63A9B8" w:rsidR="001F4DC3" w:rsidRPr="009E5900" w:rsidRDefault="00955B13" w:rsidP="002A4ED5">
            <w:pPr>
              <w:rPr>
                <w:szCs w:val="24"/>
              </w:rPr>
            </w:pPr>
            <w:r w:rsidRPr="009E5900">
              <w:rPr>
                <w:szCs w:val="24"/>
              </w:rPr>
              <w:t>Option</w:t>
            </w:r>
            <w:r w:rsidR="00C718BC" w:rsidRPr="009E5900">
              <w:rPr>
                <w:szCs w:val="24"/>
              </w:rPr>
              <w:t>: Substitute</w:t>
            </w:r>
            <w:r w:rsidR="0017713D" w:rsidRPr="009E5900">
              <w:rPr>
                <w:szCs w:val="24"/>
              </w:rPr>
              <w:t xml:space="preserve"> some</w:t>
            </w:r>
            <w:r w:rsidR="00C718BC" w:rsidRPr="009E5900">
              <w:rPr>
                <w:szCs w:val="24"/>
              </w:rPr>
              <w:t xml:space="preserve"> LARGE</w:t>
            </w:r>
            <w:r w:rsidR="00D91DC6" w:rsidRPr="009E5900">
              <w:rPr>
                <w:szCs w:val="24"/>
              </w:rPr>
              <w:t xml:space="preserve"> </w:t>
            </w:r>
            <w:r w:rsidR="00694584" w:rsidRPr="009E5900">
              <w:rPr>
                <w:szCs w:val="24"/>
              </w:rPr>
              <w:t>bags in this order (provide quantity)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50DD12" w14:textId="29EA838F" w:rsidR="001F4DC3" w:rsidRPr="002A4ED5" w:rsidRDefault="0017713D" w:rsidP="002A4ED5">
            <w:r>
              <w:t>No charge</w:t>
            </w:r>
          </w:p>
        </w:tc>
      </w:tr>
      <w:tr w:rsidR="001F4DC3" w:rsidRPr="002A4ED5" w14:paraId="711111F8" w14:textId="77777777" w:rsidTr="001F4DC3">
        <w:tc>
          <w:tcPr>
            <w:tcW w:w="5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79F27A" w14:textId="77777777" w:rsidR="001F4DC3" w:rsidRPr="002A4ED5" w:rsidRDefault="001F4DC3" w:rsidP="002A4ED5"/>
        </w:tc>
        <w:tc>
          <w:tcPr>
            <w:tcW w:w="35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806510" w14:textId="75B10111" w:rsidR="001F4DC3" w:rsidRPr="003C009F" w:rsidRDefault="001F4DC3" w:rsidP="00EE65AF">
            <w:pPr>
              <w:spacing w:before="0"/>
              <w:rPr>
                <w:color w:val="004E9A"/>
                <w:szCs w:val="24"/>
              </w:rPr>
            </w:pPr>
            <w:r w:rsidRPr="003C009F">
              <w:rPr>
                <w:color w:val="004E9A"/>
                <w:szCs w:val="24"/>
              </w:rPr>
              <w:t>Volume Discount</w:t>
            </w:r>
            <w:r w:rsidR="00F45295" w:rsidRPr="003C009F">
              <w:rPr>
                <w:color w:val="004E9A"/>
                <w:szCs w:val="24"/>
              </w:rPr>
              <w:t>s</w:t>
            </w:r>
            <w:r w:rsidRPr="003C009F">
              <w:rPr>
                <w:color w:val="004E9A"/>
                <w:szCs w:val="24"/>
              </w:rPr>
              <w:t>: (</w:t>
            </w:r>
            <w:r w:rsidR="00F45295" w:rsidRPr="003C009F">
              <w:rPr>
                <w:color w:val="004E9A"/>
                <w:szCs w:val="24"/>
                <w:u w:val="single"/>
              </w:rPr>
              <w:t>calculated for you on your in</w:t>
            </w:r>
            <w:r w:rsidR="0042561C" w:rsidRPr="003C009F">
              <w:rPr>
                <w:color w:val="004E9A"/>
                <w:szCs w:val="24"/>
                <w:u w:val="single"/>
              </w:rPr>
              <w:t>voice</w:t>
            </w:r>
            <w:r w:rsidR="0042561C" w:rsidRPr="003C009F">
              <w:rPr>
                <w:color w:val="004E9A"/>
                <w:szCs w:val="24"/>
              </w:rPr>
              <w:t>)</w:t>
            </w:r>
          </w:p>
          <w:p w14:paraId="7931032E" w14:textId="1F212EA9" w:rsidR="001F4DC3" w:rsidRPr="003C009F" w:rsidRDefault="001F4DC3" w:rsidP="00EE65AF">
            <w:pPr>
              <w:spacing w:before="0"/>
              <w:rPr>
                <w:color w:val="004E9A"/>
                <w:szCs w:val="24"/>
              </w:rPr>
            </w:pPr>
            <w:r w:rsidRPr="003C009F">
              <w:rPr>
                <w:color w:val="004E9A"/>
                <w:szCs w:val="24"/>
              </w:rPr>
              <w:t>50+ patterns                      Free Shipping</w:t>
            </w:r>
          </w:p>
          <w:p w14:paraId="2824434F" w14:textId="44BA69C1" w:rsidR="001F4DC3" w:rsidRPr="003C009F" w:rsidRDefault="001F4DC3" w:rsidP="00EE65AF">
            <w:pPr>
              <w:spacing w:before="0"/>
              <w:rPr>
                <w:color w:val="004E9A"/>
                <w:szCs w:val="24"/>
              </w:rPr>
            </w:pPr>
            <w:r w:rsidRPr="003C009F">
              <w:rPr>
                <w:color w:val="004E9A"/>
                <w:szCs w:val="24"/>
              </w:rPr>
              <w:t>75-119 patterns                10% off</w:t>
            </w:r>
          </w:p>
          <w:p w14:paraId="6358282E" w14:textId="26707EBA" w:rsidR="001F4DC3" w:rsidRDefault="001F4DC3" w:rsidP="00EE65AF">
            <w:pPr>
              <w:spacing w:before="0"/>
            </w:pPr>
            <w:r w:rsidRPr="003C009F">
              <w:rPr>
                <w:color w:val="004E9A"/>
                <w:szCs w:val="24"/>
              </w:rPr>
              <w:t>120+ patterns                   20% off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A6233" w14:textId="7DA9B9FA" w:rsidR="001F4DC3" w:rsidRDefault="001F4DC3" w:rsidP="002A4ED5"/>
        </w:tc>
      </w:tr>
    </w:tbl>
    <w:p w14:paraId="0FE0B2CD" w14:textId="6334C24D" w:rsidR="00074D93" w:rsidRPr="00681653" w:rsidRDefault="008B6A79" w:rsidP="00681653">
      <w:pPr>
        <w:tabs>
          <w:tab w:val="left" w:pos="3120"/>
        </w:tabs>
        <w:spacing w:before="0"/>
        <w:jc w:val="center"/>
        <w:rPr>
          <w:sz w:val="16"/>
          <w:szCs w:val="16"/>
        </w:rPr>
      </w:pPr>
      <w:r w:rsidRPr="00284653">
        <w:rPr>
          <w:sz w:val="32"/>
          <w:szCs w:val="32"/>
        </w:rPr>
        <w:t xml:space="preserve">Email </w:t>
      </w:r>
      <w:r w:rsidR="00BE77AB" w:rsidRPr="00284653">
        <w:rPr>
          <w:sz w:val="32"/>
          <w:szCs w:val="32"/>
        </w:rPr>
        <w:t>order</w:t>
      </w:r>
      <w:r w:rsidR="00416B40" w:rsidRPr="00284653">
        <w:rPr>
          <w:sz w:val="32"/>
          <w:szCs w:val="32"/>
        </w:rPr>
        <w:t>s</w:t>
      </w:r>
      <w:r w:rsidR="00BE77AB" w:rsidRPr="00284653">
        <w:rPr>
          <w:sz w:val="32"/>
          <w:szCs w:val="32"/>
        </w:rPr>
        <w:t xml:space="preserve"> </w:t>
      </w:r>
      <w:r w:rsidRPr="00284653">
        <w:rPr>
          <w:sz w:val="32"/>
          <w:szCs w:val="32"/>
        </w:rPr>
        <w:t xml:space="preserve">to: </w:t>
      </w:r>
      <w:hyperlink r:id="rId12" w:history="1">
        <w:r w:rsidRPr="00082B88">
          <w:rPr>
            <w:rStyle w:val="Hyperlink"/>
            <w:b/>
            <w:bCs/>
            <w:color w:val="auto"/>
            <w:sz w:val="32"/>
            <w:szCs w:val="32"/>
            <w:u w:val="none"/>
          </w:rPr>
          <w:t>sales@sassysunflowerquilts.com</w:t>
        </w:r>
      </w:hyperlink>
      <w:r w:rsidR="00681653">
        <w:t xml:space="preserve">   </w:t>
      </w:r>
      <w:r w:rsidR="00AD7D9B">
        <w:t xml:space="preserve"> </w:t>
      </w:r>
      <w:r w:rsidR="00082B88">
        <w:rPr>
          <w:sz w:val="32"/>
          <w:szCs w:val="32"/>
          <w:u w:val="single"/>
        </w:rPr>
        <w:t>OR</w:t>
      </w:r>
    </w:p>
    <w:p w14:paraId="606F5E6D" w14:textId="7FF49791" w:rsidR="009951DA" w:rsidRDefault="008B6A79" w:rsidP="009951DA">
      <w:pPr>
        <w:tabs>
          <w:tab w:val="left" w:pos="3120"/>
        </w:tabs>
        <w:spacing w:before="0"/>
        <w:jc w:val="center"/>
        <w:rPr>
          <w:sz w:val="16"/>
          <w:szCs w:val="16"/>
        </w:rPr>
      </w:pPr>
      <w:r w:rsidRPr="00284653">
        <w:rPr>
          <w:sz w:val="32"/>
          <w:szCs w:val="32"/>
        </w:rPr>
        <w:t xml:space="preserve">Text </w:t>
      </w:r>
      <w:r w:rsidR="002441C1" w:rsidRPr="00284653">
        <w:rPr>
          <w:sz w:val="32"/>
          <w:szCs w:val="32"/>
        </w:rPr>
        <w:t xml:space="preserve">a photo of the </w:t>
      </w:r>
      <w:r w:rsidR="00074D93" w:rsidRPr="00284653">
        <w:rPr>
          <w:sz w:val="32"/>
          <w:szCs w:val="32"/>
        </w:rPr>
        <w:t xml:space="preserve">completed </w:t>
      </w:r>
      <w:r w:rsidR="002441C1" w:rsidRPr="00284653">
        <w:rPr>
          <w:sz w:val="32"/>
          <w:szCs w:val="32"/>
        </w:rPr>
        <w:t>order form to: 912-659-3456</w:t>
      </w:r>
    </w:p>
    <w:p w14:paraId="6F73C280" w14:textId="77777777" w:rsidR="009951DA" w:rsidRPr="009951DA" w:rsidRDefault="009951DA" w:rsidP="009951DA">
      <w:pPr>
        <w:tabs>
          <w:tab w:val="left" w:pos="3120"/>
        </w:tabs>
        <w:spacing w:before="0"/>
        <w:jc w:val="center"/>
        <w:rPr>
          <w:sz w:val="16"/>
          <w:szCs w:val="16"/>
        </w:rPr>
      </w:pPr>
    </w:p>
    <w:p w14:paraId="06DC3232" w14:textId="533D304D" w:rsidR="002441C1" w:rsidRPr="0028413B" w:rsidRDefault="00284653" w:rsidP="00082B88">
      <w:pPr>
        <w:tabs>
          <w:tab w:val="left" w:pos="3120"/>
        </w:tabs>
        <w:spacing w:before="0"/>
        <w:jc w:val="center"/>
        <w:rPr>
          <w:color w:val="004E9A"/>
          <w:sz w:val="28"/>
        </w:rPr>
      </w:pPr>
      <w:r w:rsidRPr="0028413B">
        <w:rPr>
          <w:color w:val="004E9A"/>
          <w:sz w:val="28"/>
        </w:rPr>
        <w:t>The credit card on file will be charged &amp; a receipt emailed once the order is received.</w:t>
      </w:r>
    </w:p>
    <w:sectPr w:rsidR="002441C1" w:rsidRPr="0028413B" w:rsidSect="00565B84">
      <w:footerReference w:type="default" r:id="rId13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3F6C1" w14:textId="77777777" w:rsidR="00ED4D6F" w:rsidRDefault="00ED4D6F" w:rsidP="00650259">
      <w:pPr>
        <w:spacing w:line="240" w:lineRule="auto"/>
      </w:pPr>
      <w:r>
        <w:separator/>
      </w:r>
    </w:p>
  </w:endnote>
  <w:endnote w:type="continuationSeparator" w:id="0">
    <w:p w14:paraId="497F90B9" w14:textId="77777777" w:rsidR="00ED4D6F" w:rsidRDefault="00ED4D6F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94966C-A7EA-43DA-801A-8DAF0DBCCE40}"/>
    <w:embedBold r:id="rId2" w:fontKey="{7E998FA0-A6B1-406B-B5A8-65BE76365311}"/>
    <w:embedItalic r:id="rId3" w:fontKey="{47400DB5-F342-4B4F-8BAE-81B84E44EE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314D047-D73E-4E4C-9B1F-574786F13D8D}"/>
    <w:embedBold r:id="rId5" w:fontKey="{7D48A4C0-4002-43AA-9EED-9F1A0E554A1F}"/>
    <w:embedItalic r:id="rId6" w:fontKey="{84EE9E0A-A68D-48DF-9ED9-5D4D50CCED8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5E7E229-34C6-446D-8652-985C616486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1268652-8A17-49D6-9AB2-CB881676D7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11506E" w:rsidRPr="004C14D4" w14:paraId="7A74DFC0" w14:textId="77777777" w:rsidTr="00562601">
      <w:tc>
        <w:tcPr>
          <w:tcW w:w="2500" w:type="pct"/>
          <w:vAlign w:val="center"/>
        </w:tcPr>
        <w:p w14:paraId="45799534" w14:textId="77777777" w:rsidR="0011506E" w:rsidRPr="004C14D4" w:rsidRDefault="0011506E" w:rsidP="002A648D">
          <w:pPr>
            <w:pStyle w:val="Footer"/>
            <w:rPr>
              <w:sz w:val="28"/>
              <w:szCs w:val="28"/>
            </w:rPr>
          </w:pPr>
        </w:p>
      </w:tc>
      <w:tc>
        <w:tcPr>
          <w:tcW w:w="2500" w:type="pct"/>
          <w:vAlign w:val="center"/>
        </w:tcPr>
        <w:p w14:paraId="645DB851" w14:textId="77777777" w:rsidR="0011506E" w:rsidRPr="004C14D4" w:rsidRDefault="0011506E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28"/>
            </w:rPr>
          </w:pPr>
        </w:p>
      </w:tc>
    </w:tr>
  </w:tbl>
  <w:p w14:paraId="4B421388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2D5F7" w14:textId="77777777" w:rsidR="00ED4D6F" w:rsidRDefault="00ED4D6F" w:rsidP="00650259">
      <w:pPr>
        <w:spacing w:line="240" w:lineRule="auto"/>
      </w:pPr>
      <w:r>
        <w:separator/>
      </w:r>
    </w:p>
  </w:footnote>
  <w:footnote w:type="continuationSeparator" w:id="0">
    <w:p w14:paraId="42442E6C" w14:textId="77777777" w:rsidR="00ED4D6F" w:rsidRDefault="00ED4D6F" w:rsidP="00650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89147983">
    <w:abstractNumId w:val="11"/>
  </w:num>
  <w:num w:numId="2" w16cid:durableId="931662580">
    <w:abstractNumId w:val="7"/>
  </w:num>
  <w:num w:numId="3" w16cid:durableId="939096730">
    <w:abstractNumId w:val="15"/>
  </w:num>
  <w:num w:numId="4" w16cid:durableId="1068916490">
    <w:abstractNumId w:val="12"/>
  </w:num>
  <w:num w:numId="5" w16cid:durableId="527106538">
    <w:abstractNumId w:val="13"/>
  </w:num>
  <w:num w:numId="6" w16cid:durableId="620382827">
    <w:abstractNumId w:val="19"/>
  </w:num>
  <w:num w:numId="7" w16cid:durableId="347144827">
    <w:abstractNumId w:val="6"/>
  </w:num>
  <w:num w:numId="8" w16cid:durableId="1383795748">
    <w:abstractNumId w:val="10"/>
  </w:num>
  <w:num w:numId="9" w16cid:durableId="1334454441">
    <w:abstractNumId w:val="17"/>
  </w:num>
  <w:num w:numId="10" w16cid:durableId="1345091477">
    <w:abstractNumId w:val="1"/>
  </w:num>
  <w:num w:numId="11" w16cid:durableId="615257789">
    <w:abstractNumId w:val="5"/>
  </w:num>
  <w:num w:numId="12" w16cid:durableId="1334719514">
    <w:abstractNumId w:val="0"/>
  </w:num>
  <w:num w:numId="13" w16cid:durableId="209995705">
    <w:abstractNumId w:val="2"/>
  </w:num>
  <w:num w:numId="14" w16cid:durableId="620066442">
    <w:abstractNumId w:val="9"/>
  </w:num>
  <w:num w:numId="15" w16cid:durableId="557210239">
    <w:abstractNumId w:val="8"/>
  </w:num>
  <w:num w:numId="16" w16cid:durableId="1372455297">
    <w:abstractNumId w:val="16"/>
  </w:num>
  <w:num w:numId="17" w16cid:durableId="2110197273">
    <w:abstractNumId w:val="3"/>
  </w:num>
  <w:num w:numId="18" w16cid:durableId="1360663128">
    <w:abstractNumId w:val="21"/>
  </w:num>
  <w:num w:numId="19" w16cid:durableId="1248924765">
    <w:abstractNumId w:val="18"/>
  </w:num>
  <w:num w:numId="20" w16cid:durableId="1692603678">
    <w:abstractNumId w:val="14"/>
  </w:num>
  <w:num w:numId="21" w16cid:durableId="158540230">
    <w:abstractNumId w:val="20"/>
  </w:num>
  <w:num w:numId="22" w16cid:durableId="179945420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AA1"/>
    <w:rsid w:val="00003B30"/>
    <w:rsid w:val="00035998"/>
    <w:rsid w:val="00045CA6"/>
    <w:rsid w:val="00052382"/>
    <w:rsid w:val="00053269"/>
    <w:rsid w:val="0006568A"/>
    <w:rsid w:val="00074D93"/>
    <w:rsid w:val="00076F0F"/>
    <w:rsid w:val="00082B88"/>
    <w:rsid w:val="00084253"/>
    <w:rsid w:val="00086847"/>
    <w:rsid w:val="000D1F49"/>
    <w:rsid w:val="000F5C88"/>
    <w:rsid w:val="0011506E"/>
    <w:rsid w:val="00150988"/>
    <w:rsid w:val="001727CA"/>
    <w:rsid w:val="0017713D"/>
    <w:rsid w:val="001E4E2C"/>
    <w:rsid w:val="001F4DC3"/>
    <w:rsid w:val="001F76CA"/>
    <w:rsid w:val="00204785"/>
    <w:rsid w:val="002441C1"/>
    <w:rsid w:val="00261C01"/>
    <w:rsid w:val="0028413B"/>
    <w:rsid w:val="00284653"/>
    <w:rsid w:val="002A4ED5"/>
    <w:rsid w:val="002A648D"/>
    <w:rsid w:val="002B69B4"/>
    <w:rsid w:val="002C56E6"/>
    <w:rsid w:val="002D3A9F"/>
    <w:rsid w:val="00354B3D"/>
    <w:rsid w:val="00361E11"/>
    <w:rsid w:val="0037134A"/>
    <w:rsid w:val="003859BB"/>
    <w:rsid w:val="0039760F"/>
    <w:rsid w:val="003A2494"/>
    <w:rsid w:val="003B4744"/>
    <w:rsid w:val="003C009F"/>
    <w:rsid w:val="003F0847"/>
    <w:rsid w:val="003F1678"/>
    <w:rsid w:val="0040090B"/>
    <w:rsid w:val="00416B40"/>
    <w:rsid w:val="00417472"/>
    <w:rsid w:val="0042561C"/>
    <w:rsid w:val="00446538"/>
    <w:rsid w:val="00460402"/>
    <w:rsid w:val="004627CA"/>
    <w:rsid w:val="0046302A"/>
    <w:rsid w:val="004722C1"/>
    <w:rsid w:val="00475AA1"/>
    <w:rsid w:val="00487D2D"/>
    <w:rsid w:val="004C14D4"/>
    <w:rsid w:val="004D5D62"/>
    <w:rsid w:val="004F4DBA"/>
    <w:rsid w:val="004F671E"/>
    <w:rsid w:val="005112D0"/>
    <w:rsid w:val="00517462"/>
    <w:rsid w:val="005607EC"/>
    <w:rsid w:val="00562601"/>
    <w:rsid w:val="00565B84"/>
    <w:rsid w:val="0057256E"/>
    <w:rsid w:val="00577E06"/>
    <w:rsid w:val="00582B1C"/>
    <w:rsid w:val="005A3BF7"/>
    <w:rsid w:val="005A4BEF"/>
    <w:rsid w:val="005D3C85"/>
    <w:rsid w:val="005F2035"/>
    <w:rsid w:val="005F7990"/>
    <w:rsid w:val="006243A9"/>
    <w:rsid w:val="006250A2"/>
    <w:rsid w:val="0063739C"/>
    <w:rsid w:val="00650259"/>
    <w:rsid w:val="00656665"/>
    <w:rsid w:val="006812E1"/>
    <w:rsid w:val="00681653"/>
    <w:rsid w:val="00694584"/>
    <w:rsid w:val="006A1F9E"/>
    <w:rsid w:val="006C2645"/>
    <w:rsid w:val="006D52A5"/>
    <w:rsid w:val="006D7F9E"/>
    <w:rsid w:val="00716DEC"/>
    <w:rsid w:val="00770F25"/>
    <w:rsid w:val="00787DD4"/>
    <w:rsid w:val="007A35A8"/>
    <w:rsid w:val="007B0A85"/>
    <w:rsid w:val="007C6A52"/>
    <w:rsid w:val="00806FF3"/>
    <w:rsid w:val="00815F90"/>
    <w:rsid w:val="0082043E"/>
    <w:rsid w:val="008A7872"/>
    <w:rsid w:val="008B6A79"/>
    <w:rsid w:val="008E203A"/>
    <w:rsid w:val="0090021E"/>
    <w:rsid w:val="00905BCD"/>
    <w:rsid w:val="0091229C"/>
    <w:rsid w:val="009367C3"/>
    <w:rsid w:val="00940E73"/>
    <w:rsid w:val="00955B13"/>
    <w:rsid w:val="0098597D"/>
    <w:rsid w:val="0099117D"/>
    <w:rsid w:val="00991B30"/>
    <w:rsid w:val="009951DA"/>
    <w:rsid w:val="009B0AB6"/>
    <w:rsid w:val="009C4EF2"/>
    <w:rsid w:val="009D406B"/>
    <w:rsid w:val="009E40FF"/>
    <w:rsid w:val="009E5900"/>
    <w:rsid w:val="009F2638"/>
    <w:rsid w:val="009F619A"/>
    <w:rsid w:val="009F6DDE"/>
    <w:rsid w:val="00A30581"/>
    <w:rsid w:val="00A370A8"/>
    <w:rsid w:val="00A60442"/>
    <w:rsid w:val="00A62076"/>
    <w:rsid w:val="00A94014"/>
    <w:rsid w:val="00AC2926"/>
    <w:rsid w:val="00AD7D9B"/>
    <w:rsid w:val="00AF0103"/>
    <w:rsid w:val="00B04A50"/>
    <w:rsid w:val="00B160CA"/>
    <w:rsid w:val="00B55724"/>
    <w:rsid w:val="00B60D76"/>
    <w:rsid w:val="00B70186"/>
    <w:rsid w:val="00BA7260"/>
    <w:rsid w:val="00BC02C7"/>
    <w:rsid w:val="00BD1D35"/>
    <w:rsid w:val="00BD4753"/>
    <w:rsid w:val="00BD5CB1"/>
    <w:rsid w:val="00BE62EE"/>
    <w:rsid w:val="00BE77AB"/>
    <w:rsid w:val="00BE7C9B"/>
    <w:rsid w:val="00BF0627"/>
    <w:rsid w:val="00BF47A7"/>
    <w:rsid w:val="00C003BA"/>
    <w:rsid w:val="00C1346F"/>
    <w:rsid w:val="00C26642"/>
    <w:rsid w:val="00C427EB"/>
    <w:rsid w:val="00C46878"/>
    <w:rsid w:val="00C539F7"/>
    <w:rsid w:val="00C7164A"/>
    <w:rsid w:val="00C718BC"/>
    <w:rsid w:val="00C81922"/>
    <w:rsid w:val="00CB4A51"/>
    <w:rsid w:val="00CB4F99"/>
    <w:rsid w:val="00CD4532"/>
    <w:rsid w:val="00CD47B0"/>
    <w:rsid w:val="00CE6104"/>
    <w:rsid w:val="00CE7918"/>
    <w:rsid w:val="00D16163"/>
    <w:rsid w:val="00D91DC6"/>
    <w:rsid w:val="00DB3FAD"/>
    <w:rsid w:val="00DD447B"/>
    <w:rsid w:val="00DF0832"/>
    <w:rsid w:val="00E0535A"/>
    <w:rsid w:val="00E372D7"/>
    <w:rsid w:val="00E50B2D"/>
    <w:rsid w:val="00E61C09"/>
    <w:rsid w:val="00E677FE"/>
    <w:rsid w:val="00EB3B58"/>
    <w:rsid w:val="00EC7359"/>
    <w:rsid w:val="00ED4D6F"/>
    <w:rsid w:val="00EE3054"/>
    <w:rsid w:val="00EE65AF"/>
    <w:rsid w:val="00F00606"/>
    <w:rsid w:val="00F01256"/>
    <w:rsid w:val="00F4449A"/>
    <w:rsid w:val="00F45295"/>
    <w:rsid w:val="00F5418C"/>
    <w:rsid w:val="00F549BE"/>
    <w:rsid w:val="00FB31C4"/>
    <w:rsid w:val="00FC528B"/>
    <w:rsid w:val="00FC7475"/>
    <w:rsid w:val="00FD21DC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5AFDB6"/>
  <w15:chartTrackingRefBased/>
  <w15:docId w15:val="{1BEF3094-3DAA-4F32-984F-245515796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8B6A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ales@sassysunflowerquilts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bso\AppData\Local\Packages\Microsoft.Office.Desktop_8wekyb3d8bbwe\LocalCache\Roaming\Microsoft\Templates\Logowear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3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Dobson</dc:creator>
  <cp:keywords/>
  <dc:description/>
  <cp:lastModifiedBy>Julie Dobson</cp:lastModifiedBy>
  <cp:revision>7</cp:revision>
  <dcterms:created xsi:type="dcterms:W3CDTF">2025-06-12T15:58:00Z</dcterms:created>
  <dcterms:modified xsi:type="dcterms:W3CDTF">2025-08-05T15:39:00Z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