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C01D59" w14:textId="084ED7C7" w:rsidR="00806FF3" w:rsidRPr="007C697A" w:rsidRDefault="007C697A" w:rsidP="007C697A">
      <w:pPr>
        <w:spacing w:after="0"/>
        <w:jc w:val="center"/>
        <w:rPr>
          <w:color w:val="2048EB" w:themeColor="accent3" w:themeShade="BF"/>
          <w:sz w:val="60"/>
          <w:szCs w:val="60"/>
        </w:rPr>
      </w:pPr>
      <w:r w:rsidRPr="007C697A">
        <w:rPr>
          <w:color w:val="2048EB" w:themeColor="accent3" w:themeShade="BF"/>
          <w:sz w:val="60"/>
          <w:szCs w:val="60"/>
        </w:rPr>
        <w:t>Savannah Saltwater Adventure Rates</w:t>
      </w:r>
    </w:p>
    <w:p w14:paraId="6232968D" w14:textId="77777777" w:rsidR="00C4638C" w:rsidRDefault="00C4638C" w:rsidP="00806FF3"/>
    <w:tbl>
      <w:tblPr>
        <w:tblStyle w:val="TableGrid"/>
        <w:tblW w:w="5441" w:type="pct"/>
        <w:tblInd w:w="-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44" w:type="dxa"/>
          <w:right w:w="144" w:type="dxa"/>
        </w:tblCellMar>
        <w:tblLook w:val="04A0" w:firstRow="1" w:lastRow="0" w:firstColumn="1" w:lastColumn="0" w:noHBand="0" w:noVBand="1"/>
      </w:tblPr>
      <w:tblGrid>
        <w:gridCol w:w="1260"/>
        <w:gridCol w:w="6874"/>
        <w:gridCol w:w="294"/>
        <w:gridCol w:w="2060"/>
      </w:tblGrid>
      <w:tr w:rsidR="00D00936" w:rsidRPr="00670058" w14:paraId="65A8F3F6" w14:textId="77777777" w:rsidTr="006B1007">
        <w:trPr>
          <w:trHeight w:val="554"/>
        </w:trPr>
        <w:tc>
          <w:tcPr>
            <w:tcW w:w="601" w:type="pct"/>
            <w:tcBorders>
              <w:top w:val="single" w:sz="4" w:space="0" w:color="748DF3" w:themeColor="accent3"/>
              <w:left w:val="single" w:sz="4" w:space="0" w:color="748DF3" w:themeColor="accent3"/>
              <w:bottom w:val="single" w:sz="4" w:space="0" w:color="748DF3" w:themeColor="accent3"/>
              <w:right w:val="single" w:sz="6" w:space="0" w:color="748DF3" w:themeColor="accent3"/>
            </w:tcBorders>
            <w:shd w:val="clear" w:color="auto" w:fill="E3E8FC" w:themeFill="accent3" w:themeFillTint="33"/>
            <w:vAlign w:val="center"/>
          </w:tcPr>
          <w:p w14:paraId="49C69A68" w14:textId="1ACA16D6" w:rsidR="00E772B3" w:rsidRPr="00670058" w:rsidRDefault="00D440FD" w:rsidP="001E0E4E">
            <w:pPr>
              <w:pStyle w:val="Heading1"/>
              <w:jc w:val="left"/>
            </w:pPr>
            <w:r>
              <w:t>hours</w:t>
            </w:r>
          </w:p>
        </w:tc>
        <w:tc>
          <w:tcPr>
            <w:tcW w:w="3277" w:type="pct"/>
            <w:tcBorders>
              <w:top w:val="single" w:sz="4" w:space="0" w:color="748DF3" w:themeColor="accent3"/>
              <w:left w:val="single" w:sz="6" w:space="0" w:color="748DF3" w:themeColor="accent3"/>
              <w:bottom w:val="single" w:sz="4" w:space="0" w:color="748DF3" w:themeColor="accent3"/>
              <w:right w:val="single" w:sz="4" w:space="0" w:color="748DF3" w:themeColor="accent3"/>
            </w:tcBorders>
            <w:shd w:val="clear" w:color="auto" w:fill="E3E8FC" w:themeFill="accent3" w:themeFillTint="33"/>
            <w:vAlign w:val="center"/>
          </w:tcPr>
          <w:p w14:paraId="631E52EF" w14:textId="01DA7DBF" w:rsidR="00E772B3" w:rsidRPr="004077FE" w:rsidRDefault="007C697A" w:rsidP="007364A2">
            <w:pPr>
              <w:pStyle w:val="Heading1"/>
              <w:jc w:val="left"/>
            </w:pPr>
            <w:r>
              <w:t>Types of trips</w:t>
            </w:r>
          </w:p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</w:tcPr>
          <w:p w14:paraId="1D607BC9" w14:textId="77777777" w:rsidR="00E772B3" w:rsidRDefault="00E772B3" w:rsidP="00257184">
            <w:pPr>
              <w:pStyle w:val="Heading1"/>
            </w:pPr>
          </w:p>
        </w:tc>
        <w:tc>
          <w:tcPr>
            <w:tcW w:w="982" w:type="pct"/>
            <w:tcBorders>
              <w:top w:val="single" w:sz="4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E3E8FC" w:themeFill="accent3" w:themeFillTint="33"/>
            <w:vAlign w:val="center"/>
          </w:tcPr>
          <w:p w14:paraId="19798325" w14:textId="769434BD" w:rsidR="00E772B3" w:rsidRPr="00670058" w:rsidRDefault="00242F8F" w:rsidP="00257184">
            <w:pPr>
              <w:pStyle w:val="Heading1"/>
            </w:pPr>
            <w:sdt>
              <w:sdtPr>
                <w:id w:val="-1863038192"/>
                <w:placeholder>
                  <w:docPart w:val="5CC6DB2C54AF42A1BA66490B617DCBE1"/>
                </w:placeholder>
                <w:temporary/>
                <w:showingPlcHdr/>
                <w15:appearance w15:val="hidden"/>
              </w:sdtPr>
              <w:sdtEndPr/>
              <w:sdtContent>
                <w:r w:rsidR="00E772B3" w:rsidRPr="00B13F15">
                  <w:t>Price</w:t>
                </w:r>
              </w:sdtContent>
            </w:sdt>
            <w:r w:rsidR="00B13F15">
              <w:t xml:space="preserve"> </w:t>
            </w:r>
            <w:r w:rsidR="00C52B5F">
              <w:t>for trip</w:t>
            </w:r>
          </w:p>
        </w:tc>
      </w:tr>
      <w:tr w:rsidR="00D00936" w:rsidRPr="00846B76" w14:paraId="70AB610B" w14:textId="77777777" w:rsidTr="006B1007">
        <w:trPr>
          <w:trHeight w:val="753"/>
        </w:trPr>
        <w:tc>
          <w:tcPr>
            <w:tcW w:w="601" w:type="pct"/>
            <w:tcBorders>
              <w:top w:val="single" w:sz="4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vAlign w:val="center"/>
          </w:tcPr>
          <w:p w14:paraId="1DA41630" w14:textId="2B799E97" w:rsidR="00E772B3" w:rsidRPr="00257184" w:rsidRDefault="00D440FD" w:rsidP="001E0E4E">
            <w:r>
              <w:t>3 Hour</w:t>
            </w:r>
            <w:r w:rsidR="00B13F15">
              <w:t xml:space="preserve"> </w:t>
            </w:r>
          </w:p>
        </w:tc>
        <w:tc>
          <w:tcPr>
            <w:tcW w:w="3277" w:type="pct"/>
            <w:tcBorders>
              <w:top w:val="single" w:sz="4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vAlign w:val="center"/>
          </w:tcPr>
          <w:p w14:paraId="3AF3DF8B" w14:textId="427E46B4" w:rsidR="00E772B3" w:rsidRPr="00846B76" w:rsidRDefault="007C697A" w:rsidP="001E0E4E">
            <w:r>
              <w:t>D</w:t>
            </w:r>
            <w:r w:rsidR="00D440FD">
              <w:t>olphin tours</w:t>
            </w:r>
            <w:r>
              <w:t xml:space="preserve"> and site seeing cruises </w:t>
            </w:r>
          </w:p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</w:tcPr>
          <w:p w14:paraId="38D3A280" w14:textId="77777777" w:rsidR="00E772B3" w:rsidRDefault="00E772B3" w:rsidP="00257184">
            <w:pPr>
              <w:spacing w:before="120"/>
            </w:pPr>
          </w:p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vAlign w:val="center"/>
          </w:tcPr>
          <w:p w14:paraId="2A0DDB86" w14:textId="34B952F0" w:rsidR="00D440FD" w:rsidRPr="00846B76" w:rsidRDefault="00D440FD" w:rsidP="00D440FD">
            <w:pPr>
              <w:pStyle w:val="Price"/>
            </w:pPr>
            <w:r>
              <w:t>$300</w:t>
            </w:r>
          </w:p>
        </w:tc>
      </w:tr>
      <w:tr w:rsidR="00D00936" w:rsidRPr="00846B76" w14:paraId="2EC96EDB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vAlign w:val="center"/>
          </w:tcPr>
          <w:p w14:paraId="17DB3D06" w14:textId="716190EC" w:rsidR="00D440FD" w:rsidRDefault="00D440FD" w:rsidP="001E0E4E">
            <w:r>
              <w:t xml:space="preserve">3 </w:t>
            </w:r>
            <w:r w:rsidR="007C697A">
              <w:t>H</w:t>
            </w:r>
            <w:r>
              <w:t xml:space="preserve">our </w:t>
            </w:r>
          </w:p>
          <w:p w14:paraId="79B6DA21" w14:textId="7BB471ED" w:rsidR="00E772B3" w:rsidRPr="00257184" w:rsidRDefault="00E772B3" w:rsidP="001E0E4E"/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vAlign w:val="center"/>
          </w:tcPr>
          <w:p w14:paraId="76DB1CFF" w14:textId="1B3ACBBC" w:rsidR="00E772B3" w:rsidRPr="00846B76" w:rsidRDefault="00242F8F" w:rsidP="001E0E4E">
            <w:sdt>
              <w:sdtPr>
                <w:id w:val="1311522412"/>
                <w:placeholder>
                  <w:docPart w:val="FEDF2AB6E8324F089BA0E5E61F1D3F6D"/>
                </w:placeholder>
                <w15:appearance w15:val="hidden"/>
              </w:sdtPr>
              <w:sdtEndPr/>
              <w:sdtContent>
                <w:r w:rsidR="007C697A">
                  <w:t xml:space="preserve">Shark and </w:t>
                </w:r>
                <w:r w:rsidR="00D440FD">
                  <w:t>bottom fishing in the sound</w:t>
                </w:r>
              </w:sdtContent>
            </w:sdt>
            <w:r w:rsidR="00B13F15">
              <w:t xml:space="preserve"> </w:t>
            </w:r>
            <w:r w:rsidR="007C697A">
              <w:t>– 2 people</w:t>
            </w:r>
          </w:p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</w:tcPr>
          <w:p w14:paraId="4EF449F6" w14:textId="77777777" w:rsidR="00E772B3" w:rsidRDefault="00E772B3" w:rsidP="00257184">
            <w:pPr>
              <w:spacing w:before="120"/>
            </w:pPr>
          </w:p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vAlign w:val="center"/>
          </w:tcPr>
          <w:p w14:paraId="0CC64ECB" w14:textId="2FD93DE3" w:rsidR="00E772B3" w:rsidRPr="00846B76" w:rsidRDefault="00242F8F" w:rsidP="00B13F15">
            <w:pPr>
              <w:pStyle w:val="Price"/>
            </w:pPr>
            <w:sdt>
              <w:sdtPr>
                <w:id w:val="1516342289"/>
                <w:placeholder>
                  <w:docPart w:val="A64522313F5647FFBA74899A61F43263"/>
                </w:placeholder>
                <w15:appearance w15:val="hidden"/>
              </w:sdtPr>
              <w:sdtEndPr/>
              <w:sdtContent>
                <w:r w:rsidR="00D440FD">
                  <w:t>$</w:t>
                </w:r>
                <w:r w:rsidR="00856CF4">
                  <w:t>400</w:t>
                </w:r>
              </w:sdtContent>
            </w:sdt>
          </w:p>
        </w:tc>
      </w:tr>
      <w:tr w:rsidR="00D00936" w:rsidRPr="00846B76" w14:paraId="3D74EBF1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vAlign w:val="center"/>
          </w:tcPr>
          <w:p w14:paraId="5CB7524D" w14:textId="617CA7CC" w:rsidR="00D440FD" w:rsidRDefault="00D440FD" w:rsidP="001E0E4E">
            <w:r>
              <w:t xml:space="preserve">4 </w:t>
            </w:r>
            <w:r w:rsidR="007C697A">
              <w:t>H</w:t>
            </w:r>
            <w:r>
              <w:t xml:space="preserve">our </w:t>
            </w:r>
          </w:p>
          <w:p w14:paraId="00AE8860" w14:textId="612636F2" w:rsidR="00E772B3" w:rsidRPr="00257184" w:rsidRDefault="00E772B3" w:rsidP="001E0E4E"/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vAlign w:val="center"/>
          </w:tcPr>
          <w:p w14:paraId="42B282EC" w14:textId="4EDE8333" w:rsidR="00E772B3" w:rsidRPr="00846B76" w:rsidRDefault="007C697A" w:rsidP="001E0E4E">
            <w:r>
              <w:t>I</w:t>
            </w:r>
            <w:r w:rsidR="00D440FD">
              <w:t>nshore cork fishing trips</w:t>
            </w:r>
            <w:r w:rsidR="00C52B5F">
              <w:t xml:space="preserve"> – 2 people</w:t>
            </w:r>
          </w:p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</w:tcPr>
          <w:p w14:paraId="55556C7A" w14:textId="77777777" w:rsidR="00E772B3" w:rsidRDefault="00E772B3" w:rsidP="00257184">
            <w:pPr>
              <w:spacing w:before="120"/>
            </w:pPr>
          </w:p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vAlign w:val="center"/>
          </w:tcPr>
          <w:p w14:paraId="492F7A55" w14:textId="6593B3FA" w:rsidR="00D440FD" w:rsidRPr="00846B76" w:rsidRDefault="00D440FD" w:rsidP="00D440FD">
            <w:pPr>
              <w:pStyle w:val="Price"/>
            </w:pPr>
            <w:r>
              <w:t>$</w:t>
            </w:r>
            <w:r w:rsidR="002157ED">
              <w:t>500</w:t>
            </w:r>
          </w:p>
        </w:tc>
      </w:tr>
      <w:tr w:rsidR="00D00936" w:rsidRPr="00846B76" w14:paraId="2BBBC454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vAlign w:val="center"/>
          </w:tcPr>
          <w:p w14:paraId="6EC964C1" w14:textId="77777777" w:rsidR="00D440FD" w:rsidRDefault="00D440FD" w:rsidP="001E0E4E">
            <w:r>
              <w:t xml:space="preserve">6 Hour </w:t>
            </w:r>
          </w:p>
          <w:p w14:paraId="498C46F4" w14:textId="0E45D41E" w:rsidR="00E772B3" w:rsidRPr="00257184" w:rsidRDefault="00E772B3" w:rsidP="001E0E4E"/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vAlign w:val="center"/>
          </w:tcPr>
          <w:p w14:paraId="258AE6A5" w14:textId="587F7397" w:rsidR="00E772B3" w:rsidRDefault="007C697A" w:rsidP="00295D03">
            <w:pPr>
              <w:ind w:right="-280"/>
            </w:pPr>
            <w:r>
              <w:t>I</w:t>
            </w:r>
            <w:r w:rsidR="00D440FD">
              <w:t xml:space="preserve">nshore cork fishing </w:t>
            </w:r>
            <w:r>
              <w:t>trips</w:t>
            </w:r>
            <w:r w:rsidR="00D440FD">
              <w:t xml:space="preserve"> </w:t>
            </w:r>
            <w:r w:rsidR="00C52B5F">
              <w:t>– 2 people</w:t>
            </w:r>
          </w:p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</w:tcPr>
          <w:p w14:paraId="5CBEFFE9" w14:textId="77777777" w:rsidR="00E772B3" w:rsidRPr="00846B76" w:rsidRDefault="00E772B3" w:rsidP="00257184">
            <w:pPr>
              <w:spacing w:before="120"/>
            </w:pPr>
          </w:p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vAlign w:val="center"/>
          </w:tcPr>
          <w:p w14:paraId="266C81C9" w14:textId="6836CF01" w:rsidR="00E772B3" w:rsidRPr="00846B76" w:rsidRDefault="00D440FD" w:rsidP="00F4570E">
            <w:pPr>
              <w:spacing w:before="120"/>
              <w:jc w:val="center"/>
            </w:pPr>
            <w:r>
              <w:t>$</w:t>
            </w:r>
            <w:r w:rsidR="002157ED">
              <w:t>600</w:t>
            </w:r>
          </w:p>
        </w:tc>
      </w:tr>
      <w:tr w:rsidR="00D00936" w:rsidRPr="00846B76" w14:paraId="555D5992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vAlign w:val="center"/>
          </w:tcPr>
          <w:p w14:paraId="7E170D43" w14:textId="77777777" w:rsidR="00E772B3" w:rsidRDefault="00D440FD" w:rsidP="001E0E4E">
            <w:r>
              <w:t>8 Hour</w:t>
            </w:r>
          </w:p>
          <w:p w14:paraId="5D6788DB" w14:textId="6F051810" w:rsidR="00D440FD" w:rsidRPr="00257184" w:rsidRDefault="00D440FD" w:rsidP="001E0E4E"/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vAlign w:val="center"/>
          </w:tcPr>
          <w:p w14:paraId="67FA1831" w14:textId="4BC7D9D9" w:rsidR="00E772B3" w:rsidRPr="00846B76" w:rsidRDefault="007C697A" w:rsidP="001E0E4E">
            <w:r>
              <w:t>I</w:t>
            </w:r>
            <w:r w:rsidR="00D440FD">
              <w:t xml:space="preserve">nshore cork fishing </w:t>
            </w:r>
            <w:r>
              <w:t>trips</w:t>
            </w:r>
            <w:r w:rsidR="00D440FD">
              <w:t xml:space="preserve"> </w:t>
            </w:r>
            <w:r w:rsidR="00C52B5F">
              <w:t>– 2 people</w:t>
            </w:r>
          </w:p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</w:tcPr>
          <w:p w14:paraId="007EF974" w14:textId="77777777" w:rsidR="00E772B3" w:rsidRPr="00846B76" w:rsidRDefault="00E772B3" w:rsidP="00257184">
            <w:pPr>
              <w:spacing w:before="120"/>
            </w:pPr>
          </w:p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vAlign w:val="center"/>
          </w:tcPr>
          <w:p w14:paraId="22348EF7" w14:textId="4F2B8322" w:rsidR="00E772B3" w:rsidRPr="00846B76" w:rsidRDefault="00D440FD" w:rsidP="00F4570E">
            <w:pPr>
              <w:spacing w:before="120"/>
              <w:jc w:val="center"/>
            </w:pPr>
            <w:r>
              <w:t>$</w:t>
            </w:r>
            <w:r w:rsidR="002157ED">
              <w:t>700</w:t>
            </w:r>
          </w:p>
        </w:tc>
      </w:tr>
      <w:tr w:rsidR="007C697A" w:rsidRPr="00846B76" w14:paraId="3B9C6177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vAlign w:val="center"/>
          </w:tcPr>
          <w:p w14:paraId="5CBDCCFB" w14:textId="77777777" w:rsidR="007C697A" w:rsidRDefault="007C697A" w:rsidP="001E0E4E"/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vAlign w:val="center"/>
          </w:tcPr>
          <w:p w14:paraId="786DA740" w14:textId="11BDC67E" w:rsidR="007C697A" w:rsidRDefault="00C52B5F" w:rsidP="001E0E4E">
            <w:r>
              <w:t>Each additional person</w:t>
            </w:r>
          </w:p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</w:tcPr>
          <w:p w14:paraId="21B63BF0" w14:textId="77777777" w:rsidR="007C697A" w:rsidRPr="00846B76" w:rsidRDefault="007C697A" w:rsidP="00257184">
            <w:pPr>
              <w:spacing w:before="120"/>
            </w:pPr>
          </w:p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vAlign w:val="center"/>
          </w:tcPr>
          <w:p w14:paraId="67261910" w14:textId="6C371640" w:rsidR="007C697A" w:rsidRDefault="007C697A" w:rsidP="00F4570E">
            <w:pPr>
              <w:spacing w:before="120"/>
              <w:jc w:val="center"/>
            </w:pPr>
            <w:r>
              <w:t>$75</w:t>
            </w:r>
          </w:p>
        </w:tc>
      </w:tr>
    </w:tbl>
    <w:p w14:paraId="0D6DF411" w14:textId="7A78DF1E" w:rsidR="0082233A" w:rsidRDefault="0082233A" w:rsidP="00C52B5F">
      <w:pPr>
        <w:spacing w:after="0"/>
        <w:rPr>
          <w:sz w:val="12"/>
          <w:szCs w:val="16"/>
        </w:rPr>
      </w:pPr>
    </w:p>
    <w:p w14:paraId="26B5E2A2" w14:textId="77777777" w:rsidR="00C52B5F" w:rsidRDefault="00C52B5F" w:rsidP="00C52B5F">
      <w:pPr>
        <w:spacing w:after="0"/>
        <w:rPr>
          <w:sz w:val="12"/>
          <w:szCs w:val="16"/>
        </w:rPr>
      </w:pPr>
    </w:p>
    <w:p w14:paraId="43F2B6A6" w14:textId="2AFB3D57" w:rsidR="00C52B5F" w:rsidRDefault="00C52B5F" w:rsidP="00C52B5F">
      <w:pPr>
        <w:spacing w:after="0"/>
        <w:rPr>
          <w:color w:val="2048EB" w:themeColor="accent3" w:themeShade="BF"/>
          <w:sz w:val="32"/>
          <w:szCs w:val="32"/>
        </w:rPr>
      </w:pPr>
      <w:r w:rsidRPr="00C52B5F">
        <w:rPr>
          <w:color w:val="2048EB" w:themeColor="accent3" w:themeShade="BF"/>
          <w:sz w:val="32"/>
          <w:szCs w:val="32"/>
        </w:rPr>
        <w:t>All fishing licenses, bait, gear, and water will be provided</w:t>
      </w:r>
      <w:r>
        <w:rPr>
          <w:color w:val="2048EB" w:themeColor="accent3" w:themeShade="BF"/>
          <w:sz w:val="32"/>
          <w:szCs w:val="32"/>
        </w:rPr>
        <w:t xml:space="preserve"> as part of the charter. </w:t>
      </w:r>
    </w:p>
    <w:p w14:paraId="0641A898" w14:textId="6D8D4D68" w:rsidR="00C52B5F" w:rsidRPr="00C52B5F" w:rsidRDefault="00C52B5F" w:rsidP="00C52B5F">
      <w:pPr>
        <w:spacing w:after="0"/>
        <w:rPr>
          <w:color w:val="2048EB" w:themeColor="accent3" w:themeShade="BF"/>
          <w:sz w:val="32"/>
          <w:szCs w:val="32"/>
        </w:rPr>
      </w:pPr>
      <w:r>
        <w:rPr>
          <w:color w:val="2048EB" w:themeColor="accent3" w:themeShade="BF"/>
          <w:sz w:val="32"/>
          <w:szCs w:val="32"/>
        </w:rPr>
        <w:t xml:space="preserve">Please bring any food or additional drinks that you would like on your trip, as well as sunscreen. </w:t>
      </w:r>
    </w:p>
    <w:p w14:paraId="0C0E6308" w14:textId="77777777" w:rsidR="00C52B5F" w:rsidRDefault="00C52B5F" w:rsidP="00C52B5F">
      <w:pPr>
        <w:spacing w:after="0"/>
        <w:rPr>
          <w:szCs w:val="24"/>
        </w:rPr>
      </w:pPr>
    </w:p>
    <w:p w14:paraId="74F37026" w14:textId="77777777" w:rsidR="00C52B5F" w:rsidRDefault="00C52B5F" w:rsidP="00C52B5F">
      <w:pPr>
        <w:spacing w:after="0"/>
        <w:rPr>
          <w:szCs w:val="24"/>
        </w:rPr>
      </w:pPr>
    </w:p>
    <w:p w14:paraId="2E48AA0A" w14:textId="15EEC28D" w:rsidR="00C52B5F" w:rsidRPr="00C52B5F" w:rsidRDefault="00C52B5F" w:rsidP="00C52B5F">
      <w:pPr>
        <w:spacing w:after="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2B6EAFD3" wp14:editId="21A6C560">
            <wp:extent cx="2257425" cy="2085975"/>
            <wp:effectExtent l="0" t="0" r="9525" b="9525"/>
            <wp:docPr id="345509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2B5F" w:rsidRPr="00C52B5F" w:rsidSect="00CE5C3A">
      <w:footerReference w:type="default" r:id="rId8"/>
      <w:pgSz w:w="12240" w:h="15840"/>
      <w:pgMar w:top="720" w:right="1296" w:bottom="1008" w:left="1296" w:header="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05214F" w14:textId="77777777" w:rsidR="00242F8F" w:rsidRDefault="00242F8F" w:rsidP="00650259">
      <w:pPr>
        <w:spacing w:after="0" w:line="240" w:lineRule="auto"/>
      </w:pPr>
      <w:r>
        <w:separator/>
      </w:r>
    </w:p>
  </w:endnote>
  <w:endnote w:type="continuationSeparator" w:id="0">
    <w:p w14:paraId="7D32D214" w14:textId="77777777" w:rsidR="00242F8F" w:rsidRDefault="00242F8F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8D4A64E-B472-40A9-8CEE-B44C8B7A7643}"/>
    <w:embedBold r:id="rId2" w:fontKey="{A0C37BA5-F879-49F8-ACE9-AB9739DAF28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EF349E8-A837-41BC-887D-73E3BD97D155}"/>
    <w:embedBold r:id="rId4" w:fontKey="{C12A61AF-F1E8-42CD-BDD6-12F54DEFEC6E}"/>
    <w:embedItalic r:id="rId5" w:fontKey="{1D638230-BB3A-48EA-B2A4-C355BFEFA1BF}"/>
  </w:font>
  <w:font w:name="Times New Roman (Body CS)">
    <w:altName w:val="Times New Roman"/>
    <w:charset w:val="00"/>
    <w:family w:val="roman"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53942EAD-38CE-4FF2-906C-CEB9DC4CE3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3326A" w:rsidRPr="0073326A" w14:paraId="75FC4AE8" w14:textId="77777777" w:rsidTr="00C4167A">
      <w:tc>
        <w:tcPr>
          <w:tcW w:w="4675" w:type="dxa"/>
          <w:vAlign w:val="center"/>
        </w:tcPr>
        <w:p w14:paraId="4762C54A" w14:textId="77777777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33379282" w14:textId="77777777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6AD2A3A2" w14:textId="77777777" w:rsidR="0073326A" w:rsidRDefault="0073326A" w:rsidP="0073326A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47B4F1" w14:textId="77777777" w:rsidR="00242F8F" w:rsidRDefault="00242F8F" w:rsidP="00650259">
      <w:pPr>
        <w:spacing w:after="0" w:line="240" w:lineRule="auto"/>
      </w:pPr>
      <w:r>
        <w:separator/>
      </w:r>
    </w:p>
  </w:footnote>
  <w:footnote w:type="continuationSeparator" w:id="0">
    <w:p w14:paraId="5191DF12" w14:textId="77777777" w:rsidR="00242F8F" w:rsidRDefault="00242F8F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68749064">
    <w:abstractNumId w:val="11"/>
  </w:num>
  <w:num w:numId="2" w16cid:durableId="528228305">
    <w:abstractNumId w:val="7"/>
  </w:num>
  <w:num w:numId="3" w16cid:durableId="1790394981">
    <w:abstractNumId w:val="15"/>
  </w:num>
  <w:num w:numId="4" w16cid:durableId="895355981">
    <w:abstractNumId w:val="12"/>
  </w:num>
  <w:num w:numId="5" w16cid:durableId="573440900">
    <w:abstractNumId w:val="13"/>
  </w:num>
  <w:num w:numId="6" w16cid:durableId="906837300">
    <w:abstractNumId w:val="19"/>
  </w:num>
  <w:num w:numId="7" w16cid:durableId="43020774">
    <w:abstractNumId w:val="6"/>
  </w:num>
  <w:num w:numId="8" w16cid:durableId="1929194051">
    <w:abstractNumId w:val="10"/>
  </w:num>
  <w:num w:numId="9" w16cid:durableId="1294289569">
    <w:abstractNumId w:val="17"/>
  </w:num>
  <w:num w:numId="10" w16cid:durableId="1147285490">
    <w:abstractNumId w:val="1"/>
  </w:num>
  <w:num w:numId="11" w16cid:durableId="535774099">
    <w:abstractNumId w:val="5"/>
  </w:num>
  <w:num w:numId="12" w16cid:durableId="1754625213">
    <w:abstractNumId w:val="0"/>
  </w:num>
  <w:num w:numId="13" w16cid:durableId="1269852706">
    <w:abstractNumId w:val="2"/>
  </w:num>
  <w:num w:numId="14" w16cid:durableId="548995771">
    <w:abstractNumId w:val="9"/>
  </w:num>
  <w:num w:numId="15" w16cid:durableId="484973478">
    <w:abstractNumId w:val="8"/>
  </w:num>
  <w:num w:numId="16" w16cid:durableId="1042439581">
    <w:abstractNumId w:val="16"/>
  </w:num>
  <w:num w:numId="17" w16cid:durableId="91246380">
    <w:abstractNumId w:val="3"/>
  </w:num>
  <w:num w:numId="18" w16cid:durableId="464080243">
    <w:abstractNumId w:val="21"/>
  </w:num>
  <w:num w:numId="19" w16cid:durableId="1561942141">
    <w:abstractNumId w:val="18"/>
  </w:num>
  <w:num w:numId="20" w16cid:durableId="1948654103">
    <w:abstractNumId w:val="14"/>
  </w:num>
  <w:num w:numId="21" w16cid:durableId="1631935028">
    <w:abstractNumId w:val="20"/>
  </w:num>
  <w:num w:numId="22" w16cid:durableId="141238396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C6C"/>
    <w:rsid w:val="00052382"/>
    <w:rsid w:val="0006568A"/>
    <w:rsid w:val="00076F0F"/>
    <w:rsid w:val="00084253"/>
    <w:rsid w:val="000B3110"/>
    <w:rsid w:val="000D1F49"/>
    <w:rsid w:val="000D5100"/>
    <w:rsid w:val="00140E5C"/>
    <w:rsid w:val="001727CA"/>
    <w:rsid w:val="00194B0D"/>
    <w:rsid w:val="001979D3"/>
    <w:rsid w:val="001A0C64"/>
    <w:rsid w:val="001B5EEE"/>
    <w:rsid w:val="001E0E4E"/>
    <w:rsid w:val="001F0608"/>
    <w:rsid w:val="001F70D7"/>
    <w:rsid w:val="002157ED"/>
    <w:rsid w:val="00242F8F"/>
    <w:rsid w:val="00257184"/>
    <w:rsid w:val="00290F5E"/>
    <w:rsid w:val="00295D03"/>
    <w:rsid w:val="002C09FD"/>
    <w:rsid w:val="002C16BD"/>
    <w:rsid w:val="002C56E6"/>
    <w:rsid w:val="002E5B69"/>
    <w:rsid w:val="00305A0F"/>
    <w:rsid w:val="00312469"/>
    <w:rsid w:val="00315DD1"/>
    <w:rsid w:val="003379ED"/>
    <w:rsid w:val="00343DF9"/>
    <w:rsid w:val="00361E11"/>
    <w:rsid w:val="003A2B3D"/>
    <w:rsid w:val="003B4744"/>
    <w:rsid w:val="003B575D"/>
    <w:rsid w:val="003D293F"/>
    <w:rsid w:val="003D3947"/>
    <w:rsid w:val="003F0847"/>
    <w:rsid w:val="003F55D9"/>
    <w:rsid w:val="0040090B"/>
    <w:rsid w:val="00407468"/>
    <w:rsid w:val="004077FE"/>
    <w:rsid w:val="00433138"/>
    <w:rsid w:val="004537BF"/>
    <w:rsid w:val="004619B8"/>
    <w:rsid w:val="0046302A"/>
    <w:rsid w:val="00487D2D"/>
    <w:rsid w:val="00491C6C"/>
    <w:rsid w:val="004A21A6"/>
    <w:rsid w:val="004D56EA"/>
    <w:rsid w:val="004D5D62"/>
    <w:rsid w:val="00504419"/>
    <w:rsid w:val="005112D0"/>
    <w:rsid w:val="00561E21"/>
    <w:rsid w:val="00577E06"/>
    <w:rsid w:val="005A3BF7"/>
    <w:rsid w:val="005B65D4"/>
    <w:rsid w:val="005D6CC7"/>
    <w:rsid w:val="005E33F3"/>
    <w:rsid w:val="005F2035"/>
    <w:rsid w:val="005F7990"/>
    <w:rsid w:val="0063739C"/>
    <w:rsid w:val="00644FC8"/>
    <w:rsid w:val="00650259"/>
    <w:rsid w:val="00651C81"/>
    <w:rsid w:val="00670058"/>
    <w:rsid w:val="00680B70"/>
    <w:rsid w:val="00684E43"/>
    <w:rsid w:val="006B1007"/>
    <w:rsid w:val="006E62D8"/>
    <w:rsid w:val="00713D1C"/>
    <w:rsid w:val="00720229"/>
    <w:rsid w:val="00732B16"/>
    <w:rsid w:val="0073326A"/>
    <w:rsid w:val="007364A2"/>
    <w:rsid w:val="00770F25"/>
    <w:rsid w:val="00784EEA"/>
    <w:rsid w:val="007A35A8"/>
    <w:rsid w:val="007A76BA"/>
    <w:rsid w:val="007B0A85"/>
    <w:rsid w:val="007B3736"/>
    <w:rsid w:val="007C697A"/>
    <w:rsid w:val="007C6A52"/>
    <w:rsid w:val="007E244E"/>
    <w:rsid w:val="00806FF3"/>
    <w:rsid w:val="0082043E"/>
    <w:rsid w:val="0082233A"/>
    <w:rsid w:val="00856CF4"/>
    <w:rsid w:val="008840CA"/>
    <w:rsid w:val="008E203A"/>
    <w:rsid w:val="008F7F42"/>
    <w:rsid w:val="0091229C"/>
    <w:rsid w:val="00940E73"/>
    <w:rsid w:val="00964B99"/>
    <w:rsid w:val="00976D36"/>
    <w:rsid w:val="0098597D"/>
    <w:rsid w:val="00987C52"/>
    <w:rsid w:val="009F619A"/>
    <w:rsid w:val="009F6DDE"/>
    <w:rsid w:val="00A23302"/>
    <w:rsid w:val="00A2486D"/>
    <w:rsid w:val="00A370A8"/>
    <w:rsid w:val="00A51B9A"/>
    <w:rsid w:val="00A60442"/>
    <w:rsid w:val="00A774AB"/>
    <w:rsid w:val="00A80B24"/>
    <w:rsid w:val="00A866BF"/>
    <w:rsid w:val="00AA4CBF"/>
    <w:rsid w:val="00AB0BCC"/>
    <w:rsid w:val="00AE5575"/>
    <w:rsid w:val="00B13F15"/>
    <w:rsid w:val="00B160CA"/>
    <w:rsid w:val="00B50E3E"/>
    <w:rsid w:val="00B54015"/>
    <w:rsid w:val="00B60DB0"/>
    <w:rsid w:val="00B620F4"/>
    <w:rsid w:val="00B7623F"/>
    <w:rsid w:val="00B86837"/>
    <w:rsid w:val="00BD4753"/>
    <w:rsid w:val="00BD5CB1"/>
    <w:rsid w:val="00BE62EE"/>
    <w:rsid w:val="00C003BA"/>
    <w:rsid w:val="00C27FAC"/>
    <w:rsid w:val="00C4638C"/>
    <w:rsid w:val="00C46878"/>
    <w:rsid w:val="00C52B5F"/>
    <w:rsid w:val="00C72268"/>
    <w:rsid w:val="00CB4A51"/>
    <w:rsid w:val="00CD4532"/>
    <w:rsid w:val="00CD47B0"/>
    <w:rsid w:val="00CE5C3A"/>
    <w:rsid w:val="00CE6104"/>
    <w:rsid w:val="00CE7918"/>
    <w:rsid w:val="00CF3542"/>
    <w:rsid w:val="00D00936"/>
    <w:rsid w:val="00D16163"/>
    <w:rsid w:val="00D351C6"/>
    <w:rsid w:val="00D440FD"/>
    <w:rsid w:val="00D50D20"/>
    <w:rsid w:val="00D91443"/>
    <w:rsid w:val="00DA6538"/>
    <w:rsid w:val="00DB3FAD"/>
    <w:rsid w:val="00DC0786"/>
    <w:rsid w:val="00E54F98"/>
    <w:rsid w:val="00E61C09"/>
    <w:rsid w:val="00E677FE"/>
    <w:rsid w:val="00E772B3"/>
    <w:rsid w:val="00EB3B58"/>
    <w:rsid w:val="00EC7359"/>
    <w:rsid w:val="00EE2FDF"/>
    <w:rsid w:val="00EE3054"/>
    <w:rsid w:val="00F00606"/>
    <w:rsid w:val="00F01256"/>
    <w:rsid w:val="00F0308A"/>
    <w:rsid w:val="00F25044"/>
    <w:rsid w:val="00F30DAA"/>
    <w:rsid w:val="00F4570E"/>
    <w:rsid w:val="00F72467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7CE00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A2B3D"/>
    <w:rPr>
      <w:sz w:val="24"/>
    </w:rPr>
  </w:style>
  <w:style w:type="paragraph" w:styleId="Heading1">
    <w:name w:val="heading 1"/>
    <w:basedOn w:val="Normal"/>
    <w:link w:val="Heading1Char"/>
    <w:uiPriority w:val="1"/>
    <w:qFormat/>
    <w:rsid w:val="003A2B3D"/>
    <w:pPr>
      <w:spacing w:after="0" w:line="240" w:lineRule="auto"/>
      <w:jc w:val="center"/>
      <w:outlineLvl w:val="0"/>
    </w:pPr>
    <w:rPr>
      <w:rFonts w:asciiTheme="majorHAnsi" w:hAnsiTheme="majorHAnsi" w:cs="Times New Roman (Body CS)"/>
      <w:b/>
      <w:caps/>
      <w:color w:val="2048EB" w:themeColor="accent3" w:themeShade="BF"/>
      <w:spacing w:val="20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eastAsiaTheme="majorEastAsia" w:cstheme="majorBidi"/>
      <w:color w:val="891A06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eastAsiaTheme="majorEastAsia" w:cstheme="majorBidi"/>
      <w:i/>
      <w:iCs/>
      <w:color w:val="891A06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3A2B3D"/>
    <w:rPr>
      <w:rFonts w:asciiTheme="majorHAnsi" w:hAnsiTheme="majorHAnsi" w:cs="Times New Roman (Body CS)"/>
      <w:b/>
      <w:caps/>
      <w:color w:val="2048EB" w:themeColor="accent3" w:themeShade="BF"/>
      <w:spacing w:val="20"/>
      <w:sz w:val="24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A2B3D"/>
    <w:pPr>
      <w:tabs>
        <w:tab w:val="center" w:pos="4680"/>
        <w:tab w:val="right" w:pos="9360"/>
      </w:tabs>
      <w:spacing w:after="0" w:line="204" w:lineRule="auto"/>
    </w:pPr>
    <w:rPr>
      <w:rFonts w:asciiTheme="majorHAnsi" w:eastAsia="Calibri" w:hAnsiTheme="majorHAnsi" w:cs="Times New Roman"/>
      <w:b/>
      <w:caps/>
      <w:noProof/>
      <w:color w:val="2048EB" w:themeColor="accent3" w:themeShade="BF"/>
      <w:spacing w:val="20"/>
      <w:sz w:val="56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A2B3D"/>
    <w:rPr>
      <w:rFonts w:asciiTheme="majorHAnsi" w:eastAsia="Calibri" w:hAnsiTheme="majorHAnsi" w:cs="Times New Roman"/>
      <w:b/>
      <w:caps/>
      <w:noProof/>
      <w:color w:val="2048EB" w:themeColor="accent3" w:themeShade="BF"/>
      <w:spacing w:val="20"/>
      <w:sz w:val="56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891A0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891A06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D91443"/>
    <w:pPr>
      <w:spacing w:after="0" w:line="240" w:lineRule="auto"/>
    </w:pPr>
    <w:tblPr>
      <w:tblBorders>
        <w:top w:val="single" w:sz="4" w:space="0" w:color="748DF3" w:themeColor="accent3"/>
        <w:left w:val="single" w:sz="4" w:space="0" w:color="748DF3" w:themeColor="accent3"/>
        <w:bottom w:val="single" w:sz="4" w:space="0" w:color="748DF3" w:themeColor="accent3"/>
        <w:right w:val="single" w:sz="4" w:space="0" w:color="748DF3" w:themeColor="accent3"/>
        <w:insideH w:val="single" w:sz="4" w:space="0" w:color="748DF3" w:themeColor="accent3"/>
        <w:insideV w:val="single" w:sz="4" w:space="0" w:color="748DF3" w:themeColor="accent3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Price">
    <w:name w:val="Price"/>
    <w:basedOn w:val="Normal"/>
    <w:uiPriority w:val="1"/>
    <w:qFormat/>
    <w:rsid w:val="00B13F15"/>
    <w:pPr>
      <w:spacing w:after="0" w:line="240" w:lineRule="auto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cob\AppData\Roaming\Microsoft\Templates\Fundraising%20price%20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CC6DB2C54AF42A1BA66490B617DC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D86EB-0863-4578-812B-AAF6AF6EF73A}"/>
      </w:docPartPr>
      <w:docPartBody>
        <w:p w:rsidR="00E20386" w:rsidRDefault="004A02E4">
          <w:pPr>
            <w:pStyle w:val="5CC6DB2C54AF42A1BA66490B617DCBE1"/>
          </w:pPr>
          <w:r w:rsidRPr="00B13F15">
            <w:t>Price</w:t>
          </w:r>
        </w:p>
      </w:docPartBody>
    </w:docPart>
    <w:docPart>
      <w:docPartPr>
        <w:name w:val="FEDF2AB6E8324F089BA0E5E61F1D3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74ABC2-4AF2-4EBD-86E6-B4966E1B7394}"/>
      </w:docPartPr>
      <w:docPartBody>
        <w:p w:rsidR="00E20386" w:rsidRDefault="004A02E4">
          <w:pPr>
            <w:pStyle w:val="FEDF2AB6E8324F089BA0E5E61F1D3F6D"/>
          </w:pPr>
          <w:r w:rsidRPr="00B13F15">
            <w:t>Olvera cooking lessons – 10 classes</w:t>
          </w:r>
        </w:p>
      </w:docPartBody>
    </w:docPart>
    <w:docPart>
      <w:docPartPr>
        <w:name w:val="A64522313F5647FFBA74899A61F43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C785F9-9BEA-4682-9A7F-ABA7D69ED52D}"/>
      </w:docPartPr>
      <w:docPartBody>
        <w:p w:rsidR="00E20386" w:rsidRDefault="004A02E4">
          <w:pPr>
            <w:pStyle w:val="A64522313F5647FFBA74899A61F43263"/>
          </w:pPr>
          <w:r w:rsidRPr="00B13F15">
            <w:t>$350.00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 (Body CS)">
    <w:altName w:val="Times New Roman"/>
    <w:charset w:val="00"/>
    <w:family w:val="roman"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386"/>
    <w:rsid w:val="004A02E4"/>
    <w:rsid w:val="00B7623F"/>
    <w:rsid w:val="00E20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CC6DB2C54AF42A1BA66490B617DCBE1">
    <w:name w:val="5CC6DB2C54AF42A1BA66490B617DCBE1"/>
  </w:style>
  <w:style w:type="paragraph" w:customStyle="1" w:styleId="FEDF2AB6E8324F089BA0E5E61F1D3F6D">
    <w:name w:val="FEDF2AB6E8324F089BA0E5E61F1D3F6D"/>
  </w:style>
  <w:style w:type="paragraph" w:customStyle="1" w:styleId="A64522313F5647FFBA74899A61F43263">
    <w:name w:val="A64522313F5647FFBA74899A61F432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M55998563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F64B2B"/>
      </a:accent1>
      <a:accent2>
        <a:srgbClr val="F5856F"/>
      </a:accent2>
      <a:accent3>
        <a:srgbClr val="748DF3"/>
      </a:accent3>
      <a:accent4>
        <a:srgbClr val="F383F3"/>
      </a:accent4>
      <a:accent5>
        <a:srgbClr val="F3D9F3"/>
      </a:accent5>
      <a:accent6>
        <a:srgbClr val="F3F5FC"/>
      </a:accent6>
      <a:hlink>
        <a:srgbClr val="0563C1"/>
      </a:hlink>
      <a:folHlink>
        <a:srgbClr val="954F72"/>
      </a:folHlink>
    </a:clrScheme>
    <a:fontScheme name="Custom 95">
      <a:majorFont>
        <a:latin typeface="Corbel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Fundraising price list</Template>
  <TotalTime>0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2026-03-12T22:47:00Z</dcterms:created>
  <dcterms:modified xsi:type="dcterms:W3CDTF">2026-03-12T22:47:00Z</dcterms:modified>
</cp:coreProperties>
</file>