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955"/>
        <w:tblW w:w="10773" w:type="dxa"/>
        <w:tblLayout w:type="fixed"/>
        <w:tblLook w:val="04A0" w:firstRow="1" w:lastRow="0" w:firstColumn="1" w:lastColumn="0" w:noHBand="0" w:noVBand="1"/>
      </w:tblPr>
      <w:tblGrid>
        <w:gridCol w:w="1382"/>
        <w:gridCol w:w="176"/>
        <w:gridCol w:w="267"/>
        <w:gridCol w:w="410"/>
        <w:gridCol w:w="740"/>
        <w:gridCol w:w="252"/>
        <w:gridCol w:w="1841"/>
        <w:gridCol w:w="130"/>
        <w:gridCol w:w="187"/>
        <w:gridCol w:w="283"/>
        <w:gridCol w:w="677"/>
        <w:gridCol w:w="32"/>
        <w:gridCol w:w="110"/>
        <w:gridCol w:w="17"/>
        <w:gridCol w:w="125"/>
        <w:gridCol w:w="315"/>
        <w:gridCol w:w="1244"/>
        <w:gridCol w:w="142"/>
        <w:gridCol w:w="2443"/>
      </w:tblGrid>
      <w:tr w:rsidR="00EC6BB6" w:rsidRPr="00E11884" w14:paraId="0DB57BAC" w14:textId="77777777" w:rsidTr="00E11884">
        <w:tc>
          <w:tcPr>
            <w:tcW w:w="10773" w:type="dxa"/>
            <w:gridSpan w:val="19"/>
          </w:tcPr>
          <w:p w14:paraId="4974990E" w14:textId="77777777" w:rsidR="00EC6BB6" w:rsidRPr="00DF1C1F" w:rsidRDefault="00EC6BB6" w:rsidP="00083516">
            <w:pPr>
              <w:jc w:val="center"/>
              <w:rPr>
                <w:rFonts w:ascii="Arial" w:eastAsia="Arial Unicode MS" w:hAnsi="Arial" w:cs="Arial"/>
                <w:b/>
              </w:rPr>
            </w:pPr>
            <w:r w:rsidRPr="00DF1C1F">
              <w:rPr>
                <w:rFonts w:ascii="Arial" w:eastAsia="Arial Unicode MS" w:hAnsi="Arial" w:cs="Arial"/>
                <w:b/>
              </w:rPr>
              <w:t>Cedardale Church of the Nazarene</w:t>
            </w:r>
          </w:p>
          <w:p w14:paraId="19207858" w14:textId="77777777" w:rsidR="00EC6BB6" w:rsidRPr="00E11884" w:rsidRDefault="00EC6BB6" w:rsidP="00083516">
            <w:pPr>
              <w:jc w:val="center"/>
              <w:rPr>
                <w:rFonts w:ascii="Arial" w:eastAsia="Arial Unicode MS" w:hAnsi="Arial" w:cs="Arial"/>
                <w:b/>
                <w:sz w:val="21"/>
                <w:szCs w:val="21"/>
              </w:rPr>
            </w:pPr>
            <w:r w:rsidRPr="00DF1C1F">
              <w:rPr>
                <w:rFonts w:ascii="Arial" w:eastAsia="Arial Unicode MS" w:hAnsi="Arial" w:cs="Arial"/>
                <w:b/>
              </w:rPr>
              <w:t>Registration Form for Children's &amp; Youth Programmes</w:t>
            </w:r>
          </w:p>
        </w:tc>
      </w:tr>
      <w:tr w:rsidR="00EC6BB6" w:rsidRPr="00E11884" w14:paraId="3456E10E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065635B4" w14:textId="77777777" w:rsidR="00EC6BB6" w:rsidRPr="00E11884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414B7AE0" w14:textId="77777777" w:rsidTr="00E11884">
        <w:tc>
          <w:tcPr>
            <w:tcW w:w="10773" w:type="dxa"/>
            <w:gridSpan w:val="19"/>
          </w:tcPr>
          <w:p w14:paraId="0404A570" w14:textId="6F6721C9" w:rsidR="00EC6BB6" w:rsidRPr="00DF1C1F" w:rsidRDefault="00431196" w:rsidP="002D5E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2D5E31">
              <w:rPr>
                <w:rFonts w:ascii="Arial" w:hAnsi="Arial" w:cs="Arial"/>
                <w:b/>
              </w:rPr>
              <w:t>Kids’ March Break Camp Mon.-</w:t>
            </w:r>
            <w:r w:rsidR="004040F5">
              <w:rPr>
                <w:rFonts w:ascii="Arial" w:hAnsi="Arial" w:cs="Arial"/>
                <w:b/>
              </w:rPr>
              <w:t>Wed</w:t>
            </w:r>
            <w:r w:rsidR="002D5E31">
              <w:rPr>
                <w:rFonts w:ascii="Arial" w:hAnsi="Arial" w:cs="Arial"/>
                <w:b/>
              </w:rPr>
              <w:t xml:space="preserve">., March </w:t>
            </w:r>
            <w:r w:rsidR="004040F5">
              <w:rPr>
                <w:rFonts w:ascii="Arial" w:hAnsi="Arial" w:cs="Arial"/>
                <w:b/>
              </w:rPr>
              <w:t>14 - 16</w:t>
            </w:r>
            <w:r w:rsidR="002D5E31">
              <w:rPr>
                <w:rFonts w:ascii="Arial" w:hAnsi="Arial" w:cs="Arial"/>
                <w:b/>
              </w:rPr>
              <w:t>, 20</w:t>
            </w:r>
            <w:r w:rsidR="004040F5">
              <w:rPr>
                <w:rFonts w:ascii="Arial" w:hAnsi="Arial" w:cs="Arial"/>
                <w:b/>
              </w:rPr>
              <w:t>22</w:t>
            </w:r>
          </w:p>
        </w:tc>
      </w:tr>
      <w:tr w:rsidR="00EC6BB6" w:rsidRPr="00E11884" w14:paraId="6250F6D7" w14:textId="77777777" w:rsidTr="00D30DF2">
        <w:trPr>
          <w:trHeight w:val="170"/>
        </w:trPr>
        <w:tc>
          <w:tcPr>
            <w:tcW w:w="10773" w:type="dxa"/>
            <w:gridSpan w:val="19"/>
            <w:shd w:val="clear" w:color="auto" w:fill="FFFFFF" w:themeFill="background1"/>
          </w:tcPr>
          <w:p w14:paraId="07B5BE44" w14:textId="030C920C" w:rsidR="00EC6BB6" w:rsidRPr="00E11884" w:rsidRDefault="00D30DF2" w:rsidP="00D30DF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Cost: </w:t>
            </w:r>
            <w:r w:rsidR="00037BD9">
              <w:rPr>
                <w:rFonts w:ascii="Arial" w:hAnsi="Arial" w:cs="Arial"/>
                <w:sz w:val="21"/>
                <w:szCs w:val="21"/>
              </w:rPr>
              <w:t>$5.00 per day per child</w:t>
            </w:r>
          </w:p>
        </w:tc>
      </w:tr>
      <w:tr w:rsidR="00D30DF2" w:rsidRPr="00E11884" w14:paraId="2F0E4884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571A8287" w14:textId="77777777" w:rsidR="00D30DF2" w:rsidRPr="00E11884" w:rsidRDefault="00D30DF2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65339D21" w14:textId="77777777" w:rsidTr="00E11884">
        <w:tc>
          <w:tcPr>
            <w:tcW w:w="1825" w:type="dxa"/>
            <w:gridSpan w:val="3"/>
          </w:tcPr>
          <w:p w14:paraId="5200B0C4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Last Name:</w:t>
            </w:r>
          </w:p>
        </w:tc>
        <w:tc>
          <w:tcPr>
            <w:tcW w:w="3373" w:type="dxa"/>
            <w:gridSpan w:val="5"/>
          </w:tcPr>
          <w:p w14:paraId="7F8A2D9C" w14:textId="77777777" w:rsidR="00EC6BB6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0"/>
          </w:p>
        </w:tc>
        <w:tc>
          <w:tcPr>
            <w:tcW w:w="1431" w:type="dxa"/>
            <w:gridSpan w:val="7"/>
          </w:tcPr>
          <w:p w14:paraId="7304B4C7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First Name:</w:t>
            </w:r>
          </w:p>
        </w:tc>
        <w:tc>
          <w:tcPr>
            <w:tcW w:w="4144" w:type="dxa"/>
            <w:gridSpan w:val="4"/>
          </w:tcPr>
          <w:p w14:paraId="169820EB" w14:textId="77777777" w:rsidR="00EC6BB6" w:rsidRPr="00DF1C1F" w:rsidRDefault="00806BB0" w:rsidP="00F643A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"/>
          </w:p>
        </w:tc>
      </w:tr>
      <w:tr w:rsidR="00EC6BB6" w:rsidRPr="00E11884" w14:paraId="48D2B393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081FD8F4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60A8C" w:rsidRPr="00E11884" w14:paraId="4F6B76F1" w14:textId="77777777" w:rsidTr="00A60A8C">
        <w:trPr>
          <w:trHeight w:val="752"/>
        </w:trPr>
        <w:tc>
          <w:tcPr>
            <w:tcW w:w="3227" w:type="dxa"/>
            <w:gridSpan w:val="6"/>
          </w:tcPr>
          <w:p w14:paraId="563FEB50" w14:textId="77777777" w:rsidR="00A60A8C" w:rsidRPr="00DF1C1F" w:rsidRDefault="00A60A8C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Age:</w:t>
            </w:r>
          </w:p>
          <w:p w14:paraId="6D333EE4" w14:textId="77777777" w:rsidR="00A60A8C" w:rsidRPr="00DF1C1F" w:rsidRDefault="00806BB0" w:rsidP="00D6249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3118" w:type="dxa"/>
            <w:gridSpan w:val="5"/>
          </w:tcPr>
          <w:p w14:paraId="6200A112" w14:textId="77777777" w:rsidR="00A60A8C" w:rsidRDefault="00A60A8C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Date of Birth</w:t>
            </w:r>
            <w:r>
              <w:rPr>
                <w:rFonts w:ascii="Arial" w:hAnsi="Arial" w:cs="Arial"/>
                <w:sz w:val="21"/>
                <w:szCs w:val="21"/>
              </w:rPr>
              <w:t xml:space="preserve"> (Month and date)</w:t>
            </w:r>
          </w:p>
          <w:p w14:paraId="4D300D46" w14:textId="77777777" w:rsidR="00A60A8C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"/>
          </w:p>
        </w:tc>
        <w:tc>
          <w:tcPr>
            <w:tcW w:w="1843" w:type="dxa"/>
            <w:gridSpan w:val="6"/>
          </w:tcPr>
          <w:p w14:paraId="477A192F" w14:textId="77777777" w:rsidR="00A60A8C" w:rsidRDefault="00A60A8C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Year</w:t>
            </w:r>
          </w:p>
          <w:p w14:paraId="3225095A" w14:textId="77777777" w:rsidR="00A60A8C" w:rsidRPr="00DF1C1F" w:rsidRDefault="00806BB0" w:rsidP="002030E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4"/>
          </w:p>
        </w:tc>
        <w:tc>
          <w:tcPr>
            <w:tcW w:w="2585" w:type="dxa"/>
            <w:gridSpan w:val="2"/>
          </w:tcPr>
          <w:p w14:paraId="51E47D0A" w14:textId="77777777" w:rsidR="00A60A8C" w:rsidRPr="00DF1C1F" w:rsidRDefault="00A60A8C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Entering grade:</w:t>
            </w:r>
          </w:p>
          <w:p w14:paraId="459DBD14" w14:textId="77777777" w:rsidR="00A60A8C" w:rsidRPr="00DF1C1F" w:rsidRDefault="00806BB0" w:rsidP="00A60A8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5"/>
          </w:p>
        </w:tc>
      </w:tr>
      <w:tr w:rsidR="00EC6BB6" w:rsidRPr="00E11884" w14:paraId="7A75015C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68BECABF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F1079" w:rsidRPr="00E11884" w14:paraId="2E451FA2" w14:textId="77777777" w:rsidTr="00E11884">
        <w:tc>
          <w:tcPr>
            <w:tcW w:w="1558" w:type="dxa"/>
            <w:gridSpan w:val="2"/>
          </w:tcPr>
          <w:p w14:paraId="75C22FEA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Address:</w:t>
            </w:r>
          </w:p>
        </w:tc>
        <w:tc>
          <w:tcPr>
            <w:tcW w:w="1417" w:type="dxa"/>
            <w:gridSpan w:val="3"/>
          </w:tcPr>
          <w:p w14:paraId="35B509D6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Street &amp; No.</w:t>
            </w:r>
          </w:p>
        </w:tc>
        <w:tc>
          <w:tcPr>
            <w:tcW w:w="7798" w:type="dxa"/>
            <w:gridSpan w:val="14"/>
          </w:tcPr>
          <w:p w14:paraId="7D472AE2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6"/>
          </w:p>
        </w:tc>
      </w:tr>
      <w:tr w:rsidR="00FF1079" w:rsidRPr="00E11884" w14:paraId="4CD27AE3" w14:textId="77777777" w:rsidTr="00EF6D87">
        <w:tc>
          <w:tcPr>
            <w:tcW w:w="1558" w:type="dxa"/>
            <w:gridSpan w:val="2"/>
            <w:shd w:val="clear" w:color="auto" w:fill="D9D9D9" w:themeFill="background1" w:themeFillShade="D9"/>
          </w:tcPr>
          <w:p w14:paraId="2CDB4353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7" w:type="dxa"/>
            <w:gridSpan w:val="3"/>
          </w:tcPr>
          <w:p w14:paraId="72B286D7" w14:textId="77777777" w:rsidR="00FF1079" w:rsidRPr="00DF1C1F" w:rsidRDefault="00EF6D87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Town</w:t>
            </w:r>
          </w:p>
        </w:tc>
        <w:tc>
          <w:tcPr>
            <w:tcW w:w="2693" w:type="dxa"/>
            <w:gridSpan w:val="5"/>
          </w:tcPr>
          <w:p w14:paraId="45EBCF14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7"/>
          </w:p>
        </w:tc>
        <w:tc>
          <w:tcPr>
            <w:tcW w:w="709" w:type="dxa"/>
            <w:gridSpan w:val="2"/>
          </w:tcPr>
          <w:p w14:paraId="02741E8B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Prov.</w:t>
            </w:r>
          </w:p>
        </w:tc>
        <w:tc>
          <w:tcPr>
            <w:tcW w:w="567" w:type="dxa"/>
            <w:gridSpan w:val="4"/>
          </w:tcPr>
          <w:p w14:paraId="3BC459AB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ON</w:t>
            </w:r>
          </w:p>
        </w:tc>
        <w:tc>
          <w:tcPr>
            <w:tcW w:w="1386" w:type="dxa"/>
            <w:gridSpan w:val="2"/>
          </w:tcPr>
          <w:p w14:paraId="76B0BE2D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Postal Code</w:t>
            </w:r>
          </w:p>
        </w:tc>
        <w:tc>
          <w:tcPr>
            <w:tcW w:w="2443" w:type="dxa"/>
          </w:tcPr>
          <w:p w14:paraId="757CB902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8"/>
          </w:p>
        </w:tc>
      </w:tr>
      <w:tr w:rsidR="00EC6BB6" w:rsidRPr="00E11884" w14:paraId="29C344E4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41C1255D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F1079" w:rsidRPr="00E11884" w14:paraId="42814C81" w14:textId="77777777" w:rsidTr="00E11884">
        <w:tc>
          <w:tcPr>
            <w:tcW w:w="2235" w:type="dxa"/>
            <w:gridSpan w:val="4"/>
          </w:tcPr>
          <w:p w14:paraId="4336AC14" w14:textId="77777777" w:rsidR="00FF1079" w:rsidRPr="00DF1C1F" w:rsidRDefault="00EF6D87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Parent/Guardian name</w:t>
            </w:r>
            <w:r w:rsidR="00FF1079" w:rsidRPr="00DF1C1F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8538" w:type="dxa"/>
            <w:gridSpan w:val="15"/>
          </w:tcPr>
          <w:p w14:paraId="23745F86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9"/>
          </w:p>
        </w:tc>
      </w:tr>
      <w:tr w:rsidR="00EF6D87" w:rsidRPr="00E11884" w14:paraId="32C0971B" w14:textId="77777777" w:rsidTr="00D510B6">
        <w:tc>
          <w:tcPr>
            <w:tcW w:w="2235" w:type="dxa"/>
            <w:gridSpan w:val="4"/>
          </w:tcPr>
          <w:p w14:paraId="7560CCDF" w14:textId="77777777" w:rsidR="00EF6D87" w:rsidRPr="00DF1C1F" w:rsidRDefault="00EF6D87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Telephone:</w:t>
            </w:r>
          </w:p>
        </w:tc>
        <w:tc>
          <w:tcPr>
            <w:tcW w:w="8538" w:type="dxa"/>
            <w:gridSpan w:val="15"/>
          </w:tcPr>
          <w:p w14:paraId="1DA08950" w14:textId="77777777" w:rsidR="00EF6D87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0"/>
          </w:p>
        </w:tc>
      </w:tr>
      <w:tr w:rsidR="00D510B6" w:rsidRPr="00E11884" w14:paraId="509B33D9" w14:textId="77777777" w:rsidTr="00D510B6">
        <w:tc>
          <w:tcPr>
            <w:tcW w:w="2235" w:type="dxa"/>
            <w:gridSpan w:val="4"/>
          </w:tcPr>
          <w:p w14:paraId="2171C6DE" w14:textId="77777777" w:rsidR="00D510B6" w:rsidRDefault="00D510B6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Parent email:</w:t>
            </w:r>
          </w:p>
        </w:tc>
        <w:tc>
          <w:tcPr>
            <w:tcW w:w="4269" w:type="dxa"/>
            <w:gridSpan w:val="10"/>
          </w:tcPr>
          <w:p w14:paraId="24E7073F" w14:textId="77777777" w:rsidR="00D510B6" w:rsidRDefault="00806BB0" w:rsidP="00C9148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1" w:name="Text25"/>
            <w:r w:rsidR="00D510B6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510B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510B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510B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510B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510B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1"/>
          </w:p>
        </w:tc>
        <w:tc>
          <w:tcPr>
            <w:tcW w:w="4269" w:type="dxa"/>
            <w:gridSpan w:val="5"/>
          </w:tcPr>
          <w:p w14:paraId="4E0DB222" w14:textId="77777777" w:rsidR="00B9308D" w:rsidRDefault="00D510B6" w:rsidP="00B9308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May we contact you by email about our programmes and other even</w:t>
            </w:r>
            <w:r w:rsidR="00B9308D">
              <w:rPr>
                <w:rFonts w:ascii="Arial" w:hAnsi="Arial" w:cs="Arial"/>
                <w:sz w:val="21"/>
                <w:szCs w:val="21"/>
              </w:rPr>
              <w:t>t</w:t>
            </w:r>
            <w:r>
              <w:rPr>
                <w:rFonts w:ascii="Arial" w:hAnsi="Arial" w:cs="Arial"/>
                <w:sz w:val="21"/>
                <w:szCs w:val="21"/>
              </w:rPr>
              <w:t>s?</w:t>
            </w:r>
            <w:r w:rsidR="00B9308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bookmarkStart w:id="12" w:name="Check9"/>
          <w:p w14:paraId="7E77AFAB" w14:textId="77777777" w:rsidR="00B9308D" w:rsidRDefault="00806BB0" w:rsidP="00D33D4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33D4E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2"/>
            <w:r w:rsidR="00B9308D">
              <w:rPr>
                <w:rFonts w:ascii="Arial" w:hAnsi="Arial" w:cs="Arial"/>
                <w:sz w:val="21"/>
                <w:szCs w:val="21"/>
              </w:rPr>
              <w:t xml:space="preserve">Yes, please               </w:t>
            </w:r>
            <w:bookmarkStart w:id="13" w:name="Check10"/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33D4E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3"/>
            <w:r w:rsidR="00B9308D">
              <w:rPr>
                <w:rFonts w:ascii="Arial" w:hAnsi="Arial" w:cs="Arial"/>
                <w:sz w:val="21"/>
                <w:szCs w:val="21"/>
              </w:rPr>
              <w:t xml:space="preserve"> No, thanks</w:t>
            </w:r>
          </w:p>
        </w:tc>
      </w:tr>
      <w:tr w:rsidR="00EC6BB6" w:rsidRPr="00E11884" w14:paraId="2273C505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6D20E811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11884" w:rsidRPr="00E11884" w14:paraId="50BFC3B5" w14:textId="77777777" w:rsidTr="00DF1C1F">
        <w:trPr>
          <w:trHeight w:val="577"/>
        </w:trPr>
        <w:tc>
          <w:tcPr>
            <w:tcW w:w="10773" w:type="dxa"/>
            <w:gridSpan w:val="19"/>
          </w:tcPr>
          <w:p w14:paraId="4E5A1992" w14:textId="77777777" w:rsidR="00E11884" w:rsidRDefault="00E11884" w:rsidP="002030EF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Name of alternative adult  contact:</w:t>
            </w:r>
          </w:p>
          <w:p w14:paraId="7193DE30" w14:textId="77777777" w:rsidR="002030EF" w:rsidRPr="00DF1C1F" w:rsidRDefault="00806BB0" w:rsidP="002030E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4"/>
          </w:p>
        </w:tc>
      </w:tr>
      <w:tr w:rsidR="00FF1079" w:rsidRPr="00E11884" w14:paraId="032A5A18" w14:textId="77777777" w:rsidTr="00E11884">
        <w:tc>
          <w:tcPr>
            <w:tcW w:w="1382" w:type="dxa"/>
          </w:tcPr>
          <w:p w14:paraId="67C3E2B9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Telephone</w:t>
            </w:r>
          </w:p>
        </w:tc>
        <w:tc>
          <w:tcPr>
            <w:tcW w:w="3686" w:type="dxa"/>
            <w:gridSpan w:val="6"/>
          </w:tcPr>
          <w:p w14:paraId="60DDC998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5"/>
          </w:p>
        </w:tc>
        <w:tc>
          <w:tcPr>
            <w:tcW w:w="1419" w:type="dxa"/>
            <w:gridSpan w:val="6"/>
          </w:tcPr>
          <w:p w14:paraId="378BA5C2" w14:textId="77777777" w:rsidR="00FF1079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Relationship</w:t>
            </w:r>
          </w:p>
        </w:tc>
        <w:tc>
          <w:tcPr>
            <w:tcW w:w="4286" w:type="dxa"/>
            <w:gridSpan w:val="6"/>
          </w:tcPr>
          <w:p w14:paraId="0362DFA4" w14:textId="77777777" w:rsidR="00FF1079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6"/>
          </w:p>
        </w:tc>
      </w:tr>
      <w:tr w:rsidR="00E11884" w:rsidRPr="00E11884" w14:paraId="40038C78" w14:textId="77777777" w:rsidTr="00E11884">
        <w:tc>
          <w:tcPr>
            <w:tcW w:w="10773" w:type="dxa"/>
            <w:gridSpan w:val="19"/>
          </w:tcPr>
          <w:p w14:paraId="0ACEF116" w14:textId="77777777" w:rsidR="00E11884" w:rsidRPr="00DF1C1F" w:rsidRDefault="00E11884" w:rsidP="00B461E0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Do you authorize this person to give consent for your child in case of emerg</w:t>
            </w:r>
            <w:r w:rsidR="00924D9A">
              <w:rPr>
                <w:rFonts w:ascii="Arial" w:hAnsi="Arial" w:cs="Arial"/>
                <w:sz w:val="21"/>
                <w:szCs w:val="21"/>
              </w:rPr>
              <w:t>ency</w:t>
            </w:r>
            <w:r w:rsidR="00EF6D87">
              <w:rPr>
                <w:rFonts w:ascii="Arial" w:hAnsi="Arial" w:cs="Arial"/>
                <w:sz w:val="21"/>
                <w:szCs w:val="21"/>
              </w:rPr>
              <w:t>?</w:t>
            </w:r>
            <w:r w:rsidR="00757D6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461E0">
              <w:rPr>
                <w:rFonts w:ascii="Arial" w:hAnsi="Arial" w:cs="Arial"/>
                <w:sz w:val="21"/>
                <w:szCs w:val="21"/>
              </w:rPr>
              <w:t xml:space="preserve">      Yes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heck1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7"/>
            <w:r w:rsidR="00B461E0">
              <w:rPr>
                <w:rFonts w:ascii="Arial" w:hAnsi="Arial" w:cs="Arial"/>
                <w:sz w:val="21"/>
                <w:szCs w:val="21"/>
              </w:rPr>
              <w:t xml:space="preserve">               No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heck2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8"/>
          </w:p>
        </w:tc>
      </w:tr>
      <w:tr w:rsidR="00EC6BB6" w:rsidRPr="00E11884" w14:paraId="604C8B60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6330C042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567E812E" w14:textId="77777777" w:rsidTr="00E11884">
        <w:tc>
          <w:tcPr>
            <w:tcW w:w="10773" w:type="dxa"/>
            <w:gridSpan w:val="19"/>
          </w:tcPr>
          <w:p w14:paraId="738BD530" w14:textId="77777777" w:rsidR="00EC6BB6" w:rsidRPr="00DF1C1F" w:rsidRDefault="00FF1079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Please list other persons authorized to pick up your child.</w:t>
            </w:r>
          </w:p>
        </w:tc>
      </w:tr>
      <w:tr w:rsidR="00025A8B" w:rsidRPr="00E11884" w14:paraId="527A0D57" w14:textId="77777777" w:rsidTr="00E11884">
        <w:tc>
          <w:tcPr>
            <w:tcW w:w="5385" w:type="dxa"/>
            <w:gridSpan w:val="9"/>
          </w:tcPr>
          <w:p w14:paraId="4E2EAD88" w14:textId="77777777" w:rsidR="00025A8B" w:rsidRPr="00DF1C1F" w:rsidRDefault="00025A8B" w:rsidP="0008351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Full Name</w:t>
            </w:r>
          </w:p>
        </w:tc>
        <w:tc>
          <w:tcPr>
            <w:tcW w:w="5388" w:type="dxa"/>
            <w:gridSpan w:val="10"/>
          </w:tcPr>
          <w:p w14:paraId="6FC422DB" w14:textId="77777777" w:rsidR="00025A8B" w:rsidRPr="00DF1C1F" w:rsidRDefault="00025A8B" w:rsidP="0008351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Relationship</w:t>
            </w:r>
          </w:p>
        </w:tc>
      </w:tr>
      <w:tr w:rsidR="00025A8B" w:rsidRPr="00E11884" w14:paraId="4DB8A5FA" w14:textId="77777777" w:rsidTr="00E11884">
        <w:tc>
          <w:tcPr>
            <w:tcW w:w="5385" w:type="dxa"/>
            <w:gridSpan w:val="9"/>
          </w:tcPr>
          <w:p w14:paraId="2F5E9E18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9"/>
          </w:p>
        </w:tc>
        <w:tc>
          <w:tcPr>
            <w:tcW w:w="5388" w:type="dxa"/>
            <w:gridSpan w:val="10"/>
          </w:tcPr>
          <w:p w14:paraId="5BE3D03D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0"/>
          </w:p>
        </w:tc>
      </w:tr>
      <w:tr w:rsidR="00025A8B" w:rsidRPr="00E11884" w14:paraId="331C427D" w14:textId="77777777" w:rsidTr="00E11884">
        <w:tc>
          <w:tcPr>
            <w:tcW w:w="5385" w:type="dxa"/>
            <w:gridSpan w:val="9"/>
          </w:tcPr>
          <w:p w14:paraId="3FC43E4A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1"/>
          </w:p>
        </w:tc>
        <w:tc>
          <w:tcPr>
            <w:tcW w:w="5388" w:type="dxa"/>
            <w:gridSpan w:val="10"/>
          </w:tcPr>
          <w:p w14:paraId="669667E2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2"/>
          </w:p>
        </w:tc>
      </w:tr>
      <w:tr w:rsidR="00025A8B" w:rsidRPr="00E11884" w14:paraId="562917AC" w14:textId="77777777" w:rsidTr="00E11884">
        <w:tc>
          <w:tcPr>
            <w:tcW w:w="5385" w:type="dxa"/>
            <w:gridSpan w:val="9"/>
          </w:tcPr>
          <w:p w14:paraId="5E2F72C6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3"/>
          </w:p>
        </w:tc>
        <w:tc>
          <w:tcPr>
            <w:tcW w:w="5388" w:type="dxa"/>
            <w:gridSpan w:val="10"/>
          </w:tcPr>
          <w:p w14:paraId="5D530D10" w14:textId="77777777" w:rsidR="00025A8B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4" w:name="Text20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4"/>
          </w:p>
        </w:tc>
      </w:tr>
      <w:tr w:rsidR="00EC6BB6" w:rsidRPr="00E11884" w14:paraId="590B51BA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017DFACE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3C4ED644" w14:textId="77777777" w:rsidTr="00E11884">
        <w:tc>
          <w:tcPr>
            <w:tcW w:w="10773" w:type="dxa"/>
            <w:gridSpan w:val="19"/>
          </w:tcPr>
          <w:p w14:paraId="224B42CF" w14:textId="77777777" w:rsidR="00EC6BB6" w:rsidRPr="00DF1C1F" w:rsidRDefault="00025A8B" w:rsidP="00757D6C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Does your child have any medical conditions, allergies, etc.</w:t>
            </w:r>
            <w:r w:rsidR="00924D9A">
              <w:rPr>
                <w:rFonts w:ascii="Arial" w:hAnsi="Arial" w:cs="Arial"/>
                <w:sz w:val="21"/>
                <w:szCs w:val="21"/>
              </w:rPr>
              <w:t xml:space="preserve">? </w:t>
            </w:r>
            <w:r w:rsidR="00B461E0">
              <w:rPr>
                <w:rFonts w:ascii="Arial" w:hAnsi="Arial" w:cs="Arial"/>
                <w:sz w:val="21"/>
                <w:szCs w:val="21"/>
              </w:rPr>
              <w:t xml:space="preserve">                Yes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Check3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5"/>
            <w:r w:rsidR="00B461E0">
              <w:rPr>
                <w:rFonts w:ascii="Arial" w:hAnsi="Arial" w:cs="Arial"/>
                <w:sz w:val="21"/>
                <w:szCs w:val="21"/>
              </w:rPr>
              <w:t xml:space="preserve">              No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4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6"/>
            <w:r w:rsidR="00924D9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EC6BB6" w:rsidRPr="00E11884" w14:paraId="164209C6" w14:textId="77777777" w:rsidTr="00E11884">
        <w:tc>
          <w:tcPr>
            <w:tcW w:w="10773" w:type="dxa"/>
            <w:gridSpan w:val="19"/>
          </w:tcPr>
          <w:p w14:paraId="377ECB17" w14:textId="77777777" w:rsidR="00EC6BB6" w:rsidRPr="00DF1C1F" w:rsidRDefault="00083516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="00025A8B" w:rsidRPr="00DF1C1F">
              <w:rPr>
                <w:rFonts w:ascii="Arial" w:hAnsi="Arial" w:cs="Arial"/>
                <w:sz w:val="21"/>
                <w:szCs w:val="21"/>
              </w:rPr>
              <w:t>If "yes", please list:</w:t>
            </w:r>
          </w:p>
        </w:tc>
      </w:tr>
      <w:tr w:rsidR="00EC6BB6" w:rsidRPr="00E11884" w14:paraId="37076536" w14:textId="77777777" w:rsidTr="00E11884">
        <w:tc>
          <w:tcPr>
            <w:tcW w:w="10773" w:type="dxa"/>
            <w:gridSpan w:val="19"/>
          </w:tcPr>
          <w:p w14:paraId="7E7DB14A" w14:textId="77777777" w:rsidR="00EC6BB6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 w:rsidR="00431196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7"/>
          </w:p>
        </w:tc>
      </w:tr>
      <w:tr w:rsidR="00EC6BB6" w:rsidRPr="00E11884" w14:paraId="10165440" w14:textId="77777777" w:rsidTr="00E11884">
        <w:tc>
          <w:tcPr>
            <w:tcW w:w="10773" w:type="dxa"/>
            <w:gridSpan w:val="19"/>
          </w:tcPr>
          <w:p w14:paraId="31C28FE0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0E671D9A" w14:textId="77777777" w:rsidTr="00E11884">
        <w:tc>
          <w:tcPr>
            <w:tcW w:w="10773" w:type="dxa"/>
            <w:gridSpan w:val="19"/>
          </w:tcPr>
          <w:p w14:paraId="43AAE6DA" w14:textId="77777777" w:rsidR="00EC6BB6" w:rsidRPr="00DF1C1F" w:rsidRDefault="00025A8B" w:rsidP="00757D6C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Does your child need to carry any medications, puffers, etc.?</w:t>
            </w:r>
            <w:r w:rsidR="00A60A8C">
              <w:rPr>
                <w:rFonts w:ascii="Arial" w:hAnsi="Arial" w:cs="Arial"/>
                <w:sz w:val="21"/>
                <w:szCs w:val="21"/>
              </w:rPr>
              <w:t xml:space="preserve">                  </w:t>
            </w:r>
            <w:r w:rsidR="00B461E0">
              <w:rPr>
                <w:rFonts w:ascii="Arial" w:hAnsi="Arial" w:cs="Arial"/>
                <w:sz w:val="21"/>
                <w:szCs w:val="21"/>
              </w:rPr>
              <w:t xml:space="preserve">Yes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5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8"/>
            <w:r w:rsidR="00B461E0">
              <w:rPr>
                <w:rFonts w:ascii="Arial" w:hAnsi="Arial" w:cs="Arial"/>
                <w:sz w:val="21"/>
                <w:szCs w:val="21"/>
              </w:rPr>
              <w:t xml:space="preserve">            No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9" w:name="Check6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9"/>
            <w:r w:rsidR="00A60A8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="00924D9A">
              <w:rPr>
                <w:rFonts w:ascii="Arial" w:hAnsi="Arial" w:cs="Arial"/>
                <w:sz w:val="21"/>
                <w:szCs w:val="21"/>
              </w:rPr>
              <w:t xml:space="preserve">   </w:t>
            </w:r>
          </w:p>
        </w:tc>
      </w:tr>
      <w:tr w:rsidR="00EC6BB6" w:rsidRPr="00E11884" w14:paraId="5B4F7686" w14:textId="77777777" w:rsidTr="00E11884">
        <w:tc>
          <w:tcPr>
            <w:tcW w:w="10773" w:type="dxa"/>
            <w:gridSpan w:val="19"/>
          </w:tcPr>
          <w:p w14:paraId="24E75FB5" w14:textId="77777777" w:rsidR="00EC6BB6" w:rsidRPr="00DF1C1F" w:rsidRDefault="00083516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 xml:space="preserve">    </w:t>
            </w:r>
            <w:r w:rsidR="00025A8B" w:rsidRPr="00DF1C1F">
              <w:rPr>
                <w:rFonts w:ascii="Arial" w:hAnsi="Arial" w:cs="Arial"/>
                <w:sz w:val="21"/>
                <w:szCs w:val="21"/>
              </w:rPr>
              <w:t>If "yes", please list:</w:t>
            </w:r>
          </w:p>
        </w:tc>
      </w:tr>
      <w:tr w:rsidR="00EC6BB6" w:rsidRPr="00E11884" w14:paraId="3F5A1713" w14:textId="77777777" w:rsidTr="00E11884">
        <w:tc>
          <w:tcPr>
            <w:tcW w:w="10773" w:type="dxa"/>
            <w:gridSpan w:val="19"/>
          </w:tcPr>
          <w:p w14:paraId="1282CF5E" w14:textId="77777777" w:rsidR="00EC6BB6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="00431196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0"/>
          </w:p>
        </w:tc>
      </w:tr>
      <w:tr w:rsidR="00EC6BB6" w:rsidRPr="00E11884" w14:paraId="2D7609E8" w14:textId="77777777" w:rsidTr="00E11884">
        <w:tc>
          <w:tcPr>
            <w:tcW w:w="10773" w:type="dxa"/>
            <w:gridSpan w:val="19"/>
          </w:tcPr>
          <w:p w14:paraId="7E340A24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153EA653" w14:textId="77777777" w:rsidTr="00E11884">
        <w:tc>
          <w:tcPr>
            <w:tcW w:w="10773" w:type="dxa"/>
            <w:gridSpan w:val="19"/>
          </w:tcPr>
          <w:p w14:paraId="2466C274" w14:textId="77777777" w:rsidR="00EC6BB6" w:rsidRPr="00DF1C1F" w:rsidRDefault="00025A8B" w:rsidP="00757D6C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 xml:space="preserve">              Are they independent in knowing when and how to use this medication? </w:t>
            </w:r>
            <w:r w:rsidR="00B461E0">
              <w:rPr>
                <w:rFonts w:ascii="Arial" w:hAnsi="Arial" w:cs="Arial"/>
                <w:sz w:val="21"/>
                <w:szCs w:val="21"/>
              </w:rPr>
              <w:t xml:space="preserve"> Yes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7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1"/>
            <w:r w:rsidRPr="00DF1C1F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="00083516" w:rsidRPr="00DF1C1F">
              <w:rPr>
                <w:rFonts w:ascii="Arial" w:hAnsi="Arial" w:cs="Arial"/>
                <w:sz w:val="21"/>
                <w:szCs w:val="21"/>
              </w:rPr>
              <w:t xml:space="preserve">     </w:t>
            </w:r>
            <w:r w:rsidR="00B461E0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8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037BD9">
              <w:rPr>
                <w:rFonts w:ascii="Arial" w:hAnsi="Arial" w:cs="Arial"/>
                <w:sz w:val="21"/>
                <w:szCs w:val="21"/>
              </w:rPr>
            </w:r>
            <w:r w:rsidR="00037BD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2"/>
            <w:r w:rsidR="00083516" w:rsidRPr="00DF1C1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EC6BB6" w:rsidRPr="00E11884" w14:paraId="0F4F0993" w14:textId="77777777" w:rsidTr="00E11884">
        <w:tc>
          <w:tcPr>
            <w:tcW w:w="10773" w:type="dxa"/>
            <w:gridSpan w:val="19"/>
          </w:tcPr>
          <w:p w14:paraId="1F7F6AE3" w14:textId="77777777" w:rsidR="00EC6BB6" w:rsidRPr="00DF1C1F" w:rsidRDefault="00025A8B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Are there any other special concerns or considerations we should be aware of while your child participates in our programme?</w:t>
            </w:r>
            <w:r w:rsidR="002030E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6344ACC" w14:textId="77777777" w:rsidR="00083516" w:rsidRPr="00DF1C1F" w:rsidRDefault="00806BB0" w:rsidP="0008351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 w:rsidR="00431196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431196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3"/>
          </w:p>
          <w:p w14:paraId="4F266720" w14:textId="77777777" w:rsidR="00083516" w:rsidRPr="00DF1C1F" w:rsidRDefault="0008351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348B475E" w14:textId="77777777" w:rsidTr="00E11884">
        <w:tc>
          <w:tcPr>
            <w:tcW w:w="10773" w:type="dxa"/>
            <w:gridSpan w:val="19"/>
          </w:tcPr>
          <w:p w14:paraId="662F02CC" w14:textId="77777777" w:rsidR="00EC6BB6" w:rsidRPr="00DF1C1F" w:rsidRDefault="00025A8B" w:rsidP="00083516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F1C1F">
              <w:rPr>
                <w:rFonts w:ascii="Arial" w:hAnsi="Arial" w:cs="Arial"/>
                <w:b/>
                <w:sz w:val="18"/>
                <w:szCs w:val="18"/>
                <w:u w:val="single"/>
              </w:rPr>
              <w:t>Please note that still and video pictures of your child(ren) will be taken this week for use only in the local church.</w:t>
            </w:r>
          </w:p>
        </w:tc>
      </w:tr>
      <w:tr w:rsidR="00EC6BB6" w:rsidRPr="00E11884" w14:paraId="00133AE8" w14:textId="77777777" w:rsidTr="00E11884">
        <w:trPr>
          <w:trHeight w:val="170"/>
        </w:trPr>
        <w:tc>
          <w:tcPr>
            <w:tcW w:w="10773" w:type="dxa"/>
            <w:gridSpan w:val="19"/>
            <w:shd w:val="clear" w:color="auto" w:fill="D9D9D9" w:themeFill="background1" w:themeFillShade="D9"/>
          </w:tcPr>
          <w:p w14:paraId="5E3DB345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525F28F4" w14:textId="77777777" w:rsidTr="00E11884">
        <w:tc>
          <w:tcPr>
            <w:tcW w:w="10773" w:type="dxa"/>
            <w:gridSpan w:val="19"/>
          </w:tcPr>
          <w:p w14:paraId="7CC78BC7" w14:textId="77777777" w:rsidR="00EC6BB6" w:rsidRPr="00DF1C1F" w:rsidRDefault="00025A8B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Signature of parent/guardian:</w:t>
            </w:r>
          </w:p>
          <w:p w14:paraId="0E4A45A9" w14:textId="77777777" w:rsidR="00E11884" w:rsidRPr="00DF1C1F" w:rsidRDefault="00E11884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C6BB6" w:rsidRPr="00E11884" w14:paraId="18353D0A" w14:textId="77777777" w:rsidTr="00E11884">
        <w:trPr>
          <w:trHeight w:val="421"/>
        </w:trPr>
        <w:tc>
          <w:tcPr>
            <w:tcW w:w="10773" w:type="dxa"/>
            <w:gridSpan w:val="19"/>
          </w:tcPr>
          <w:p w14:paraId="27B2FA33" w14:textId="77777777" w:rsidR="00EC6BB6" w:rsidRPr="00DF1C1F" w:rsidRDefault="00083516" w:rsidP="00083516">
            <w:pPr>
              <w:rPr>
                <w:rFonts w:ascii="Arial" w:hAnsi="Arial" w:cs="Arial"/>
                <w:sz w:val="21"/>
                <w:szCs w:val="21"/>
              </w:rPr>
            </w:pPr>
            <w:r w:rsidRPr="00DF1C1F">
              <w:rPr>
                <w:rFonts w:ascii="Arial" w:hAnsi="Arial" w:cs="Arial"/>
                <w:sz w:val="21"/>
                <w:szCs w:val="21"/>
              </w:rPr>
              <w:t>Date: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4" w:name="Text21"/>
            <w:r w:rsidR="00B461E0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806BB0">
              <w:rPr>
                <w:rFonts w:ascii="Arial" w:hAnsi="Arial" w:cs="Arial"/>
                <w:sz w:val="21"/>
                <w:szCs w:val="21"/>
              </w:rPr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B461E0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806BB0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4"/>
          </w:p>
        </w:tc>
      </w:tr>
      <w:tr w:rsidR="00EC6BB6" w:rsidRPr="00E11884" w14:paraId="5D3154E3" w14:textId="77777777" w:rsidTr="00E11884">
        <w:tc>
          <w:tcPr>
            <w:tcW w:w="10773" w:type="dxa"/>
            <w:gridSpan w:val="19"/>
          </w:tcPr>
          <w:p w14:paraId="4D735930" w14:textId="77777777" w:rsidR="00EC6BB6" w:rsidRPr="00DF1C1F" w:rsidRDefault="00EC6BB6" w:rsidP="00083516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892691F" w14:textId="77777777" w:rsidR="001D1B58" w:rsidRDefault="001D1B58"/>
    <w:p w14:paraId="33D7B03D" w14:textId="77777777" w:rsidR="001D1B58" w:rsidRDefault="001D1B58">
      <w:r>
        <w:br w:type="page"/>
      </w:r>
    </w:p>
    <w:p w14:paraId="7490F62A" w14:textId="3FEF39DB" w:rsidR="00D510B6" w:rsidRDefault="004040F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409992" wp14:editId="486AB003">
                <wp:simplePos x="0" y="0"/>
                <wp:positionH relativeFrom="column">
                  <wp:posOffset>45085</wp:posOffset>
                </wp:positionH>
                <wp:positionV relativeFrom="paragraph">
                  <wp:posOffset>57785</wp:posOffset>
                </wp:positionV>
                <wp:extent cx="6800215" cy="2959735"/>
                <wp:effectExtent l="6985" t="10160" r="1270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215" cy="295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08108" w14:textId="77777777" w:rsidR="00C9148B" w:rsidRDefault="00C9148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Instructions - Please Read Carefully</w:t>
                            </w:r>
                          </w:p>
                          <w:p w14:paraId="6872E7A5" w14:textId="41E3270C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There</w:t>
                            </w:r>
                            <w:r w:rsidR="004040F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is a $5/day fee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any child to attend </w:t>
                            </w:r>
                            <w:r w:rsidR="002D5E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programme</w:t>
                            </w:r>
                            <w:r w:rsidR="004040F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 It can be paid when you bring your child</w:t>
                            </w:r>
                          </w:p>
                          <w:p w14:paraId="1B2D99AF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Please help us to serve you and your child well by following these simple instructions.</w:t>
                            </w:r>
                          </w:p>
                          <w:p w14:paraId="3F6D81E7" w14:textId="77777777" w:rsidR="00C9148B" w:rsidRDefault="002D5E31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programme</w:t>
                            </w:r>
                            <w:r w:rsidR="00C914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is open to children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 grades SK</w:t>
                            </w:r>
                            <w:r w:rsidR="00C914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6.</w:t>
                            </w:r>
                          </w:p>
                          <w:p w14:paraId="671D3EA7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Complete one form for each of your eligible children who will attend </w:t>
                            </w:r>
                            <w:r w:rsidR="002D5E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programme.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7F96E4C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Fill in each blank area with complete details.</w:t>
                            </w:r>
                          </w:p>
                          <w:p w14:paraId="67094D72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When you have fully completed the form save it to your computer using the child's name as the file name (eg Smith,Jane.doc).</w:t>
                            </w:r>
                          </w:p>
                          <w:p w14:paraId="6AED0792" w14:textId="3D4BDF26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Attach the saved file to an email and send it to "Admin@CedardaleChurch.</w:t>
                            </w:r>
                            <w:r w:rsidR="004040F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" or print it and mail or hand-deliver to Cedardale Church, 471 Pefferlaw Rd., Pefferlaw ON  L0E 1N0. </w:t>
                            </w:r>
                          </w:p>
                          <w:p w14:paraId="2248613B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If you choose to email the form back to us we will need you to come in and sign it on the first day.</w:t>
                            </w:r>
                          </w:p>
                          <w:p w14:paraId="4DC6CB35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Your child(ren) must be signed-in and signed-out each day by the parent/guardian or other p</w:t>
                            </w:r>
                            <w:r w:rsidR="002D5E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erson authorized on this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Registration Form; your child will not be released until such person arrives.</w:t>
                            </w:r>
                          </w:p>
                          <w:p w14:paraId="5E6E81A0" w14:textId="77777777" w:rsidR="00C9148B" w:rsidRDefault="00C9148B" w:rsidP="001D1B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If you have any further questions email us at the above address or call (705)-437-2170.</w:t>
                            </w:r>
                          </w:p>
                          <w:p w14:paraId="506FBB01" w14:textId="77777777" w:rsidR="00C9148B" w:rsidRPr="001D1B58" w:rsidRDefault="00C9148B" w:rsidP="001D1B5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brin</w:t>
                            </w:r>
                            <w:r w:rsidR="002D5E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ging your child(ren) to our programme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; we </w:t>
                            </w:r>
                            <w:r w:rsidR="002D5E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look forward to an exciting time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them!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4099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55pt;margin-top:4.55pt;width:535.45pt;height:23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">
                <v:textbox>
                  <w:txbxContent>
                    <w:p w14:paraId="61508108" w14:textId="77777777" w:rsidR="00C9148B" w:rsidRDefault="00C9148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Instructions - Please Read Carefully</w:t>
                      </w:r>
                    </w:p>
                    <w:p w14:paraId="6872E7A5" w14:textId="41E3270C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There</w:t>
                      </w:r>
                      <w:r w:rsidR="004040F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is a $5/day fee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any child to attend </w:t>
                      </w:r>
                      <w:r w:rsidR="002D5E31">
                        <w:rPr>
                          <w:rFonts w:ascii="Arial" w:hAnsi="Arial" w:cs="Arial"/>
                          <w:sz w:val="20"/>
                          <w:szCs w:val="20"/>
                        </w:rPr>
                        <w:t>this programme</w:t>
                      </w:r>
                      <w:r w:rsidR="004040F5">
                        <w:rPr>
                          <w:rFonts w:ascii="Arial" w:hAnsi="Arial" w:cs="Arial"/>
                          <w:sz w:val="20"/>
                          <w:szCs w:val="20"/>
                        </w:rPr>
                        <w:t>.  It can be paid when you bring your child</w:t>
                      </w:r>
                    </w:p>
                    <w:p w14:paraId="1B2D99AF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Please help us to serve you and your child well by following these simple instructions.</w:t>
                      </w:r>
                    </w:p>
                    <w:p w14:paraId="3F6D81E7" w14:textId="77777777" w:rsidR="00C9148B" w:rsidRDefault="002D5E31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This programme</w:t>
                      </w:r>
                      <w:r w:rsidR="00C9148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is open to children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in grades SK</w:t>
                      </w:r>
                      <w:r w:rsidR="00C9148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6.</w:t>
                      </w:r>
                    </w:p>
                    <w:p w14:paraId="671D3EA7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Complete one form for each of your eligible children who will attend </w:t>
                      </w:r>
                      <w:r w:rsidR="002D5E31">
                        <w:rPr>
                          <w:rFonts w:ascii="Arial" w:hAnsi="Arial" w:cs="Arial"/>
                          <w:sz w:val="20"/>
                          <w:szCs w:val="20"/>
                        </w:rPr>
                        <w:t>this programme.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67F96E4C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Fill in each blank area with complete details.</w:t>
                      </w:r>
                    </w:p>
                    <w:p w14:paraId="67094D72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When you have fully completed the form save it to your computer using the child's name as the file name (eg Smith,Jane.doc).</w:t>
                      </w:r>
                    </w:p>
                    <w:p w14:paraId="6AED0792" w14:textId="3D4BDF26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Attach the saved file to an email and send it to "Admin@CedardaleChurch.</w:t>
                      </w:r>
                      <w:r w:rsidR="004040F5">
                        <w:rPr>
                          <w:rFonts w:ascii="Arial" w:hAnsi="Arial" w:cs="Arial"/>
                          <w:sz w:val="20"/>
                          <w:szCs w:val="20"/>
                        </w:rPr>
                        <w:t>com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" or print it and mail or hand-deliver to Cedardale Church, 471 Pefferlaw Rd., Pefferlaw ON  L0E 1N0. </w:t>
                      </w:r>
                    </w:p>
                    <w:p w14:paraId="2248613B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If you choose to email the form back to us we will need you to come in and sign it on the first day.</w:t>
                      </w:r>
                    </w:p>
                    <w:p w14:paraId="4DC6CB35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Your child(ren) must be signed-in and signed-out each day by the parent/guardian or other p</w:t>
                      </w:r>
                      <w:r w:rsidR="002D5E31">
                        <w:rPr>
                          <w:rFonts w:ascii="Arial" w:hAnsi="Arial" w:cs="Arial"/>
                          <w:sz w:val="20"/>
                          <w:szCs w:val="20"/>
                        </w:rPr>
                        <w:t>erson authorized on this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Registration Form; your child will not be released until such person arrives.</w:t>
                      </w:r>
                    </w:p>
                    <w:p w14:paraId="5E6E81A0" w14:textId="77777777" w:rsidR="00C9148B" w:rsidRDefault="00C9148B" w:rsidP="001D1B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If you have any further questions email us at the above address or call (705)-437-2170.</w:t>
                      </w:r>
                    </w:p>
                    <w:p w14:paraId="506FBB01" w14:textId="77777777" w:rsidR="00C9148B" w:rsidRPr="001D1B58" w:rsidRDefault="00C9148B" w:rsidP="001D1B5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brin</w:t>
                      </w:r>
                      <w:r w:rsidR="002D5E31">
                        <w:rPr>
                          <w:rFonts w:ascii="Arial" w:hAnsi="Arial" w:cs="Arial"/>
                          <w:sz w:val="20"/>
                          <w:szCs w:val="20"/>
                        </w:rPr>
                        <w:t>ging your child(ren) to our programme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; we </w:t>
                      </w:r>
                      <w:r w:rsidR="002D5E31">
                        <w:rPr>
                          <w:rFonts w:ascii="Arial" w:hAnsi="Arial" w:cs="Arial"/>
                          <w:sz w:val="20"/>
                          <w:szCs w:val="20"/>
                        </w:rPr>
                        <w:t>look forward to an exciting time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them!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10B6" w:rsidSect="00E1188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A08AE"/>
    <w:multiLevelType w:val="hybridMultilevel"/>
    <w:tmpl w:val="71C057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E0"/>
    <w:rsid w:val="00025A8B"/>
    <w:rsid w:val="000303DF"/>
    <w:rsid w:val="00037BD9"/>
    <w:rsid w:val="00083516"/>
    <w:rsid w:val="0009137F"/>
    <w:rsid w:val="000F49CD"/>
    <w:rsid w:val="0018755C"/>
    <w:rsid w:val="001A4E38"/>
    <w:rsid w:val="001D1B58"/>
    <w:rsid w:val="002030EF"/>
    <w:rsid w:val="00235E11"/>
    <w:rsid w:val="00252A9A"/>
    <w:rsid w:val="002A72E0"/>
    <w:rsid w:val="002D5E31"/>
    <w:rsid w:val="002F1130"/>
    <w:rsid w:val="00311799"/>
    <w:rsid w:val="00331FDF"/>
    <w:rsid w:val="003E5F1F"/>
    <w:rsid w:val="004040F5"/>
    <w:rsid w:val="00424FF1"/>
    <w:rsid w:val="00431196"/>
    <w:rsid w:val="00442B77"/>
    <w:rsid w:val="00444E86"/>
    <w:rsid w:val="00470C54"/>
    <w:rsid w:val="005A50EE"/>
    <w:rsid w:val="006163B1"/>
    <w:rsid w:val="00622750"/>
    <w:rsid w:val="00733645"/>
    <w:rsid w:val="00742AAC"/>
    <w:rsid w:val="00757D6C"/>
    <w:rsid w:val="007F3144"/>
    <w:rsid w:val="00806BB0"/>
    <w:rsid w:val="008933CF"/>
    <w:rsid w:val="008E1BFB"/>
    <w:rsid w:val="00921A27"/>
    <w:rsid w:val="00924D9A"/>
    <w:rsid w:val="009B10B9"/>
    <w:rsid w:val="009B5EE8"/>
    <w:rsid w:val="009D0FC0"/>
    <w:rsid w:val="009D6437"/>
    <w:rsid w:val="009F6264"/>
    <w:rsid w:val="00A30DAB"/>
    <w:rsid w:val="00A60A8C"/>
    <w:rsid w:val="00A76250"/>
    <w:rsid w:val="00AA7012"/>
    <w:rsid w:val="00B461E0"/>
    <w:rsid w:val="00B9308D"/>
    <w:rsid w:val="00BC696C"/>
    <w:rsid w:val="00BF78C5"/>
    <w:rsid w:val="00C128D0"/>
    <w:rsid w:val="00C229BC"/>
    <w:rsid w:val="00C76389"/>
    <w:rsid w:val="00C9148B"/>
    <w:rsid w:val="00CB0178"/>
    <w:rsid w:val="00CE0714"/>
    <w:rsid w:val="00CE471A"/>
    <w:rsid w:val="00CF4373"/>
    <w:rsid w:val="00CF7B2F"/>
    <w:rsid w:val="00D2268A"/>
    <w:rsid w:val="00D30DF2"/>
    <w:rsid w:val="00D33D4E"/>
    <w:rsid w:val="00D455AC"/>
    <w:rsid w:val="00D510B6"/>
    <w:rsid w:val="00D62497"/>
    <w:rsid w:val="00DB65C0"/>
    <w:rsid w:val="00DF1C1F"/>
    <w:rsid w:val="00E11884"/>
    <w:rsid w:val="00E93BAE"/>
    <w:rsid w:val="00EC6BB6"/>
    <w:rsid w:val="00EF6D87"/>
    <w:rsid w:val="00F47891"/>
    <w:rsid w:val="00F5630D"/>
    <w:rsid w:val="00F613E5"/>
    <w:rsid w:val="00F643A3"/>
    <w:rsid w:val="00FB5D71"/>
    <w:rsid w:val="00FC3D2D"/>
    <w:rsid w:val="00FD7541"/>
    <w:rsid w:val="00F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E4CB"/>
  <w15:docId w15:val="{77F65A60-8025-4D61-9137-50A5C1B3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933CF"/>
    <w:pPr>
      <w:spacing w:after="0" w:line="240" w:lineRule="auto"/>
    </w:pPr>
    <w:rPr>
      <w:rFonts w:ascii="Arial" w:eastAsia="Arial Unicode MS" w:hAnsi="Arial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933C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Arial Unicode MS" w:hAnsi="Arial" w:cstheme="majorBidi"/>
      <w:sz w:val="24"/>
      <w:szCs w:val="24"/>
    </w:rPr>
  </w:style>
  <w:style w:type="table" w:styleId="TableGrid">
    <w:name w:val="Table Grid"/>
    <w:basedOn w:val="TableNormal"/>
    <w:uiPriority w:val="59"/>
    <w:rsid w:val="009B5E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B5E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E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1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dow%208\Documents\Nancy%20Documents\VBS\VBS15\VBS%202015%20Registration%20Form%20fillable%20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DDEB8-5F4B-4CEA-9781-F99EFDBFB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VBS 2015 Registration Form fillable v3</Template>
  <TotalTime>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 8</dc:creator>
  <cp:lastModifiedBy>Cedardale Church</cp:lastModifiedBy>
  <cp:revision>3</cp:revision>
  <cp:lastPrinted>2015-07-02T16:44:00Z</cp:lastPrinted>
  <dcterms:created xsi:type="dcterms:W3CDTF">2022-02-25T16:46:00Z</dcterms:created>
  <dcterms:modified xsi:type="dcterms:W3CDTF">2022-02-25T16:47:00Z</dcterms:modified>
</cp:coreProperties>
</file>