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811"/>
        <w:gridCol w:w="270"/>
        <w:gridCol w:w="2789"/>
        <w:gridCol w:w="1619"/>
        <w:gridCol w:w="2791"/>
      </w:tblGrid>
      <w:tr w:rsidR="00650259" w:rsidRPr="00846B76" w14:paraId="4B77051C" w14:textId="77777777" w:rsidTr="00346DE2">
        <w:sdt>
          <w:sdtPr>
            <w:id w:val="1621259925"/>
            <w:placeholder>
              <w:docPart w:val="B748DD478DC84FB9A167DEC093CB3184"/>
            </w:placeholder>
            <w:temporary/>
            <w:showingPlcHdr/>
            <w15:appearance w15:val="hidden"/>
          </w:sdtPr>
          <w:sdtContent>
            <w:tc>
              <w:tcPr>
                <w:tcW w:w="1010" w:type="pct"/>
                <w:gridSpan w:val="2"/>
                <w:vAlign w:val="bottom"/>
              </w:tcPr>
              <w:p w14:paraId="40C8610D" w14:textId="77777777" w:rsidR="00650259" w:rsidRPr="00846B76" w:rsidRDefault="00346DE2" w:rsidP="00346DE2">
                <w:r w:rsidRPr="00346DE2">
                  <w:t>First Name</w:t>
                </w:r>
              </w:p>
            </w:tc>
          </w:sdtContent>
        </w:sdt>
        <w:tc>
          <w:tcPr>
            <w:tcW w:w="3990" w:type="pct"/>
            <w:gridSpan w:val="4"/>
            <w:tcBorders>
              <w:bottom w:val="single" w:sz="4" w:space="0" w:color="auto"/>
            </w:tcBorders>
            <w:vAlign w:val="bottom"/>
          </w:tcPr>
          <w:p w14:paraId="623FFA6D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598B1CB9" w14:textId="77777777" w:rsidTr="00346DE2">
        <w:sdt>
          <w:sdtPr>
            <w:id w:val="-1470592894"/>
            <w:placeholder>
              <w:docPart w:val="E8807EE0853F46A3A277CD694A1B8520"/>
            </w:placeholder>
            <w:temporary/>
            <w:showingPlcHdr/>
            <w15:appearance w15:val="hidden"/>
          </w:sdtPr>
          <w:sdtContent>
            <w:tc>
              <w:tcPr>
                <w:tcW w:w="1010" w:type="pct"/>
                <w:gridSpan w:val="2"/>
                <w:vAlign w:val="bottom"/>
              </w:tcPr>
              <w:p w14:paraId="300BD106" w14:textId="77777777" w:rsidR="00650259" w:rsidRPr="00846B76" w:rsidRDefault="00346DE2" w:rsidP="00346DE2">
                <w:r w:rsidRPr="00346DE2">
                  <w:t>Last Name</w:t>
                </w:r>
              </w:p>
            </w:tc>
          </w:sdtContent>
        </w:sdt>
        <w:tc>
          <w:tcPr>
            <w:tcW w:w="3990" w:type="pct"/>
            <w:gridSpan w:val="4"/>
            <w:tcBorders>
              <w:bottom w:val="single" w:sz="4" w:space="0" w:color="auto"/>
            </w:tcBorders>
            <w:vAlign w:val="bottom"/>
          </w:tcPr>
          <w:p w14:paraId="505EA274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49C5F3C0" w14:textId="77777777" w:rsidTr="00346DE2">
        <w:sdt>
          <w:sdtPr>
            <w:id w:val="572943512"/>
            <w:placeholder>
              <w:docPart w:val="DC59E7F75CF44106A8B45D3F2FB92433"/>
            </w:placeholder>
            <w:temporary/>
            <w:showingPlcHdr/>
            <w15:appearance w15:val="hidden"/>
          </w:sdtPr>
          <w:sdtContent>
            <w:tc>
              <w:tcPr>
                <w:tcW w:w="1010" w:type="pct"/>
                <w:gridSpan w:val="2"/>
                <w:vAlign w:val="bottom"/>
              </w:tcPr>
              <w:p w14:paraId="48D9C437" w14:textId="77777777" w:rsidR="00650259" w:rsidRDefault="00346DE2" w:rsidP="00346DE2">
                <w:r w:rsidRPr="00346DE2">
                  <w:t>Address</w:t>
                </w:r>
              </w:p>
            </w:tc>
          </w:sdtContent>
        </w:sdt>
        <w:tc>
          <w:tcPr>
            <w:tcW w:w="3990" w:type="pct"/>
            <w:gridSpan w:val="4"/>
            <w:tcBorders>
              <w:bottom w:val="single" w:sz="4" w:space="0" w:color="auto"/>
            </w:tcBorders>
            <w:vAlign w:val="bottom"/>
          </w:tcPr>
          <w:p w14:paraId="6549581B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20F6ABA9" w14:textId="77777777" w:rsidTr="00346DE2">
        <w:sdt>
          <w:sdtPr>
            <w:id w:val="-521243642"/>
            <w:placeholder>
              <w:docPart w:val="0DCE64C51BC14712B615DF5E6264E90D"/>
            </w:placeholder>
            <w:temporary/>
            <w:showingPlcHdr/>
            <w15:appearance w15:val="hidden"/>
          </w:sdtPr>
          <w:sdtContent>
            <w:tc>
              <w:tcPr>
                <w:tcW w:w="1010" w:type="pct"/>
                <w:gridSpan w:val="2"/>
                <w:vAlign w:val="bottom"/>
              </w:tcPr>
              <w:p w14:paraId="4A24F4D3" w14:textId="77777777" w:rsidR="00650259" w:rsidRPr="00846B76" w:rsidRDefault="00346DE2" w:rsidP="00346DE2">
                <w:r w:rsidRPr="00346DE2">
                  <w:t>City/State/Zip</w:t>
                </w:r>
              </w:p>
            </w:tc>
          </w:sdtContent>
        </w:sdt>
        <w:tc>
          <w:tcPr>
            <w:tcW w:w="3990" w:type="pct"/>
            <w:gridSpan w:val="4"/>
            <w:tcBorders>
              <w:bottom w:val="single" w:sz="4" w:space="0" w:color="auto"/>
            </w:tcBorders>
            <w:vAlign w:val="bottom"/>
          </w:tcPr>
          <w:p w14:paraId="06D127F6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02420830" w14:textId="77777777" w:rsidTr="00346DE2">
        <w:sdt>
          <w:sdtPr>
            <w:id w:val="83577009"/>
            <w:placeholder>
              <w:docPart w:val="3B6C39F82DE845FD9BDCA148A6E9DF7D"/>
            </w:placeholder>
            <w:temporary/>
            <w:showingPlcHdr/>
            <w15:appearance w15:val="hidden"/>
          </w:sdtPr>
          <w:sdtContent>
            <w:tc>
              <w:tcPr>
                <w:tcW w:w="1010" w:type="pct"/>
                <w:gridSpan w:val="2"/>
                <w:vAlign w:val="bottom"/>
              </w:tcPr>
              <w:p w14:paraId="32243B13" w14:textId="77777777" w:rsidR="00650259" w:rsidRPr="00846B76" w:rsidRDefault="00346DE2" w:rsidP="00346DE2">
                <w:r w:rsidRPr="00346DE2">
                  <w:t>Home Phone</w:t>
                </w:r>
              </w:p>
            </w:tc>
          </w:sdtContent>
        </w:sdt>
        <w:tc>
          <w:tcPr>
            <w:tcW w:w="1634" w:type="pct"/>
            <w:gridSpan w:val="2"/>
            <w:tcBorders>
              <w:bottom w:val="single" w:sz="4" w:space="0" w:color="auto"/>
            </w:tcBorders>
            <w:vAlign w:val="bottom"/>
          </w:tcPr>
          <w:p w14:paraId="32FB2916" w14:textId="77777777" w:rsidR="00650259" w:rsidRPr="00846B76" w:rsidRDefault="00650259" w:rsidP="00346DE2">
            <w:pPr>
              <w:spacing w:before="240"/>
            </w:pPr>
          </w:p>
        </w:tc>
        <w:sdt>
          <w:sdtPr>
            <w:id w:val="-1074967882"/>
            <w:placeholder>
              <w:docPart w:val="AD3ED69F7A994ACEB1D367FB279C4E36"/>
            </w:placeholder>
            <w:temporary/>
            <w:showingPlcHdr/>
            <w15:appearance w15:val="hidden"/>
          </w:sdtPr>
          <w:sdtContent>
            <w:tc>
              <w:tcPr>
                <w:tcW w:w="865" w:type="pct"/>
                <w:vAlign w:val="bottom"/>
              </w:tcPr>
              <w:p w14:paraId="6863FB05" w14:textId="77777777" w:rsidR="00650259" w:rsidRPr="00846B76" w:rsidRDefault="00346DE2" w:rsidP="00346DE2">
                <w:r w:rsidRPr="00346DE2">
                  <w:t>Cell Phone</w:t>
                </w:r>
              </w:p>
            </w:tc>
          </w:sdtContent>
        </w:sdt>
        <w:tc>
          <w:tcPr>
            <w:tcW w:w="1491" w:type="pct"/>
            <w:tcBorders>
              <w:bottom w:val="single" w:sz="4" w:space="0" w:color="auto"/>
            </w:tcBorders>
            <w:vAlign w:val="bottom"/>
          </w:tcPr>
          <w:p w14:paraId="5EA1DA56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3F6B59F1" w14:textId="77777777" w:rsidTr="00346DE2">
        <w:sdt>
          <w:sdtPr>
            <w:id w:val="-965116832"/>
            <w:placeholder>
              <w:docPart w:val="D850083D670449D89BD519311A6200BE"/>
            </w:placeholder>
            <w:temporary/>
            <w:showingPlcHdr/>
            <w15:appearance w15:val="hidden"/>
          </w:sdtPr>
          <w:sdtContent>
            <w:tc>
              <w:tcPr>
                <w:tcW w:w="1010" w:type="pct"/>
                <w:gridSpan w:val="2"/>
                <w:vAlign w:val="bottom"/>
              </w:tcPr>
              <w:p w14:paraId="3A40BEFA" w14:textId="77777777" w:rsidR="00650259" w:rsidRPr="00846B76" w:rsidRDefault="00346DE2" w:rsidP="00346DE2">
                <w:r w:rsidRPr="00346DE2">
                  <w:t>Email</w:t>
                </w:r>
              </w:p>
            </w:tc>
          </w:sdtContent>
        </w:sdt>
        <w:tc>
          <w:tcPr>
            <w:tcW w:w="3990" w:type="pct"/>
            <w:gridSpan w:val="4"/>
            <w:tcBorders>
              <w:bottom w:val="single" w:sz="4" w:space="0" w:color="auto"/>
            </w:tcBorders>
            <w:vAlign w:val="bottom"/>
          </w:tcPr>
          <w:p w14:paraId="60EB56BC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3182418A" w14:textId="77777777" w:rsidTr="00346DE2">
        <w:trPr>
          <w:trHeight w:val="54"/>
        </w:trPr>
        <w:tc>
          <w:tcPr>
            <w:tcW w:w="5000" w:type="pct"/>
            <w:gridSpan w:val="6"/>
            <w:shd w:val="clear" w:color="auto" w:fill="auto"/>
            <w:vAlign w:val="bottom"/>
          </w:tcPr>
          <w:p w14:paraId="14663EC1" w14:textId="77777777" w:rsidR="00650259" w:rsidRPr="00846B76" w:rsidRDefault="00650259" w:rsidP="00346DE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346DE2" w:rsidRPr="00846B76" w14:paraId="7605D4A6" w14:textId="77777777" w:rsidTr="00346DE2">
        <w:sdt>
          <w:sdtPr>
            <w:id w:val="1576013153"/>
            <w:placeholder>
              <w:docPart w:val="1195A8833BB748CC9FBFDE558C27F0CB"/>
            </w:placeholder>
            <w:temporary/>
            <w:showingPlcHdr/>
            <w15:appearance w15:val="hidden"/>
          </w:sdtPr>
          <w:sdtContent>
            <w:tc>
              <w:tcPr>
                <w:tcW w:w="5000" w:type="pct"/>
                <w:gridSpan w:val="6"/>
                <w:vAlign w:val="bottom"/>
              </w:tcPr>
              <w:p w14:paraId="6D191349" w14:textId="77777777" w:rsidR="00346DE2" w:rsidRDefault="00346DE2" w:rsidP="001C4A3D">
                <w:pPr>
                  <w:spacing w:before="240"/>
                </w:pPr>
                <w:r w:rsidRPr="00346DE2">
                  <w:t>I am interested in volunteering for the following types of activities:</w:t>
                </w:r>
              </w:p>
            </w:tc>
          </w:sdtContent>
        </w:sdt>
      </w:tr>
      <w:tr w:rsidR="00346DE2" w:rsidRPr="00846B76" w14:paraId="03A4D58E" w14:textId="77777777" w:rsidTr="001C4A3D">
        <w:tc>
          <w:tcPr>
            <w:tcW w:w="577" w:type="pct"/>
          </w:tcPr>
          <w:p w14:paraId="58BBCB54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sdt>
          <w:sdtPr>
            <w:id w:val="-1981602717"/>
            <w:placeholder>
              <w:docPart w:val="5A60362D7C0B48869472C545D613D483"/>
            </w:placeholder>
            <w:temporary/>
            <w:showingPlcHdr/>
            <w15:appearance w15:val="hidden"/>
          </w:sdtPr>
          <w:sdtContent>
            <w:tc>
              <w:tcPr>
                <w:tcW w:w="4423" w:type="pct"/>
                <w:gridSpan w:val="5"/>
                <w:vAlign w:val="bottom"/>
              </w:tcPr>
              <w:p w14:paraId="37744C6D" w14:textId="77777777" w:rsidR="00346DE2" w:rsidRDefault="00346DE2" w:rsidP="00346DE2">
                <w:r w:rsidRPr="00346DE2">
                  <w:t>Field trip driver</w:t>
                </w:r>
              </w:p>
            </w:tc>
          </w:sdtContent>
        </w:sdt>
      </w:tr>
      <w:tr w:rsidR="00346DE2" w:rsidRPr="00846B76" w14:paraId="51E30029" w14:textId="77777777" w:rsidTr="001C4A3D">
        <w:tc>
          <w:tcPr>
            <w:tcW w:w="577" w:type="pct"/>
          </w:tcPr>
          <w:p w14:paraId="65A167E6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sdt>
          <w:sdtPr>
            <w:id w:val="-1561859511"/>
            <w:placeholder>
              <w:docPart w:val="3AE7D776821046948AB33D9E68109994"/>
            </w:placeholder>
            <w:temporary/>
            <w:showingPlcHdr/>
            <w15:appearance w15:val="hidden"/>
          </w:sdtPr>
          <w:sdtContent>
            <w:tc>
              <w:tcPr>
                <w:tcW w:w="4423" w:type="pct"/>
                <w:gridSpan w:val="5"/>
                <w:vAlign w:val="bottom"/>
              </w:tcPr>
              <w:p w14:paraId="7C1BCF0C" w14:textId="77777777" w:rsidR="00346DE2" w:rsidRDefault="00346DE2" w:rsidP="00346DE2">
                <w:r w:rsidRPr="00346DE2">
                  <w:t>Classroom helper</w:t>
                </w:r>
              </w:p>
            </w:tc>
          </w:sdtContent>
        </w:sdt>
      </w:tr>
      <w:tr w:rsidR="00346DE2" w:rsidRPr="00846B76" w14:paraId="339DA4ED" w14:textId="77777777" w:rsidTr="001C4A3D">
        <w:tc>
          <w:tcPr>
            <w:tcW w:w="577" w:type="pct"/>
          </w:tcPr>
          <w:p w14:paraId="0C8A0807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sdt>
          <w:sdtPr>
            <w:id w:val="-657914859"/>
            <w:placeholder>
              <w:docPart w:val="8695F2BA3C02490AAB005914F91FFCD3"/>
            </w:placeholder>
            <w:temporary/>
            <w:showingPlcHdr/>
            <w15:appearance w15:val="hidden"/>
          </w:sdtPr>
          <w:sdtContent>
            <w:tc>
              <w:tcPr>
                <w:tcW w:w="4423" w:type="pct"/>
                <w:gridSpan w:val="5"/>
                <w:vAlign w:val="bottom"/>
              </w:tcPr>
              <w:p w14:paraId="2662B3EF" w14:textId="77777777" w:rsidR="00346DE2" w:rsidRDefault="00346DE2" w:rsidP="00346DE2">
                <w:r w:rsidRPr="00346DE2">
                  <w:t>Office helper</w:t>
                </w:r>
              </w:p>
            </w:tc>
          </w:sdtContent>
        </w:sdt>
      </w:tr>
      <w:tr w:rsidR="00346DE2" w:rsidRPr="00846B76" w14:paraId="417F4173" w14:textId="77777777" w:rsidTr="001C4A3D">
        <w:tc>
          <w:tcPr>
            <w:tcW w:w="577" w:type="pct"/>
          </w:tcPr>
          <w:p w14:paraId="41CCEE6A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sdt>
          <w:sdtPr>
            <w:id w:val="379901760"/>
            <w:placeholder>
              <w:docPart w:val="DFA91A8479184D20A3C4032086D68B45"/>
            </w:placeholder>
            <w:temporary/>
            <w:showingPlcHdr/>
            <w15:appearance w15:val="hidden"/>
          </w:sdtPr>
          <w:sdtContent>
            <w:tc>
              <w:tcPr>
                <w:tcW w:w="4423" w:type="pct"/>
                <w:gridSpan w:val="5"/>
                <w:vAlign w:val="bottom"/>
              </w:tcPr>
              <w:p w14:paraId="6DE33BEF" w14:textId="77777777" w:rsidR="00346DE2" w:rsidRDefault="00346DE2" w:rsidP="00346DE2">
                <w:r w:rsidRPr="00346DE2">
                  <w:t>Library helper</w:t>
                </w:r>
              </w:p>
            </w:tc>
          </w:sdtContent>
        </w:sdt>
      </w:tr>
      <w:tr w:rsidR="00346DE2" w:rsidRPr="00846B76" w14:paraId="3CAABB5F" w14:textId="77777777" w:rsidTr="001C4A3D">
        <w:tc>
          <w:tcPr>
            <w:tcW w:w="577" w:type="pct"/>
          </w:tcPr>
          <w:p w14:paraId="49FEBBE8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sdt>
          <w:sdtPr>
            <w:id w:val="-1999185181"/>
            <w:placeholder>
              <w:docPart w:val="A928F58296B94F9C99F7AF0FB36B1999"/>
            </w:placeholder>
            <w:temporary/>
            <w:showingPlcHdr/>
            <w15:appearance w15:val="hidden"/>
          </w:sdtPr>
          <w:sdtContent>
            <w:tc>
              <w:tcPr>
                <w:tcW w:w="4423" w:type="pct"/>
                <w:gridSpan w:val="5"/>
                <w:vAlign w:val="bottom"/>
              </w:tcPr>
              <w:p w14:paraId="4C7B9909" w14:textId="77777777" w:rsidR="00346DE2" w:rsidRDefault="00346DE2" w:rsidP="00346DE2">
                <w:r w:rsidRPr="00346DE2">
                  <w:t>Event organizer</w:t>
                </w:r>
              </w:p>
            </w:tc>
          </w:sdtContent>
        </w:sdt>
      </w:tr>
      <w:tr w:rsidR="00346DE2" w:rsidRPr="00846B76" w14:paraId="003FC1C2" w14:textId="77777777" w:rsidTr="001C4A3D">
        <w:tc>
          <w:tcPr>
            <w:tcW w:w="577" w:type="pct"/>
          </w:tcPr>
          <w:p w14:paraId="7CE301D3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sdt>
          <w:sdtPr>
            <w:id w:val="-558090199"/>
            <w:placeholder>
              <w:docPart w:val="94792F6BD65B44588FF23351EF7ECCA4"/>
            </w:placeholder>
            <w:temporary/>
            <w:showingPlcHdr/>
            <w15:appearance w15:val="hidden"/>
          </w:sdtPr>
          <w:sdtContent>
            <w:tc>
              <w:tcPr>
                <w:tcW w:w="4423" w:type="pct"/>
                <w:gridSpan w:val="5"/>
                <w:vAlign w:val="bottom"/>
              </w:tcPr>
              <w:p w14:paraId="2BCA0572" w14:textId="77777777" w:rsidR="00346DE2" w:rsidRDefault="00346DE2" w:rsidP="00346DE2">
                <w:r w:rsidRPr="00346DE2">
                  <w:t>Chairperson</w:t>
                </w:r>
              </w:p>
            </w:tc>
          </w:sdtContent>
        </w:sdt>
      </w:tr>
      <w:tr w:rsidR="00346DE2" w:rsidRPr="00846B76" w14:paraId="6928174F" w14:textId="77777777" w:rsidTr="001C4A3D">
        <w:tc>
          <w:tcPr>
            <w:tcW w:w="577" w:type="pct"/>
          </w:tcPr>
          <w:p w14:paraId="28F8CCB3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sdt>
          <w:sdtPr>
            <w:id w:val="323404376"/>
            <w:placeholder>
              <w:docPart w:val="1843C7FAA4374380A042E9A4CB87B61C"/>
            </w:placeholder>
            <w:temporary/>
            <w:showingPlcHdr/>
            <w15:appearance w15:val="hidden"/>
          </w:sdtPr>
          <w:sdtContent>
            <w:tc>
              <w:tcPr>
                <w:tcW w:w="4423" w:type="pct"/>
                <w:gridSpan w:val="5"/>
                <w:vAlign w:val="bottom"/>
              </w:tcPr>
              <w:p w14:paraId="6BD1C2B9" w14:textId="77777777" w:rsidR="00346DE2" w:rsidRDefault="00346DE2" w:rsidP="00346DE2">
                <w:r w:rsidRPr="00346DE2">
                  <w:t>Communications</w:t>
                </w:r>
              </w:p>
            </w:tc>
          </w:sdtContent>
        </w:sdt>
      </w:tr>
      <w:tr w:rsidR="00346DE2" w:rsidRPr="00846B76" w14:paraId="6ADA0B1F" w14:textId="77777777" w:rsidTr="001C4A3D">
        <w:tc>
          <w:tcPr>
            <w:tcW w:w="577" w:type="pct"/>
          </w:tcPr>
          <w:p w14:paraId="42132550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sdt>
          <w:sdtPr>
            <w:id w:val="1322323412"/>
            <w:placeholder>
              <w:docPart w:val="569D0803F32B4D96A1C1A8E3E5C96255"/>
            </w:placeholder>
            <w:temporary/>
            <w:showingPlcHdr/>
            <w15:appearance w15:val="hidden"/>
          </w:sdtPr>
          <w:sdtContent>
            <w:tc>
              <w:tcPr>
                <w:tcW w:w="577" w:type="pct"/>
                <w:gridSpan w:val="2"/>
                <w:vAlign w:val="bottom"/>
              </w:tcPr>
              <w:p w14:paraId="738B5250" w14:textId="77777777" w:rsidR="00346DE2" w:rsidRDefault="00346DE2" w:rsidP="00346DE2">
                <w:r w:rsidRPr="00A700A8">
                  <w:t>Other:</w:t>
                </w:r>
              </w:p>
            </w:tc>
          </w:sdtContent>
        </w:sdt>
        <w:tc>
          <w:tcPr>
            <w:tcW w:w="3846" w:type="pct"/>
            <w:gridSpan w:val="3"/>
            <w:tcBorders>
              <w:bottom w:val="single" w:sz="4" w:space="0" w:color="auto"/>
            </w:tcBorders>
            <w:vAlign w:val="bottom"/>
          </w:tcPr>
          <w:p w14:paraId="42E1C89D" w14:textId="77777777" w:rsidR="00346DE2" w:rsidRDefault="00346DE2" w:rsidP="00346DE2">
            <w:pPr>
              <w:spacing w:before="120"/>
            </w:pPr>
          </w:p>
        </w:tc>
      </w:tr>
      <w:tr w:rsidR="00346DE2" w:rsidRPr="00846B76" w14:paraId="68C0EAA4" w14:textId="77777777" w:rsidTr="001C4A3D">
        <w:tc>
          <w:tcPr>
            <w:tcW w:w="577" w:type="pct"/>
          </w:tcPr>
          <w:p w14:paraId="49E9872B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sdt>
          <w:sdtPr>
            <w:id w:val="-431975614"/>
            <w:placeholder>
              <w:docPart w:val="E709C265156D45838AF99659F2693C17"/>
            </w:placeholder>
            <w:temporary/>
            <w:showingPlcHdr/>
            <w15:appearance w15:val="hidden"/>
          </w:sdtPr>
          <w:sdtContent>
            <w:tc>
              <w:tcPr>
                <w:tcW w:w="577" w:type="pct"/>
                <w:gridSpan w:val="2"/>
                <w:vAlign w:val="bottom"/>
              </w:tcPr>
              <w:p w14:paraId="1EF34D79" w14:textId="77777777" w:rsidR="00346DE2" w:rsidRDefault="00346DE2" w:rsidP="00346DE2">
                <w:r w:rsidRPr="00A700A8">
                  <w:t>Other:</w:t>
                </w:r>
              </w:p>
            </w:tc>
          </w:sdtContent>
        </w:sdt>
        <w:tc>
          <w:tcPr>
            <w:tcW w:w="384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6EFCE0E" w14:textId="77777777" w:rsidR="00346DE2" w:rsidRDefault="00346DE2" w:rsidP="00346DE2">
            <w:pPr>
              <w:spacing w:before="120"/>
            </w:pPr>
          </w:p>
        </w:tc>
      </w:tr>
      <w:tr w:rsidR="00346DE2" w:rsidRPr="00846B76" w14:paraId="2CB69770" w14:textId="77777777" w:rsidTr="001C4A3D">
        <w:tc>
          <w:tcPr>
            <w:tcW w:w="577" w:type="pct"/>
          </w:tcPr>
          <w:p w14:paraId="4BF683A6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sdt>
          <w:sdtPr>
            <w:id w:val="295192273"/>
            <w:placeholder>
              <w:docPart w:val="E2CBB589BC464AB8BFAE0AFA1B09D511"/>
            </w:placeholder>
            <w:temporary/>
            <w:showingPlcHdr/>
            <w15:appearance w15:val="hidden"/>
          </w:sdtPr>
          <w:sdtContent>
            <w:tc>
              <w:tcPr>
                <w:tcW w:w="577" w:type="pct"/>
                <w:gridSpan w:val="2"/>
                <w:vAlign w:val="bottom"/>
              </w:tcPr>
              <w:p w14:paraId="4B254AA0" w14:textId="77777777" w:rsidR="00346DE2" w:rsidRDefault="00346DE2" w:rsidP="00346DE2">
                <w:r w:rsidRPr="00A700A8">
                  <w:t>Other:</w:t>
                </w:r>
              </w:p>
            </w:tc>
          </w:sdtContent>
        </w:sdt>
        <w:tc>
          <w:tcPr>
            <w:tcW w:w="384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0ACB55D" w14:textId="77777777" w:rsidR="00346DE2" w:rsidRDefault="00346DE2" w:rsidP="00346DE2">
            <w:pPr>
              <w:spacing w:before="120"/>
            </w:pPr>
          </w:p>
        </w:tc>
      </w:tr>
      <w:tr w:rsidR="00346DE2" w:rsidRPr="00846B76" w14:paraId="2B3017A5" w14:textId="77777777" w:rsidTr="001C4A3D">
        <w:tc>
          <w:tcPr>
            <w:tcW w:w="577" w:type="pct"/>
          </w:tcPr>
          <w:p w14:paraId="73DC77D4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sdt>
          <w:sdtPr>
            <w:id w:val="-1031030572"/>
            <w:placeholder>
              <w:docPart w:val="BE0DF17CD2F5412F98278E336C4391C5"/>
            </w:placeholder>
            <w:temporary/>
            <w:showingPlcHdr/>
            <w15:appearance w15:val="hidden"/>
          </w:sdtPr>
          <w:sdtContent>
            <w:tc>
              <w:tcPr>
                <w:tcW w:w="577" w:type="pct"/>
                <w:gridSpan w:val="2"/>
                <w:vAlign w:val="bottom"/>
              </w:tcPr>
              <w:p w14:paraId="6BEDFF8B" w14:textId="77777777" w:rsidR="00346DE2" w:rsidRDefault="00346DE2" w:rsidP="00346DE2">
                <w:r w:rsidRPr="00A700A8">
                  <w:t>Other:</w:t>
                </w:r>
              </w:p>
            </w:tc>
          </w:sdtContent>
        </w:sdt>
        <w:tc>
          <w:tcPr>
            <w:tcW w:w="384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4715755" w14:textId="77777777" w:rsidR="00346DE2" w:rsidRDefault="00346DE2" w:rsidP="00346DE2">
            <w:pPr>
              <w:spacing w:before="120"/>
            </w:pPr>
          </w:p>
        </w:tc>
      </w:tr>
      <w:tr w:rsidR="00346DE2" w:rsidRPr="00846B76" w14:paraId="170C0961" w14:textId="77777777" w:rsidTr="001C4A3D">
        <w:tc>
          <w:tcPr>
            <w:tcW w:w="577" w:type="pct"/>
          </w:tcPr>
          <w:p w14:paraId="6F07DE85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sdt>
          <w:sdtPr>
            <w:id w:val="-1822651876"/>
            <w:placeholder>
              <w:docPart w:val="BFF999FB92D44BADB4AE2524467D0298"/>
            </w:placeholder>
            <w:temporary/>
            <w:showingPlcHdr/>
            <w15:appearance w15:val="hidden"/>
          </w:sdtPr>
          <w:sdtContent>
            <w:tc>
              <w:tcPr>
                <w:tcW w:w="577" w:type="pct"/>
                <w:gridSpan w:val="2"/>
                <w:vAlign w:val="bottom"/>
              </w:tcPr>
              <w:p w14:paraId="1BF07C65" w14:textId="77777777" w:rsidR="00346DE2" w:rsidRDefault="00346DE2" w:rsidP="00346DE2">
                <w:r w:rsidRPr="00A700A8">
                  <w:t>Other:</w:t>
                </w:r>
              </w:p>
            </w:tc>
          </w:sdtContent>
        </w:sdt>
        <w:tc>
          <w:tcPr>
            <w:tcW w:w="384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3E0EDB4" w14:textId="77777777" w:rsidR="00346DE2" w:rsidRDefault="00346DE2" w:rsidP="00346DE2">
            <w:pPr>
              <w:spacing w:before="120"/>
            </w:pPr>
          </w:p>
        </w:tc>
      </w:tr>
      <w:tr w:rsidR="00346DE2" w:rsidRPr="00846B76" w14:paraId="7C632A67" w14:textId="77777777" w:rsidTr="001C4A3D">
        <w:tc>
          <w:tcPr>
            <w:tcW w:w="577" w:type="pct"/>
          </w:tcPr>
          <w:p w14:paraId="43D092CC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sdt>
          <w:sdtPr>
            <w:id w:val="1054511409"/>
            <w:placeholder>
              <w:docPart w:val="B1B7195A86D44E0AB34BF466DD4C6D41"/>
            </w:placeholder>
            <w:temporary/>
            <w:showingPlcHdr/>
            <w15:appearance w15:val="hidden"/>
          </w:sdtPr>
          <w:sdtContent>
            <w:tc>
              <w:tcPr>
                <w:tcW w:w="577" w:type="pct"/>
                <w:gridSpan w:val="2"/>
                <w:vAlign w:val="bottom"/>
              </w:tcPr>
              <w:p w14:paraId="339C7DAB" w14:textId="77777777" w:rsidR="00346DE2" w:rsidRDefault="00346DE2" w:rsidP="00346DE2">
                <w:r w:rsidRPr="00A700A8">
                  <w:t>Other:</w:t>
                </w:r>
              </w:p>
            </w:tc>
          </w:sdtContent>
        </w:sdt>
        <w:tc>
          <w:tcPr>
            <w:tcW w:w="384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58DCFA2" w14:textId="77777777" w:rsidR="00346DE2" w:rsidRDefault="00346DE2" w:rsidP="00346DE2">
            <w:pPr>
              <w:spacing w:before="120"/>
            </w:pPr>
          </w:p>
        </w:tc>
      </w:tr>
      <w:tr w:rsidR="00346DE2" w:rsidRPr="00846B76" w14:paraId="34CEB6C7" w14:textId="77777777" w:rsidTr="001C4A3D">
        <w:tc>
          <w:tcPr>
            <w:tcW w:w="577" w:type="pct"/>
          </w:tcPr>
          <w:p w14:paraId="035EA63C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sdt>
          <w:sdtPr>
            <w:id w:val="-631939753"/>
            <w:placeholder>
              <w:docPart w:val="408DDF67CAFA44449F39B6BAA4D4EE42"/>
            </w:placeholder>
            <w:temporary/>
            <w:showingPlcHdr/>
            <w15:appearance w15:val="hidden"/>
          </w:sdtPr>
          <w:sdtContent>
            <w:tc>
              <w:tcPr>
                <w:tcW w:w="577" w:type="pct"/>
                <w:gridSpan w:val="2"/>
                <w:vAlign w:val="bottom"/>
              </w:tcPr>
              <w:p w14:paraId="611C062A" w14:textId="77777777" w:rsidR="00346DE2" w:rsidRDefault="00346DE2" w:rsidP="00346DE2">
                <w:r w:rsidRPr="00A700A8">
                  <w:t>Other:</w:t>
                </w:r>
              </w:p>
            </w:tc>
          </w:sdtContent>
        </w:sdt>
        <w:tc>
          <w:tcPr>
            <w:tcW w:w="384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B256635" w14:textId="77777777" w:rsidR="00346DE2" w:rsidRDefault="00346DE2" w:rsidP="00346DE2">
            <w:pPr>
              <w:spacing w:before="120"/>
            </w:pPr>
          </w:p>
        </w:tc>
      </w:tr>
      <w:tr w:rsidR="00346DE2" w:rsidRPr="00846B76" w14:paraId="09CDC42A" w14:textId="77777777" w:rsidTr="001C4A3D">
        <w:tc>
          <w:tcPr>
            <w:tcW w:w="577" w:type="pct"/>
          </w:tcPr>
          <w:p w14:paraId="7946BA9E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sdt>
          <w:sdtPr>
            <w:id w:val="-1748114704"/>
            <w:placeholder>
              <w:docPart w:val="B9ED5F44E4E94A19B09D0F601E93648D"/>
            </w:placeholder>
            <w:temporary/>
            <w:showingPlcHdr/>
            <w15:appearance w15:val="hidden"/>
          </w:sdtPr>
          <w:sdtContent>
            <w:tc>
              <w:tcPr>
                <w:tcW w:w="577" w:type="pct"/>
                <w:gridSpan w:val="2"/>
                <w:vAlign w:val="bottom"/>
              </w:tcPr>
              <w:p w14:paraId="297246CC" w14:textId="77777777" w:rsidR="00346DE2" w:rsidRDefault="00346DE2" w:rsidP="00346DE2">
                <w:r w:rsidRPr="00A700A8">
                  <w:t>Other:</w:t>
                </w:r>
              </w:p>
            </w:tc>
          </w:sdtContent>
        </w:sdt>
        <w:tc>
          <w:tcPr>
            <w:tcW w:w="384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012BC47" w14:textId="77777777" w:rsidR="00346DE2" w:rsidRDefault="00346DE2" w:rsidP="00346DE2">
            <w:pPr>
              <w:spacing w:before="120"/>
            </w:pPr>
          </w:p>
        </w:tc>
      </w:tr>
      <w:tr w:rsidR="00650259" w:rsidRPr="00846B76" w14:paraId="1E0E450E" w14:textId="77777777" w:rsidTr="00977F99">
        <w:trPr>
          <w:trHeight w:val="54"/>
        </w:trPr>
        <w:tc>
          <w:tcPr>
            <w:tcW w:w="5000" w:type="pct"/>
            <w:gridSpan w:val="6"/>
            <w:shd w:val="clear" w:color="auto" w:fill="auto"/>
          </w:tcPr>
          <w:p w14:paraId="35EB46F7" w14:textId="77777777"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247BDCF7" w14:textId="77777777" w:rsidR="00CE6104" w:rsidRPr="00E677FE" w:rsidRDefault="00CE6104" w:rsidP="00E677FE">
      <w:pPr>
        <w:spacing w:after="0"/>
        <w:rPr>
          <w:sz w:val="16"/>
          <w:szCs w:val="16"/>
        </w:rPr>
      </w:pPr>
    </w:p>
    <w:sectPr w:rsidR="00CE6104" w:rsidRPr="00E677FE" w:rsidSect="002462F3">
      <w:headerReference w:type="default" r:id="rId10"/>
      <w:footerReference w:type="default" r:id="rId11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2D2AFC" w14:textId="77777777" w:rsidR="00CF5B9C" w:rsidRDefault="00CF5B9C" w:rsidP="00650259">
      <w:pPr>
        <w:spacing w:after="0" w:line="240" w:lineRule="auto"/>
      </w:pPr>
      <w:r>
        <w:separator/>
      </w:r>
    </w:p>
  </w:endnote>
  <w:endnote w:type="continuationSeparator" w:id="0">
    <w:p w14:paraId="12C8B92E" w14:textId="77777777" w:rsidR="00CF5B9C" w:rsidRDefault="00CF5B9C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E76096D-B49F-41E6-9620-DEA85943440A}"/>
    <w:embedBold r:id="rId2" w:fontKey="{71069070-4B92-486A-9C8A-DBDB26BDEF1D}"/>
    <w:embedBoldItalic r:id="rId3" w:fontKey="{0EF77CD5-5602-4C79-B919-3933877F702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CD2840AD-D979-49C7-8874-09C290F9C167}"/>
    <w:embedBold r:id="rId5" w:fontKey="{C8975B8C-442C-4F3E-A6B4-9CA562D4BFA0}"/>
    <w:embedItalic r:id="rId6" w:fontKey="{A049C12D-E176-4E7C-8E1A-FE6A6444183E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9BB1A547-DC6D-4573-B1A7-CD884C2FB8C1}"/>
  </w:font>
  <w:font w:name="Wingdings 2">
    <w:charset w:val="02"/>
    <w:family w:val="decorative"/>
    <w:pitch w:val="variable"/>
    <w:sig w:usb0="00000000" w:usb1="10000000" w:usb2="00000000" w:usb3="00000000" w:csb0="80000000" w:csb1="00000000"/>
    <w:embedRegular r:id="rId8" w:fontKey="{2B86440B-E539-4205-95F7-41299690D0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7ECB5" w14:textId="54EDB0D1" w:rsidR="004421DF" w:rsidRDefault="004421DF">
    <w:pPr>
      <w:pStyle w:val="Footer"/>
    </w:pPr>
    <w:r>
      <w:t>Youth &amp; Teen Renovations</w:t>
    </w:r>
    <w:r>
      <w:tab/>
    </w:r>
  </w:p>
  <w:p w14:paraId="098DE903" w14:textId="73EA611F" w:rsidR="004421DF" w:rsidRDefault="000C069E">
    <w:pPr>
      <w:pStyle w:val="Footer"/>
    </w:pPr>
    <w:r>
      <w:t>401 W. Walnut St -Suite 7</w:t>
    </w:r>
  </w:p>
  <w:p w14:paraId="2BE1FC01" w14:textId="4ABB35E6" w:rsidR="004421DF" w:rsidRDefault="004421DF">
    <w:pPr>
      <w:pStyle w:val="Footer"/>
    </w:pPr>
    <w:r>
      <w:t>Allentown, PA 1810</w:t>
    </w:r>
    <w:r w:rsidR="000C069E">
      <w:t>2</w:t>
    </w:r>
  </w:p>
  <w:p w14:paraId="2ADC6196" w14:textId="1B7D25E6" w:rsidR="004421DF" w:rsidRDefault="004421DF">
    <w:pPr>
      <w:pStyle w:val="Footer"/>
    </w:pPr>
    <w:r>
      <w:t>484.201.4367</w:t>
    </w:r>
  </w:p>
  <w:p w14:paraId="6CF23635" w14:textId="3314DF51" w:rsidR="004421DF" w:rsidRDefault="004421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B255B8" w14:textId="77777777" w:rsidR="00CF5B9C" w:rsidRDefault="00CF5B9C" w:rsidP="00650259">
      <w:pPr>
        <w:spacing w:after="0" w:line="240" w:lineRule="auto"/>
      </w:pPr>
      <w:r>
        <w:separator/>
      </w:r>
    </w:p>
  </w:footnote>
  <w:footnote w:type="continuationSeparator" w:id="0">
    <w:p w14:paraId="6942CB2C" w14:textId="77777777" w:rsidR="00CF5B9C" w:rsidRDefault="00CF5B9C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45D2D" w14:textId="11F096D6" w:rsidR="00650259" w:rsidRPr="00770DD0" w:rsidRDefault="000C069E" w:rsidP="00770DD0">
    <w:pPr>
      <w:pStyle w:val="NoSpacing"/>
      <w:jc w:val="center"/>
      <w:rPr>
        <w:b/>
        <w:bCs/>
        <w:i/>
        <w:iCs/>
        <w:sz w:val="32"/>
        <w:szCs w:val="32"/>
        <w:u w:val="single"/>
      </w:rPr>
    </w:pPr>
    <w:r w:rsidRPr="00770DD0">
      <w:rPr>
        <w:b/>
        <w:bCs/>
        <w:i/>
        <w:iCs/>
        <w:sz w:val="32"/>
        <w:szCs w:val="32"/>
        <w:u w:val="single"/>
      </w:rPr>
      <w:t>Youth &amp; Teen Renovations – Volunteer Form</w:t>
    </w:r>
  </w:p>
  <w:p w14:paraId="7098E229" w14:textId="140A6DF4" w:rsidR="000C069E" w:rsidRPr="000C069E" w:rsidRDefault="000C069E" w:rsidP="000C069E">
    <w:pPr>
      <w:pStyle w:val="NoSpacing"/>
      <w:rPr>
        <w:sz w:val="32"/>
        <w:szCs w:val="32"/>
      </w:rPr>
    </w:pPr>
    <w:r>
      <w:rPr>
        <w:sz w:val="32"/>
        <w:szCs w:val="32"/>
      </w:rPr>
      <w:t>Date: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396659769">
    <w:abstractNumId w:val="11"/>
  </w:num>
  <w:num w:numId="2" w16cid:durableId="1048644601">
    <w:abstractNumId w:val="7"/>
  </w:num>
  <w:num w:numId="3" w16cid:durableId="266738550">
    <w:abstractNumId w:val="15"/>
  </w:num>
  <w:num w:numId="4" w16cid:durableId="1434282358">
    <w:abstractNumId w:val="12"/>
  </w:num>
  <w:num w:numId="5" w16cid:durableId="1003823955">
    <w:abstractNumId w:val="13"/>
  </w:num>
  <w:num w:numId="6" w16cid:durableId="239759824">
    <w:abstractNumId w:val="19"/>
  </w:num>
  <w:num w:numId="7" w16cid:durableId="113526489">
    <w:abstractNumId w:val="6"/>
  </w:num>
  <w:num w:numId="8" w16cid:durableId="435057419">
    <w:abstractNumId w:val="10"/>
  </w:num>
  <w:num w:numId="9" w16cid:durableId="87067">
    <w:abstractNumId w:val="17"/>
  </w:num>
  <w:num w:numId="10" w16cid:durableId="1897660952">
    <w:abstractNumId w:val="1"/>
  </w:num>
  <w:num w:numId="11" w16cid:durableId="2129396995">
    <w:abstractNumId w:val="5"/>
  </w:num>
  <w:num w:numId="12" w16cid:durableId="493572079">
    <w:abstractNumId w:val="0"/>
  </w:num>
  <w:num w:numId="13" w16cid:durableId="1711682130">
    <w:abstractNumId w:val="2"/>
  </w:num>
  <w:num w:numId="14" w16cid:durableId="1327903463">
    <w:abstractNumId w:val="9"/>
  </w:num>
  <w:num w:numId="15" w16cid:durableId="181089444">
    <w:abstractNumId w:val="8"/>
  </w:num>
  <w:num w:numId="16" w16cid:durableId="1290818229">
    <w:abstractNumId w:val="16"/>
  </w:num>
  <w:num w:numId="17" w16cid:durableId="2059667268">
    <w:abstractNumId w:val="3"/>
  </w:num>
  <w:num w:numId="18" w16cid:durableId="1293319012">
    <w:abstractNumId w:val="21"/>
  </w:num>
  <w:num w:numId="19" w16cid:durableId="883101108">
    <w:abstractNumId w:val="18"/>
  </w:num>
  <w:num w:numId="20" w16cid:durableId="411777786">
    <w:abstractNumId w:val="14"/>
  </w:num>
  <w:num w:numId="21" w16cid:durableId="2039817482">
    <w:abstractNumId w:val="20"/>
  </w:num>
  <w:num w:numId="22" w16cid:durableId="1220820217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1DF"/>
    <w:rsid w:val="00052382"/>
    <w:rsid w:val="0006568A"/>
    <w:rsid w:val="00076F0F"/>
    <w:rsid w:val="00084253"/>
    <w:rsid w:val="000C069E"/>
    <w:rsid w:val="000D1F49"/>
    <w:rsid w:val="001727CA"/>
    <w:rsid w:val="001C4A3D"/>
    <w:rsid w:val="002462F3"/>
    <w:rsid w:val="002C56E6"/>
    <w:rsid w:val="00346DE2"/>
    <w:rsid w:val="00361E11"/>
    <w:rsid w:val="003B4744"/>
    <w:rsid w:val="003F0847"/>
    <w:rsid w:val="0040090B"/>
    <w:rsid w:val="004421DF"/>
    <w:rsid w:val="0046302A"/>
    <w:rsid w:val="00487D2D"/>
    <w:rsid w:val="004D5D62"/>
    <w:rsid w:val="005112D0"/>
    <w:rsid w:val="00577E06"/>
    <w:rsid w:val="005A3BF7"/>
    <w:rsid w:val="005F2035"/>
    <w:rsid w:val="005F7990"/>
    <w:rsid w:val="0063739C"/>
    <w:rsid w:val="00650259"/>
    <w:rsid w:val="006E629B"/>
    <w:rsid w:val="00731F26"/>
    <w:rsid w:val="00760D65"/>
    <w:rsid w:val="00770DD0"/>
    <w:rsid w:val="00770F25"/>
    <w:rsid w:val="007A35A8"/>
    <w:rsid w:val="007B0A85"/>
    <w:rsid w:val="007C6A52"/>
    <w:rsid w:val="0082043E"/>
    <w:rsid w:val="008E203A"/>
    <w:rsid w:val="0091229C"/>
    <w:rsid w:val="00940E73"/>
    <w:rsid w:val="0098597D"/>
    <w:rsid w:val="009F619A"/>
    <w:rsid w:val="009F6DDE"/>
    <w:rsid w:val="00A07415"/>
    <w:rsid w:val="00A370A8"/>
    <w:rsid w:val="00A65D5E"/>
    <w:rsid w:val="00B25CE8"/>
    <w:rsid w:val="00B4721B"/>
    <w:rsid w:val="00BB4CF3"/>
    <w:rsid w:val="00BD4753"/>
    <w:rsid w:val="00BD5CB1"/>
    <w:rsid w:val="00BE62EE"/>
    <w:rsid w:val="00C003BA"/>
    <w:rsid w:val="00C46878"/>
    <w:rsid w:val="00CB4A51"/>
    <w:rsid w:val="00CD4532"/>
    <w:rsid w:val="00CD47B0"/>
    <w:rsid w:val="00CE6104"/>
    <w:rsid w:val="00CE7918"/>
    <w:rsid w:val="00CF5B9C"/>
    <w:rsid w:val="00D16163"/>
    <w:rsid w:val="00D27C15"/>
    <w:rsid w:val="00DB3FAD"/>
    <w:rsid w:val="00E61C09"/>
    <w:rsid w:val="00E677FE"/>
    <w:rsid w:val="00EB3B58"/>
    <w:rsid w:val="00EB563B"/>
    <w:rsid w:val="00EC7359"/>
    <w:rsid w:val="00EE3054"/>
    <w:rsid w:val="00F00606"/>
    <w:rsid w:val="00F01256"/>
    <w:rsid w:val="00F62A1B"/>
    <w:rsid w:val="00FA6B7D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A3ECE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eeRee01\Downloads\tf89030636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748DD478DC84FB9A167DEC093CB31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C0A3F6-C452-47F8-8FFA-32F3AE643D97}"/>
      </w:docPartPr>
      <w:docPartBody>
        <w:p w:rsidR="00012DE5" w:rsidRDefault="00000000">
          <w:pPr>
            <w:pStyle w:val="B748DD478DC84FB9A167DEC093CB3184"/>
          </w:pPr>
          <w:r w:rsidRPr="00346DE2">
            <w:t>First Name</w:t>
          </w:r>
        </w:p>
      </w:docPartBody>
    </w:docPart>
    <w:docPart>
      <w:docPartPr>
        <w:name w:val="E8807EE0853F46A3A277CD694A1B85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AB221C-C3FE-4CC1-9F11-48DF4DC11E4B}"/>
      </w:docPartPr>
      <w:docPartBody>
        <w:p w:rsidR="00012DE5" w:rsidRDefault="00000000">
          <w:pPr>
            <w:pStyle w:val="E8807EE0853F46A3A277CD694A1B8520"/>
          </w:pPr>
          <w:r w:rsidRPr="00346DE2">
            <w:t>Last Name</w:t>
          </w:r>
        </w:p>
      </w:docPartBody>
    </w:docPart>
    <w:docPart>
      <w:docPartPr>
        <w:name w:val="DC59E7F75CF44106A8B45D3F2FB924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4BDC3B-58A3-4045-B2FD-0B0FD7CC658F}"/>
      </w:docPartPr>
      <w:docPartBody>
        <w:p w:rsidR="00012DE5" w:rsidRDefault="00000000">
          <w:pPr>
            <w:pStyle w:val="DC59E7F75CF44106A8B45D3F2FB92433"/>
          </w:pPr>
          <w:r w:rsidRPr="00346DE2">
            <w:t>Address</w:t>
          </w:r>
        </w:p>
      </w:docPartBody>
    </w:docPart>
    <w:docPart>
      <w:docPartPr>
        <w:name w:val="0DCE64C51BC14712B615DF5E6264E9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6A071E-31C0-411D-86FA-6F6A73DF0DAB}"/>
      </w:docPartPr>
      <w:docPartBody>
        <w:p w:rsidR="00012DE5" w:rsidRDefault="00000000">
          <w:pPr>
            <w:pStyle w:val="0DCE64C51BC14712B615DF5E6264E90D"/>
          </w:pPr>
          <w:r w:rsidRPr="00346DE2">
            <w:t>City/State/Zip</w:t>
          </w:r>
        </w:p>
      </w:docPartBody>
    </w:docPart>
    <w:docPart>
      <w:docPartPr>
        <w:name w:val="3B6C39F82DE845FD9BDCA148A6E9DF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396427-1553-44E5-891F-E8069E2BDC1A}"/>
      </w:docPartPr>
      <w:docPartBody>
        <w:p w:rsidR="00012DE5" w:rsidRDefault="00000000">
          <w:pPr>
            <w:pStyle w:val="3B6C39F82DE845FD9BDCA148A6E9DF7D"/>
          </w:pPr>
          <w:r w:rsidRPr="00346DE2">
            <w:t>Home Phone</w:t>
          </w:r>
        </w:p>
      </w:docPartBody>
    </w:docPart>
    <w:docPart>
      <w:docPartPr>
        <w:name w:val="AD3ED69F7A994ACEB1D367FB279C4E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3330E8-4628-4F0E-9A83-3D74333BE87B}"/>
      </w:docPartPr>
      <w:docPartBody>
        <w:p w:rsidR="00012DE5" w:rsidRDefault="00000000">
          <w:pPr>
            <w:pStyle w:val="AD3ED69F7A994ACEB1D367FB279C4E36"/>
          </w:pPr>
          <w:r w:rsidRPr="00346DE2">
            <w:t>Cell Phone</w:t>
          </w:r>
        </w:p>
      </w:docPartBody>
    </w:docPart>
    <w:docPart>
      <w:docPartPr>
        <w:name w:val="D850083D670449D89BD519311A6200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EE70BC-A78E-4E8D-A113-BCE47B0F3BA4}"/>
      </w:docPartPr>
      <w:docPartBody>
        <w:p w:rsidR="00012DE5" w:rsidRDefault="00000000">
          <w:pPr>
            <w:pStyle w:val="D850083D670449D89BD519311A6200BE"/>
          </w:pPr>
          <w:r w:rsidRPr="00346DE2">
            <w:t>Email</w:t>
          </w:r>
        </w:p>
      </w:docPartBody>
    </w:docPart>
    <w:docPart>
      <w:docPartPr>
        <w:name w:val="1195A8833BB748CC9FBFDE558C27F0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17316C-FA5C-446C-B85B-E9E7BFFD6795}"/>
      </w:docPartPr>
      <w:docPartBody>
        <w:p w:rsidR="00012DE5" w:rsidRDefault="00000000">
          <w:pPr>
            <w:pStyle w:val="1195A8833BB748CC9FBFDE558C27F0CB"/>
          </w:pPr>
          <w:r w:rsidRPr="00346DE2">
            <w:t>I am interested in volunteering for the following types of activities:</w:t>
          </w:r>
        </w:p>
      </w:docPartBody>
    </w:docPart>
    <w:docPart>
      <w:docPartPr>
        <w:name w:val="5A60362D7C0B48869472C545D613D4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A00A6E-4A01-4D82-811C-2226F27FE329}"/>
      </w:docPartPr>
      <w:docPartBody>
        <w:p w:rsidR="00012DE5" w:rsidRDefault="00000000">
          <w:pPr>
            <w:pStyle w:val="5A60362D7C0B48869472C545D613D483"/>
          </w:pPr>
          <w:r w:rsidRPr="00346DE2">
            <w:t>Field trip driver</w:t>
          </w:r>
        </w:p>
      </w:docPartBody>
    </w:docPart>
    <w:docPart>
      <w:docPartPr>
        <w:name w:val="3AE7D776821046948AB33D9E681099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5FF150-68A8-4855-B589-D561F586E26B}"/>
      </w:docPartPr>
      <w:docPartBody>
        <w:p w:rsidR="00012DE5" w:rsidRDefault="00000000">
          <w:pPr>
            <w:pStyle w:val="3AE7D776821046948AB33D9E68109994"/>
          </w:pPr>
          <w:r w:rsidRPr="00346DE2">
            <w:t>Classroom helper</w:t>
          </w:r>
        </w:p>
      </w:docPartBody>
    </w:docPart>
    <w:docPart>
      <w:docPartPr>
        <w:name w:val="8695F2BA3C02490AAB005914F91FFC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F8C761-63A7-4F0F-B578-5803E62FDB7B}"/>
      </w:docPartPr>
      <w:docPartBody>
        <w:p w:rsidR="00012DE5" w:rsidRDefault="00000000">
          <w:pPr>
            <w:pStyle w:val="8695F2BA3C02490AAB005914F91FFCD3"/>
          </w:pPr>
          <w:r w:rsidRPr="00346DE2">
            <w:t>Office helper</w:t>
          </w:r>
        </w:p>
      </w:docPartBody>
    </w:docPart>
    <w:docPart>
      <w:docPartPr>
        <w:name w:val="DFA91A8479184D20A3C4032086D68B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4680AA-E179-491E-B9C6-E3F3E4268657}"/>
      </w:docPartPr>
      <w:docPartBody>
        <w:p w:rsidR="00012DE5" w:rsidRDefault="00000000">
          <w:pPr>
            <w:pStyle w:val="DFA91A8479184D20A3C4032086D68B45"/>
          </w:pPr>
          <w:r w:rsidRPr="00346DE2">
            <w:t>Library helper</w:t>
          </w:r>
        </w:p>
      </w:docPartBody>
    </w:docPart>
    <w:docPart>
      <w:docPartPr>
        <w:name w:val="A928F58296B94F9C99F7AF0FB36B19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55A719-DAF0-4012-9452-7C4E05FD934A}"/>
      </w:docPartPr>
      <w:docPartBody>
        <w:p w:rsidR="00012DE5" w:rsidRDefault="00000000">
          <w:pPr>
            <w:pStyle w:val="A928F58296B94F9C99F7AF0FB36B1999"/>
          </w:pPr>
          <w:r w:rsidRPr="00346DE2">
            <w:t>Event organizer</w:t>
          </w:r>
        </w:p>
      </w:docPartBody>
    </w:docPart>
    <w:docPart>
      <w:docPartPr>
        <w:name w:val="94792F6BD65B44588FF23351EF7ECC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8E563B-C3F5-42CD-92FB-C690813E4069}"/>
      </w:docPartPr>
      <w:docPartBody>
        <w:p w:rsidR="00012DE5" w:rsidRDefault="00000000">
          <w:pPr>
            <w:pStyle w:val="94792F6BD65B44588FF23351EF7ECCA4"/>
          </w:pPr>
          <w:r w:rsidRPr="00346DE2">
            <w:t>Chairperson</w:t>
          </w:r>
        </w:p>
      </w:docPartBody>
    </w:docPart>
    <w:docPart>
      <w:docPartPr>
        <w:name w:val="1843C7FAA4374380A042E9A4CB87B6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3E11F2-9C7B-4210-BCA9-368B58C85B86}"/>
      </w:docPartPr>
      <w:docPartBody>
        <w:p w:rsidR="00012DE5" w:rsidRDefault="00000000">
          <w:pPr>
            <w:pStyle w:val="1843C7FAA4374380A042E9A4CB87B61C"/>
          </w:pPr>
          <w:r w:rsidRPr="00346DE2">
            <w:t>Communications</w:t>
          </w:r>
        </w:p>
      </w:docPartBody>
    </w:docPart>
    <w:docPart>
      <w:docPartPr>
        <w:name w:val="569D0803F32B4D96A1C1A8E3E5C962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22AFD7-317B-4323-9CD8-6EF20235D29B}"/>
      </w:docPartPr>
      <w:docPartBody>
        <w:p w:rsidR="00012DE5" w:rsidRDefault="00000000">
          <w:pPr>
            <w:pStyle w:val="569D0803F32B4D96A1C1A8E3E5C96255"/>
          </w:pPr>
          <w:r w:rsidRPr="00A700A8">
            <w:t>Other:</w:t>
          </w:r>
        </w:p>
      </w:docPartBody>
    </w:docPart>
    <w:docPart>
      <w:docPartPr>
        <w:name w:val="E709C265156D45838AF99659F2693C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C2ECE4-100E-4FF0-8D66-0EB22E471387}"/>
      </w:docPartPr>
      <w:docPartBody>
        <w:p w:rsidR="00012DE5" w:rsidRDefault="00000000">
          <w:pPr>
            <w:pStyle w:val="E709C265156D45838AF99659F2693C17"/>
          </w:pPr>
          <w:r w:rsidRPr="00A700A8">
            <w:t>Other:</w:t>
          </w:r>
        </w:p>
      </w:docPartBody>
    </w:docPart>
    <w:docPart>
      <w:docPartPr>
        <w:name w:val="E2CBB589BC464AB8BFAE0AFA1B09D5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673C6F-E72D-4869-959F-C96A2ACAF45C}"/>
      </w:docPartPr>
      <w:docPartBody>
        <w:p w:rsidR="00012DE5" w:rsidRDefault="00000000">
          <w:pPr>
            <w:pStyle w:val="E2CBB589BC464AB8BFAE0AFA1B09D511"/>
          </w:pPr>
          <w:r w:rsidRPr="00A700A8">
            <w:t>Other:</w:t>
          </w:r>
        </w:p>
      </w:docPartBody>
    </w:docPart>
    <w:docPart>
      <w:docPartPr>
        <w:name w:val="BE0DF17CD2F5412F98278E336C4391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89F194-B07C-4D00-98F1-64899C367909}"/>
      </w:docPartPr>
      <w:docPartBody>
        <w:p w:rsidR="00012DE5" w:rsidRDefault="00000000">
          <w:pPr>
            <w:pStyle w:val="BE0DF17CD2F5412F98278E336C4391C5"/>
          </w:pPr>
          <w:r w:rsidRPr="00A700A8">
            <w:t>Other:</w:t>
          </w:r>
        </w:p>
      </w:docPartBody>
    </w:docPart>
    <w:docPart>
      <w:docPartPr>
        <w:name w:val="BFF999FB92D44BADB4AE2524467D02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B8B5C4-F673-467E-A080-2C5FEED7864C}"/>
      </w:docPartPr>
      <w:docPartBody>
        <w:p w:rsidR="00012DE5" w:rsidRDefault="00000000">
          <w:pPr>
            <w:pStyle w:val="BFF999FB92D44BADB4AE2524467D0298"/>
          </w:pPr>
          <w:r w:rsidRPr="00A700A8">
            <w:t>Other:</w:t>
          </w:r>
        </w:p>
      </w:docPartBody>
    </w:docPart>
    <w:docPart>
      <w:docPartPr>
        <w:name w:val="B1B7195A86D44E0AB34BF466DD4C6D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9656CA-F3E8-4AA9-A422-B0D924207274}"/>
      </w:docPartPr>
      <w:docPartBody>
        <w:p w:rsidR="00012DE5" w:rsidRDefault="00000000">
          <w:pPr>
            <w:pStyle w:val="B1B7195A86D44E0AB34BF466DD4C6D41"/>
          </w:pPr>
          <w:r w:rsidRPr="00A700A8">
            <w:t>Other:</w:t>
          </w:r>
        </w:p>
      </w:docPartBody>
    </w:docPart>
    <w:docPart>
      <w:docPartPr>
        <w:name w:val="408DDF67CAFA44449F39B6BAA4D4EE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26F2D6-5A4A-45DB-BA6E-54E77849DC6A}"/>
      </w:docPartPr>
      <w:docPartBody>
        <w:p w:rsidR="00012DE5" w:rsidRDefault="00000000">
          <w:pPr>
            <w:pStyle w:val="408DDF67CAFA44449F39B6BAA4D4EE42"/>
          </w:pPr>
          <w:r w:rsidRPr="00A700A8">
            <w:t>Other:</w:t>
          </w:r>
        </w:p>
      </w:docPartBody>
    </w:docPart>
    <w:docPart>
      <w:docPartPr>
        <w:name w:val="B9ED5F44E4E94A19B09D0F601E9364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ACF672-8CA8-4CD1-AD46-EF918662384A}"/>
      </w:docPartPr>
      <w:docPartBody>
        <w:p w:rsidR="00012DE5" w:rsidRDefault="00000000">
          <w:pPr>
            <w:pStyle w:val="B9ED5F44E4E94A19B09D0F601E93648D"/>
          </w:pPr>
          <w:r w:rsidRPr="00A700A8">
            <w:t>Other: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 2"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956"/>
    <w:rsid w:val="00012DE5"/>
    <w:rsid w:val="00066E0E"/>
    <w:rsid w:val="00337956"/>
    <w:rsid w:val="00745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748DD478DC84FB9A167DEC093CB3184">
    <w:name w:val="B748DD478DC84FB9A167DEC093CB3184"/>
  </w:style>
  <w:style w:type="paragraph" w:customStyle="1" w:styleId="E8807EE0853F46A3A277CD694A1B8520">
    <w:name w:val="E8807EE0853F46A3A277CD694A1B8520"/>
  </w:style>
  <w:style w:type="paragraph" w:customStyle="1" w:styleId="DC59E7F75CF44106A8B45D3F2FB92433">
    <w:name w:val="DC59E7F75CF44106A8B45D3F2FB92433"/>
  </w:style>
  <w:style w:type="paragraph" w:customStyle="1" w:styleId="0DCE64C51BC14712B615DF5E6264E90D">
    <w:name w:val="0DCE64C51BC14712B615DF5E6264E90D"/>
  </w:style>
  <w:style w:type="paragraph" w:customStyle="1" w:styleId="3B6C39F82DE845FD9BDCA148A6E9DF7D">
    <w:name w:val="3B6C39F82DE845FD9BDCA148A6E9DF7D"/>
  </w:style>
  <w:style w:type="paragraph" w:customStyle="1" w:styleId="AD3ED69F7A994ACEB1D367FB279C4E36">
    <w:name w:val="AD3ED69F7A994ACEB1D367FB279C4E36"/>
  </w:style>
  <w:style w:type="paragraph" w:customStyle="1" w:styleId="D850083D670449D89BD519311A6200BE">
    <w:name w:val="D850083D670449D89BD519311A6200BE"/>
  </w:style>
  <w:style w:type="paragraph" w:customStyle="1" w:styleId="1195A8833BB748CC9FBFDE558C27F0CB">
    <w:name w:val="1195A8833BB748CC9FBFDE558C27F0CB"/>
  </w:style>
  <w:style w:type="paragraph" w:customStyle="1" w:styleId="5A60362D7C0B48869472C545D613D483">
    <w:name w:val="5A60362D7C0B48869472C545D613D483"/>
  </w:style>
  <w:style w:type="paragraph" w:customStyle="1" w:styleId="3AE7D776821046948AB33D9E68109994">
    <w:name w:val="3AE7D776821046948AB33D9E68109994"/>
  </w:style>
  <w:style w:type="paragraph" w:customStyle="1" w:styleId="8695F2BA3C02490AAB005914F91FFCD3">
    <w:name w:val="8695F2BA3C02490AAB005914F91FFCD3"/>
  </w:style>
  <w:style w:type="paragraph" w:customStyle="1" w:styleId="DFA91A8479184D20A3C4032086D68B45">
    <w:name w:val="DFA91A8479184D20A3C4032086D68B45"/>
  </w:style>
  <w:style w:type="paragraph" w:customStyle="1" w:styleId="A928F58296B94F9C99F7AF0FB36B1999">
    <w:name w:val="A928F58296B94F9C99F7AF0FB36B1999"/>
  </w:style>
  <w:style w:type="paragraph" w:customStyle="1" w:styleId="94792F6BD65B44588FF23351EF7ECCA4">
    <w:name w:val="94792F6BD65B44588FF23351EF7ECCA4"/>
  </w:style>
  <w:style w:type="paragraph" w:customStyle="1" w:styleId="1843C7FAA4374380A042E9A4CB87B61C">
    <w:name w:val="1843C7FAA4374380A042E9A4CB87B61C"/>
  </w:style>
  <w:style w:type="paragraph" w:customStyle="1" w:styleId="569D0803F32B4D96A1C1A8E3E5C96255">
    <w:name w:val="569D0803F32B4D96A1C1A8E3E5C96255"/>
  </w:style>
  <w:style w:type="paragraph" w:customStyle="1" w:styleId="E709C265156D45838AF99659F2693C17">
    <w:name w:val="E709C265156D45838AF99659F2693C17"/>
  </w:style>
  <w:style w:type="paragraph" w:customStyle="1" w:styleId="E2CBB589BC464AB8BFAE0AFA1B09D511">
    <w:name w:val="E2CBB589BC464AB8BFAE0AFA1B09D511"/>
  </w:style>
  <w:style w:type="paragraph" w:customStyle="1" w:styleId="BE0DF17CD2F5412F98278E336C4391C5">
    <w:name w:val="BE0DF17CD2F5412F98278E336C4391C5"/>
  </w:style>
  <w:style w:type="paragraph" w:customStyle="1" w:styleId="BFF999FB92D44BADB4AE2524467D0298">
    <w:name w:val="BFF999FB92D44BADB4AE2524467D0298"/>
  </w:style>
  <w:style w:type="paragraph" w:customStyle="1" w:styleId="B1B7195A86D44E0AB34BF466DD4C6D41">
    <w:name w:val="B1B7195A86D44E0AB34BF466DD4C6D41"/>
  </w:style>
  <w:style w:type="paragraph" w:customStyle="1" w:styleId="408DDF67CAFA44449F39B6BAA4D4EE42">
    <w:name w:val="408DDF67CAFA44449F39B6BAA4D4EE42"/>
  </w:style>
  <w:style w:type="paragraph" w:customStyle="1" w:styleId="B9ED5F44E4E94A19B09D0F601E93648D">
    <w:name w:val="B9ED5F44E4E94A19B09D0F601E93648D"/>
  </w:style>
  <w:style w:type="paragraph" w:customStyle="1" w:styleId="CA1FFADC0C014024A5CF7D1E1A9B0866">
    <w:name w:val="CA1FFADC0C014024A5CF7D1E1A9B0866"/>
    <w:rsid w:val="0033795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tf89030636_win32</Template>
  <TotalTime>0</TotalTime>
  <Pages>1</Pages>
  <Words>63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2022-11-11T16:48:00Z</dcterms:created>
  <dcterms:modified xsi:type="dcterms:W3CDTF">2023-05-29T23:16:00Z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