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698E" w14:textId="77777777" w:rsidR="00FC45E8" w:rsidRDefault="00DF74E8" w:rsidP="00281260">
      <w:r w:rsidRPr="00FC45E8">
        <w:rPr>
          <w:noProof/>
        </w:rPr>
        <w:drawing>
          <wp:anchor distT="0" distB="0" distL="114300" distR="114300" simplePos="0" relativeHeight="251658240" behindDoc="0" locked="1" layoutInCell="1" allowOverlap="1" wp14:anchorId="335BC220" wp14:editId="0973DBA3">
            <wp:simplePos x="0" y="0"/>
            <wp:positionH relativeFrom="page">
              <wp:posOffset>4993640</wp:posOffset>
            </wp:positionH>
            <wp:positionV relativeFrom="page">
              <wp:posOffset>452755</wp:posOffset>
            </wp:positionV>
            <wp:extent cx="1638000" cy="1638000"/>
            <wp:effectExtent l="0" t="0" r="635" b="0"/>
            <wp:wrapNone/>
            <wp:docPr id="300967807" name="Picture 30096780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8000" cy="1638000"/>
                    </a:xfrm>
                    <a:prstGeom prst="rect">
                      <a:avLst/>
                    </a:prstGeom>
                  </pic:spPr>
                </pic:pic>
              </a:graphicData>
            </a:graphic>
            <wp14:sizeRelH relativeFrom="margin">
              <wp14:pctWidth>0</wp14:pctWidth>
            </wp14:sizeRelH>
            <wp14:sizeRelV relativeFrom="margin">
              <wp14:pctHeight>0</wp14:pctHeight>
            </wp14:sizeRelV>
          </wp:anchor>
        </w:drawing>
      </w:r>
    </w:p>
    <w:p w14:paraId="37F165E5" w14:textId="77777777" w:rsidR="00FC45E8" w:rsidRDefault="00FC45E8" w:rsidP="00281260"/>
    <w:p w14:paraId="283C659C" w14:textId="77777777" w:rsidR="00B0762F" w:rsidRDefault="00B0762F" w:rsidP="00281260">
      <w:pPr>
        <w:rPr>
          <w:rFonts w:ascii="Calibri Light" w:eastAsiaTheme="majorEastAsia" w:hAnsi="Calibri Light" w:cs="Calibri Light"/>
          <w:b/>
          <w:bCs/>
          <w:color w:val="5D015E"/>
          <w:spacing w:val="-10"/>
          <w:kern w:val="28"/>
          <w:sz w:val="60"/>
          <w:szCs w:val="60"/>
        </w:rPr>
      </w:pPr>
      <w:r w:rsidRPr="00B0762F">
        <w:rPr>
          <w:rFonts w:ascii="Calibri Light" w:eastAsiaTheme="majorEastAsia" w:hAnsi="Calibri Light" w:cs="Calibri Light"/>
          <w:b/>
          <w:bCs/>
          <w:color w:val="5D015E"/>
          <w:spacing w:val="-10"/>
          <w:kern w:val="28"/>
          <w:sz w:val="60"/>
          <w:szCs w:val="60"/>
        </w:rPr>
        <w:t xml:space="preserve">FEEDBACK AND </w:t>
      </w:r>
    </w:p>
    <w:p w14:paraId="7DF358E3" w14:textId="1DF7030A" w:rsidR="00281260" w:rsidRDefault="00B0762F" w:rsidP="00281260">
      <w:pPr>
        <w:rPr>
          <w:rFonts w:ascii="Calibri Light" w:eastAsiaTheme="majorEastAsia" w:hAnsi="Calibri Light" w:cs="Calibri Light"/>
          <w:b/>
          <w:bCs/>
          <w:color w:val="5D015E"/>
          <w:spacing w:val="-10"/>
          <w:kern w:val="28"/>
          <w:sz w:val="60"/>
          <w:szCs w:val="60"/>
        </w:rPr>
      </w:pPr>
      <w:r w:rsidRPr="00B0762F">
        <w:rPr>
          <w:rFonts w:ascii="Calibri Light" w:eastAsiaTheme="majorEastAsia" w:hAnsi="Calibri Light" w:cs="Calibri Light"/>
          <w:b/>
          <w:bCs/>
          <w:color w:val="5D015E"/>
          <w:spacing w:val="-10"/>
          <w:kern w:val="28"/>
          <w:sz w:val="60"/>
          <w:szCs w:val="60"/>
        </w:rPr>
        <w:t>COMPLAINTS FORM</w:t>
      </w:r>
    </w:p>
    <w:p w14:paraId="51FD52D0" w14:textId="77777777" w:rsidR="00B0762F" w:rsidRDefault="00B0762F" w:rsidP="00B0762F"/>
    <w:p w14:paraId="7096C802" w14:textId="77777777" w:rsidR="00B0762F" w:rsidRDefault="00B0762F" w:rsidP="00B0762F"/>
    <w:tbl>
      <w:tblPr>
        <w:tblW w:w="0" w:type="auto"/>
        <w:jc w:val="center"/>
        <w:tblLook w:val="04A0" w:firstRow="1" w:lastRow="0" w:firstColumn="1" w:lastColumn="0" w:noHBand="0" w:noVBand="1"/>
      </w:tblPr>
      <w:tblGrid>
        <w:gridCol w:w="10466"/>
      </w:tblGrid>
      <w:tr w:rsidR="00B0762F" w14:paraId="195B10A8" w14:textId="77777777" w:rsidTr="00B0762F">
        <w:trPr>
          <w:jc w:val="center"/>
        </w:trPr>
        <w:tc>
          <w:tcPr>
            <w:tcW w:w="10466" w:type="dxa"/>
            <w:shd w:val="clear" w:color="auto" w:fill="EEF4FB"/>
          </w:tcPr>
          <w:p w14:paraId="7E5EE3EE" w14:textId="77777777" w:rsidR="00B0762F" w:rsidRPr="00B0762F" w:rsidRDefault="00B0762F" w:rsidP="00B0762F">
            <w:r w:rsidRPr="00B0762F">
              <w:t>Use this form to give feedback, make a compliment, raise a concern, or make a complaint about My Care Coordination Services (MCCS). You can ask a worker, family member, representative, advocate or interpreter to help you complete it. You can also make a complaint anonymously. Making a complaint will not affect your supports.</w:t>
            </w:r>
          </w:p>
        </w:tc>
      </w:tr>
      <w:tr w:rsidR="00B0762F" w14:paraId="2DA2982C" w14:textId="77777777" w:rsidTr="00B0762F">
        <w:trPr>
          <w:jc w:val="center"/>
        </w:trPr>
        <w:tc>
          <w:tcPr>
            <w:tcW w:w="10466" w:type="dxa"/>
            <w:shd w:val="clear" w:color="auto" w:fill="E2F0D9"/>
          </w:tcPr>
          <w:p w14:paraId="559AC5C9" w14:textId="77777777" w:rsidR="00B0762F" w:rsidRPr="00B0762F" w:rsidRDefault="00B0762F" w:rsidP="00B0762F">
            <w:r w:rsidRPr="00B0762F">
              <w:t>How to give this form to MCCS: give it to any MCCS worker, ask a worker to record it for you, email feedback@mycarecoordination.com.au, or phone 0458 810 182. MCCS will help you use another communication method if needed.</w:t>
            </w:r>
          </w:p>
        </w:tc>
      </w:tr>
      <w:tr w:rsidR="00B0762F" w14:paraId="17E737BA" w14:textId="77777777" w:rsidTr="00B0762F">
        <w:trPr>
          <w:jc w:val="center"/>
        </w:trPr>
        <w:tc>
          <w:tcPr>
            <w:tcW w:w="10466" w:type="dxa"/>
            <w:shd w:val="clear" w:color="auto" w:fill="FCE4D6"/>
          </w:tcPr>
          <w:p w14:paraId="51B495E4" w14:textId="77777777" w:rsidR="00B0762F" w:rsidRPr="00B0762F" w:rsidRDefault="00B0762F" w:rsidP="00B0762F">
            <w:r w:rsidRPr="00B0762F">
              <w:t>If someone is in immediate danger, call 000. If a person with disability could be harmed soon but it is not an emergency, contact the NDIS Quality and Safeguards Commission on 1800 035 544 as soon as possible.</w:t>
            </w:r>
          </w:p>
        </w:tc>
      </w:tr>
    </w:tbl>
    <w:p w14:paraId="562B30D6" w14:textId="615BFE83" w:rsidR="00B0762F" w:rsidRDefault="00B0762F" w:rsidP="00B0762F">
      <w:pPr>
        <w:pStyle w:val="Heading1"/>
      </w:pPr>
      <w:r w:rsidRPr="00B0762F">
        <w:t>WHAT WOULD YOU LIKE TO TELL US?</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15"/>
        <w:gridCol w:w="5241"/>
      </w:tblGrid>
      <w:tr w:rsidR="00B0762F" w:rsidRPr="00B0762F" w14:paraId="613290DE" w14:textId="77777777" w:rsidTr="00B0762F">
        <w:trPr>
          <w:trHeight w:val="340"/>
          <w:jc w:val="center"/>
        </w:trPr>
        <w:tc>
          <w:tcPr>
            <w:tcW w:w="2494" w:type="pct"/>
            <w:vAlign w:val="center"/>
          </w:tcPr>
          <w:p w14:paraId="2ADABCA2" w14:textId="0D8EF367" w:rsidR="00B0762F" w:rsidRPr="00B0762F" w:rsidRDefault="00B0762F" w:rsidP="00B0762F">
            <w:sdt>
              <w:sdtPr>
                <w:id w:val="1813523179"/>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t>Feedback / suggestion</w:t>
            </w:r>
          </w:p>
        </w:tc>
        <w:tc>
          <w:tcPr>
            <w:tcW w:w="2506" w:type="pct"/>
            <w:vAlign w:val="center"/>
          </w:tcPr>
          <w:p w14:paraId="24836E7E" w14:textId="48ED4B10" w:rsidR="00B0762F" w:rsidRPr="00B0762F" w:rsidRDefault="00B0762F" w:rsidP="00B0762F">
            <w:sdt>
              <w:sdtPr>
                <w:id w:val="-1966350684"/>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Compliment</w:t>
            </w:r>
          </w:p>
        </w:tc>
      </w:tr>
      <w:tr w:rsidR="00B0762F" w:rsidRPr="00B0762F" w14:paraId="760F730E" w14:textId="77777777" w:rsidTr="00B0762F">
        <w:trPr>
          <w:trHeight w:val="340"/>
          <w:jc w:val="center"/>
        </w:trPr>
        <w:tc>
          <w:tcPr>
            <w:tcW w:w="2494" w:type="pct"/>
            <w:shd w:val="clear" w:color="auto" w:fill="EFF3F7"/>
            <w:vAlign w:val="center"/>
          </w:tcPr>
          <w:p w14:paraId="6BEC7E38" w14:textId="375AF800" w:rsidR="00B0762F" w:rsidRPr="00B0762F" w:rsidRDefault="00B0762F" w:rsidP="00B0762F">
            <w:sdt>
              <w:sdtPr>
                <w:id w:val="-336157499"/>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Complaint / concern</w:t>
            </w:r>
          </w:p>
        </w:tc>
        <w:tc>
          <w:tcPr>
            <w:tcW w:w="2506" w:type="pct"/>
            <w:shd w:val="clear" w:color="auto" w:fill="EFF3F7"/>
            <w:vAlign w:val="center"/>
          </w:tcPr>
          <w:p w14:paraId="6AB327EC" w14:textId="450E5828" w:rsidR="00B0762F" w:rsidRPr="00B0762F" w:rsidRDefault="00B0762F" w:rsidP="00B0762F">
            <w:sdt>
              <w:sdtPr>
                <w:id w:val="-1955098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Request for follow-up</w:t>
            </w:r>
          </w:p>
        </w:tc>
      </w:tr>
      <w:tr w:rsidR="00B0762F" w:rsidRPr="00B0762F" w14:paraId="223AED15" w14:textId="77777777" w:rsidTr="00B0762F">
        <w:trPr>
          <w:trHeight w:val="340"/>
          <w:jc w:val="center"/>
        </w:trPr>
        <w:tc>
          <w:tcPr>
            <w:tcW w:w="2494" w:type="pct"/>
            <w:vAlign w:val="center"/>
          </w:tcPr>
          <w:p w14:paraId="49BDD69F" w14:textId="39BCCF9D" w:rsidR="00B0762F" w:rsidRPr="00B0762F" w:rsidRDefault="00B0762F" w:rsidP="00B0762F">
            <w:sdt>
              <w:sdtPr>
                <w:id w:val="86756031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t>Report of poor quality or unsafe support</w:t>
            </w:r>
          </w:p>
        </w:tc>
        <w:tc>
          <w:tcPr>
            <w:tcW w:w="2506" w:type="pct"/>
            <w:vAlign w:val="center"/>
          </w:tcPr>
          <w:p w14:paraId="12DF793E" w14:textId="14D1E203" w:rsidR="00B0762F" w:rsidRPr="00B0762F" w:rsidRDefault="00B0762F" w:rsidP="00B0762F">
            <w:sdt>
              <w:sdtPr>
                <w:id w:val="1808279794"/>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Other: ________________________________</w:t>
            </w:r>
          </w:p>
        </w:tc>
      </w:tr>
    </w:tbl>
    <w:p w14:paraId="389413B8" w14:textId="70537D1C" w:rsidR="00B0762F" w:rsidRDefault="00B0762F" w:rsidP="00B0762F">
      <w:pPr>
        <w:pStyle w:val="Heading1"/>
      </w:pPr>
      <w:r w:rsidRPr="00B0762F">
        <w:t>WHO IS MAKING THIS REPORT?</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43"/>
        <w:gridCol w:w="6113"/>
      </w:tblGrid>
      <w:tr w:rsidR="00B0762F" w:rsidRPr="00B0762F" w14:paraId="57CAD8A0" w14:textId="77777777" w:rsidTr="00B0762F">
        <w:trPr>
          <w:trHeight w:val="567"/>
          <w:jc w:val="center"/>
        </w:trPr>
        <w:tc>
          <w:tcPr>
            <w:tcW w:w="2077" w:type="pct"/>
            <w:vAlign w:val="center"/>
          </w:tcPr>
          <w:p w14:paraId="68300159" w14:textId="4A9BFC9F" w:rsidR="00B0762F" w:rsidRPr="00B0762F" w:rsidRDefault="00B0762F" w:rsidP="00B0762F">
            <w:pPr>
              <w:rPr>
                <w:sz w:val="22"/>
                <w:szCs w:val="22"/>
              </w:rPr>
            </w:pPr>
            <w:sdt>
              <w:sdtPr>
                <w:id w:val="-1006428456"/>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Participant</w:t>
            </w:r>
          </w:p>
        </w:tc>
        <w:tc>
          <w:tcPr>
            <w:tcW w:w="2923" w:type="pct"/>
            <w:vAlign w:val="center"/>
          </w:tcPr>
          <w:p w14:paraId="14B0A587" w14:textId="34A1319C" w:rsidR="00B0762F" w:rsidRPr="00B0762F" w:rsidRDefault="00B0762F" w:rsidP="00B0762F">
            <w:pPr>
              <w:rPr>
                <w:sz w:val="22"/>
                <w:szCs w:val="22"/>
              </w:rPr>
            </w:pPr>
            <w:sdt>
              <w:sdtPr>
                <w:id w:val="-116906988"/>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Family member / carer</w:t>
            </w:r>
          </w:p>
        </w:tc>
      </w:tr>
      <w:tr w:rsidR="00B0762F" w:rsidRPr="00B0762F" w14:paraId="52F5AE8B" w14:textId="77777777" w:rsidTr="00B0762F">
        <w:trPr>
          <w:trHeight w:val="567"/>
          <w:jc w:val="center"/>
        </w:trPr>
        <w:tc>
          <w:tcPr>
            <w:tcW w:w="2077" w:type="pct"/>
            <w:shd w:val="clear" w:color="auto" w:fill="EFF3F7"/>
            <w:vAlign w:val="center"/>
          </w:tcPr>
          <w:p w14:paraId="12A1BC24" w14:textId="77777777" w:rsidR="00B0762F" w:rsidRDefault="00B0762F" w:rsidP="00B0762F">
            <w:pPr>
              <w:rPr>
                <w:sz w:val="22"/>
                <w:szCs w:val="22"/>
              </w:rPr>
            </w:pPr>
            <w:sdt>
              <w:sdtPr>
                <w:id w:val="148382097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Guardian / nominee / authorised </w:t>
            </w:r>
          </w:p>
          <w:p w14:paraId="1BE54EE4" w14:textId="32B987F6" w:rsidR="00B0762F" w:rsidRPr="00B0762F" w:rsidRDefault="00B0762F" w:rsidP="00B0762F">
            <w:pPr>
              <w:ind w:firstLine="319"/>
              <w:rPr>
                <w:sz w:val="22"/>
                <w:szCs w:val="22"/>
              </w:rPr>
            </w:pPr>
            <w:r w:rsidRPr="00B0762F">
              <w:rPr>
                <w:sz w:val="22"/>
                <w:szCs w:val="22"/>
              </w:rPr>
              <w:t>representative</w:t>
            </w:r>
          </w:p>
        </w:tc>
        <w:tc>
          <w:tcPr>
            <w:tcW w:w="2923" w:type="pct"/>
            <w:shd w:val="clear" w:color="auto" w:fill="EFF3F7"/>
            <w:vAlign w:val="center"/>
          </w:tcPr>
          <w:p w14:paraId="47102F5C" w14:textId="60DEFFA1" w:rsidR="00B0762F" w:rsidRPr="00B0762F" w:rsidRDefault="00B0762F" w:rsidP="00B0762F">
            <w:pPr>
              <w:rPr>
                <w:sz w:val="22"/>
                <w:szCs w:val="22"/>
              </w:rPr>
            </w:pPr>
            <w:sdt>
              <w:sdtPr>
                <w:id w:val="1949657453"/>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Advocate</w:t>
            </w:r>
          </w:p>
        </w:tc>
      </w:tr>
      <w:tr w:rsidR="00B0762F" w:rsidRPr="00B0762F" w14:paraId="74E2DE05" w14:textId="77777777" w:rsidTr="00B0762F">
        <w:trPr>
          <w:trHeight w:val="567"/>
          <w:jc w:val="center"/>
        </w:trPr>
        <w:tc>
          <w:tcPr>
            <w:tcW w:w="2077" w:type="pct"/>
            <w:vAlign w:val="center"/>
          </w:tcPr>
          <w:p w14:paraId="3635E755" w14:textId="42C43139" w:rsidR="00B0762F" w:rsidRPr="00B0762F" w:rsidRDefault="00B0762F" w:rsidP="00B0762F">
            <w:pPr>
              <w:rPr>
                <w:sz w:val="22"/>
                <w:szCs w:val="22"/>
              </w:rPr>
            </w:pPr>
            <w:sdt>
              <w:sdtPr>
                <w:id w:val="-1879688043"/>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Worker / contractor</w:t>
            </w:r>
          </w:p>
        </w:tc>
        <w:tc>
          <w:tcPr>
            <w:tcW w:w="2923" w:type="pct"/>
            <w:vAlign w:val="center"/>
          </w:tcPr>
          <w:p w14:paraId="4CF883BE" w14:textId="5A4E78C4" w:rsidR="00B0762F" w:rsidRPr="00B0762F" w:rsidRDefault="00B0762F" w:rsidP="00B0762F">
            <w:pPr>
              <w:rPr>
                <w:sz w:val="22"/>
                <w:szCs w:val="22"/>
              </w:rPr>
            </w:pPr>
            <w:sdt>
              <w:sdtPr>
                <w:id w:val="-849476355"/>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Service provider / stakeholder</w:t>
            </w:r>
          </w:p>
        </w:tc>
      </w:tr>
      <w:tr w:rsidR="00B0762F" w:rsidRPr="00B0762F" w14:paraId="795DF4E0" w14:textId="77777777" w:rsidTr="00B0762F">
        <w:trPr>
          <w:trHeight w:val="567"/>
          <w:jc w:val="center"/>
        </w:trPr>
        <w:tc>
          <w:tcPr>
            <w:tcW w:w="2077" w:type="pct"/>
            <w:shd w:val="clear" w:color="auto" w:fill="EFF3F7"/>
            <w:vAlign w:val="center"/>
          </w:tcPr>
          <w:p w14:paraId="518C19D4" w14:textId="77777777" w:rsidR="00B0762F" w:rsidRDefault="00B0762F" w:rsidP="00B0762F">
            <w:pPr>
              <w:rPr>
                <w:sz w:val="22"/>
                <w:szCs w:val="22"/>
              </w:rPr>
            </w:pPr>
            <w:sdt>
              <w:sdtPr>
                <w:id w:val="-569034286"/>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 xml:space="preserve">Staff member recording this on behalf of a </w:t>
            </w:r>
          </w:p>
          <w:p w14:paraId="3E6C6964" w14:textId="460539ED" w:rsidR="00B0762F" w:rsidRPr="00B0762F" w:rsidRDefault="00B0762F" w:rsidP="00B0762F">
            <w:pPr>
              <w:ind w:firstLine="319"/>
              <w:rPr>
                <w:sz w:val="22"/>
                <w:szCs w:val="22"/>
              </w:rPr>
            </w:pPr>
            <w:r w:rsidRPr="00B0762F">
              <w:rPr>
                <w:sz w:val="22"/>
                <w:szCs w:val="22"/>
              </w:rPr>
              <w:t>participant</w:t>
            </w:r>
          </w:p>
        </w:tc>
        <w:tc>
          <w:tcPr>
            <w:tcW w:w="2923" w:type="pct"/>
            <w:shd w:val="clear" w:color="auto" w:fill="EFF3F7"/>
            <w:vAlign w:val="center"/>
          </w:tcPr>
          <w:p w14:paraId="6013F9AB" w14:textId="2968C0CF" w:rsidR="00B0762F" w:rsidRPr="00B0762F" w:rsidRDefault="00B0762F" w:rsidP="00B0762F">
            <w:pPr>
              <w:rPr>
                <w:sz w:val="22"/>
                <w:szCs w:val="22"/>
              </w:rPr>
            </w:pPr>
            <w:sdt>
              <w:sdtPr>
                <w:id w:val="963005803"/>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Other: ________________________________</w:t>
            </w:r>
          </w:p>
        </w:tc>
      </w:tr>
      <w:tr w:rsidR="00B0762F" w:rsidRPr="00B0762F" w14:paraId="19457776" w14:textId="77777777" w:rsidTr="00B0762F">
        <w:trPr>
          <w:trHeight w:val="567"/>
          <w:jc w:val="center"/>
        </w:trPr>
        <w:tc>
          <w:tcPr>
            <w:tcW w:w="5000" w:type="pct"/>
            <w:gridSpan w:val="2"/>
            <w:shd w:val="clear" w:color="auto" w:fill="591A51"/>
            <w:vAlign w:val="center"/>
          </w:tcPr>
          <w:p w14:paraId="24883AD3" w14:textId="77777777" w:rsidR="00B0762F" w:rsidRPr="00B0762F" w:rsidRDefault="00B0762F" w:rsidP="00B0762F">
            <w:pPr>
              <w:rPr>
                <w:b/>
                <w:bCs/>
                <w:sz w:val="22"/>
                <w:szCs w:val="22"/>
              </w:rPr>
            </w:pPr>
            <w:r w:rsidRPr="00B0762F">
              <w:rPr>
                <w:b/>
                <w:bCs/>
              </w:rPr>
              <w:t>Person / participant details</w:t>
            </w:r>
          </w:p>
        </w:tc>
      </w:tr>
      <w:tr w:rsidR="00B0762F" w:rsidRPr="00B0762F" w14:paraId="70DDCC8E" w14:textId="77777777" w:rsidTr="00B0762F">
        <w:trPr>
          <w:trHeight w:val="567"/>
          <w:jc w:val="center"/>
        </w:trPr>
        <w:tc>
          <w:tcPr>
            <w:tcW w:w="2077" w:type="pct"/>
            <w:shd w:val="clear" w:color="auto" w:fill="EFF3F7"/>
            <w:vAlign w:val="center"/>
          </w:tcPr>
          <w:p w14:paraId="1904B64C" w14:textId="77777777" w:rsidR="00B0762F" w:rsidRPr="00CB23E5" w:rsidRDefault="00B0762F" w:rsidP="00B0762F">
            <w:pPr>
              <w:rPr>
                <w:b/>
                <w:bCs/>
                <w:sz w:val="22"/>
                <w:szCs w:val="22"/>
              </w:rPr>
            </w:pPr>
            <w:r w:rsidRPr="00CB23E5">
              <w:rPr>
                <w:b/>
                <w:bCs/>
                <w:sz w:val="22"/>
                <w:szCs w:val="22"/>
              </w:rPr>
              <w:t>Participant name, if relevant</w:t>
            </w:r>
          </w:p>
        </w:tc>
        <w:tc>
          <w:tcPr>
            <w:tcW w:w="2923" w:type="pct"/>
            <w:vAlign w:val="center"/>
          </w:tcPr>
          <w:p w14:paraId="64D23F93" w14:textId="77777777" w:rsidR="00B0762F" w:rsidRPr="00B0762F" w:rsidRDefault="00B0762F" w:rsidP="00B0762F">
            <w:pPr>
              <w:rPr>
                <w:sz w:val="22"/>
                <w:szCs w:val="22"/>
              </w:rPr>
            </w:pPr>
          </w:p>
        </w:tc>
      </w:tr>
      <w:tr w:rsidR="00B0762F" w:rsidRPr="00B0762F" w14:paraId="61062730" w14:textId="77777777" w:rsidTr="00B0762F">
        <w:trPr>
          <w:trHeight w:val="567"/>
          <w:jc w:val="center"/>
        </w:trPr>
        <w:tc>
          <w:tcPr>
            <w:tcW w:w="2077" w:type="pct"/>
            <w:shd w:val="clear" w:color="auto" w:fill="EFF3F7"/>
            <w:vAlign w:val="center"/>
          </w:tcPr>
          <w:p w14:paraId="07FD61D8" w14:textId="77777777" w:rsidR="00B0762F" w:rsidRPr="00CB23E5" w:rsidRDefault="00B0762F" w:rsidP="00B0762F">
            <w:pPr>
              <w:rPr>
                <w:b/>
                <w:bCs/>
                <w:sz w:val="22"/>
                <w:szCs w:val="22"/>
              </w:rPr>
            </w:pPr>
            <w:r w:rsidRPr="00CB23E5">
              <w:rPr>
                <w:b/>
                <w:bCs/>
                <w:sz w:val="22"/>
                <w:szCs w:val="22"/>
              </w:rPr>
              <w:t>Person completing this form</w:t>
            </w:r>
          </w:p>
        </w:tc>
        <w:tc>
          <w:tcPr>
            <w:tcW w:w="2923" w:type="pct"/>
            <w:vAlign w:val="center"/>
          </w:tcPr>
          <w:p w14:paraId="1E9F517F" w14:textId="77777777" w:rsidR="00B0762F" w:rsidRPr="00B0762F" w:rsidRDefault="00B0762F" w:rsidP="00B0762F">
            <w:pPr>
              <w:rPr>
                <w:sz w:val="22"/>
                <w:szCs w:val="22"/>
              </w:rPr>
            </w:pPr>
          </w:p>
        </w:tc>
      </w:tr>
      <w:tr w:rsidR="00B0762F" w:rsidRPr="00B0762F" w14:paraId="21C3BAD1" w14:textId="77777777" w:rsidTr="00B0762F">
        <w:trPr>
          <w:trHeight w:val="567"/>
          <w:jc w:val="center"/>
        </w:trPr>
        <w:tc>
          <w:tcPr>
            <w:tcW w:w="2077" w:type="pct"/>
            <w:shd w:val="clear" w:color="auto" w:fill="EFF3F7"/>
            <w:vAlign w:val="center"/>
          </w:tcPr>
          <w:p w14:paraId="441A432A" w14:textId="77777777" w:rsidR="00B0762F" w:rsidRPr="00CB23E5" w:rsidRDefault="00B0762F" w:rsidP="00B0762F">
            <w:pPr>
              <w:rPr>
                <w:b/>
                <w:bCs/>
                <w:sz w:val="22"/>
                <w:szCs w:val="22"/>
              </w:rPr>
            </w:pPr>
            <w:r w:rsidRPr="00CB23E5">
              <w:rPr>
                <w:b/>
                <w:bCs/>
                <w:sz w:val="22"/>
                <w:szCs w:val="22"/>
              </w:rPr>
              <w:t>Relationship to participant</w:t>
            </w:r>
          </w:p>
        </w:tc>
        <w:tc>
          <w:tcPr>
            <w:tcW w:w="2923" w:type="pct"/>
            <w:vAlign w:val="center"/>
          </w:tcPr>
          <w:p w14:paraId="3E8F7D39" w14:textId="77777777" w:rsidR="00B0762F" w:rsidRPr="00B0762F" w:rsidRDefault="00B0762F" w:rsidP="00B0762F">
            <w:pPr>
              <w:rPr>
                <w:sz w:val="22"/>
                <w:szCs w:val="22"/>
              </w:rPr>
            </w:pPr>
          </w:p>
        </w:tc>
      </w:tr>
      <w:tr w:rsidR="00B0762F" w:rsidRPr="00B0762F" w14:paraId="39734CB8" w14:textId="77777777" w:rsidTr="00B0762F">
        <w:trPr>
          <w:trHeight w:val="567"/>
          <w:jc w:val="center"/>
        </w:trPr>
        <w:tc>
          <w:tcPr>
            <w:tcW w:w="2077" w:type="pct"/>
            <w:shd w:val="clear" w:color="auto" w:fill="EFF3F7"/>
            <w:vAlign w:val="center"/>
          </w:tcPr>
          <w:p w14:paraId="6CE2A5DC" w14:textId="77777777" w:rsidR="00B0762F" w:rsidRPr="00CB23E5" w:rsidRDefault="00B0762F" w:rsidP="00B0762F">
            <w:pPr>
              <w:rPr>
                <w:b/>
                <w:bCs/>
                <w:sz w:val="22"/>
                <w:szCs w:val="22"/>
              </w:rPr>
            </w:pPr>
            <w:r w:rsidRPr="00CB23E5">
              <w:rPr>
                <w:b/>
                <w:bCs/>
                <w:sz w:val="22"/>
                <w:szCs w:val="22"/>
              </w:rPr>
              <w:t>Do you have authority or consent to act for the participant?</w:t>
            </w:r>
          </w:p>
        </w:tc>
        <w:tc>
          <w:tcPr>
            <w:tcW w:w="2923" w:type="pct"/>
            <w:vAlign w:val="center"/>
          </w:tcPr>
          <w:p w14:paraId="5B47B112" w14:textId="77777777" w:rsidR="00B0762F" w:rsidRDefault="00B0762F" w:rsidP="00B0762F">
            <w:pPr>
              <w:rPr>
                <w:sz w:val="22"/>
                <w:szCs w:val="22"/>
              </w:rPr>
            </w:pPr>
            <w:sdt>
              <w:sdtPr>
                <w:id w:val="-62153236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Yes </w:t>
            </w:r>
            <w:sdt>
              <w:sdtPr>
                <w:id w:val="324095475"/>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 xml:space="preserve">No  </w:t>
            </w:r>
            <w:sdt>
              <w:sdtPr>
                <w:id w:val="-141168815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Not applicable  </w:t>
            </w:r>
          </w:p>
          <w:p w14:paraId="4E01E321" w14:textId="27900620" w:rsidR="00B0762F" w:rsidRPr="00B0762F" w:rsidRDefault="00B0762F" w:rsidP="00B0762F">
            <w:pPr>
              <w:rPr>
                <w:sz w:val="22"/>
                <w:szCs w:val="22"/>
              </w:rPr>
            </w:pPr>
            <w:sdt>
              <w:sdtPr>
                <w:id w:val="-1662377658"/>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t xml:space="preserve"> </w:t>
            </w:r>
            <w:r w:rsidRPr="00B0762F">
              <w:rPr>
                <w:sz w:val="22"/>
                <w:szCs w:val="22"/>
              </w:rPr>
              <w:t>Participant has asked for support to complete this form</w:t>
            </w:r>
          </w:p>
        </w:tc>
      </w:tr>
    </w:tbl>
    <w:p w14:paraId="6323DDC9" w14:textId="774F3A2D" w:rsidR="00B0762F" w:rsidRDefault="00B0762F" w:rsidP="00B0762F"/>
    <w:p w14:paraId="3577D99E" w14:textId="77777777" w:rsidR="00B0762F" w:rsidRDefault="00B0762F">
      <w:pPr>
        <w:spacing w:after="160" w:line="259" w:lineRule="auto"/>
      </w:pPr>
      <w:r>
        <w:br w:type="page"/>
      </w:r>
    </w:p>
    <w:p w14:paraId="09E683C8" w14:textId="7994F910" w:rsidR="00B0762F" w:rsidRDefault="00B0762F" w:rsidP="00B0762F">
      <w:pPr>
        <w:pStyle w:val="Heading1"/>
      </w:pPr>
      <w:r>
        <w:lastRenderedPageBreak/>
        <w:t>CAN WE CONTACT YOU?</w:t>
      </w:r>
    </w:p>
    <w:p w14:paraId="5FBF10CB" w14:textId="6B5A3B43" w:rsidR="00B0762F" w:rsidRDefault="00B0762F" w:rsidP="00B0762F">
      <w:r>
        <w:t>You do not have to give your name or contact details. If you stay anonymous, MCCS may not be able to contact you for more information or tell you the outcome.</w:t>
      </w:r>
    </w:p>
    <w:p w14:paraId="1C4DC741" w14:textId="77777777" w:rsidR="00B0762F" w:rsidRPr="00B0762F" w:rsidRDefault="00B0762F" w:rsidP="00B0762F"/>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75"/>
        <w:gridCol w:w="5981"/>
      </w:tblGrid>
      <w:tr w:rsidR="00B0762F" w:rsidRPr="00B0762F" w14:paraId="005DDCC0" w14:textId="77777777" w:rsidTr="00B0762F">
        <w:trPr>
          <w:trHeight w:val="567"/>
          <w:jc w:val="center"/>
        </w:trPr>
        <w:tc>
          <w:tcPr>
            <w:tcW w:w="2140" w:type="pct"/>
            <w:vAlign w:val="center"/>
          </w:tcPr>
          <w:p w14:paraId="093BFA8B" w14:textId="308DFAF8" w:rsidR="00B0762F" w:rsidRPr="00B0762F" w:rsidRDefault="00B0762F" w:rsidP="00B0762F">
            <w:pPr>
              <w:rPr>
                <w:sz w:val="22"/>
                <w:szCs w:val="22"/>
              </w:rPr>
            </w:pPr>
            <w:sdt>
              <w:sdtPr>
                <w:id w:val="-236014715"/>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Yes, please contact me</w:t>
            </w:r>
          </w:p>
        </w:tc>
        <w:tc>
          <w:tcPr>
            <w:tcW w:w="2860" w:type="pct"/>
            <w:vAlign w:val="center"/>
          </w:tcPr>
          <w:p w14:paraId="5D076941" w14:textId="3AD10E15" w:rsidR="00B0762F" w:rsidRPr="00B0762F" w:rsidRDefault="00B0762F" w:rsidP="00B0762F">
            <w:pPr>
              <w:rPr>
                <w:sz w:val="22"/>
                <w:szCs w:val="22"/>
              </w:rPr>
            </w:pPr>
            <w:sdt>
              <w:sdtPr>
                <w:id w:val="770280189"/>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No, I do not want contact</w:t>
            </w:r>
          </w:p>
        </w:tc>
      </w:tr>
      <w:tr w:rsidR="00B0762F" w:rsidRPr="00B0762F" w14:paraId="64539FA4" w14:textId="77777777" w:rsidTr="00B0762F">
        <w:trPr>
          <w:trHeight w:val="567"/>
          <w:jc w:val="center"/>
        </w:trPr>
        <w:tc>
          <w:tcPr>
            <w:tcW w:w="2140" w:type="pct"/>
            <w:shd w:val="clear" w:color="auto" w:fill="EFF3F7"/>
            <w:vAlign w:val="center"/>
          </w:tcPr>
          <w:p w14:paraId="2BEA6813" w14:textId="5E6811CD" w:rsidR="00B0762F" w:rsidRPr="00B0762F" w:rsidRDefault="00B0762F" w:rsidP="00B0762F">
            <w:pPr>
              <w:rPr>
                <w:sz w:val="22"/>
                <w:szCs w:val="22"/>
              </w:rPr>
            </w:pPr>
            <w:sdt>
              <w:sdtPr>
                <w:id w:val="-1196843360"/>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I want to remain anonymous</w:t>
            </w:r>
          </w:p>
        </w:tc>
        <w:tc>
          <w:tcPr>
            <w:tcW w:w="2860" w:type="pct"/>
            <w:shd w:val="clear" w:color="auto" w:fill="EFF3F7"/>
            <w:vAlign w:val="center"/>
          </w:tcPr>
          <w:p w14:paraId="5AA76ED4" w14:textId="69E7EB0D" w:rsidR="00B0762F" w:rsidRPr="00B0762F" w:rsidRDefault="00B0762F" w:rsidP="00B0762F">
            <w:pPr>
              <w:rPr>
                <w:sz w:val="22"/>
                <w:szCs w:val="22"/>
              </w:rPr>
            </w:pPr>
            <w:sdt>
              <w:sdtPr>
                <w:id w:val="-2006809877"/>
                <w14:checkbox>
                  <w14:checked w14:val="0"/>
                  <w14:checkedState w14:val="00FE" w14:font="Wingdings"/>
                  <w14:uncheckedState w14:val="2610" w14:font="MS Gothic"/>
                </w14:checkbox>
              </w:sdtPr>
              <w:sdtContent>
                <w:r>
                  <w:rPr>
                    <w:rFonts w:ascii="MS Gothic" w:eastAsia="MS Gothic" w:hAnsi="MS Gothic" w:hint="eastAsia"/>
                  </w:rPr>
                  <w:t>☐</w:t>
                </w:r>
              </w:sdtContent>
            </w:sdt>
            <w:r w:rsidRPr="00B0762F">
              <w:rPr>
                <w:sz w:val="22"/>
                <w:szCs w:val="22"/>
              </w:rPr>
              <w:t xml:space="preserve"> Contact my representative / advocate instead</w:t>
            </w:r>
          </w:p>
        </w:tc>
      </w:tr>
      <w:tr w:rsidR="00B0762F" w:rsidRPr="00B0762F" w14:paraId="2E5AAC14" w14:textId="77777777" w:rsidTr="00B0762F">
        <w:trPr>
          <w:trHeight w:val="567"/>
          <w:jc w:val="center"/>
        </w:trPr>
        <w:tc>
          <w:tcPr>
            <w:tcW w:w="5000" w:type="pct"/>
            <w:gridSpan w:val="2"/>
            <w:shd w:val="clear" w:color="auto" w:fill="591A51"/>
            <w:vAlign w:val="center"/>
          </w:tcPr>
          <w:p w14:paraId="7720549B" w14:textId="77777777" w:rsidR="00B0762F" w:rsidRPr="00B0762F" w:rsidRDefault="00B0762F" w:rsidP="00B0762F">
            <w:pPr>
              <w:rPr>
                <w:b/>
                <w:bCs/>
                <w:sz w:val="22"/>
                <w:szCs w:val="22"/>
              </w:rPr>
            </w:pPr>
            <w:r w:rsidRPr="00B0762F">
              <w:rPr>
                <w:b/>
                <w:bCs/>
              </w:rPr>
              <w:t>Optional contact details</w:t>
            </w:r>
          </w:p>
        </w:tc>
      </w:tr>
      <w:tr w:rsidR="00B0762F" w:rsidRPr="00B0762F" w14:paraId="0FB3A42C" w14:textId="77777777" w:rsidTr="00B0762F">
        <w:trPr>
          <w:trHeight w:val="567"/>
          <w:jc w:val="center"/>
        </w:trPr>
        <w:tc>
          <w:tcPr>
            <w:tcW w:w="2140" w:type="pct"/>
            <w:shd w:val="clear" w:color="auto" w:fill="EFF3F7"/>
            <w:vAlign w:val="center"/>
          </w:tcPr>
          <w:p w14:paraId="67885926" w14:textId="77777777" w:rsidR="00B0762F" w:rsidRPr="00B0762F" w:rsidRDefault="00B0762F" w:rsidP="00B0762F">
            <w:pPr>
              <w:rPr>
                <w:b/>
                <w:bCs/>
                <w:sz w:val="22"/>
                <w:szCs w:val="22"/>
              </w:rPr>
            </w:pPr>
            <w:r w:rsidRPr="00B0762F">
              <w:rPr>
                <w:b/>
                <w:bCs/>
                <w:sz w:val="22"/>
                <w:szCs w:val="22"/>
              </w:rPr>
              <w:t>Best contact name</w:t>
            </w:r>
          </w:p>
        </w:tc>
        <w:tc>
          <w:tcPr>
            <w:tcW w:w="2860" w:type="pct"/>
            <w:vAlign w:val="center"/>
          </w:tcPr>
          <w:p w14:paraId="74D0F77E" w14:textId="77777777" w:rsidR="00B0762F" w:rsidRPr="00B0762F" w:rsidRDefault="00B0762F" w:rsidP="00B0762F">
            <w:pPr>
              <w:rPr>
                <w:sz w:val="22"/>
                <w:szCs w:val="22"/>
              </w:rPr>
            </w:pPr>
          </w:p>
        </w:tc>
      </w:tr>
      <w:tr w:rsidR="00B0762F" w:rsidRPr="00B0762F" w14:paraId="3C4519D7" w14:textId="77777777" w:rsidTr="00B0762F">
        <w:trPr>
          <w:trHeight w:val="567"/>
          <w:jc w:val="center"/>
        </w:trPr>
        <w:tc>
          <w:tcPr>
            <w:tcW w:w="2140" w:type="pct"/>
            <w:shd w:val="clear" w:color="auto" w:fill="EFF3F7"/>
            <w:vAlign w:val="center"/>
          </w:tcPr>
          <w:p w14:paraId="79ADE826" w14:textId="77777777" w:rsidR="00B0762F" w:rsidRPr="00B0762F" w:rsidRDefault="00B0762F" w:rsidP="00B0762F">
            <w:pPr>
              <w:rPr>
                <w:b/>
                <w:bCs/>
                <w:sz w:val="22"/>
                <w:szCs w:val="22"/>
              </w:rPr>
            </w:pPr>
            <w:r w:rsidRPr="00B0762F">
              <w:rPr>
                <w:b/>
                <w:bCs/>
                <w:sz w:val="22"/>
                <w:szCs w:val="22"/>
              </w:rPr>
              <w:t>Phone</w:t>
            </w:r>
          </w:p>
        </w:tc>
        <w:tc>
          <w:tcPr>
            <w:tcW w:w="2860" w:type="pct"/>
            <w:vAlign w:val="center"/>
          </w:tcPr>
          <w:p w14:paraId="1FAFF48A" w14:textId="77777777" w:rsidR="00B0762F" w:rsidRPr="00B0762F" w:rsidRDefault="00B0762F" w:rsidP="00B0762F">
            <w:pPr>
              <w:rPr>
                <w:sz w:val="22"/>
                <w:szCs w:val="22"/>
              </w:rPr>
            </w:pPr>
          </w:p>
        </w:tc>
      </w:tr>
      <w:tr w:rsidR="00B0762F" w:rsidRPr="00B0762F" w14:paraId="59F8CE65" w14:textId="77777777" w:rsidTr="00B0762F">
        <w:trPr>
          <w:trHeight w:val="567"/>
          <w:jc w:val="center"/>
        </w:trPr>
        <w:tc>
          <w:tcPr>
            <w:tcW w:w="2140" w:type="pct"/>
            <w:shd w:val="clear" w:color="auto" w:fill="EFF3F7"/>
            <w:vAlign w:val="center"/>
          </w:tcPr>
          <w:p w14:paraId="41FD206D" w14:textId="77777777" w:rsidR="00B0762F" w:rsidRPr="00B0762F" w:rsidRDefault="00B0762F" w:rsidP="00B0762F">
            <w:pPr>
              <w:rPr>
                <w:b/>
                <w:bCs/>
                <w:sz w:val="22"/>
                <w:szCs w:val="22"/>
              </w:rPr>
            </w:pPr>
            <w:r w:rsidRPr="00B0762F">
              <w:rPr>
                <w:b/>
                <w:bCs/>
                <w:sz w:val="22"/>
                <w:szCs w:val="22"/>
              </w:rPr>
              <w:t>Email</w:t>
            </w:r>
          </w:p>
        </w:tc>
        <w:tc>
          <w:tcPr>
            <w:tcW w:w="2860" w:type="pct"/>
            <w:vAlign w:val="center"/>
          </w:tcPr>
          <w:p w14:paraId="26D1CED7" w14:textId="77777777" w:rsidR="00B0762F" w:rsidRPr="00B0762F" w:rsidRDefault="00B0762F" w:rsidP="00B0762F">
            <w:pPr>
              <w:rPr>
                <w:sz w:val="22"/>
                <w:szCs w:val="22"/>
              </w:rPr>
            </w:pPr>
          </w:p>
        </w:tc>
      </w:tr>
      <w:tr w:rsidR="00B0762F" w:rsidRPr="00B0762F" w14:paraId="2D0DFE2F" w14:textId="77777777" w:rsidTr="00B0762F">
        <w:trPr>
          <w:trHeight w:val="567"/>
          <w:jc w:val="center"/>
        </w:trPr>
        <w:tc>
          <w:tcPr>
            <w:tcW w:w="2140" w:type="pct"/>
            <w:shd w:val="clear" w:color="auto" w:fill="EFF3F7"/>
            <w:vAlign w:val="center"/>
          </w:tcPr>
          <w:p w14:paraId="3912CCB0" w14:textId="77777777" w:rsidR="00B0762F" w:rsidRPr="00B0762F" w:rsidRDefault="00B0762F" w:rsidP="00B0762F">
            <w:pPr>
              <w:rPr>
                <w:b/>
                <w:bCs/>
                <w:sz w:val="22"/>
                <w:szCs w:val="22"/>
              </w:rPr>
            </w:pPr>
            <w:r w:rsidRPr="00B0762F">
              <w:rPr>
                <w:b/>
                <w:bCs/>
                <w:sz w:val="22"/>
                <w:szCs w:val="22"/>
              </w:rPr>
              <w:t>Postal address, if needed</w:t>
            </w:r>
          </w:p>
        </w:tc>
        <w:tc>
          <w:tcPr>
            <w:tcW w:w="2860" w:type="pct"/>
            <w:vAlign w:val="center"/>
          </w:tcPr>
          <w:p w14:paraId="2143472B" w14:textId="77777777" w:rsidR="00B0762F" w:rsidRPr="00B0762F" w:rsidRDefault="00B0762F" w:rsidP="00B0762F">
            <w:pPr>
              <w:rPr>
                <w:sz w:val="22"/>
                <w:szCs w:val="22"/>
              </w:rPr>
            </w:pPr>
          </w:p>
        </w:tc>
      </w:tr>
      <w:tr w:rsidR="00B0762F" w:rsidRPr="00B0762F" w14:paraId="17AC5A36" w14:textId="77777777" w:rsidTr="00B0762F">
        <w:trPr>
          <w:trHeight w:val="567"/>
          <w:jc w:val="center"/>
        </w:trPr>
        <w:tc>
          <w:tcPr>
            <w:tcW w:w="2140" w:type="pct"/>
            <w:shd w:val="clear" w:color="auto" w:fill="EFF3F7"/>
            <w:vAlign w:val="center"/>
          </w:tcPr>
          <w:p w14:paraId="0CDD2872" w14:textId="77777777" w:rsidR="00B0762F" w:rsidRPr="00B0762F" w:rsidRDefault="00B0762F" w:rsidP="00B0762F">
            <w:pPr>
              <w:rPr>
                <w:b/>
                <w:bCs/>
                <w:sz w:val="22"/>
                <w:szCs w:val="22"/>
              </w:rPr>
            </w:pPr>
            <w:r w:rsidRPr="00B0762F">
              <w:rPr>
                <w:b/>
                <w:bCs/>
                <w:sz w:val="22"/>
                <w:szCs w:val="22"/>
              </w:rPr>
              <w:t>Best time / way to contact you</w:t>
            </w:r>
          </w:p>
        </w:tc>
        <w:tc>
          <w:tcPr>
            <w:tcW w:w="2860" w:type="pct"/>
            <w:vAlign w:val="center"/>
          </w:tcPr>
          <w:p w14:paraId="1B6548F3" w14:textId="77777777" w:rsidR="00B0762F" w:rsidRPr="00B0762F" w:rsidRDefault="00B0762F" w:rsidP="00B0762F">
            <w:pPr>
              <w:rPr>
                <w:sz w:val="22"/>
                <w:szCs w:val="22"/>
              </w:rPr>
            </w:pPr>
          </w:p>
        </w:tc>
      </w:tr>
    </w:tbl>
    <w:p w14:paraId="0A7C65D9" w14:textId="461666A8" w:rsidR="00B0762F" w:rsidRDefault="00B0762F" w:rsidP="00B0762F">
      <w:pPr>
        <w:pStyle w:val="Heading1"/>
      </w:pPr>
      <w:r w:rsidRPr="00B0762F">
        <w:t>COMMUNICATION AND SUPPORT NEEDS</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15"/>
        <w:gridCol w:w="5241"/>
      </w:tblGrid>
      <w:tr w:rsidR="00B0762F" w14:paraId="1481FA0B" w14:textId="77777777" w:rsidTr="00B0762F">
        <w:trPr>
          <w:trHeight w:val="340"/>
          <w:jc w:val="center"/>
        </w:trPr>
        <w:tc>
          <w:tcPr>
            <w:tcW w:w="2494" w:type="pct"/>
            <w:vAlign w:val="center"/>
          </w:tcPr>
          <w:p w14:paraId="645E3847" w14:textId="1BD0B30D" w:rsidR="00B0762F" w:rsidRPr="00B0762F" w:rsidRDefault="00B0762F" w:rsidP="00B0762F">
            <w:pPr>
              <w:rPr>
                <w:sz w:val="22"/>
                <w:szCs w:val="22"/>
              </w:rPr>
            </w:pPr>
            <w:sdt>
              <w:sdtPr>
                <w:rPr>
                  <w:sz w:val="22"/>
                  <w:szCs w:val="22"/>
                </w:rPr>
                <w:id w:val="82199133"/>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rFonts w:ascii="Aptos" w:hAnsi="Aptos"/>
                <w:sz w:val="22"/>
                <w:szCs w:val="22"/>
              </w:rPr>
              <w:t xml:space="preserve"> I need an interpreter</w:t>
            </w:r>
          </w:p>
        </w:tc>
        <w:tc>
          <w:tcPr>
            <w:tcW w:w="2506" w:type="pct"/>
            <w:vAlign w:val="center"/>
          </w:tcPr>
          <w:p w14:paraId="0DA1D556" w14:textId="3E1DB776" w:rsidR="00B0762F" w:rsidRPr="00B0762F" w:rsidRDefault="00B0762F" w:rsidP="00B0762F">
            <w:pPr>
              <w:rPr>
                <w:sz w:val="22"/>
                <w:szCs w:val="22"/>
              </w:rPr>
            </w:pPr>
            <w:sdt>
              <w:sdtPr>
                <w:rPr>
                  <w:sz w:val="22"/>
                  <w:szCs w:val="22"/>
                </w:rPr>
                <w:id w:val="-722756625"/>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w:t>
            </w:r>
            <w:r w:rsidRPr="00B0762F">
              <w:rPr>
                <w:rFonts w:ascii="Aptos" w:hAnsi="Aptos"/>
                <w:sz w:val="22"/>
                <w:szCs w:val="22"/>
              </w:rPr>
              <w:t>I need information in Easy Read or plain English</w:t>
            </w:r>
          </w:p>
        </w:tc>
      </w:tr>
      <w:tr w:rsidR="00B0762F" w14:paraId="7924887A" w14:textId="77777777" w:rsidTr="00B0762F">
        <w:trPr>
          <w:trHeight w:val="340"/>
          <w:jc w:val="center"/>
        </w:trPr>
        <w:tc>
          <w:tcPr>
            <w:tcW w:w="2494" w:type="pct"/>
            <w:shd w:val="clear" w:color="auto" w:fill="EFF3F7"/>
            <w:vAlign w:val="center"/>
          </w:tcPr>
          <w:p w14:paraId="59623B81" w14:textId="0F324AAB" w:rsidR="00B0762F" w:rsidRPr="00B0762F" w:rsidRDefault="00B0762F" w:rsidP="00B0762F">
            <w:pPr>
              <w:rPr>
                <w:sz w:val="22"/>
                <w:szCs w:val="22"/>
              </w:rPr>
            </w:pPr>
            <w:sdt>
              <w:sdtPr>
                <w:rPr>
                  <w:sz w:val="22"/>
                  <w:szCs w:val="22"/>
                </w:rPr>
                <w:id w:val="682398146"/>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rFonts w:ascii="Aptos" w:hAnsi="Aptos"/>
                <w:sz w:val="22"/>
                <w:szCs w:val="22"/>
              </w:rPr>
              <w:t xml:space="preserve"> I need help from an advocate</w:t>
            </w:r>
          </w:p>
        </w:tc>
        <w:tc>
          <w:tcPr>
            <w:tcW w:w="2506" w:type="pct"/>
            <w:shd w:val="clear" w:color="auto" w:fill="EFF3F7"/>
            <w:vAlign w:val="center"/>
          </w:tcPr>
          <w:p w14:paraId="2891B6F4" w14:textId="61F554F4" w:rsidR="00B0762F" w:rsidRPr="00B0762F" w:rsidRDefault="00B0762F" w:rsidP="00B0762F">
            <w:pPr>
              <w:rPr>
                <w:sz w:val="22"/>
                <w:szCs w:val="22"/>
              </w:rPr>
            </w:pPr>
            <w:sdt>
              <w:sdtPr>
                <w:rPr>
                  <w:sz w:val="22"/>
                  <w:szCs w:val="22"/>
                </w:rPr>
                <w:id w:val="2066210883"/>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rFonts w:ascii="Aptos" w:hAnsi="Aptos"/>
                <w:sz w:val="22"/>
                <w:szCs w:val="22"/>
              </w:rPr>
              <w:t xml:space="preserve"> I need support from a trusted person</w:t>
            </w:r>
          </w:p>
        </w:tc>
      </w:tr>
      <w:tr w:rsidR="00B0762F" w14:paraId="7FE4FE00" w14:textId="77777777" w:rsidTr="00B0762F">
        <w:trPr>
          <w:trHeight w:val="340"/>
          <w:jc w:val="center"/>
        </w:trPr>
        <w:tc>
          <w:tcPr>
            <w:tcW w:w="2494" w:type="pct"/>
            <w:vAlign w:val="center"/>
          </w:tcPr>
          <w:p w14:paraId="0994A85C" w14:textId="00BE02AC" w:rsidR="00B0762F" w:rsidRPr="00B0762F" w:rsidRDefault="00B0762F" w:rsidP="00B0762F">
            <w:pPr>
              <w:rPr>
                <w:sz w:val="22"/>
                <w:szCs w:val="22"/>
              </w:rPr>
            </w:pPr>
            <w:sdt>
              <w:sdtPr>
                <w:rPr>
                  <w:sz w:val="22"/>
                  <w:szCs w:val="22"/>
                </w:rPr>
                <w:id w:val="-555626409"/>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w:t>
            </w:r>
            <w:r w:rsidRPr="00B0762F">
              <w:rPr>
                <w:rFonts w:ascii="Aptos" w:hAnsi="Aptos"/>
                <w:sz w:val="22"/>
                <w:szCs w:val="22"/>
              </w:rPr>
              <w:t>I prefer phone</w:t>
            </w:r>
          </w:p>
        </w:tc>
        <w:tc>
          <w:tcPr>
            <w:tcW w:w="2506" w:type="pct"/>
            <w:vAlign w:val="center"/>
          </w:tcPr>
          <w:p w14:paraId="270B8473" w14:textId="2A880291" w:rsidR="00B0762F" w:rsidRPr="00B0762F" w:rsidRDefault="00B0762F" w:rsidP="00B0762F">
            <w:pPr>
              <w:rPr>
                <w:sz w:val="22"/>
                <w:szCs w:val="22"/>
              </w:rPr>
            </w:pPr>
            <w:sdt>
              <w:sdtPr>
                <w:rPr>
                  <w:sz w:val="22"/>
                  <w:szCs w:val="22"/>
                </w:rPr>
                <w:id w:val="347305546"/>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rFonts w:ascii="Aptos" w:hAnsi="Aptos"/>
                <w:sz w:val="22"/>
                <w:szCs w:val="22"/>
              </w:rPr>
              <w:t xml:space="preserve"> I prefer email</w:t>
            </w:r>
          </w:p>
        </w:tc>
      </w:tr>
      <w:tr w:rsidR="00B0762F" w14:paraId="1B322C21" w14:textId="77777777" w:rsidTr="00B0762F">
        <w:trPr>
          <w:trHeight w:val="340"/>
          <w:jc w:val="center"/>
        </w:trPr>
        <w:tc>
          <w:tcPr>
            <w:tcW w:w="2494" w:type="pct"/>
            <w:shd w:val="clear" w:color="auto" w:fill="EFF3F7"/>
            <w:vAlign w:val="center"/>
          </w:tcPr>
          <w:p w14:paraId="0EF1381E" w14:textId="27C2E1CE" w:rsidR="00B0762F" w:rsidRPr="00B0762F" w:rsidRDefault="00B0762F" w:rsidP="00B0762F">
            <w:pPr>
              <w:rPr>
                <w:sz w:val="22"/>
                <w:szCs w:val="22"/>
              </w:rPr>
            </w:pPr>
            <w:sdt>
              <w:sdtPr>
                <w:rPr>
                  <w:sz w:val="22"/>
                  <w:szCs w:val="22"/>
                </w:rPr>
                <w:id w:val="247235564"/>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w:t>
            </w:r>
            <w:r w:rsidRPr="00B0762F">
              <w:rPr>
                <w:rFonts w:ascii="Aptos" w:hAnsi="Aptos"/>
                <w:sz w:val="22"/>
                <w:szCs w:val="22"/>
              </w:rPr>
              <w:t>I prefer SMS/text</w:t>
            </w:r>
          </w:p>
        </w:tc>
        <w:tc>
          <w:tcPr>
            <w:tcW w:w="2506" w:type="pct"/>
            <w:shd w:val="clear" w:color="auto" w:fill="EFF3F7"/>
            <w:vAlign w:val="center"/>
          </w:tcPr>
          <w:p w14:paraId="5702A2F3" w14:textId="1CD2C3BD" w:rsidR="00B0762F" w:rsidRPr="00B0762F" w:rsidRDefault="00B0762F" w:rsidP="00B0762F">
            <w:pPr>
              <w:rPr>
                <w:sz w:val="22"/>
                <w:szCs w:val="22"/>
              </w:rPr>
            </w:pPr>
            <w:sdt>
              <w:sdtPr>
                <w:rPr>
                  <w:sz w:val="22"/>
                  <w:szCs w:val="22"/>
                </w:rPr>
                <w:id w:val="-968901468"/>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rFonts w:ascii="Aptos" w:hAnsi="Aptos"/>
                <w:sz w:val="22"/>
                <w:szCs w:val="22"/>
              </w:rPr>
              <w:t xml:space="preserve"> Other: ________________________________</w:t>
            </w:r>
          </w:p>
        </w:tc>
      </w:tr>
    </w:tbl>
    <w:p w14:paraId="658E1F06" w14:textId="586CA5F6" w:rsidR="00B0762F" w:rsidRDefault="00B0762F" w:rsidP="00B0762F">
      <w:pPr>
        <w:pStyle w:val="Heading1"/>
      </w:pPr>
      <w:r w:rsidRPr="00B0762F">
        <w:t>WHAT HAPPENED, OR WHAT WOULD YOU LIKE TO TELL US?</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19"/>
        <w:gridCol w:w="7637"/>
      </w:tblGrid>
      <w:tr w:rsidR="00B0762F" w:rsidRPr="00B0762F" w14:paraId="04B29715" w14:textId="77777777" w:rsidTr="00B0762F">
        <w:trPr>
          <w:trHeight w:val="567"/>
          <w:jc w:val="center"/>
        </w:trPr>
        <w:tc>
          <w:tcPr>
            <w:tcW w:w="5000" w:type="pct"/>
            <w:gridSpan w:val="2"/>
            <w:shd w:val="clear" w:color="auto" w:fill="591A51"/>
            <w:vAlign w:val="center"/>
          </w:tcPr>
          <w:p w14:paraId="5611D203" w14:textId="77777777" w:rsidR="00B0762F" w:rsidRPr="00B0762F" w:rsidRDefault="00B0762F" w:rsidP="00B0762F">
            <w:pPr>
              <w:rPr>
                <w:b/>
                <w:bCs/>
                <w:sz w:val="22"/>
                <w:szCs w:val="22"/>
              </w:rPr>
            </w:pPr>
            <w:r w:rsidRPr="00B0762F">
              <w:rPr>
                <w:b/>
                <w:bCs/>
              </w:rPr>
              <w:t>Basic details</w:t>
            </w:r>
          </w:p>
        </w:tc>
      </w:tr>
      <w:tr w:rsidR="00B0762F" w:rsidRPr="00B0762F" w14:paraId="0856BEA8" w14:textId="77777777" w:rsidTr="00B0762F">
        <w:trPr>
          <w:trHeight w:val="567"/>
          <w:jc w:val="center"/>
        </w:trPr>
        <w:tc>
          <w:tcPr>
            <w:tcW w:w="1348" w:type="pct"/>
            <w:shd w:val="clear" w:color="auto" w:fill="EFF3F7"/>
            <w:vAlign w:val="center"/>
          </w:tcPr>
          <w:p w14:paraId="525AB9E0" w14:textId="77777777" w:rsidR="00B0762F" w:rsidRPr="00B0762F" w:rsidRDefault="00B0762F" w:rsidP="00B0762F">
            <w:pPr>
              <w:rPr>
                <w:b/>
                <w:bCs/>
                <w:sz w:val="22"/>
                <w:szCs w:val="22"/>
              </w:rPr>
            </w:pPr>
            <w:r w:rsidRPr="00B0762F">
              <w:rPr>
                <w:b/>
                <w:bCs/>
                <w:sz w:val="22"/>
                <w:szCs w:val="22"/>
              </w:rPr>
              <w:t>Date of event / issue</w:t>
            </w:r>
          </w:p>
        </w:tc>
        <w:tc>
          <w:tcPr>
            <w:tcW w:w="3652" w:type="pct"/>
            <w:vAlign w:val="center"/>
          </w:tcPr>
          <w:p w14:paraId="7D999785" w14:textId="77777777" w:rsidR="00B0762F" w:rsidRPr="00B0762F" w:rsidRDefault="00B0762F" w:rsidP="00B0762F">
            <w:pPr>
              <w:rPr>
                <w:sz w:val="22"/>
                <w:szCs w:val="22"/>
              </w:rPr>
            </w:pPr>
          </w:p>
        </w:tc>
      </w:tr>
      <w:tr w:rsidR="00B0762F" w:rsidRPr="00B0762F" w14:paraId="43B4A5CD" w14:textId="77777777" w:rsidTr="00B0762F">
        <w:trPr>
          <w:trHeight w:val="567"/>
          <w:jc w:val="center"/>
        </w:trPr>
        <w:tc>
          <w:tcPr>
            <w:tcW w:w="1348" w:type="pct"/>
            <w:shd w:val="clear" w:color="auto" w:fill="EFF3F7"/>
            <w:vAlign w:val="center"/>
          </w:tcPr>
          <w:p w14:paraId="02DCF7BF" w14:textId="77777777" w:rsidR="00B0762F" w:rsidRPr="00B0762F" w:rsidRDefault="00B0762F" w:rsidP="00B0762F">
            <w:pPr>
              <w:rPr>
                <w:b/>
                <w:bCs/>
                <w:sz w:val="22"/>
                <w:szCs w:val="22"/>
              </w:rPr>
            </w:pPr>
            <w:r w:rsidRPr="00B0762F">
              <w:rPr>
                <w:b/>
                <w:bCs/>
                <w:sz w:val="22"/>
                <w:szCs w:val="22"/>
              </w:rPr>
              <w:t>Time, if known</w:t>
            </w:r>
          </w:p>
        </w:tc>
        <w:tc>
          <w:tcPr>
            <w:tcW w:w="3652" w:type="pct"/>
            <w:vAlign w:val="center"/>
          </w:tcPr>
          <w:p w14:paraId="7218FD27" w14:textId="77777777" w:rsidR="00B0762F" w:rsidRPr="00B0762F" w:rsidRDefault="00B0762F" w:rsidP="00B0762F">
            <w:pPr>
              <w:rPr>
                <w:sz w:val="22"/>
                <w:szCs w:val="22"/>
              </w:rPr>
            </w:pPr>
          </w:p>
        </w:tc>
      </w:tr>
      <w:tr w:rsidR="00B0762F" w:rsidRPr="00B0762F" w14:paraId="35D1EC46" w14:textId="77777777" w:rsidTr="00B0762F">
        <w:trPr>
          <w:trHeight w:val="567"/>
          <w:jc w:val="center"/>
        </w:trPr>
        <w:tc>
          <w:tcPr>
            <w:tcW w:w="1348" w:type="pct"/>
            <w:shd w:val="clear" w:color="auto" w:fill="EFF3F7"/>
            <w:vAlign w:val="center"/>
          </w:tcPr>
          <w:p w14:paraId="044971C8" w14:textId="77777777" w:rsidR="00B0762F" w:rsidRPr="00B0762F" w:rsidRDefault="00B0762F" w:rsidP="00B0762F">
            <w:pPr>
              <w:rPr>
                <w:b/>
                <w:bCs/>
                <w:sz w:val="22"/>
                <w:szCs w:val="22"/>
              </w:rPr>
            </w:pPr>
            <w:r w:rsidRPr="00B0762F">
              <w:rPr>
                <w:b/>
                <w:bCs/>
                <w:sz w:val="22"/>
                <w:szCs w:val="22"/>
              </w:rPr>
              <w:t>Where did it happen?</w:t>
            </w:r>
          </w:p>
        </w:tc>
        <w:tc>
          <w:tcPr>
            <w:tcW w:w="3652" w:type="pct"/>
            <w:vAlign w:val="center"/>
          </w:tcPr>
          <w:p w14:paraId="109EC400" w14:textId="77777777" w:rsidR="00B0762F" w:rsidRPr="00B0762F" w:rsidRDefault="00B0762F" w:rsidP="00B0762F">
            <w:pPr>
              <w:rPr>
                <w:sz w:val="22"/>
                <w:szCs w:val="22"/>
              </w:rPr>
            </w:pPr>
          </w:p>
        </w:tc>
      </w:tr>
      <w:tr w:rsidR="00B0762F" w:rsidRPr="00B0762F" w14:paraId="34C01DF6" w14:textId="77777777" w:rsidTr="00B0762F">
        <w:trPr>
          <w:trHeight w:val="567"/>
          <w:jc w:val="center"/>
        </w:trPr>
        <w:tc>
          <w:tcPr>
            <w:tcW w:w="1348" w:type="pct"/>
            <w:shd w:val="clear" w:color="auto" w:fill="EFF3F7"/>
            <w:vAlign w:val="center"/>
          </w:tcPr>
          <w:p w14:paraId="5161FCB7" w14:textId="77777777" w:rsidR="00B0762F" w:rsidRPr="00B0762F" w:rsidRDefault="00B0762F" w:rsidP="00B0762F">
            <w:pPr>
              <w:rPr>
                <w:b/>
                <w:bCs/>
                <w:sz w:val="22"/>
                <w:szCs w:val="22"/>
              </w:rPr>
            </w:pPr>
            <w:r w:rsidRPr="00B0762F">
              <w:rPr>
                <w:b/>
                <w:bCs/>
                <w:sz w:val="22"/>
                <w:szCs w:val="22"/>
              </w:rPr>
              <w:t>Who was involved? Include worker names if known.</w:t>
            </w:r>
          </w:p>
        </w:tc>
        <w:tc>
          <w:tcPr>
            <w:tcW w:w="3652" w:type="pct"/>
            <w:vAlign w:val="center"/>
          </w:tcPr>
          <w:p w14:paraId="3728D6AB" w14:textId="77777777" w:rsidR="00B0762F" w:rsidRPr="00B0762F" w:rsidRDefault="00B0762F" w:rsidP="00B0762F">
            <w:pPr>
              <w:rPr>
                <w:sz w:val="22"/>
                <w:szCs w:val="22"/>
              </w:rPr>
            </w:pPr>
          </w:p>
        </w:tc>
      </w:tr>
      <w:tr w:rsidR="00B0762F" w:rsidRPr="00B0762F" w14:paraId="3F2992F6" w14:textId="77777777" w:rsidTr="00B0762F">
        <w:tblPrEx>
          <w:jc w:val="left"/>
        </w:tblPrEx>
        <w:trPr>
          <w:trHeight w:val="567"/>
        </w:trPr>
        <w:tc>
          <w:tcPr>
            <w:tcW w:w="5000" w:type="pct"/>
            <w:gridSpan w:val="2"/>
          </w:tcPr>
          <w:p w14:paraId="288236F3" w14:textId="77777777" w:rsidR="00B0762F" w:rsidRPr="00B0762F" w:rsidRDefault="00B0762F" w:rsidP="00B0762F">
            <w:pPr>
              <w:rPr>
                <w:sz w:val="22"/>
                <w:szCs w:val="22"/>
              </w:rPr>
            </w:pPr>
            <w:r w:rsidRPr="00B0762F">
              <w:rPr>
                <w:sz w:val="22"/>
                <w:szCs w:val="22"/>
              </w:rPr>
              <w:t xml:space="preserve"> </w:t>
            </w:r>
          </w:p>
          <w:p w14:paraId="04D930B5" w14:textId="77777777" w:rsidR="00B0762F" w:rsidRPr="00B0762F" w:rsidRDefault="00B0762F" w:rsidP="00B0762F">
            <w:pPr>
              <w:rPr>
                <w:sz w:val="22"/>
                <w:szCs w:val="22"/>
              </w:rPr>
            </w:pPr>
          </w:p>
          <w:p w14:paraId="5AAD6AE5" w14:textId="77777777" w:rsidR="00B0762F" w:rsidRPr="00B0762F" w:rsidRDefault="00B0762F" w:rsidP="00B0762F">
            <w:pPr>
              <w:rPr>
                <w:sz w:val="22"/>
                <w:szCs w:val="22"/>
              </w:rPr>
            </w:pPr>
          </w:p>
          <w:p w14:paraId="4D1F0501" w14:textId="77777777" w:rsidR="00B0762F" w:rsidRPr="00B0762F" w:rsidRDefault="00B0762F" w:rsidP="00B0762F">
            <w:pPr>
              <w:rPr>
                <w:sz w:val="22"/>
                <w:szCs w:val="22"/>
              </w:rPr>
            </w:pPr>
          </w:p>
          <w:p w14:paraId="0F2C6349" w14:textId="77777777" w:rsidR="00B0762F" w:rsidRPr="00B0762F" w:rsidRDefault="00B0762F" w:rsidP="00B0762F">
            <w:pPr>
              <w:rPr>
                <w:sz w:val="22"/>
                <w:szCs w:val="22"/>
              </w:rPr>
            </w:pPr>
          </w:p>
          <w:p w14:paraId="494A36EA" w14:textId="77777777" w:rsidR="00B0762F" w:rsidRPr="00B0762F" w:rsidRDefault="00B0762F" w:rsidP="00B0762F">
            <w:pPr>
              <w:rPr>
                <w:sz w:val="22"/>
                <w:szCs w:val="22"/>
              </w:rPr>
            </w:pPr>
          </w:p>
        </w:tc>
      </w:tr>
    </w:tbl>
    <w:p w14:paraId="70000CE5" w14:textId="509C0CDA" w:rsidR="00B0762F" w:rsidRDefault="00B0762F" w:rsidP="00B0762F"/>
    <w:p w14:paraId="0DA5E216" w14:textId="77777777" w:rsidR="00B0762F" w:rsidRDefault="00B0762F">
      <w:pPr>
        <w:spacing w:after="160" w:line="259" w:lineRule="auto"/>
      </w:pPr>
      <w:r>
        <w:br w:type="page"/>
      </w:r>
    </w:p>
    <w:p w14:paraId="14DF2BB2" w14:textId="77D0ED82" w:rsidR="00B0762F" w:rsidRDefault="00B0762F" w:rsidP="00B0762F">
      <w:pPr>
        <w:pStyle w:val="Heading1"/>
      </w:pPr>
      <w:r w:rsidRPr="00B0762F">
        <w:lastRenderedPageBreak/>
        <w:t>IMPACT, SAFETY, AND URGENCY</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147"/>
        <w:gridCol w:w="6309"/>
      </w:tblGrid>
      <w:tr w:rsidR="00B0762F" w:rsidRPr="00B0762F" w14:paraId="60A47D76" w14:textId="77777777" w:rsidTr="00B0762F">
        <w:trPr>
          <w:trHeight w:val="567"/>
          <w:jc w:val="center"/>
        </w:trPr>
        <w:tc>
          <w:tcPr>
            <w:tcW w:w="1983" w:type="pct"/>
            <w:vAlign w:val="center"/>
          </w:tcPr>
          <w:p w14:paraId="79BF49D3" w14:textId="12A176F1" w:rsidR="00B0762F" w:rsidRPr="00B0762F" w:rsidRDefault="00B0762F" w:rsidP="00B0762F">
            <w:pPr>
              <w:rPr>
                <w:sz w:val="22"/>
                <w:szCs w:val="22"/>
              </w:rPr>
            </w:pPr>
            <w:sdt>
              <w:sdtPr>
                <w:rPr>
                  <w:sz w:val="22"/>
                  <w:szCs w:val="22"/>
                </w:rPr>
                <w:id w:val="1458757754"/>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No immediate safety concern</w:t>
            </w:r>
          </w:p>
        </w:tc>
        <w:tc>
          <w:tcPr>
            <w:tcW w:w="3017" w:type="pct"/>
            <w:vAlign w:val="center"/>
          </w:tcPr>
          <w:p w14:paraId="3A8021FB" w14:textId="45F12F8E" w:rsidR="00B0762F" w:rsidRPr="00B0762F" w:rsidRDefault="00B0762F" w:rsidP="00B0762F">
            <w:pPr>
              <w:rPr>
                <w:sz w:val="22"/>
                <w:szCs w:val="22"/>
              </w:rPr>
            </w:pPr>
            <w:sdt>
              <w:sdtPr>
                <w:rPr>
                  <w:sz w:val="22"/>
                  <w:szCs w:val="22"/>
                </w:rPr>
                <w:id w:val="1109328254"/>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Participant feels unsafe or distressed</w:t>
            </w:r>
          </w:p>
        </w:tc>
      </w:tr>
      <w:tr w:rsidR="00B0762F" w:rsidRPr="00B0762F" w14:paraId="3C89A944" w14:textId="77777777" w:rsidTr="00B0762F">
        <w:trPr>
          <w:trHeight w:val="567"/>
          <w:jc w:val="center"/>
        </w:trPr>
        <w:tc>
          <w:tcPr>
            <w:tcW w:w="1983" w:type="pct"/>
            <w:shd w:val="clear" w:color="auto" w:fill="EFF3F7"/>
            <w:vAlign w:val="center"/>
          </w:tcPr>
          <w:p w14:paraId="090E11A1" w14:textId="77777777" w:rsidR="00B0762F" w:rsidRDefault="00B0762F" w:rsidP="00B0762F">
            <w:pPr>
              <w:rPr>
                <w:sz w:val="22"/>
                <w:szCs w:val="22"/>
              </w:rPr>
            </w:pPr>
            <w:sdt>
              <w:sdtPr>
                <w:rPr>
                  <w:sz w:val="22"/>
                  <w:szCs w:val="22"/>
                </w:rPr>
                <w:id w:val="898555108"/>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Possible abuse, neglect, violence, </w:t>
            </w:r>
          </w:p>
          <w:p w14:paraId="216E0B8F" w14:textId="64FE40F0" w:rsidR="00B0762F" w:rsidRPr="00B0762F" w:rsidRDefault="00B0762F" w:rsidP="00B0762F">
            <w:pPr>
              <w:ind w:firstLine="319"/>
              <w:rPr>
                <w:sz w:val="22"/>
                <w:szCs w:val="22"/>
              </w:rPr>
            </w:pPr>
            <w:r w:rsidRPr="00B0762F">
              <w:rPr>
                <w:sz w:val="22"/>
                <w:szCs w:val="22"/>
              </w:rPr>
              <w:t>exploitation or discrimination</w:t>
            </w:r>
          </w:p>
        </w:tc>
        <w:tc>
          <w:tcPr>
            <w:tcW w:w="3017" w:type="pct"/>
            <w:shd w:val="clear" w:color="auto" w:fill="EFF3F7"/>
            <w:vAlign w:val="center"/>
          </w:tcPr>
          <w:p w14:paraId="15BE31D0" w14:textId="7D9738B1" w:rsidR="00B0762F" w:rsidRPr="00B0762F" w:rsidRDefault="00B0762F" w:rsidP="00B0762F">
            <w:pPr>
              <w:rPr>
                <w:sz w:val="22"/>
                <w:szCs w:val="22"/>
              </w:rPr>
            </w:pPr>
            <w:sdt>
              <w:sdtPr>
                <w:rPr>
                  <w:sz w:val="22"/>
                  <w:szCs w:val="22"/>
                </w:rPr>
                <w:id w:val="660279402"/>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Possible privacy breach</w:t>
            </w:r>
          </w:p>
        </w:tc>
      </w:tr>
      <w:tr w:rsidR="00B0762F" w:rsidRPr="00B0762F" w14:paraId="5D7BD04B" w14:textId="77777777" w:rsidTr="00B0762F">
        <w:trPr>
          <w:trHeight w:val="567"/>
          <w:jc w:val="center"/>
        </w:trPr>
        <w:tc>
          <w:tcPr>
            <w:tcW w:w="1983" w:type="pct"/>
            <w:vAlign w:val="center"/>
          </w:tcPr>
          <w:p w14:paraId="1DDE657F" w14:textId="77777777" w:rsidR="00B0762F" w:rsidRDefault="00B0762F" w:rsidP="00B0762F">
            <w:pPr>
              <w:rPr>
                <w:sz w:val="22"/>
                <w:szCs w:val="22"/>
              </w:rPr>
            </w:pPr>
            <w:sdt>
              <w:sdtPr>
                <w:rPr>
                  <w:sz w:val="22"/>
                  <w:szCs w:val="22"/>
                </w:rPr>
                <w:id w:val="1704745217"/>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Possible medication, mealtime, </w:t>
            </w:r>
          </w:p>
          <w:p w14:paraId="082F7218" w14:textId="7BC70A2D" w:rsidR="00B0762F" w:rsidRPr="00B0762F" w:rsidRDefault="00B0762F" w:rsidP="00B0762F">
            <w:pPr>
              <w:ind w:firstLine="319"/>
              <w:rPr>
                <w:sz w:val="22"/>
                <w:szCs w:val="22"/>
              </w:rPr>
            </w:pPr>
            <w:r w:rsidRPr="00B0762F">
              <w:rPr>
                <w:sz w:val="22"/>
                <w:szCs w:val="22"/>
              </w:rPr>
              <w:t>transport or community-access concern</w:t>
            </w:r>
          </w:p>
        </w:tc>
        <w:tc>
          <w:tcPr>
            <w:tcW w:w="3017" w:type="pct"/>
            <w:vAlign w:val="center"/>
          </w:tcPr>
          <w:p w14:paraId="1F38B4C6" w14:textId="781EA5A4" w:rsidR="00B0762F" w:rsidRPr="00B0762F" w:rsidRDefault="00B0762F" w:rsidP="00B0762F">
            <w:pPr>
              <w:rPr>
                <w:sz w:val="22"/>
                <w:szCs w:val="22"/>
              </w:rPr>
            </w:pPr>
            <w:sdt>
              <w:sdtPr>
                <w:rPr>
                  <w:sz w:val="22"/>
                  <w:szCs w:val="22"/>
                </w:rPr>
                <w:id w:val="-1067102191"/>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Possible NDIS reportable incident</w:t>
            </w:r>
          </w:p>
        </w:tc>
      </w:tr>
      <w:tr w:rsidR="00B0762F" w:rsidRPr="00B0762F" w14:paraId="003F2F96" w14:textId="77777777" w:rsidTr="00B0762F">
        <w:trPr>
          <w:trHeight w:val="567"/>
          <w:jc w:val="center"/>
        </w:trPr>
        <w:tc>
          <w:tcPr>
            <w:tcW w:w="1983" w:type="pct"/>
            <w:shd w:val="clear" w:color="auto" w:fill="EFF3F7"/>
            <w:vAlign w:val="center"/>
          </w:tcPr>
          <w:p w14:paraId="2F13A13D" w14:textId="77777777" w:rsidR="00B0762F" w:rsidRDefault="00B0762F" w:rsidP="00B0762F">
            <w:pPr>
              <w:rPr>
                <w:sz w:val="22"/>
                <w:szCs w:val="22"/>
              </w:rPr>
            </w:pPr>
            <w:sdt>
              <w:sdtPr>
                <w:rPr>
                  <w:sz w:val="22"/>
                  <w:szCs w:val="22"/>
                </w:rPr>
                <w:id w:val="1418369127"/>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Police / emergency services have been </w:t>
            </w:r>
          </w:p>
          <w:p w14:paraId="71F2A835" w14:textId="77E88A6E" w:rsidR="00B0762F" w:rsidRPr="00B0762F" w:rsidRDefault="00B0762F" w:rsidP="00B0762F">
            <w:pPr>
              <w:ind w:firstLine="319"/>
              <w:rPr>
                <w:sz w:val="22"/>
                <w:szCs w:val="22"/>
              </w:rPr>
            </w:pPr>
            <w:r w:rsidRPr="00B0762F">
              <w:rPr>
                <w:sz w:val="22"/>
                <w:szCs w:val="22"/>
              </w:rPr>
              <w:t>contacted</w:t>
            </w:r>
          </w:p>
        </w:tc>
        <w:tc>
          <w:tcPr>
            <w:tcW w:w="3017" w:type="pct"/>
            <w:shd w:val="clear" w:color="auto" w:fill="EFF3F7"/>
            <w:vAlign w:val="center"/>
          </w:tcPr>
          <w:p w14:paraId="052BE6BA" w14:textId="742C5D25" w:rsidR="00B0762F" w:rsidRPr="00B0762F" w:rsidRDefault="00B0762F" w:rsidP="00B0762F">
            <w:pPr>
              <w:rPr>
                <w:sz w:val="22"/>
                <w:szCs w:val="22"/>
              </w:rPr>
            </w:pPr>
            <w:sdt>
              <w:sdtPr>
                <w:rPr>
                  <w:sz w:val="22"/>
                  <w:szCs w:val="22"/>
                </w:rPr>
                <w:id w:val="624737135"/>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Other urgent concern: </w:t>
            </w:r>
            <w:r w:rsidRPr="00B0762F">
              <w:rPr>
                <w:color w:val="D9D9D9" w:themeColor="background1" w:themeShade="D9"/>
                <w:sz w:val="22"/>
                <w:szCs w:val="22"/>
              </w:rPr>
              <w:t>________________________________</w:t>
            </w:r>
          </w:p>
        </w:tc>
      </w:tr>
      <w:tr w:rsidR="00B0762F" w:rsidRPr="00B0762F" w14:paraId="181B9A17" w14:textId="77777777" w:rsidTr="00B0762F">
        <w:trPr>
          <w:trHeight w:val="567"/>
          <w:jc w:val="center"/>
        </w:trPr>
        <w:tc>
          <w:tcPr>
            <w:tcW w:w="5000" w:type="pct"/>
            <w:gridSpan w:val="2"/>
            <w:shd w:val="clear" w:color="auto" w:fill="591A51"/>
            <w:vAlign w:val="center"/>
          </w:tcPr>
          <w:p w14:paraId="131141F2" w14:textId="77777777" w:rsidR="00B0762F" w:rsidRPr="00B0762F" w:rsidRDefault="00B0762F" w:rsidP="00B0762F">
            <w:pPr>
              <w:rPr>
                <w:b/>
                <w:bCs/>
                <w:sz w:val="22"/>
                <w:szCs w:val="22"/>
              </w:rPr>
            </w:pPr>
            <w:r w:rsidRPr="00B0762F">
              <w:rPr>
                <w:b/>
                <w:bCs/>
              </w:rPr>
              <w:t>Immediate action / safeguarding</w:t>
            </w:r>
          </w:p>
        </w:tc>
      </w:tr>
      <w:tr w:rsidR="00B0762F" w:rsidRPr="00B0762F" w14:paraId="6CF6E171" w14:textId="77777777" w:rsidTr="00B0762F">
        <w:trPr>
          <w:trHeight w:val="567"/>
          <w:jc w:val="center"/>
        </w:trPr>
        <w:tc>
          <w:tcPr>
            <w:tcW w:w="1983" w:type="pct"/>
            <w:shd w:val="clear" w:color="auto" w:fill="EFF3F7"/>
            <w:vAlign w:val="center"/>
          </w:tcPr>
          <w:p w14:paraId="75F31689" w14:textId="77777777" w:rsidR="00B0762F" w:rsidRPr="00CB23E5" w:rsidRDefault="00B0762F" w:rsidP="00B0762F">
            <w:pPr>
              <w:rPr>
                <w:b/>
                <w:bCs/>
                <w:sz w:val="22"/>
                <w:szCs w:val="22"/>
              </w:rPr>
            </w:pPr>
            <w:r w:rsidRPr="00CB23E5">
              <w:rPr>
                <w:b/>
                <w:bCs/>
                <w:sz w:val="22"/>
                <w:szCs w:val="22"/>
              </w:rPr>
              <w:t>What support is needed now?</w:t>
            </w:r>
          </w:p>
        </w:tc>
        <w:tc>
          <w:tcPr>
            <w:tcW w:w="3017" w:type="pct"/>
          </w:tcPr>
          <w:p w14:paraId="09B48249" w14:textId="77777777" w:rsidR="00B0762F" w:rsidRPr="00B0762F" w:rsidRDefault="00B0762F" w:rsidP="00B0762F">
            <w:pPr>
              <w:rPr>
                <w:sz w:val="22"/>
                <w:szCs w:val="22"/>
              </w:rPr>
            </w:pPr>
          </w:p>
        </w:tc>
      </w:tr>
      <w:tr w:rsidR="00B0762F" w:rsidRPr="00B0762F" w14:paraId="595232E8" w14:textId="77777777" w:rsidTr="00B0762F">
        <w:trPr>
          <w:trHeight w:val="567"/>
          <w:jc w:val="center"/>
        </w:trPr>
        <w:tc>
          <w:tcPr>
            <w:tcW w:w="1983" w:type="pct"/>
            <w:shd w:val="clear" w:color="auto" w:fill="EFF3F7"/>
            <w:vAlign w:val="center"/>
          </w:tcPr>
          <w:p w14:paraId="56338B5C" w14:textId="77777777" w:rsidR="00B0762F" w:rsidRPr="00CB23E5" w:rsidRDefault="00B0762F" w:rsidP="00B0762F">
            <w:pPr>
              <w:rPr>
                <w:b/>
                <w:bCs/>
                <w:sz w:val="22"/>
                <w:szCs w:val="22"/>
              </w:rPr>
            </w:pPr>
            <w:r w:rsidRPr="00CB23E5">
              <w:rPr>
                <w:b/>
                <w:bCs/>
                <w:sz w:val="22"/>
                <w:szCs w:val="22"/>
              </w:rPr>
              <w:t>Has this been reported to anyone else?</w:t>
            </w:r>
          </w:p>
        </w:tc>
        <w:tc>
          <w:tcPr>
            <w:tcW w:w="3017" w:type="pct"/>
            <w:vAlign w:val="center"/>
          </w:tcPr>
          <w:p w14:paraId="12762410" w14:textId="7CDB4DDA" w:rsidR="00B0762F" w:rsidRPr="00B0762F" w:rsidRDefault="00B0762F" w:rsidP="00B0762F">
            <w:pPr>
              <w:rPr>
                <w:sz w:val="22"/>
                <w:szCs w:val="22"/>
              </w:rPr>
            </w:pPr>
            <w:sdt>
              <w:sdtPr>
                <w:rPr>
                  <w:sz w:val="22"/>
                  <w:szCs w:val="22"/>
                </w:rPr>
                <w:id w:val="-1992629779"/>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No  </w:t>
            </w:r>
            <w:sdt>
              <w:sdtPr>
                <w:rPr>
                  <w:sz w:val="22"/>
                  <w:szCs w:val="22"/>
                </w:rPr>
                <w:id w:val="516436411"/>
                <w14:checkbox>
                  <w14:checked w14:val="0"/>
                  <w14:checkedState w14:val="00FE" w14:font="Wingdings"/>
                  <w14:uncheckedState w14:val="2610" w14:font="MS Gothic"/>
                </w14:checkbox>
              </w:sdtPr>
              <w:sdtContent>
                <w:r w:rsidRPr="00B0762F">
                  <w:rPr>
                    <w:rFonts w:ascii="MS Gothic" w:eastAsia="MS Gothic" w:hAnsi="MS Gothic" w:hint="eastAsia"/>
                    <w:sz w:val="22"/>
                    <w:szCs w:val="22"/>
                  </w:rPr>
                  <w:t>☐</w:t>
                </w:r>
              </w:sdtContent>
            </w:sdt>
            <w:r w:rsidRPr="00B0762F">
              <w:rPr>
                <w:sz w:val="22"/>
                <w:szCs w:val="22"/>
              </w:rPr>
              <w:t xml:space="preserve"> Yes </w:t>
            </w:r>
            <w:r>
              <w:rPr>
                <w:sz w:val="22"/>
                <w:szCs w:val="22"/>
              </w:rPr>
              <w:t>-</w:t>
            </w:r>
            <w:r w:rsidRPr="00B0762F">
              <w:rPr>
                <w:sz w:val="22"/>
                <w:szCs w:val="22"/>
              </w:rPr>
              <w:t xml:space="preserve"> who/when: </w:t>
            </w:r>
            <w:r w:rsidRPr="00B0762F">
              <w:rPr>
                <w:color w:val="D9D9D9" w:themeColor="background1" w:themeShade="D9"/>
                <w:sz w:val="22"/>
                <w:szCs w:val="22"/>
              </w:rPr>
              <w:t>________________________________________________</w:t>
            </w:r>
          </w:p>
        </w:tc>
      </w:tr>
    </w:tbl>
    <w:p w14:paraId="4968CA2E" w14:textId="7DF1D1E5" w:rsidR="00B0762F" w:rsidRDefault="00B0762F" w:rsidP="00B0762F">
      <w:pPr>
        <w:pStyle w:val="Heading1"/>
      </w:pPr>
      <w:r w:rsidRPr="00B0762F">
        <w:t>WHAT OUTCOME WOULD YOU LIKE?</w:t>
      </w:r>
    </w:p>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20"/>
        <w:gridCol w:w="5236"/>
      </w:tblGrid>
      <w:tr w:rsidR="00B0762F" w:rsidRPr="00B0762F" w14:paraId="2250C646" w14:textId="77777777" w:rsidTr="00B0762F">
        <w:trPr>
          <w:trHeight w:val="340"/>
          <w:jc w:val="center"/>
        </w:trPr>
        <w:tc>
          <w:tcPr>
            <w:tcW w:w="2496" w:type="pct"/>
          </w:tcPr>
          <w:p w14:paraId="7EFDDB22" w14:textId="2C4E0039" w:rsidR="00B0762F" w:rsidRPr="00B0762F" w:rsidRDefault="00B0762F" w:rsidP="00B0762F">
            <w:pPr>
              <w:rPr>
                <w:sz w:val="22"/>
                <w:szCs w:val="22"/>
              </w:rPr>
            </w:pPr>
            <w:sdt>
              <w:sdtPr>
                <w:rPr>
                  <w:sz w:val="22"/>
                  <w:szCs w:val="22"/>
                </w:rPr>
                <w:id w:val="-725061283"/>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Acknowledgement / apology</w:t>
            </w:r>
          </w:p>
        </w:tc>
        <w:tc>
          <w:tcPr>
            <w:tcW w:w="2504" w:type="pct"/>
          </w:tcPr>
          <w:p w14:paraId="6BCC93D8" w14:textId="3694B124" w:rsidR="00B0762F" w:rsidRPr="00B0762F" w:rsidRDefault="00B0762F" w:rsidP="00B0762F">
            <w:pPr>
              <w:rPr>
                <w:sz w:val="22"/>
                <w:szCs w:val="22"/>
              </w:rPr>
            </w:pPr>
            <w:sdt>
              <w:sdtPr>
                <w:rPr>
                  <w:sz w:val="22"/>
                  <w:szCs w:val="22"/>
                </w:rPr>
                <w:id w:val="1028537486"/>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Explanation or answers</w:t>
            </w:r>
          </w:p>
        </w:tc>
      </w:tr>
      <w:tr w:rsidR="00B0762F" w:rsidRPr="00B0762F" w14:paraId="219C6379" w14:textId="77777777" w:rsidTr="00B0762F">
        <w:trPr>
          <w:trHeight w:val="340"/>
          <w:jc w:val="center"/>
        </w:trPr>
        <w:tc>
          <w:tcPr>
            <w:tcW w:w="2496" w:type="pct"/>
            <w:shd w:val="clear" w:color="auto" w:fill="EFF3F7"/>
          </w:tcPr>
          <w:p w14:paraId="0FD32833" w14:textId="143A1C09" w:rsidR="00B0762F" w:rsidRPr="00B0762F" w:rsidRDefault="00B0762F" w:rsidP="00B0762F">
            <w:pPr>
              <w:rPr>
                <w:sz w:val="22"/>
                <w:szCs w:val="22"/>
              </w:rPr>
            </w:pPr>
            <w:sdt>
              <w:sdtPr>
                <w:rPr>
                  <w:sz w:val="22"/>
                  <w:szCs w:val="22"/>
                </w:rPr>
                <w:id w:val="-228007086"/>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Action to fix the issue</w:t>
            </w:r>
          </w:p>
        </w:tc>
        <w:tc>
          <w:tcPr>
            <w:tcW w:w="2504" w:type="pct"/>
            <w:shd w:val="clear" w:color="auto" w:fill="EFF3F7"/>
          </w:tcPr>
          <w:p w14:paraId="32B9EBEB" w14:textId="3DC6ADB0" w:rsidR="00B0762F" w:rsidRPr="00B0762F" w:rsidRDefault="00B0762F" w:rsidP="00B0762F">
            <w:pPr>
              <w:rPr>
                <w:sz w:val="22"/>
                <w:szCs w:val="22"/>
              </w:rPr>
            </w:pPr>
            <w:sdt>
              <w:sdtPr>
                <w:rPr>
                  <w:sz w:val="22"/>
                  <w:szCs w:val="22"/>
                </w:rPr>
                <w:id w:val="1555889536"/>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Change to supports or roster</w:t>
            </w:r>
          </w:p>
        </w:tc>
      </w:tr>
      <w:tr w:rsidR="00B0762F" w:rsidRPr="00B0762F" w14:paraId="09BA5A30" w14:textId="77777777" w:rsidTr="00B0762F">
        <w:trPr>
          <w:trHeight w:val="340"/>
          <w:jc w:val="center"/>
        </w:trPr>
        <w:tc>
          <w:tcPr>
            <w:tcW w:w="2496" w:type="pct"/>
          </w:tcPr>
          <w:p w14:paraId="07A0EF47" w14:textId="2D9E0739" w:rsidR="00B0762F" w:rsidRPr="00B0762F" w:rsidRDefault="00B0762F" w:rsidP="00B0762F">
            <w:pPr>
              <w:rPr>
                <w:sz w:val="22"/>
                <w:szCs w:val="22"/>
              </w:rPr>
            </w:pPr>
            <w:sdt>
              <w:sdtPr>
                <w:rPr>
                  <w:sz w:val="22"/>
                  <w:szCs w:val="22"/>
                </w:rPr>
                <w:id w:val="1640606096"/>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Staff training or follow-up</w:t>
            </w:r>
          </w:p>
        </w:tc>
        <w:tc>
          <w:tcPr>
            <w:tcW w:w="2504" w:type="pct"/>
          </w:tcPr>
          <w:p w14:paraId="440833DC" w14:textId="3C0B4D78" w:rsidR="00B0762F" w:rsidRPr="00B0762F" w:rsidRDefault="00B0762F" w:rsidP="00B0762F">
            <w:pPr>
              <w:rPr>
                <w:sz w:val="22"/>
                <w:szCs w:val="22"/>
              </w:rPr>
            </w:pPr>
            <w:sdt>
              <w:sdtPr>
                <w:rPr>
                  <w:sz w:val="22"/>
                  <w:szCs w:val="22"/>
                </w:rPr>
                <w:id w:val="474423680"/>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Review of a policy or process</w:t>
            </w:r>
          </w:p>
        </w:tc>
      </w:tr>
      <w:tr w:rsidR="00B0762F" w:rsidRPr="00B0762F" w14:paraId="278C4343" w14:textId="77777777" w:rsidTr="00B0762F">
        <w:trPr>
          <w:trHeight w:val="340"/>
          <w:jc w:val="center"/>
        </w:trPr>
        <w:tc>
          <w:tcPr>
            <w:tcW w:w="2496" w:type="pct"/>
            <w:shd w:val="clear" w:color="auto" w:fill="EFF3F7"/>
          </w:tcPr>
          <w:p w14:paraId="4D22A00E" w14:textId="203EC127" w:rsidR="00B0762F" w:rsidRPr="00B0762F" w:rsidRDefault="00B0762F" w:rsidP="00B0762F">
            <w:pPr>
              <w:rPr>
                <w:sz w:val="22"/>
                <w:szCs w:val="22"/>
              </w:rPr>
            </w:pPr>
            <w:sdt>
              <w:sdtPr>
                <w:rPr>
                  <w:sz w:val="22"/>
                  <w:szCs w:val="22"/>
                </w:rPr>
                <w:id w:val="-1610886172"/>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Help to contact an external complaints body</w:t>
            </w:r>
          </w:p>
        </w:tc>
        <w:tc>
          <w:tcPr>
            <w:tcW w:w="2504" w:type="pct"/>
            <w:shd w:val="clear" w:color="auto" w:fill="EFF3F7"/>
          </w:tcPr>
          <w:p w14:paraId="446310E7" w14:textId="08DA5832" w:rsidR="00B0762F" w:rsidRPr="00B0762F" w:rsidRDefault="00B0762F" w:rsidP="00B0762F">
            <w:pPr>
              <w:rPr>
                <w:sz w:val="22"/>
                <w:szCs w:val="22"/>
              </w:rPr>
            </w:pPr>
            <w:sdt>
              <w:sdtPr>
                <w:rPr>
                  <w:sz w:val="22"/>
                  <w:szCs w:val="22"/>
                </w:rPr>
                <w:id w:val="-253360202"/>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Other: </w:t>
            </w:r>
            <w:r w:rsidRPr="00B0762F">
              <w:rPr>
                <w:color w:val="D9D9D9" w:themeColor="background1" w:themeShade="D9"/>
                <w:sz w:val="22"/>
                <w:szCs w:val="22"/>
              </w:rPr>
              <w:t>________________________________</w:t>
            </w:r>
          </w:p>
        </w:tc>
      </w:tr>
      <w:tr w:rsidR="00B0762F" w:rsidRPr="00B0762F" w14:paraId="6F304CC0" w14:textId="77777777" w:rsidTr="00B0762F">
        <w:tblPrEx>
          <w:jc w:val="left"/>
        </w:tblPrEx>
        <w:trPr>
          <w:trHeight w:val="340"/>
        </w:trPr>
        <w:tc>
          <w:tcPr>
            <w:tcW w:w="5000" w:type="pct"/>
            <w:gridSpan w:val="2"/>
          </w:tcPr>
          <w:p w14:paraId="0CA03750" w14:textId="77777777" w:rsidR="00B0762F" w:rsidRDefault="00B0762F" w:rsidP="00B0762F">
            <w:pPr>
              <w:rPr>
                <w:sz w:val="22"/>
                <w:szCs w:val="22"/>
              </w:rPr>
            </w:pPr>
            <w:r w:rsidRPr="00B0762F">
              <w:rPr>
                <w:sz w:val="22"/>
                <w:szCs w:val="22"/>
              </w:rPr>
              <w:t xml:space="preserve"> </w:t>
            </w:r>
          </w:p>
          <w:p w14:paraId="5AE444AE" w14:textId="77777777" w:rsidR="00B0762F" w:rsidRDefault="00B0762F" w:rsidP="00B0762F">
            <w:pPr>
              <w:rPr>
                <w:sz w:val="22"/>
                <w:szCs w:val="22"/>
              </w:rPr>
            </w:pPr>
          </w:p>
          <w:p w14:paraId="4AFD36E8" w14:textId="77777777" w:rsidR="00B0762F" w:rsidRPr="00B0762F" w:rsidRDefault="00B0762F" w:rsidP="00B0762F">
            <w:pPr>
              <w:rPr>
                <w:sz w:val="22"/>
                <w:szCs w:val="22"/>
              </w:rPr>
            </w:pPr>
          </w:p>
        </w:tc>
      </w:tr>
    </w:tbl>
    <w:p w14:paraId="3D709B90" w14:textId="4F7A238D" w:rsidR="00B0762F" w:rsidRDefault="00B0762F" w:rsidP="00B0762F">
      <w:pPr>
        <w:pStyle w:val="Heading1"/>
      </w:pPr>
      <w:r>
        <w:t>YOUR RIGHTS AND EXTERNAL COMPLAINT OPTIONS</w:t>
      </w:r>
    </w:p>
    <w:p w14:paraId="240CBB81" w14:textId="0ACB2810" w:rsidR="00B0762F" w:rsidRDefault="00B0762F" w:rsidP="00B0762F">
      <w:pPr>
        <w:pStyle w:val="ListParagraph"/>
        <w:numPr>
          <w:ilvl w:val="0"/>
          <w:numId w:val="8"/>
        </w:numPr>
      </w:pPr>
      <w:r>
        <w:t>You have the right to make a complaint, give feedback, or withdraw a complaint at any time.</w:t>
      </w:r>
    </w:p>
    <w:p w14:paraId="178215B0" w14:textId="2ECC9C7F" w:rsidR="00B0762F" w:rsidRDefault="00B0762F" w:rsidP="00B0762F">
      <w:pPr>
        <w:pStyle w:val="ListParagraph"/>
        <w:numPr>
          <w:ilvl w:val="0"/>
          <w:numId w:val="8"/>
        </w:numPr>
      </w:pPr>
      <w:r>
        <w:t>You have the right to be treated respectfully and not be disadvantaged because you made a complaint.</w:t>
      </w:r>
    </w:p>
    <w:p w14:paraId="7486C1E6" w14:textId="7A9C6DD4" w:rsidR="00B0762F" w:rsidRDefault="00B0762F" w:rsidP="00B0762F">
      <w:pPr>
        <w:pStyle w:val="ListParagraph"/>
        <w:numPr>
          <w:ilvl w:val="0"/>
          <w:numId w:val="8"/>
        </w:numPr>
      </w:pPr>
      <w:r>
        <w:t>MCCS will acknowledge complaints within 2 working days where contact details are provided.</w:t>
      </w:r>
    </w:p>
    <w:p w14:paraId="70C980E6" w14:textId="5E2E58F9" w:rsidR="00B0762F" w:rsidRDefault="00B0762F" w:rsidP="00B0762F">
      <w:pPr>
        <w:pStyle w:val="ListParagraph"/>
        <w:numPr>
          <w:ilvl w:val="0"/>
          <w:numId w:val="8"/>
        </w:numPr>
      </w:pPr>
      <w:r>
        <w:t>MCCS aims to provide a response within 28 days from acknowledgement. If more time is needed, MCCS will provide an update and expected response date.</w:t>
      </w:r>
    </w:p>
    <w:p w14:paraId="7D62EA6B" w14:textId="33182525" w:rsidR="00B0762F" w:rsidRDefault="00B0762F" w:rsidP="00B0762F">
      <w:pPr>
        <w:pStyle w:val="ListParagraph"/>
        <w:numPr>
          <w:ilvl w:val="0"/>
          <w:numId w:val="8"/>
        </w:numPr>
      </w:pPr>
      <w:r>
        <w:t>You can use an advocate, representative, interpreter, family member or trusted person to help you.</w:t>
      </w:r>
    </w:p>
    <w:p w14:paraId="56C7F63E" w14:textId="4055CA5E" w:rsidR="00B0762F" w:rsidRDefault="00B0762F" w:rsidP="00B0762F">
      <w:pPr>
        <w:pStyle w:val="ListParagraph"/>
        <w:numPr>
          <w:ilvl w:val="0"/>
          <w:numId w:val="8"/>
        </w:numPr>
      </w:pPr>
      <w:r>
        <w:t>You can complain directly to the NDIS Quality and Safeguards Commission at any time: 1800 035 544 or www.ndiscommission.gov.au.</w:t>
      </w:r>
    </w:p>
    <w:p w14:paraId="2859499A" w14:textId="4FE3A183" w:rsidR="00B0762F" w:rsidRDefault="00B0762F" w:rsidP="00B0762F">
      <w:pPr>
        <w:pStyle w:val="ListParagraph"/>
        <w:numPr>
          <w:ilvl w:val="0"/>
          <w:numId w:val="8"/>
        </w:numPr>
      </w:pPr>
      <w:r>
        <w:t xml:space="preserve">In Western Australia, you may also contact </w:t>
      </w:r>
      <w:proofErr w:type="spellStart"/>
      <w:r>
        <w:t>HaDSCO</w:t>
      </w:r>
      <w:proofErr w:type="spellEnd"/>
      <w:r>
        <w:t xml:space="preserve"> for health, disability or mental health service complaints: (08) 6551 7600 or </w:t>
      </w:r>
      <w:r w:rsidRPr="00B0762F">
        <w:t>www.hadsco.wa.gov.au</w:t>
      </w:r>
      <w:r>
        <w:t>.</w:t>
      </w:r>
    </w:p>
    <w:p w14:paraId="36A33458" w14:textId="1AD23100" w:rsidR="00B0762F" w:rsidRDefault="00B0762F" w:rsidP="00B0762F">
      <w:pPr>
        <w:pStyle w:val="Heading1"/>
      </w:pPr>
      <w:r>
        <w:t>PRIVACY NOTICE AND DECLARATION</w:t>
      </w:r>
    </w:p>
    <w:p w14:paraId="10F775B7" w14:textId="2E1BEF75" w:rsidR="00B0762F" w:rsidRDefault="00B0762F" w:rsidP="00B0762F">
      <w:r>
        <w:t>MCCS collects the information on this form to receive, assess, respond to, record and review feedback and complaints. Information will be handled under the Privacy and Confidentiality Policy and Procedure. MCCS will only share information where needed to manage the matter, where required by law, or where not sharing information may place someone’s safety, health or wellbeing at risk.</w:t>
      </w:r>
    </w:p>
    <w:p w14:paraId="3EE9809F" w14:textId="77777777" w:rsidR="00B0762F" w:rsidRDefault="00B0762F" w:rsidP="00B0762F"/>
    <w:tbl>
      <w:tblPr>
        <w:tblStyle w:val="TableGrid"/>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19"/>
        <w:gridCol w:w="7637"/>
      </w:tblGrid>
      <w:tr w:rsidR="00B0762F" w:rsidRPr="00B0762F" w14:paraId="50EC0B1C" w14:textId="77777777" w:rsidTr="00B0762F">
        <w:trPr>
          <w:trHeight w:val="567"/>
          <w:jc w:val="center"/>
        </w:trPr>
        <w:tc>
          <w:tcPr>
            <w:tcW w:w="5000" w:type="pct"/>
            <w:gridSpan w:val="2"/>
            <w:vAlign w:val="center"/>
          </w:tcPr>
          <w:p w14:paraId="5EBE9878" w14:textId="253E3E3E" w:rsidR="00B0762F" w:rsidRPr="00B0762F" w:rsidRDefault="00B0762F" w:rsidP="00B0762F">
            <w:pPr>
              <w:rPr>
                <w:sz w:val="22"/>
                <w:szCs w:val="22"/>
              </w:rPr>
            </w:pPr>
            <w:sdt>
              <w:sdtPr>
                <w:rPr>
                  <w:sz w:val="22"/>
                  <w:szCs w:val="22"/>
                </w:rPr>
                <w:id w:val="-698550367"/>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I understand how this information will be used</w:t>
            </w:r>
          </w:p>
        </w:tc>
      </w:tr>
      <w:tr w:rsidR="00B0762F" w:rsidRPr="00B0762F" w14:paraId="7B60396A" w14:textId="77777777" w:rsidTr="00B0762F">
        <w:trPr>
          <w:trHeight w:val="567"/>
          <w:jc w:val="center"/>
        </w:trPr>
        <w:tc>
          <w:tcPr>
            <w:tcW w:w="5000" w:type="pct"/>
            <w:gridSpan w:val="2"/>
            <w:shd w:val="clear" w:color="auto" w:fill="EFF3F7"/>
            <w:vAlign w:val="center"/>
          </w:tcPr>
          <w:p w14:paraId="0A731102" w14:textId="400B20B5" w:rsidR="00B0762F" w:rsidRPr="00B0762F" w:rsidRDefault="00B0762F" w:rsidP="00B0762F">
            <w:pPr>
              <w:rPr>
                <w:sz w:val="22"/>
                <w:szCs w:val="22"/>
              </w:rPr>
            </w:pPr>
            <w:sdt>
              <w:sdtPr>
                <w:rPr>
                  <w:sz w:val="22"/>
                  <w:szCs w:val="22"/>
                </w:rPr>
                <w:id w:val="1539323543"/>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I consent to MCCS contacting me about this matter</w:t>
            </w:r>
          </w:p>
        </w:tc>
      </w:tr>
      <w:tr w:rsidR="00B0762F" w:rsidRPr="00B0762F" w14:paraId="2A58DAF5" w14:textId="77777777" w:rsidTr="00B0762F">
        <w:trPr>
          <w:trHeight w:val="567"/>
          <w:jc w:val="center"/>
        </w:trPr>
        <w:tc>
          <w:tcPr>
            <w:tcW w:w="5000" w:type="pct"/>
            <w:gridSpan w:val="2"/>
            <w:vAlign w:val="center"/>
          </w:tcPr>
          <w:p w14:paraId="3587807C" w14:textId="231332A6" w:rsidR="00B0762F" w:rsidRPr="00B0762F" w:rsidRDefault="00B0762F" w:rsidP="00B0762F">
            <w:pPr>
              <w:rPr>
                <w:sz w:val="22"/>
                <w:szCs w:val="22"/>
              </w:rPr>
            </w:pPr>
            <w:sdt>
              <w:sdtPr>
                <w:rPr>
                  <w:sz w:val="22"/>
                  <w:szCs w:val="22"/>
                </w:rPr>
                <w:id w:val="-1929874941"/>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I consent to MCCS contacting the participant / representative named above, where relevant</w:t>
            </w:r>
          </w:p>
        </w:tc>
      </w:tr>
      <w:tr w:rsidR="00B0762F" w:rsidRPr="00B0762F" w14:paraId="5338AD30" w14:textId="77777777" w:rsidTr="00B0762F">
        <w:trPr>
          <w:trHeight w:val="567"/>
          <w:jc w:val="center"/>
        </w:trPr>
        <w:tc>
          <w:tcPr>
            <w:tcW w:w="5000" w:type="pct"/>
            <w:gridSpan w:val="2"/>
            <w:shd w:val="clear" w:color="auto" w:fill="EFF3F7"/>
            <w:vAlign w:val="center"/>
          </w:tcPr>
          <w:p w14:paraId="2DD4AE8A" w14:textId="718AF641" w:rsidR="00B0762F" w:rsidRPr="00B0762F" w:rsidRDefault="00B0762F" w:rsidP="00B0762F">
            <w:pPr>
              <w:rPr>
                <w:sz w:val="22"/>
                <w:szCs w:val="22"/>
              </w:rPr>
            </w:pPr>
            <w:sdt>
              <w:sdtPr>
                <w:rPr>
                  <w:sz w:val="22"/>
                  <w:szCs w:val="22"/>
                </w:rPr>
                <w:id w:val="653804396"/>
                <w14:checkbox>
                  <w14:checked w14:val="0"/>
                  <w14:checkedState w14:val="00FE" w14:font="Wingdings"/>
                  <w14:uncheckedState w14:val="2610" w14:font="MS Gothic"/>
                </w14:checkbox>
              </w:sdtPr>
              <w:sdtContent>
                <w:r>
                  <w:rPr>
                    <w:rFonts w:ascii="MS Gothic" w:eastAsia="MS Gothic" w:hAnsi="MS Gothic" w:hint="eastAsia"/>
                    <w:sz w:val="22"/>
                    <w:szCs w:val="22"/>
                  </w:rPr>
                  <w:t>☐</w:t>
                </w:r>
              </w:sdtContent>
            </w:sdt>
            <w:r w:rsidRPr="00B0762F">
              <w:rPr>
                <w:sz w:val="22"/>
                <w:szCs w:val="22"/>
              </w:rPr>
              <w:t xml:space="preserve"> I do not consent to contact except where required for safety, legal or safeguarding reasons</w:t>
            </w:r>
          </w:p>
        </w:tc>
      </w:tr>
      <w:tr w:rsidR="00B0762F" w:rsidRPr="00B0762F" w14:paraId="2DCCE2DF" w14:textId="77777777" w:rsidTr="00B0762F">
        <w:trPr>
          <w:trHeight w:val="567"/>
          <w:jc w:val="center"/>
        </w:trPr>
        <w:tc>
          <w:tcPr>
            <w:tcW w:w="5000" w:type="pct"/>
            <w:gridSpan w:val="2"/>
            <w:shd w:val="clear" w:color="auto" w:fill="591A51"/>
            <w:vAlign w:val="center"/>
          </w:tcPr>
          <w:p w14:paraId="4058E819" w14:textId="77777777" w:rsidR="00B0762F" w:rsidRPr="00B0762F" w:rsidRDefault="00B0762F" w:rsidP="00B0762F">
            <w:pPr>
              <w:rPr>
                <w:sz w:val="22"/>
                <w:szCs w:val="22"/>
              </w:rPr>
            </w:pPr>
            <w:r w:rsidRPr="00B0762F">
              <w:rPr>
                <w:sz w:val="22"/>
                <w:szCs w:val="22"/>
              </w:rPr>
              <w:t>Declaration</w:t>
            </w:r>
          </w:p>
        </w:tc>
      </w:tr>
      <w:tr w:rsidR="00B0762F" w:rsidRPr="00B0762F" w14:paraId="132A257C" w14:textId="77777777" w:rsidTr="00B0762F">
        <w:trPr>
          <w:trHeight w:val="567"/>
          <w:jc w:val="center"/>
        </w:trPr>
        <w:tc>
          <w:tcPr>
            <w:tcW w:w="1348" w:type="pct"/>
            <w:shd w:val="clear" w:color="auto" w:fill="EFF3F7"/>
            <w:vAlign w:val="center"/>
          </w:tcPr>
          <w:p w14:paraId="28284C0C" w14:textId="77777777" w:rsidR="00B0762F" w:rsidRPr="00B0762F" w:rsidRDefault="00B0762F" w:rsidP="00B0762F">
            <w:pPr>
              <w:rPr>
                <w:b/>
                <w:bCs/>
                <w:sz w:val="22"/>
                <w:szCs w:val="22"/>
              </w:rPr>
            </w:pPr>
            <w:r w:rsidRPr="00B0762F">
              <w:rPr>
                <w:b/>
                <w:bCs/>
                <w:sz w:val="22"/>
                <w:szCs w:val="22"/>
              </w:rPr>
              <w:t>Signature / name</w:t>
            </w:r>
          </w:p>
        </w:tc>
        <w:tc>
          <w:tcPr>
            <w:tcW w:w="3652" w:type="pct"/>
            <w:vAlign w:val="center"/>
          </w:tcPr>
          <w:p w14:paraId="2CFA2354" w14:textId="77777777" w:rsidR="00B0762F" w:rsidRPr="00B0762F" w:rsidRDefault="00B0762F" w:rsidP="00B0762F">
            <w:pPr>
              <w:rPr>
                <w:sz w:val="22"/>
                <w:szCs w:val="22"/>
              </w:rPr>
            </w:pPr>
          </w:p>
        </w:tc>
      </w:tr>
      <w:tr w:rsidR="00B0762F" w:rsidRPr="00B0762F" w14:paraId="064C4350" w14:textId="77777777" w:rsidTr="00B0762F">
        <w:trPr>
          <w:trHeight w:val="567"/>
          <w:jc w:val="center"/>
        </w:trPr>
        <w:tc>
          <w:tcPr>
            <w:tcW w:w="1348" w:type="pct"/>
            <w:shd w:val="clear" w:color="auto" w:fill="EFF3F7"/>
            <w:vAlign w:val="center"/>
          </w:tcPr>
          <w:p w14:paraId="52ECC2F6" w14:textId="77777777" w:rsidR="00B0762F" w:rsidRPr="00B0762F" w:rsidRDefault="00B0762F" w:rsidP="00B0762F">
            <w:pPr>
              <w:rPr>
                <w:b/>
                <w:bCs/>
                <w:sz w:val="22"/>
                <w:szCs w:val="22"/>
              </w:rPr>
            </w:pPr>
            <w:r w:rsidRPr="00B0762F">
              <w:rPr>
                <w:b/>
                <w:bCs/>
                <w:sz w:val="22"/>
                <w:szCs w:val="22"/>
              </w:rPr>
              <w:t>Date</w:t>
            </w:r>
          </w:p>
        </w:tc>
        <w:tc>
          <w:tcPr>
            <w:tcW w:w="3652" w:type="pct"/>
            <w:vAlign w:val="center"/>
          </w:tcPr>
          <w:p w14:paraId="60004B0E" w14:textId="77777777" w:rsidR="00B0762F" w:rsidRPr="00B0762F" w:rsidRDefault="00B0762F" w:rsidP="00B0762F">
            <w:pPr>
              <w:rPr>
                <w:sz w:val="22"/>
                <w:szCs w:val="22"/>
              </w:rPr>
            </w:pPr>
          </w:p>
        </w:tc>
      </w:tr>
    </w:tbl>
    <w:p w14:paraId="2FF4D5E6" w14:textId="77777777" w:rsidR="00B0762F" w:rsidRPr="00B0762F" w:rsidRDefault="00B0762F" w:rsidP="00B0762F"/>
    <w:p w14:paraId="58554043" w14:textId="77777777" w:rsidR="00B0762F" w:rsidRDefault="00B0762F" w:rsidP="00281260"/>
    <w:p w14:paraId="380587AF" w14:textId="77777777" w:rsidR="008A25D4" w:rsidRPr="008A25D4" w:rsidRDefault="008A25D4" w:rsidP="008A25D4"/>
    <w:p w14:paraId="0C4E3AC6" w14:textId="77777777" w:rsidR="008A25D4" w:rsidRPr="008A25D4" w:rsidRDefault="008A25D4" w:rsidP="008A25D4"/>
    <w:p w14:paraId="742EB092" w14:textId="77777777" w:rsidR="008A25D4" w:rsidRPr="008A25D4" w:rsidRDefault="008A25D4" w:rsidP="008A25D4"/>
    <w:p w14:paraId="236718CB" w14:textId="77777777" w:rsidR="008A25D4" w:rsidRPr="008A25D4" w:rsidRDefault="008A25D4" w:rsidP="008A25D4"/>
    <w:p w14:paraId="315C935F" w14:textId="77777777" w:rsidR="008A25D4" w:rsidRPr="008A25D4" w:rsidRDefault="008A25D4" w:rsidP="008A25D4"/>
    <w:p w14:paraId="3E74AE00" w14:textId="77777777" w:rsidR="008A25D4" w:rsidRPr="008A25D4" w:rsidRDefault="008A25D4" w:rsidP="008A25D4"/>
    <w:p w14:paraId="55E72ADF" w14:textId="77777777" w:rsidR="008A25D4" w:rsidRPr="008A25D4" w:rsidRDefault="008A25D4" w:rsidP="008A25D4"/>
    <w:p w14:paraId="4F985CB2" w14:textId="77777777" w:rsidR="008A25D4" w:rsidRPr="008A25D4" w:rsidRDefault="008A25D4" w:rsidP="008A25D4"/>
    <w:p w14:paraId="7898063E" w14:textId="77777777" w:rsidR="008A25D4" w:rsidRPr="008A25D4" w:rsidRDefault="008A25D4" w:rsidP="008A25D4"/>
    <w:p w14:paraId="263C326D" w14:textId="77777777" w:rsidR="008A25D4" w:rsidRPr="008A25D4" w:rsidRDefault="008A25D4" w:rsidP="008A25D4"/>
    <w:p w14:paraId="0BAB88B6" w14:textId="77777777" w:rsidR="008A25D4" w:rsidRPr="008A25D4" w:rsidRDefault="008A25D4" w:rsidP="008A25D4"/>
    <w:p w14:paraId="2CF4130C" w14:textId="77777777" w:rsidR="008A25D4" w:rsidRPr="008A25D4" w:rsidRDefault="008A25D4" w:rsidP="008A25D4"/>
    <w:p w14:paraId="448CC808" w14:textId="77777777" w:rsidR="008A25D4" w:rsidRPr="008A25D4" w:rsidRDefault="008A25D4" w:rsidP="008A25D4"/>
    <w:p w14:paraId="7D03AEA9" w14:textId="77777777" w:rsidR="008A25D4" w:rsidRPr="008A25D4" w:rsidRDefault="008A25D4" w:rsidP="008A25D4"/>
    <w:p w14:paraId="5B36F342" w14:textId="77777777" w:rsidR="008A25D4" w:rsidRPr="008A25D4" w:rsidRDefault="008A25D4" w:rsidP="008A25D4"/>
    <w:p w14:paraId="4EFA383E" w14:textId="77777777" w:rsidR="008A25D4" w:rsidRPr="008A25D4" w:rsidRDefault="008A25D4" w:rsidP="008A25D4"/>
    <w:p w14:paraId="44510AAB" w14:textId="77777777" w:rsidR="008A25D4" w:rsidRDefault="008A25D4" w:rsidP="008A25D4"/>
    <w:p w14:paraId="1CAE77D5" w14:textId="77777777" w:rsidR="008A25D4" w:rsidRDefault="008A25D4" w:rsidP="008A25D4"/>
    <w:p w14:paraId="3A760123" w14:textId="5C167E3F" w:rsidR="008A25D4" w:rsidRPr="008A25D4" w:rsidRDefault="008A25D4" w:rsidP="008A25D4">
      <w:pPr>
        <w:tabs>
          <w:tab w:val="left" w:pos="8747"/>
        </w:tabs>
      </w:pPr>
      <w:r>
        <w:tab/>
      </w:r>
    </w:p>
    <w:sectPr w:rsidR="008A25D4" w:rsidRPr="008A25D4" w:rsidSect="006A3979">
      <w:footerReference w:type="default" r:id="rId13"/>
      <w:pgSz w:w="11906" w:h="16838"/>
      <w:pgMar w:top="720" w:right="720" w:bottom="720" w:left="720"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9006" w14:textId="77777777" w:rsidR="00EB685C" w:rsidRDefault="00EB685C" w:rsidP="00281260">
      <w:r>
        <w:separator/>
      </w:r>
    </w:p>
  </w:endnote>
  <w:endnote w:type="continuationSeparator" w:id="0">
    <w:p w14:paraId="3433B442" w14:textId="77777777" w:rsidR="00EB685C" w:rsidRDefault="00EB685C" w:rsidP="00281260">
      <w:r>
        <w:continuationSeparator/>
      </w:r>
    </w:p>
  </w:endnote>
  <w:endnote w:type="continuationNotice" w:id="1">
    <w:p w14:paraId="472FBE24" w14:textId="77777777" w:rsidR="00EB685C" w:rsidRDefault="00EB685C" w:rsidP="00281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venir-Book">
    <w:altName w:val="Calibri"/>
    <w:panose1 w:val="02000503020000020003"/>
    <w:charset w:val="00"/>
    <w:family w:val="auto"/>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5D015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1530"/>
    </w:tblGrid>
    <w:tr w:rsidR="00DF74E8" w14:paraId="43194825" w14:textId="77777777" w:rsidTr="00BD5273">
      <w:tc>
        <w:tcPr>
          <w:tcW w:w="8931" w:type="dxa"/>
          <w:tcBorders>
            <w:top w:val="single" w:sz="4" w:space="0" w:color="5D015E"/>
          </w:tcBorders>
        </w:tcPr>
        <w:p w14:paraId="131367BF" w14:textId="52522D01" w:rsidR="00DF74E8" w:rsidRPr="00281260" w:rsidRDefault="00281260" w:rsidP="006A3979">
          <w:pPr>
            <w:pStyle w:val="Footer"/>
            <w:spacing w:before="240"/>
            <w:rPr>
              <w:rFonts w:ascii="Calibri Light" w:hAnsi="Calibri Light" w:cs="Calibri Light"/>
              <w:color w:val="767171" w:themeColor="background2" w:themeShade="80"/>
              <w:sz w:val="20"/>
              <w:szCs w:val="20"/>
            </w:rPr>
          </w:pPr>
          <w:r w:rsidRPr="00281260">
            <w:rPr>
              <w:rFonts w:ascii="Calibri Light" w:hAnsi="Calibri Light" w:cs="Calibri Light"/>
              <w:color w:val="767171" w:themeColor="background2" w:themeShade="80"/>
              <w:sz w:val="20"/>
              <w:szCs w:val="20"/>
            </w:rPr>
            <w:t xml:space="preserve">My Care Coordination Services | </w:t>
          </w:r>
          <w:r w:rsidR="00CB23E5" w:rsidRPr="00CB23E5">
            <w:rPr>
              <w:rFonts w:ascii="Calibri Light" w:hAnsi="Calibri Light" w:cs="Calibri Light"/>
              <w:color w:val="767171" w:themeColor="background2" w:themeShade="80"/>
              <w:sz w:val="20"/>
              <w:szCs w:val="20"/>
            </w:rPr>
            <w:t xml:space="preserve">Feedback and Complaints Form </w:t>
          </w:r>
          <w:r w:rsidR="00915C47">
            <w:rPr>
              <w:rFonts w:ascii="Calibri Light" w:hAnsi="Calibri Light" w:cs="Calibri Light"/>
              <w:color w:val="767171" w:themeColor="background2" w:themeShade="80"/>
              <w:sz w:val="20"/>
              <w:szCs w:val="20"/>
            </w:rPr>
            <w:t xml:space="preserve">SA-005 </w:t>
          </w:r>
          <w:r w:rsidRPr="00281260">
            <w:rPr>
              <w:rFonts w:ascii="Calibri Light" w:hAnsi="Calibri Light" w:cs="Calibri Light"/>
              <w:color w:val="767171" w:themeColor="background2" w:themeShade="80"/>
              <w:sz w:val="20"/>
              <w:szCs w:val="20"/>
            </w:rPr>
            <w:t xml:space="preserve">| Version </w:t>
          </w:r>
          <w:r w:rsidR="008A25D4">
            <w:rPr>
              <w:rFonts w:ascii="Calibri Light" w:hAnsi="Calibri Light" w:cs="Calibri Light"/>
              <w:color w:val="767171" w:themeColor="background2" w:themeShade="80"/>
              <w:sz w:val="20"/>
              <w:szCs w:val="20"/>
            </w:rPr>
            <w:t>3</w:t>
          </w:r>
        </w:p>
      </w:tc>
      <w:tc>
        <w:tcPr>
          <w:tcW w:w="1530" w:type="dxa"/>
          <w:tcBorders>
            <w:top w:val="single" w:sz="4" w:space="0" w:color="5D015E"/>
          </w:tcBorders>
        </w:tcPr>
        <w:p w14:paraId="6A7FC79A" w14:textId="77777777" w:rsidR="00DF74E8" w:rsidRPr="00281260" w:rsidRDefault="00DF74E8" w:rsidP="006A3979">
          <w:pPr>
            <w:pStyle w:val="Footer"/>
            <w:spacing w:before="240"/>
            <w:rPr>
              <w:rFonts w:ascii="Calibri Light" w:hAnsi="Calibri Light" w:cs="Calibri Light"/>
              <w:color w:val="767171" w:themeColor="background2" w:themeShade="80"/>
              <w:sz w:val="20"/>
              <w:szCs w:val="20"/>
            </w:rPr>
          </w:pPr>
          <w:r w:rsidRPr="00281260">
            <w:rPr>
              <w:rFonts w:ascii="Calibri Light" w:hAnsi="Calibri Light" w:cs="Calibri Light"/>
              <w:color w:val="767171" w:themeColor="background2" w:themeShade="80"/>
              <w:sz w:val="20"/>
              <w:szCs w:val="20"/>
            </w:rPr>
            <w:t xml:space="preserve">Page </w:t>
          </w:r>
          <w:r w:rsidRPr="00281260">
            <w:rPr>
              <w:rFonts w:ascii="Calibri Light" w:hAnsi="Calibri Light" w:cs="Calibri Light"/>
              <w:color w:val="767171" w:themeColor="background2" w:themeShade="80"/>
              <w:sz w:val="20"/>
              <w:szCs w:val="20"/>
            </w:rPr>
            <w:fldChar w:fldCharType="begin"/>
          </w:r>
          <w:r w:rsidRPr="00281260">
            <w:rPr>
              <w:rFonts w:ascii="Calibri Light" w:hAnsi="Calibri Light" w:cs="Calibri Light"/>
              <w:color w:val="767171" w:themeColor="background2" w:themeShade="80"/>
              <w:sz w:val="20"/>
              <w:szCs w:val="20"/>
            </w:rPr>
            <w:instrText xml:space="preserve"> PAGE </w:instrText>
          </w:r>
          <w:r w:rsidRPr="00281260">
            <w:rPr>
              <w:rFonts w:ascii="Calibri Light" w:hAnsi="Calibri Light" w:cs="Calibri Light"/>
              <w:color w:val="767171" w:themeColor="background2" w:themeShade="80"/>
              <w:sz w:val="20"/>
              <w:szCs w:val="20"/>
            </w:rPr>
            <w:fldChar w:fldCharType="separate"/>
          </w:r>
          <w:r w:rsidRPr="00281260">
            <w:rPr>
              <w:rFonts w:ascii="Calibri Light" w:hAnsi="Calibri Light" w:cs="Calibri Light"/>
              <w:color w:val="767171" w:themeColor="background2" w:themeShade="80"/>
              <w:sz w:val="20"/>
              <w:szCs w:val="20"/>
            </w:rPr>
            <w:t>2</w:t>
          </w:r>
          <w:r w:rsidRPr="00281260">
            <w:rPr>
              <w:rFonts w:ascii="Calibri Light" w:hAnsi="Calibri Light" w:cs="Calibri Light"/>
              <w:color w:val="767171" w:themeColor="background2" w:themeShade="80"/>
              <w:sz w:val="20"/>
              <w:szCs w:val="20"/>
            </w:rPr>
            <w:fldChar w:fldCharType="end"/>
          </w:r>
          <w:r w:rsidRPr="00281260">
            <w:rPr>
              <w:rFonts w:ascii="Calibri Light" w:hAnsi="Calibri Light" w:cs="Calibri Light"/>
              <w:color w:val="767171" w:themeColor="background2" w:themeShade="80"/>
              <w:sz w:val="20"/>
              <w:szCs w:val="20"/>
            </w:rPr>
            <w:t xml:space="preserve"> of </w:t>
          </w:r>
          <w:r w:rsidRPr="00281260">
            <w:rPr>
              <w:rFonts w:ascii="Calibri Light" w:hAnsi="Calibri Light" w:cs="Calibri Light"/>
              <w:color w:val="767171" w:themeColor="background2" w:themeShade="80"/>
              <w:sz w:val="20"/>
              <w:szCs w:val="20"/>
            </w:rPr>
            <w:fldChar w:fldCharType="begin"/>
          </w:r>
          <w:r w:rsidRPr="00281260">
            <w:rPr>
              <w:rFonts w:ascii="Calibri Light" w:hAnsi="Calibri Light" w:cs="Calibri Light"/>
              <w:color w:val="767171" w:themeColor="background2" w:themeShade="80"/>
              <w:sz w:val="20"/>
              <w:szCs w:val="20"/>
            </w:rPr>
            <w:instrText xml:space="preserve"> NUMPAGES  </w:instrText>
          </w:r>
          <w:r w:rsidRPr="00281260">
            <w:rPr>
              <w:rFonts w:ascii="Calibri Light" w:hAnsi="Calibri Light" w:cs="Calibri Light"/>
              <w:color w:val="767171" w:themeColor="background2" w:themeShade="80"/>
              <w:sz w:val="20"/>
              <w:szCs w:val="20"/>
            </w:rPr>
            <w:fldChar w:fldCharType="separate"/>
          </w:r>
          <w:r w:rsidRPr="00281260">
            <w:rPr>
              <w:rFonts w:ascii="Calibri Light" w:hAnsi="Calibri Light" w:cs="Calibri Light"/>
              <w:color w:val="767171" w:themeColor="background2" w:themeShade="80"/>
              <w:sz w:val="20"/>
              <w:szCs w:val="20"/>
            </w:rPr>
            <w:t>3</w:t>
          </w:r>
          <w:r w:rsidRPr="00281260">
            <w:rPr>
              <w:rFonts w:ascii="Calibri Light" w:hAnsi="Calibri Light" w:cs="Calibri Light"/>
              <w:color w:val="767171" w:themeColor="background2" w:themeShade="80"/>
              <w:sz w:val="20"/>
              <w:szCs w:val="20"/>
            </w:rPr>
            <w:fldChar w:fldCharType="end"/>
          </w:r>
        </w:p>
      </w:tc>
    </w:tr>
  </w:tbl>
  <w:p w14:paraId="3BF18E2E" w14:textId="77777777" w:rsidR="00870B95" w:rsidRDefault="00870B95" w:rsidP="00281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A551B" w14:textId="77777777" w:rsidR="00EB685C" w:rsidRDefault="00EB685C" w:rsidP="00281260">
      <w:r>
        <w:separator/>
      </w:r>
    </w:p>
  </w:footnote>
  <w:footnote w:type="continuationSeparator" w:id="0">
    <w:p w14:paraId="19BC513C" w14:textId="77777777" w:rsidR="00EB685C" w:rsidRDefault="00EB685C" w:rsidP="00281260">
      <w:r>
        <w:continuationSeparator/>
      </w:r>
    </w:p>
  </w:footnote>
  <w:footnote w:type="continuationNotice" w:id="1">
    <w:p w14:paraId="5A2B83F5" w14:textId="77777777" w:rsidR="00EB685C" w:rsidRDefault="00EB685C" w:rsidP="002812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26187"/>
    <w:multiLevelType w:val="hybridMultilevel"/>
    <w:tmpl w:val="6DBA0A12"/>
    <w:lvl w:ilvl="0" w:tplc="65E695B8">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3B47F8"/>
    <w:multiLevelType w:val="hybridMultilevel"/>
    <w:tmpl w:val="576A0E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2614515"/>
    <w:multiLevelType w:val="hybridMultilevel"/>
    <w:tmpl w:val="E75C6EC0"/>
    <w:lvl w:ilvl="0" w:tplc="5EAEB3F6">
      <w:start w:val="1"/>
      <w:numFmt w:val="bullet"/>
      <w:lvlText w:val=""/>
      <w:lvlJc w:val="left"/>
      <w:pPr>
        <w:ind w:left="360" w:hanging="360"/>
      </w:pPr>
      <w:rPr>
        <w:rFonts w:ascii="Symbol" w:hAnsi="Symbol" w:hint="default"/>
        <w:color w:val="767171" w:themeColor="background2" w:themeShade="8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3839AD"/>
    <w:multiLevelType w:val="hybridMultilevel"/>
    <w:tmpl w:val="E2CC54BC"/>
    <w:lvl w:ilvl="0" w:tplc="149605D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A9098A"/>
    <w:multiLevelType w:val="hybridMultilevel"/>
    <w:tmpl w:val="50DEE9E0"/>
    <w:lvl w:ilvl="0" w:tplc="CF00F360">
      <w:start w:val="1"/>
      <w:numFmt w:val="decimal"/>
      <w:lvlText w:val="%1."/>
      <w:lvlJc w:val="left"/>
      <w:pPr>
        <w:ind w:left="641" w:hanging="411"/>
      </w:pPr>
      <w:rPr>
        <w:rFonts w:hint="default"/>
        <w:spacing w:val="-1"/>
        <w:w w:val="105"/>
        <w:lang w:val="en-US" w:eastAsia="en-US" w:bidi="ar-SA"/>
      </w:rPr>
    </w:lvl>
    <w:lvl w:ilvl="1" w:tplc="3E00FDD0">
      <w:numFmt w:val="bullet"/>
      <w:lvlText w:val="•"/>
      <w:lvlJc w:val="left"/>
      <w:pPr>
        <w:ind w:left="1127" w:hanging="411"/>
      </w:pPr>
      <w:rPr>
        <w:rFonts w:hint="default"/>
        <w:lang w:val="en-US" w:eastAsia="en-US" w:bidi="ar-SA"/>
      </w:rPr>
    </w:lvl>
    <w:lvl w:ilvl="2" w:tplc="A358D83C">
      <w:numFmt w:val="bullet"/>
      <w:lvlText w:val="•"/>
      <w:lvlJc w:val="left"/>
      <w:pPr>
        <w:ind w:left="1614" w:hanging="411"/>
      </w:pPr>
      <w:rPr>
        <w:rFonts w:hint="default"/>
        <w:lang w:val="en-US" w:eastAsia="en-US" w:bidi="ar-SA"/>
      </w:rPr>
    </w:lvl>
    <w:lvl w:ilvl="3" w:tplc="294CBE56">
      <w:numFmt w:val="bullet"/>
      <w:lvlText w:val="•"/>
      <w:lvlJc w:val="left"/>
      <w:pPr>
        <w:ind w:left="2101" w:hanging="411"/>
      </w:pPr>
      <w:rPr>
        <w:rFonts w:hint="default"/>
        <w:lang w:val="en-US" w:eastAsia="en-US" w:bidi="ar-SA"/>
      </w:rPr>
    </w:lvl>
    <w:lvl w:ilvl="4" w:tplc="6108FCA2">
      <w:numFmt w:val="bullet"/>
      <w:lvlText w:val="•"/>
      <w:lvlJc w:val="left"/>
      <w:pPr>
        <w:ind w:left="2589" w:hanging="411"/>
      </w:pPr>
      <w:rPr>
        <w:rFonts w:hint="default"/>
        <w:lang w:val="en-US" w:eastAsia="en-US" w:bidi="ar-SA"/>
      </w:rPr>
    </w:lvl>
    <w:lvl w:ilvl="5" w:tplc="85441630">
      <w:numFmt w:val="bullet"/>
      <w:lvlText w:val="•"/>
      <w:lvlJc w:val="left"/>
      <w:pPr>
        <w:ind w:left="3076" w:hanging="411"/>
      </w:pPr>
      <w:rPr>
        <w:rFonts w:hint="default"/>
        <w:lang w:val="en-US" w:eastAsia="en-US" w:bidi="ar-SA"/>
      </w:rPr>
    </w:lvl>
    <w:lvl w:ilvl="6" w:tplc="7EA2A698">
      <w:numFmt w:val="bullet"/>
      <w:lvlText w:val="•"/>
      <w:lvlJc w:val="left"/>
      <w:pPr>
        <w:ind w:left="3563" w:hanging="411"/>
      </w:pPr>
      <w:rPr>
        <w:rFonts w:hint="default"/>
        <w:lang w:val="en-US" w:eastAsia="en-US" w:bidi="ar-SA"/>
      </w:rPr>
    </w:lvl>
    <w:lvl w:ilvl="7" w:tplc="9FA87C28">
      <w:numFmt w:val="bullet"/>
      <w:lvlText w:val="•"/>
      <w:lvlJc w:val="left"/>
      <w:pPr>
        <w:ind w:left="4051" w:hanging="411"/>
      </w:pPr>
      <w:rPr>
        <w:rFonts w:hint="default"/>
        <w:lang w:val="en-US" w:eastAsia="en-US" w:bidi="ar-SA"/>
      </w:rPr>
    </w:lvl>
    <w:lvl w:ilvl="8" w:tplc="883A7ABC">
      <w:numFmt w:val="bullet"/>
      <w:lvlText w:val="•"/>
      <w:lvlJc w:val="left"/>
      <w:pPr>
        <w:ind w:left="4538" w:hanging="411"/>
      </w:pPr>
      <w:rPr>
        <w:rFonts w:hint="default"/>
        <w:lang w:val="en-US" w:eastAsia="en-US" w:bidi="ar-SA"/>
      </w:rPr>
    </w:lvl>
  </w:abstractNum>
  <w:abstractNum w:abstractNumId="6" w15:restartNumberingAfterBreak="0">
    <w:nsid w:val="7C4356D5"/>
    <w:multiLevelType w:val="hybridMultilevel"/>
    <w:tmpl w:val="5BF078F2"/>
    <w:lvl w:ilvl="0" w:tplc="3E76C9BC">
      <w:start w:val="1"/>
      <w:numFmt w:val="decimal"/>
      <w:pStyle w:val="Heading1"/>
      <w:lvlText w:val="%1."/>
      <w:lvlJc w:val="left"/>
      <w:pPr>
        <w:ind w:left="400" w:hanging="40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F8856DF"/>
    <w:multiLevelType w:val="hybridMultilevel"/>
    <w:tmpl w:val="E7623554"/>
    <w:lvl w:ilvl="0" w:tplc="24681744">
      <w:numFmt w:val="bullet"/>
      <w:pStyle w:val="List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7791138">
    <w:abstractNumId w:val="7"/>
  </w:num>
  <w:num w:numId="2" w16cid:durableId="507018469">
    <w:abstractNumId w:val="0"/>
  </w:num>
  <w:num w:numId="3" w16cid:durableId="1203902304">
    <w:abstractNumId w:val="1"/>
  </w:num>
  <w:num w:numId="4" w16cid:durableId="746002190">
    <w:abstractNumId w:val="2"/>
  </w:num>
  <w:num w:numId="5" w16cid:durableId="128934823">
    <w:abstractNumId w:val="4"/>
  </w:num>
  <w:num w:numId="6" w16cid:durableId="1474714786">
    <w:abstractNumId w:val="5"/>
  </w:num>
  <w:num w:numId="7" w16cid:durableId="1521045401">
    <w:abstractNumId w:val="6"/>
  </w:num>
  <w:num w:numId="8" w16cid:durableId="814639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hideSpellingErrors/>
  <w:hideGrammaticalErrors/>
  <w:activeWritingStyle w:appName="MSWord" w:lang="en-AU" w:vendorID="64" w:dllVersion="0" w:nlCheck="1" w:checkStyle="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62F"/>
    <w:rsid w:val="00023402"/>
    <w:rsid w:val="000435C9"/>
    <w:rsid w:val="000500DB"/>
    <w:rsid w:val="00050790"/>
    <w:rsid w:val="00053562"/>
    <w:rsid w:val="00054AC5"/>
    <w:rsid w:val="000800D2"/>
    <w:rsid w:val="000A01E5"/>
    <w:rsid w:val="000B58ED"/>
    <w:rsid w:val="000B7F50"/>
    <w:rsid w:val="000C7159"/>
    <w:rsid w:val="000D1EA6"/>
    <w:rsid w:val="000D1EE2"/>
    <w:rsid w:val="001131CF"/>
    <w:rsid w:val="001236C1"/>
    <w:rsid w:val="00126581"/>
    <w:rsid w:val="001442E8"/>
    <w:rsid w:val="00153AE8"/>
    <w:rsid w:val="00156EB7"/>
    <w:rsid w:val="001B1274"/>
    <w:rsid w:val="001B18E4"/>
    <w:rsid w:val="001D587B"/>
    <w:rsid w:val="001F6ADB"/>
    <w:rsid w:val="001F78BB"/>
    <w:rsid w:val="00210C74"/>
    <w:rsid w:val="0023018C"/>
    <w:rsid w:val="00231D6A"/>
    <w:rsid w:val="002606EC"/>
    <w:rsid w:val="0026269B"/>
    <w:rsid w:val="00281260"/>
    <w:rsid w:val="00296B3F"/>
    <w:rsid w:val="002A1CE7"/>
    <w:rsid w:val="002D410C"/>
    <w:rsid w:val="002E6F63"/>
    <w:rsid w:val="002E7335"/>
    <w:rsid w:val="003061D7"/>
    <w:rsid w:val="00310CEA"/>
    <w:rsid w:val="00316188"/>
    <w:rsid w:val="003219B7"/>
    <w:rsid w:val="00334B25"/>
    <w:rsid w:val="00356B9A"/>
    <w:rsid w:val="00383B42"/>
    <w:rsid w:val="003A5EAB"/>
    <w:rsid w:val="003C174C"/>
    <w:rsid w:val="003F264B"/>
    <w:rsid w:val="003F5370"/>
    <w:rsid w:val="00430CA3"/>
    <w:rsid w:val="004609F3"/>
    <w:rsid w:val="00480C59"/>
    <w:rsid w:val="00491067"/>
    <w:rsid w:val="004B180E"/>
    <w:rsid w:val="004B3353"/>
    <w:rsid w:val="004B71D9"/>
    <w:rsid w:val="004B7D52"/>
    <w:rsid w:val="004C079A"/>
    <w:rsid w:val="004C78CF"/>
    <w:rsid w:val="004E3789"/>
    <w:rsid w:val="004F11AD"/>
    <w:rsid w:val="004F3ABF"/>
    <w:rsid w:val="00504E52"/>
    <w:rsid w:val="005168B8"/>
    <w:rsid w:val="00517941"/>
    <w:rsid w:val="00521A59"/>
    <w:rsid w:val="00545178"/>
    <w:rsid w:val="00591E73"/>
    <w:rsid w:val="0059684F"/>
    <w:rsid w:val="005B3A96"/>
    <w:rsid w:val="005E4DF9"/>
    <w:rsid w:val="005F0355"/>
    <w:rsid w:val="005F5843"/>
    <w:rsid w:val="006148C2"/>
    <w:rsid w:val="006339D5"/>
    <w:rsid w:val="00653212"/>
    <w:rsid w:val="0067622C"/>
    <w:rsid w:val="006A3979"/>
    <w:rsid w:val="006B6C4E"/>
    <w:rsid w:val="006F395E"/>
    <w:rsid w:val="006F44EF"/>
    <w:rsid w:val="00701DD7"/>
    <w:rsid w:val="007168AA"/>
    <w:rsid w:val="007420DE"/>
    <w:rsid w:val="00743133"/>
    <w:rsid w:val="007560CD"/>
    <w:rsid w:val="007561BD"/>
    <w:rsid w:val="00762BE0"/>
    <w:rsid w:val="00780851"/>
    <w:rsid w:val="007840F5"/>
    <w:rsid w:val="007866FB"/>
    <w:rsid w:val="0079467B"/>
    <w:rsid w:val="00794ABC"/>
    <w:rsid w:val="007A709C"/>
    <w:rsid w:val="007B0E91"/>
    <w:rsid w:val="007B23F9"/>
    <w:rsid w:val="007B359E"/>
    <w:rsid w:val="007C3F88"/>
    <w:rsid w:val="007D6B9A"/>
    <w:rsid w:val="007F78C1"/>
    <w:rsid w:val="00811867"/>
    <w:rsid w:val="00811EF7"/>
    <w:rsid w:val="0081728D"/>
    <w:rsid w:val="00817A22"/>
    <w:rsid w:val="00823524"/>
    <w:rsid w:val="00831EBF"/>
    <w:rsid w:val="00856EF1"/>
    <w:rsid w:val="00870B95"/>
    <w:rsid w:val="00874C5E"/>
    <w:rsid w:val="00881564"/>
    <w:rsid w:val="00885C8B"/>
    <w:rsid w:val="0089073F"/>
    <w:rsid w:val="008908B8"/>
    <w:rsid w:val="008A25D4"/>
    <w:rsid w:val="008B0955"/>
    <w:rsid w:val="008C2CDF"/>
    <w:rsid w:val="008C52D7"/>
    <w:rsid w:val="00904983"/>
    <w:rsid w:val="00915C47"/>
    <w:rsid w:val="00920002"/>
    <w:rsid w:val="00952771"/>
    <w:rsid w:val="0096670D"/>
    <w:rsid w:val="009A5DAF"/>
    <w:rsid w:val="009B0268"/>
    <w:rsid w:val="009B6EC2"/>
    <w:rsid w:val="009D3261"/>
    <w:rsid w:val="009E5AE5"/>
    <w:rsid w:val="00A04C7F"/>
    <w:rsid w:val="00A05381"/>
    <w:rsid w:val="00A14457"/>
    <w:rsid w:val="00A37928"/>
    <w:rsid w:val="00A73E16"/>
    <w:rsid w:val="00A815CE"/>
    <w:rsid w:val="00A944DD"/>
    <w:rsid w:val="00A957EC"/>
    <w:rsid w:val="00A978AE"/>
    <w:rsid w:val="00AB03AA"/>
    <w:rsid w:val="00AB426F"/>
    <w:rsid w:val="00AF5953"/>
    <w:rsid w:val="00B06CC1"/>
    <w:rsid w:val="00B0762F"/>
    <w:rsid w:val="00B13616"/>
    <w:rsid w:val="00B14088"/>
    <w:rsid w:val="00B32841"/>
    <w:rsid w:val="00B439BD"/>
    <w:rsid w:val="00B7189F"/>
    <w:rsid w:val="00B721B3"/>
    <w:rsid w:val="00B74CEC"/>
    <w:rsid w:val="00B779AF"/>
    <w:rsid w:val="00B85B30"/>
    <w:rsid w:val="00BA3581"/>
    <w:rsid w:val="00BD497C"/>
    <w:rsid w:val="00BD5273"/>
    <w:rsid w:val="00BE3FD7"/>
    <w:rsid w:val="00BF3DC2"/>
    <w:rsid w:val="00BF55F6"/>
    <w:rsid w:val="00C60683"/>
    <w:rsid w:val="00C63F95"/>
    <w:rsid w:val="00C65CCC"/>
    <w:rsid w:val="00C70323"/>
    <w:rsid w:val="00CA6417"/>
    <w:rsid w:val="00CA6586"/>
    <w:rsid w:val="00CA663C"/>
    <w:rsid w:val="00CA66AC"/>
    <w:rsid w:val="00CB0C62"/>
    <w:rsid w:val="00CB23E5"/>
    <w:rsid w:val="00CB64F2"/>
    <w:rsid w:val="00CD2BEF"/>
    <w:rsid w:val="00CE1C1E"/>
    <w:rsid w:val="00D13AC7"/>
    <w:rsid w:val="00D553C2"/>
    <w:rsid w:val="00D56351"/>
    <w:rsid w:val="00D60F37"/>
    <w:rsid w:val="00D9252B"/>
    <w:rsid w:val="00D96540"/>
    <w:rsid w:val="00DA7B3D"/>
    <w:rsid w:val="00DC1104"/>
    <w:rsid w:val="00DF15A8"/>
    <w:rsid w:val="00DF74E8"/>
    <w:rsid w:val="00E12DB9"/>
    <w:rsid w:val="00E20D54"/>
    <w:rsid w:val="00E30EAD"/>
    <w:rsid w:val="00E40C02"/>
    <w:rsid w:val="00E434D2"/>
    <w:rsid w:val="00E53BDD"/>
    <w:rsid w:val="00E558EB"/>
    <w:rsid w:val="00E578E6"/>
    <w:rsid w:val="00E6221D"/>
    <w:rsid w:val="00E62402"/>
    <w:rsid w:val="00E808F4"/>
    <w:rsid w:val="00E8238F"/>
    <w:rsid w:val="00EA6659"/>
    <w:rsid w:val="00EB685C"/>
    <w:rsid w:val="00ED3916"/>
    <w:rsid w:val="00ED44A1"/>
    <w:rsid w:val="00ED6F81"/>
    <w:rsid w:val="00EE1A7A"/>
    <w:rsid w:val="00EE59FF"/>
    <w:rsid w:val="00F00406"/>
    <w:rsid w:val="00F06717"/>
    <w:rsid w:val="00F13C4C"/>
    <w:rsid w:val="00F27582"/>
    <w:rsid w:val="00F32085"/>
    <w:rsid w:val="00F45083"/>
    <w:rsid w:val="00F47E4E"/>
    <w:rsid w:val="00F5300C"/>
    <w:rsid w:val="00F82011"/>
    <w:rsid w:val="00F84568"/>
    <w:rsid w:val="00FA66F1"/>
    <w:rsid w:val="00FA7294"/>
    <w:rsid w:val="00FC2B9F"/>
    <w:rsid w:val="00FC45E8"/>
    <w:rsid w:val="00FD5F0D"/>
    <w:rsid w:val="00FF0E0E"/>
    <w:rsid w:val="00FF7903"/>
    <w:rsid w:val="095B8274"/>
    <w:rsid w:val="27C5407A"/>
    <w:rsid w:val="2FC70413"/>
    <w:rsid w:val="689BB9D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AB6E9"/>
  <w15:chartTrackingRefBased/>
  <w15:docId w15:val="{64DDF444-6BCC-EF47-92B9-93E4E389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60"/>
    <w:pPr>
      <w:spacing w:after="0" w:line="240" w:lineRule="auto"/>
    </w:pPr>
    <w:rPr>
      <w:rFonts w:ascii="Calibri" w:eastAsia="Garamond" w:hAnsi="Calibri" w:cs="Calibri"/>
      <w:lang w:eastAsia="en-AU" w:bidi="en-US"/>
    </w:rPr>
  </w:style>
  <w:style w:type="paragraph" w:styleId="Heading1">
    <w:name w:val="heading 1"/>
    <w:basedOn w:val="Normal"/>
    <w:next w:val="Normal"/>
    <w:link w:val="Heading1Char"/>
    <w:uiPriority w:val="9"/>
    <w:qFormat/>
    <w:rsid w:val="00B0762F"/>
    <w:pPr>
      <w:keepNext/>
      <w:keepLines/>
      <w:numPr>
        <w:numId w:val="7"/>
      </w:numPr>
      <w:spacing w:before="240" w:after="240"/>
      <w:outlineLvl w:val="0"/>
    </w:pPr>
    <w:rPr>
      <w:rFonts w:eastAsiaTheme="majorEastAsia"/>
      <w:noProof/>
      <w:color w:val="171717" w:themeColor="background2" w:themeShade="1A"/>
      <w:sz w:val="40"/>
      <w:szCs w:val="40"/>
    </w:rPr>
  </w:style>
  <w:style w:type="paragraph" w:styleId="Heading2">
    <w:name w:val="heading 2"/>
    <w:basedOn w:val="Heading1"/>
    <w:next w:val="Normal"/>
    <w:link w:val="Heading2Char"/>
    <w:uiPriority w:val="9"/>
    <w:unhideWhenUsed/>
    <w:qFormat/>
    <w:rsid w:val="00DC1104"/>
    <w:pPr>
      <w:spacing w:before="0"/>
      <w:outlineLvl w:val="1"/>
    </w:pPr>
    <w:rPr>
      <w:sz w:val="30"/>
      <w:szCs w:val="30"/>
    </w:rPr>
  </w:style>
  <w:style w:type="paragraph" w:styleId="Heading3">
    <w:name w:val="heading 3"/>
    <w:basedOn w:val="Normal"/>
    <w:next w:val="Normal"/>
    <w:link w:val="Heading3Char"/>
    <w:uiPriority w:val="9"/>
    <w:semiHidden/>
    <w:unhideWhenUsed/>
    <w:qFormat/>
    <w:rsid w:val="00B7189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3"/>
    <w:qFormat/>
    <w:rsid w:val="00054AC5"/>
    <w:pPr>
      <w:keepNext/>
      <w:spacing w:before="240" w:after="280" w:line="360" w:lineRule="auto"/>
      <w:outlineLvl w:val="3"/>
    </w:pPr>
    <w:rPr>
      <w:rFonts w:ascii="Arial" w:eastAsia="Times New Roman"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8BB"/>
    <w:pPr>
      <w:tabs>
        <w:tab w:val="center" w:pos="4513"/>
        <w:tab w:val="right" w:pos="9026"/>
      </w:tabs>
    </w:pPr>
  </w:style>
  <w:style w:type="character" w:customStyle="1" w:styleId="HeaderChar">
    <w:name w:val="Header Char"/>
    <w:basedOn w:val="DefaultParagraphFont"/>
    <w:link w:val="Header"/>
    <w:uiPriority w:val="99"/>
    <w:rsid w:val="001F78BB"/>
  </w:style>
  <w:style w:type="paragraph" w:styleId="Footer">
    <w:name w:val="footer"/>
    <w:basedOn w:val="Normal"/>
    <w:link w:val="FooterChar"/>
    <w:uiPriority w:val="99"/>
    <w:unhideWhenUsed/>
    <w:rsid w:val="001F78BB"/>
    <w:pPr>
      <w:tabs>
        <w:tab w:val="center" w:pos="4513"/>
        <w:tab w:val="right" w:pos="9026"/>
      </w:tabs>
    </w:pPr>
  </w:style>
  <w:style w:type="character" w:customStyle="1" w:styleId="FooterChar">
    <w:name w:val="Footer Char"/>
    <w:basedOn w:val="DefaultParagraphFont"/>
    <w:link w:val="Footer"/>
    <w:uiPriority w:val="99"/>
    <w:rsid w:val="001F78BB"/>
  </w:style>
  <w:style w:type="table" w:styleId="TableGrid">
    <w:name w:val="Table Grid"/>
    <w:basedOn w:val="TableNormal"/>
    <w:uiPriority w:val="59"/>
    <w:rsid w:val="001F78B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F78BB"/>
    <w:pPr>
      <w:widowControl w:val="0"/>
      <w:spacing w:after="0" w:line="240" w:lineRule="auto"/>
    </w:pPr>
    <w:rPr>
      <w:rFonts w:ascii="Garamond" w:eastAsia="Garamond" w:hAnsi="Garamond" w:cs="Garamond"/>
      <w:sz w:val="24"/>
      <w:szCs w:val="24"/>
    </w:rPr>
  </w:style>
  <w:style w:type="character" w:customStyle="1" w:styleId="Heading4Char">
    <w:name w:val="Heading 4 Char"/>
    <w:basedOn w:val="DefaultParagraphFont"/>
    <w:link w:val="Heading4"/>
    <w:uiPriority w:val="3"/>
    <w:rsid w:val="00054AC5"/>
    <w:rPr>
      <w:rFonts w:ascii="Arial" w:eastAsia="Times New Roman" w:hAnsi="Arial" w:cs="Arial"/>
      <w:b/>
      <w:bCs/>
      <w:sz w:val="24"/>
      <w:szCs w:val="28"/>
      <w:lang w:eastAsia="en-AU"/>
    </w:rPr>
  </w:style>
  <w:style w:type="paragraph" w:customStyle="1" w:styleId="BasicParagraph">
    <w:name w:val="[Basic Paragraph]"/>
    <w:basedOn w:val="Normal"/>
    <w:rsid w:val="00054AC5"/>
    <w:pPr>
      <w:widowControl w:val="0"/>
      <w:autoSpaceDE w:val="0"/>
      <w:autoSpaceDN w:val="0"/>
      <w:adjustRightInd w:val="0"/>
      <w:spacing w:line="288" w:lineRule="auto"/>
      <w:textAlignment w:val="center"/>
    </w:pPr>
    <w:rPr>
      <w:rFonts w:ascii="Helvetica" w:eastAsia="Times New Roman" w:hAnsi="Helvetica" w:cs="Helvetica"/>
      <w:color w:val="000000"/>
      <w:lang w:val="en-US" w:eastAsia="en-US"/>
    </w:rPr>
  </w:style>
  <w:style w:type="paragraph" w:styleId="ListParagraph">
    <w:name w:val="List Paragraph"/>
    <w:basedOn w:val="Normal"/>
    <w:uiPriority w:val="1"/>
    <w:qFormat/>
    <w:rsid w:val="00BF3DC2"/>
    <w:pPr>
      <w:spacing w:after="200" w:line="276" w:lineRule="auto"/>
      <w:ind w:left="720"/>
      <w:contextualSpacing/>
    </w:pPr>
    <w:rPr>
      <w:rFonts w:eastAsia="Calibri"/>
      <w:lang w:eastAsia="en-US"/>
    </w:rPr>
  </w:style>
  <w:style w:type="paragraph" w:styleId="ListBullet">
    <w:name w:val="List Bullet"/>
    <w:basedOn w:val="Normal"/>
    <w:rsid w:val="00BF3DC2"/>
    <w:pPr>
      <w:numPr>
        <w:numId w:val="1"/>
      </w:numPr>
      <w:tabs>
        <w:tab w:val="num" w:pos="-360"/>
        <w:tab w:val="num" w:pos="3780"/>
      </w:tabs>
      <w:ind w:left="3780"/>
    </w:pPr>
    <w:rPr>
      <w:rFonts w:ascii="Arial" w:eastAsia="Times New Roman" w:hAnsi="Arial" w:cs="Arial"/>
      <w:szCs w:val="20"/>
    </w:rPr>
  </w:style>
  <w:style w:type="paragraph" w:styleId="NoSpacing">
    <w:name w:val="No Spacing"/>
    <w:uiPriority w:val="1"/>
    <w:qFormat/>
    <w:rsid w:val="0096670D"/>
    <w:pPr>
      <w:spacing w:after="0" w:line="240" w:lineRule="auto"/>
    </w:pPr>
  </w:style>
  <w:style w:type="paragraph" w:styleId="NormalWeb">
    <w:name w:val="Normal (Web)"/>
    <w:basedOn w:val="Normal"/>
    <w:uiPriority w:val="99"/>
    <w:semiHidden/>
    <w:unhideWhenUsed/>
    <w:rsid w:val="00CE1C1E"/>
    <w:pPr>
      <w:spacing w:before="100" w:beforeAutospacing="1" w:after="100" w:afterAutospacing="1"/>
    </w:pPr>
    <w:rPr>
      <w:rFonts w:eastAsiaTheme="minorEastAsia"/>
      <w:lang w:eastAsia="en-US"/>
    </w:rPr>
  </w:style>
  <w:style w:type="paragraph" w:styleId="BodyText">
    <w:name w:val="Body Text"/>
    <w:basedOn w:val="Normal"/>
    <w:link w:val="BodyTextChar"/>
    <w:uiPriority w:val="1"/>
    <w:qFormat/>
    <w:rsid w:val="003F264B"/>
    <w:pPr>
      <w:widowControl w:val="0"/>
      <w:autoSpaceDE w:val="0"/>
      <w:autoSpaceDN w:val="0"/>
    </w:pPr>
    <w:rPr>
      <w:rFonts w:eastAsia="Calibri"/>
      <w:szCs w:val="20"/>
      <w:lang w:val="en-US" w:eastAsia="en-US"/>
    </w:rPr>
  </w:style>
  <w:style w:type="character" w:customStyle="1" w:styleId="BodyTextChar">
    <w:name w:val="Body Text Char"/>
    <w:basedOn w:val="DefaultParagraphFont"/>
    <w:link w:val="BodyText"/>
    <w:uiPriority w:val="1"/>
    <w:rsid w:val="003F264B"/>
    <w:rPr>
      <w:rFonts w:ascii="Calibri" w:eastAsia="Calibri" w:hAnsi="Calibri" w:cs="Calibri"/>
      <w:sz w:val="20"/>
      <w:szCs w:val="20"/>
      <w:lang w:val="en-US"/>
    </w:rPr>
  </w:style>
  <w:style w:type="character" w:styleId="Hyperlink">
    <w:name w:val="Hyperlink"/>
    <w:basedOn w:val="DefaultParagraphFont"/>
    <w:uiPriority w:val="99"/>
    <w:qFormat/>
    <w:rsid w:val="00F32085"/>
    <w:rPr>
      <w:color w:val="0000FF"/>
      <w:u w:val="single"/>
    </w:rPr>
  </w:style>
  <w:style w:type="paragraph" w:customStyle="1" w:styleId="BNGHeading3">
    <w:name w:val="BNG Heading 3"/>
    <w:basedOn w:val="Normal"/>
    <w:qFormat/>
    <w:rsid w:val="00D60F37"/>
    <w:pPr>
      <w:widowControl w:val="0"/>
      <w:suppressAutoHyphens/>
      <w:autoSpaceDE w:val="0"/>
      <w:autoSpaceDN w:val="0"/>
      <w:adjustRightInd w:val="0"/>
      <w:spacing w:after="120"/>
    </w:pPr>
    <w:rPr>
      <w:rFonts w:ascii="Arial" w:eastAsia="Calibri" w:hAnsi="Arial" w:cs="Avenir-Book"/>
      <w:color w:val="404040"/>
      <w:lang w:val="en-GB"/>
    </w:rPr>
  </w:style>
  <w:style w:type="character" w:customStyle="1" w:styleId="BNGtextChar">
    <w:name w:val="BNG text Char"/>
    <w:link w:val="BNGtext"/>
    <w:locked/>
    <w:rsid w:val="00D60F37"/>
    <w:rPr>
      <w:rFonts w:ascii="Arial Narrow" w:hAnsi="Arial Narrow" w:cs="Avenir-Book"/>
      <w:color w:val="000000" w:themeColor="text1"/>
      <w:sz w:val="24"/>
      <w:szCs w:val="24"/>
    </w:rPr>
  </w:style>
  <w:style w:type="paragraph" w:customStyle="1" w:styleId="BNGtext">
    <w:name w:val="BNG text"/>
    <w:link w:val="BNGtextChar"/>
    <w:qFormat/>
    <w:rsid w:val="00D60F37"/>
    <w:pPr>
      <w:suppressAutoHyphens/>
      <w:autoSpaceDE w:val="0"/>
      <w:autoSpaceDN w:val="0"/>
      <w:adjustRightInd w:val="0"/>
      <w:spacing w:before="120" w:after="120" w:line="276" w:lineRule="auto"/>
      <w:jc w:val="both"/>
    </w:pPr>
    <w:rPr>
      <w:rFonts w:ascii="Arial Narrow" w:hAnsi="Arial Narrow" w:cs="Avenir-Book"/>
      <w:color w:val="000000" w:themeColor="text1"/>
      <w:sz w:val="24"/>
      <w:szCs w:val="24"/>
    </w:rPr>
  </w:style>
  <w:style w:type="character" w:customStyle="1" w:styleId="Heading2Char">
    <w:name w:val="Heading 2 Char"/>
    <w:basedOn w:val="DefaultParagraphFont"/>
    <w:link w:val="Heading2"/>
    <w:uiPriority w:val="9"/>
    <w:rsid w:val="00DC1104"/>
    <w:rPr>
      <w:rFonts w:ascii="Calibri" w:eastAsiaTheme="majorEastAsia" w:hAnsi="Calibri" w:cs="Calibri"/>
      <w:noProof/>
      <w:color w:val="171717" w:themeColor="background2" w:themeShade="1A"/>
      <w:sz w:val="30"/>
      <w:szCs w:val="30"/>
      <w:lang w:eastAsia="en-AU" w:bidi="en-US"/>
    </w:rPr>
  </w:style>
  <w:style w:type="character" w:customStyle="1" w:styleId="Heading3Char">
    <w:name w:val="Heading 3 Char"/>
    <w:basedOn w:val="DefaultParagraphFont"/>
    <w:link w:val="Heading3"/>
    <w:uiPriority w:val="9"/>
    <w:semiHidden/>
    <w:rsid w:val="00B7189F"/>
    <w:rPr>
      <w:rFonts w:asciiTheme="majorHAnsi" w:eastAsiaTheme="majorEastAsia" w:hAnsiTheme="majorHAnsi" w:cstheme="majorBidi"/>
      <w:color w:val="1F4D78" w:themeColor="accent1" w:themeShade="7F"/>
      <w:sz w:val="24"/>
      <w:szCs w:val="24"/>
      <w:lang w:eastAsia="en-AU"/>
    </w:rPr>
  </w:style>
  <w:style w:type="character" w:styleId="PlaceholderText">
    <w:name w:val="Placeholder Text"/>
    <w:basedOn w:val="DefaultParagraphFont"/>
    <w:uiPriority w:val="99"/>
    <w:semiHidden/>
    <w:rsid w:val="004F3ABF"/>
    <w:rPr>
      <w:color w:val="808080"/>
    </w:rPr>
  </w:style>
  <w:style w:type="paragraph" w:styleId="Title">
    <w:name w:val="Title"/>
    <w:basedOn w:val="Normal"/>
    <w:next w:val="Normal"/>
    <w:link w:val="TitleChar"/>
    <w:uiPriority w:val="10"/>
    <w:qFormat/>
    <w:rsid w:val="00281260"/>
    <w:pPr>
      <w:contextualSpacing/>
    </w:pPr>
    <w:rPr>
      <w:rFonts w:ascii="Calibri Light" w:eastAsiaTheme="majorEastAsia" w:hAnsi="Calibri Light" w:cs="Calibri Light"/>
      <w:b/>
      <w:bCs/>
      <w:color w:val="5D015E"/>
      <w:spacing w:val="-10"/>
      <w:kern w:val="28"/>
      <w:sz w:val="60"/>
      <w:szCs w:val="60"/>
    </w:rPr>
  </w:style>
  <w:style w:type="character" w:customStyle="1" w:styleId="TitleChar">
    <w:name w:val="Title Char"/>
    <w:basedOn w:val="DefaultParagraphFont"/>
    <w:link w:val="Title"/>
    <w:uiPriority w:val="10"/>
    <w:rsid w:val="00281260"/>
    <w:rPr>
      <w:rFonts w:ascii="Calibri Light" w:eastAsiaTheme="majorEastAsia" w:hAnsi="Calibri Light" w:cs="Calibri Light"/>
      <w:b/>
      <w:bCs/>
      <w:color w:val="5D015E"/>
      <w:spacing w:val="-10"/>
      <w:kern w:val="28"/>
      <w:sz w:val="60"/>
      <w:szCs w:val="60"/>
      <w:lang w:eastAsia="en-AU" w:bidi="en-US"/>
    </w:rPr>
  </w:style>
  <w:style w:type="character" w:customStyle="1" w:styleId="Heading1Char">
    <w:name w:val="Heading 1 Char"/>
    <w:basedOn w:val="DefaultParagraphFont"/>
    <w:link w:val="Heading1"/>
    <w:uiPriority w:val="9"/>
    <w:rsid w:val="00B0762F"/>
    <w:rPr>
      <w:rFonts w:ascii="Calibri" w:eastAsiaTheme="majorEastAsia" w:hAnsi="Calibri" w:cs="Calibri"/>
      <w:noProof/>
      <w:color w:val="171717" w:themeColor="background2" w:themeShade="1A"/>
      <w:sz w:val="40"/>
      <w:szCs w:val="40"/>
      <w:lang w:eastAsia="en-AU" w:bidi="en-US"/>
    </w:rPr>
  </w:style>
  <w:style w:type="character" w:styleId="UnresolvedMention">
    <w:name w:val="Unresolved Mention"/>
    <w:basedOn w:val="DefaultParagraphFont"/>
    <w:uiPriority w:val="99"/>
    <w:semiHidden/>
    <w:unhideWhenUsed/>
    <w:rsid w:val="00B07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54029">
      <w:bodyDiv w:val="1"/>
      <w:marLeft w:val="0"/>
      <w:marRight w:val="0"/>
      <w:marTop w:val="0"/>
      <w:marBottom w:val="0"/>
      <w:divBdr>
        <w:top w:val="none" w:sz="0" w:space="0" w:color="auto"/>
        <w:left w:val="none" w:sz="0" w:space="0" w:color="auto"/>
        <w:bottom w:val="none" w:sz="0" w:space="0" w:color="auto"/>
        <w:right w:val="none" w:sz="0" w:space="0" w:color="auto"/>
      </w:divBdr>
    </w:div>
    <w:div w:id="1144274556">
      <w:bodyDiv w:val="1"/>
      <w:marLeft w:val="0"/>
      <w:marRight w:val="0"/>
      <w:marTop w:val="0"/>
      <w:marBottom w:val="0"/>
      <w:divBdr>
        <w:top w:val="none" w:sz="0" w:space="0" w:color="auto"/>
        <w:left w:val="none" w:sz="0" w:space="0" w:color="auto"/>
        <w:bottom w:val="none" w:sz="0" w:space="0" w:color="auto"/>
        <w:right w:val="none" w:sz="0" w:space="0" w:color="auto"/>
      </w:divBdr>
    </w:div>
    <w:div w:id="1316031351">
      <w:bodyDiv w:val="1"/>
      <w:marLeft w:val="0"/>
      <w:marRight w:val="0"/>
      <w:marTop w:val="0"/>
      <w:marBottom w:val="0"/>
      <w:divBdr>
        <w:top w:val="none" w:sz="0" w:space="0" w:color="auto"/>
        <w:left w:val="none" w:sz="0" w:space="0" w:color="auto"/>
        <w:bottom w:val="none" w:sz="0" w:space="0" w:color="auto"/>
        <w:right w:val="none" w:sz="0" w:space="0" w:color="auto"/>
      </w:divBdr>
    </w:div>
    <w:div w:id="1694919690">
      <w:bodyDiv w:val="1"/>
      <w:marLeft w:val="0"/>
      <w:marRight w:val="0"/>
      <w:marTop w:val="0"/>
      <w:marBottom w:val="0"/>
      <w:divBdr>
        <w:top w:val="none" w:sz="0" w:space="0" w:color="auto"/>
        <w:left w:val="none" w:sz="0" w:space="0" w:color="auto"/>
        <w:bottom w:val="none" w:sz="0" w:space="0" w:color="auto"/>
        <w:right w:val="none" w:sz="0" w:space="0" w:color="auto"/>
      </w:divBdr>
    </w:div>
    <w:div w:id="21374124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qroydy/Library/Group%20Containers/UBF8T346G9.Office/User%20Content.localized/Templates.localized/MCCS%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Level 1, 162 Grand Boulevard, Joondalup 6027</CompanyAddress>
  <CompanyPhone/>
  <CompanyFax/>
  <CompanyEmail>hello@mycarecoordination.com.au</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ID xmlns="ef9224c3-ec53-4240-8ea2-6454c146ee65">SA-005</Document_x0020_ID>
    <Document_x0020_Version xmlns="ef9224c3-ec53-4240-8ea2-6454c146ee65">3</Document_x0020_Version>
    <Owner xmlns="ef9224c3-ec53-4240-8ea2-6454c146ee65">
      <UserInfo>
        <DisplayName>Rati Makita</DisplayName>
        <AccountId>12</AccountId>
        <AccountType/>
      </UserInfo>
    </Owner>
    <Document_x0020_Type xmlns="ef9224c3-ec53-4240-8ea2-6454c146ee65">Service Access</Document_x0020_Type>
    <Review_x0020_Date xmlns="ef9224c3-ec53-4240-8ea2-6454c146ee65">2026-05-13T16:00:00+00:00</Review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99F8C8E50FF344D97C1143B98783238" ma:contentTypeVersion="9" ma:contentTypeDescription="Create a new document." ma:contentTypeScope="" ma:versionID="d3f2d2f3a9d39cbc16c7517416e8417d">
  <xsd:schema xmlns:xsd="http://www.w3.org/2001/XMLSchema" xmlns:xs="http://www.w3.org/2001/XMLSchema" xmlns:p="http://schemas.microsoft.com/office/2006/metadata/properties" xmlns:ns2="ef9224c3-ec53-4240-8ea2-6454c146ee65" targetNamespace="http://schemas.microsoft.com/office/2006/metadata/properties" ma:root="true" ma:fieldsID="f2cf56f9279a8cf3ed3d04092d14b215" ns2:_="">
    <xsd:import namespace="ef9224c3-ec53-4240-8ea2-6454c146ee65"/>
    <xsd:element name="properties">
      <xsd:complexType>
        <xsd:sequence>
          <xsd:element name="documentManagement">
            <xsd:complexType>
              <xsd:all>
                <xsd:element ref="ns2:Document_x0020_ID"/>
                <xsd:element ref="ns2:Document_x0020_Version"/>
                <xsd:element ref="ns2:Review_x0020_Date"/>
                <xsd:element ref="ns2:Owner"/>
                <xsd:element ref="ns2:Document_x0020_Type"/>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224c3-ec53-4240-8ea2-6454c146ee65" elementFormDefault="qualified">
    <xsd:import namespace="http://schemas.microsoft.com/office/2006/documentManagement/types"/>
    <xsd:import namespace="http://schemas.microsoft.com/office/infopath/2007/PartnerControls"/>
    <xsd:element name="Document_x0020_ID" ma:index="8" ma:displayName="ID No." ma:internalName="Document_x0020_ID">
      <xsd:simpleType>
        <xsd:restriction base="dms:Text">
          <xsd:maxLength value="255"/>
        </xsd:restriction>
      </xsd:simpleType>
    </xsd:element>
    <xsd:element name="Document_x0020_Version" ma:index="9" ma:displayName="Document Version" ma:internalName="Document_x0020_Version">
      <xsd:simpleType>
        <xsd:restriction base="dms:Text">
          <xsd:maxLength value="255"/>
        </xsd:restriction>
      </xsd:simpleType>
    </xsd:element>
    <xsd:element name="Review_x0020_Date" ma:index="10" ma:displayName="Last Review Date" ma:format="DateOnly" ma:internalName="Review_x0020_Date">
      <xsd:simpleType>
        <xsd:restriction base="dms:DateTime"/>
      </xsd:simpleType>
    </xsd:element>
    <xsd:element name="Owner" ma:index="11" ma:displayName="Custodia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Type" ma:index="12" ma:displayName="Document Group" ma:default="Template" ma:format="Dropdown" ma:internalName="Document_x0020_Type">
      <xsd:simpleType>
        <xsd:restriction base="dms:Choice">
          <xsd:enumeration value="Policy and Procedures"/>
          <xsd:enumeration value="Form"/>
          <xsd:enumeration value="Template"/>
          <xsd:enumeration value="Register"/>
          <xsd:enumeration value="Guideline"/>
          <xsd:enumeration value="Service Access"/>
          <xsd:enumeration value="Risk Management"/>
          <xsd:enumeration value="Human Resources"/>
          <xsd:enumeration value="Emergency &amp; Disaster"/>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EE8DD1-F458-47B5-8A69-E4AC20AA4189}">
  <ds:schemaRefs>
    <ds:schemaRef ds:uri="http://schemas.openxmlformats.org/officeDocument/2006/bibliography"/>
  </ds:schemaRefs>
</ds:datastoreItem>
</file>

<file path=customXml/itemProps3.xml><?xml version="1.0" encoding="utf-8"?>
<ds:datastoreItem xmlns:ds="http://schemas.openxmlformats.org/officeDocument/2006/customXml" ds:itemID="{48A9EB8A-6390-4EC0-AA85-CA12D31CD2BE}">
  <ds:schemaRefs>
    <ds:schemaRef ds:uri="http://schemas.microsoft.com/office/2006/metadata/properties"/>
    <ds:schemaRef ds:uri="http://schemas.microsoft.com/office/infopath/2007/PartnerControls"/>
    <ds:schemaRef ds:uri="cf277b09-6030-4839-97fa-9873de52f9af"/>
    <ds:schemaRef ds:uri="cb44b4fa-ff2a-43ed-9497-0ce0c7f497fe"/>
  </ds:schemaRefs>
</ds:datastoreItem>
</file>

<file path=customXml/itemProps4.xml><?xml version="1.0" encoding="utf-8"?>
<ds:datastoreItem xmlns:ds="http://schemas.openxmlformats.org/officeDocument/2006/customXml" ds:itemID="{46BD1C4B-CA31-4C13-9389-96287DC9279E}">
  <ds:schemaRefs>
    <ds:schemaRef ds:uri="http://schemas.microsoft.com/sharepoint/v3/contenttype/forms"/>
  </ds:schemaRefs>
</ds:datastoreItem>
</file>

<file path=customXml/itemProps5.xml><?xml version="1.0" encoding="utf-8"?>
<ds:datastoreItem xmlns:ds="http://schemas.openxmlformats.org/officeDocument/2006/customXml" ds:itemID="{EE55B41D-3559-4141-8AE5-EB1B1C50EEBC}"/>
</file>

<file path=docProps/app.xml><?xml version="1.0" encoding="utf-8"?>
<Properties xmlns="http://schemas.openxmlformats.org/officeDocument/2006/extended-properties" xmlns:vt="http://schemas.openxmlformats.org/officeDocument/2006/docPropsVTypes">
  <Template>MCCS TEMPLATE V2.dotx</Template>
  <TotalTime>24</TotalTime>
  <Pages>4</Pages>
  <Words>768</Words>
  <Characters>4311</Characters>
  <Application>Microsoft Office Word</Application>
  <DocSecurity>0</DocSecurity>
  <Lines>195</Lines>
  <Paragraphs>101</Paragraphs>
  <ScaleCrop>false</ScaleCrop>
  <HeadingPairs>
    <vt:vector size="2" baseType="variant">
      <vt:variant>
        <vt:lpstr>Title</vt:lpstr>
      </vt:variant>
      <vt:variant>
        <vt:i4>1</vt:i4>
      </vt:variant>
    </vt:vector>
  </HeadingPairs>
  <TitlesOfParts>
    <vt:vector size="1" baseType="lpstr">
      <vt:lpstr>Employee Annual Performance Review </vt:lpstr>
    </vt:vector>
  </TitlesOfParts>
  <Manager/>
  <Company>My Care Coordination Services</Company>
  <LinksUpToDate>false</LinksUpToDate>
  <CharactersWithSpaces>4978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Annual Performance Review </dc:title>
  <dc:subject/>
  <dc:creator>Quin Roydhouse </dc:creator>
  <cp:keywords>Version 2</cp:keywords>
  <dc:description/>
  <cp:lastModifiedBy>Quin Roydhouse</cp:lastModifiedBy>
  <cp:revision>3</cp:revision>
  <dcterms:created xsi:type="dcterms:W3CDTF">2026-05-17T02:36:00Z</dcterms:created>
  <dcterms:modified xsi:type="dcterms:W3CDTF">2026-05-17T03:10:00Z</dcterms:modified>
  <cp:category>Human Resources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0x010100399F8C8E50FF344D97C1143B98783238</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dlc_DocIdItemGuid">
    <vt:lpwstr>e7c0fe3b-8b3d-4de1-b57f-035e01bae771</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1303400</vt:r8>
  </property>
  <property fmtid="{D5CDD505-2E9C-101B-9397-08002B2CF9AE}" pid="12" name="_SourceUrl">
    <vt:lpwstr/>
  </property>
  <property fmtid="{D5CDD505-2E9C-101B-9397-08002B2CF9AE}" pid="13" name="_SharedFileIndex">
    <vt:lpwstr/>
  </property>
  <property fmtid="{D5CDD505-2E9C-101B-9397-08002B2CF9AE}" pid="14" name="Status">
    <vt:lpwstr>Published</vt:lpwstr>
  </property>
</Properties>
</file>