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9D7E" w14:textId="77777777" w:rsidR="00FC45E8" w:rsidRDefault="00DF74E8" w:rsidP="00281260">
      <w:r w:rsidRPr="00FC45E8">
        <w:rPr>
          <w:noProof/>
        </w:rPr>
        <w:drawing>
          <wp:anchor distT="0" distB="0" distL="114300" distR="114300" simplePos="0" relativeHeight="251658240" behindDoc="0" locked="1" layoutInCell="1" allowOverlap="1" wp14:anchorId="335BC220" wp14:editId="0973DBA3">
            <wp:simplePos x="0" y="0"/>
            <wp:positionH relativeFrom="page">
              <wp:posOffset>4993640</wp:posOffset>
            </wp:positionH>
            <wp:positionV relativeFrom="page">
              <wp:posOffset>452755</wp:posOffset>
            </wp:positionV>
            <wp:extent cx="1638000" cy="1638000"/>
            <wp:effectExtent l="0" t="0" r="635" b="0"/>
            <wp:wrapNone/>
            <wp:docPr id="300967807" name="Picture 30096780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000" cy="163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F3CDFB" w14:textId="77777777" w:rsidR="00FC45E8" w:rsidRDefault="00FC45E8" w:rsidP="00281260"/>
    <w:p w14:paraId="17175107" w14:textId="5E143515" w:rsidR="002F179F" w:rsidRDefault="002F179F" w:rsidP="00281260">
      <w:pPr>
        <w:rPr>
          <w:rFonts w:ascii="Calibri Light" w:eastAsiaTheme="majorEastAsia" w:hAnsi="Calibri Light" w:cs="Calibri Light"/>
          <w:b/>
          <w:bCs/>
          <w:color w:val="5D015E"/>
          <w:spacing w:val="-10"/>
          <w:kern w:val="28"/>
          <w:sz w:val="60"/>
          <w:szCs w:val="60"/>
        </w:rPr>
      </w:pPr>
      <w:r w:rsidRPr="002F179F">
        <w:rPr>
          <w:rFonts w:ascii="Calibri Light" w:eastAsiaTheme="majorEastAsia" w:hAnsi="Calibri Light" w:cs="Calibri Light"/>
          <w:b/>
          <w:bCs/>
          <w:color w:val="5D015E"/>
          <w:spacing w:val="-10"/>
          <w:kern w:val="28"/>
          <w:sz w:val="60"/>
          <w:szCs w:val="60"/>
        </w:rPr>
        <w:t xml:space="preserve">COORDINATION </w:t>
      </w:r>
      <w:r w:rsidR="008B6BDA">
        <w:rPr>
          <w:rFonts w:ascii="Calibri Light" w:eastAsiaTheme="majorEastAsia" w:hAnsi="Calibri Light" w:cs="Calibri Light"/>
          <w:b/>
          <w:bCs/>
          <w:color w:val="5D015E"/>
          <w:spacing w:val="-10"/>
          <w:kern w:val="28"/>
          <w:sz w:val="60"/>
          <w:szCs w:val="60"/>
        </w:rPr>
        <w:t>AND</w:t>
      </w:r>
      <w:r w:rsidRPr="002F179F">
        <w:rPr>
          <w:rFonts w:ascii="Calibri Light" w:eastAsiaTheme="majorEastAsia" w:hAnsi="Calibri Light" w:cs="Calibri Light"/>
          <w:b/>
          <w:bCs/>
          <w:color w:val="5D015E"/>
          <w:spacing w:val="-10"/>
          <w:kern w:val="28"/>
          <w:sz w:val="60"/>
          <w:szCs w:val="60"/>
        </w:rPr>
        <w:t xml:space="preserve"> RECOVERY </w:t>
      </w:r>
    </w:p>
    <w:p w14:paraId="3FCA9472" w14:textId="77777777" w:rsidR="002F179F" w:rsidRDefault="002F179F" w:rsidP="00281260">
      <w:pPr>
        <w:rPr>
          <w:rFonts w:ascii="Calibri Light" w:eastAsiaTheme="majorEastAsia" w:hAnsi="Calibri Light" w:cs="Calibri Light"/>
          <w:b/>
          <w:bCs/>
          <w:color w:val="5D015E"/>
          <w:spacing w:val="-10"/>
          <w:kern w:val="28"/>
          <w:sz w:val="60"/>
          <w:szCs w:val="60"/>
        </w:rPr>
      </w:pPr>
      <w:r w:rsidRPr="002F179F">
        <w:rPr>
          <w:rFonts w:ascii="Calibri Light" w:eastAsiaTheme="majorEastAsia" w:hAnsi="Calibri Light" w:cs="Calibri Light"/>
          <w:b/>
          <w:bCs/>
          <w:color w:val="5D015E"/>
          <w:spacing w:val="-10"/>
          <w:kern w:val="28"/>
          <w:sz w:val="60"/>
          <w:szCs w:val="60"/>
        </w:rPr>
        <w:t xml:space="preserve">COACHING REFERRAL </w:t>
      </w:r>
    </w:p>
    <w:p w14:paraId="4F34E403" w14:textId="748C273F" w:rsidR="00281260" w:rsidRDefault="002F179F" w:rsidP="00281260">
      <w:pPr>
        <w:rPr>
          <w:rFonts w:ascii="Calibri Light" w:eastAsiaTheme="majorEastAsia" w:hAnsi="Calibri Light" w:cs="Calibri Light"/>
          <w:b/>
          <w:bCs/>
          <w:color w:val="5D015E"/>
          <w:spacing w:val="-10"/>
          <w:kern w:val="28"/>
          <w:sz w:val="60"/>
          <w:szCs w:val="60"/>
        </w:rPr>
      </w:pPr>
      <w:r w:rsidRPr="002F179F">
        <w:rPr>
          <w:rFonts w:ascii="Calibri Light" w:eastAsiaTheme="majorEastAsia" w:hAnsi="Calibri Light" w:cs="Calibri Light"/>
          <w:b/>
          <w:bCs/>
          <w:color w:val="5D015E"/>
          <w:spacing w:val="-10"/>
          <w:kern w:val="28"/>
          <w:sz w:val="60"/>
          <w:szCs w:val="60"/>
        </w:rPr>
        <w:t>FORM</w:t>
      </w:r>
    </w:p>
    <w:p w14:paraId="41E223D5" w14:textId="77777777" w:rsidR="009A6DB8" w:rsidRPr="009A6DB8" w:rsidRDefault="009A6DB8" w:rsidP="009A6DB8"/>
    <w:tbl>
      <w:tblPr>
        <w:tblStyle w:val="TableGrid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7342"/>
      </w:tblGrid>
      <w:tr w:rsidR="009A6DB8" w:rsidRPr="008A040C" w14:paraId="148EDF9F" w14:textId="77777777" w:rsidTr="00821F27">
        <w:trPr>
          <w:trHeight w:val="567"/>
          <w:jc w:val="center"/>
        </w:trPr>
        <w:tc>
          <w:tcPr>
            <w:tcW w:w="1489" w:type="pct"/>
            <w:shd w:val="clear" w:color="auto" w:fill="591A51"/>
            <w:vAlign w:val="center"/>
          </w:tcPr>
          <w:p w14:paraId="54B1CE92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Referral date</w:t>
            </w:r>
          </w:p>
        </w:tc>
        <w:tc>
          <w:tcPr>
            <w:tcW w:w="3511" w:type="pct"/>
            <w:vAlign w:val="center"/>
          </w:tcPr>
          <w:p w14:paraId="444E8D48" w14:textId="77777777" w:rsidR="009A6DB8" w:rsidRPr="008A040C" w:rsidRDefault="009A6DB8" w:rsidP="00821F27">
            <w:pPr>
              <w:rPr>
                <w:sz w:val="22"/>
                <w:szCs w:val="22"/>
              </w:rPr>
            </w:pPr>
          </w:p>
        </w:tc>
      </w:tr>
      <w:tr w:rsidR="009A6DB8" w:rsidRPr="008A040C" w14:paraId="533EC5CC" w14:textId="77777777" w:rsidTr="00821F27">
        <w:trPr>
          <w:trHeight w:val="567"/>
          <w:jc w:val="center"/>
        </w:trPr>
        <w:tc>
          <w:tcPr>
            <w:tcW w:w="1489" w:type="pct"/>
            <w:shd w:val="clear" w:color="auto" w:fill="591A51"/>
            <w:vAlign w:val="center"/>
          </w:tcPr>
          <w:p w14:paraId="48258FC8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Referral urgency</w:t>
            </w:r>
          </w:p>
        </w:tc>
        <w:tc>
          <w:tcPr>
            <w:tcW w:w="3511" w:type="pct"/>
            <w:vAlign w:val="center"/>
          </w:tcPr>
          <w:p w14:paraId="6409CE43" w14:textId="77777777" w:rsidR="009A6DB8" w:rsidRDefault="009A6DB8" w:rsidP="00821F27">
            <w:pPr>
              <w:rPr>
                <w:sz w:val="22"/>
                <w:szCs w:val="22"/>
              </w:rPr>
            </w:pPr>
            <w:sdt>
              <w:sdtPr>
                <w:id w:val="-14116881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Routine  </w:t>
            </w:r>
            <w:sdt>
              <w:sdtPr>
                <w:id w:val="10841169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0762F">
              <w:rPr>
                <w:sz w:val="22"/>
                <w:szCs w:val="22"/>
              </w:rPr>
              <w:t xml:space="preserve"> </w:t>
            </w:r>
            <w:r w:rsidRPr="008A040C">
              <w:rPr>
                <w:sz w:val="22"/>
                <w:szCs w:val="22"/>
              </w:rPr>
              <w:t xml:space="preserve">Start within 2 weeks  </w:t>
            </w:r>
            <w:sdt>
              <w:sdtPr>
                <w:id w:val="-9349012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0762F">
              <w:rPr>
                <w:sz w:val="22"/>
                <w:szCs w:val="22"/>
              </w:rPr>
              <w:t xml:space="preserve"> </w:t>
            </w:r>
            <w:r w:rsidRPr="008A040C">
              <w:rPr>
                <w:sz w:val="22"/>
                <w:szCs w:val="22"/>
              </w:rPr>
              <w:t xml:space="preserve">Urgent safeguarding concern </w:t>
            </w:r>
          </w:p>
          <w:p w14:paraId="673ABBAD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-10033605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0762F">
              <w:rPr>
                <w:sz w:val="22"/>
                <w:szCs w:val="22"/>
              </w:rPr>
              <w:t xml:space="preserve"> </w:t>
            </w:r>
            <w:r w:rsidRPr="008A040C">
              <w:rPr>
                <w:sz w:val="22"/>
                <w:szCs w:val="22"/>
              </w:rPr>
              <w:t xml:space="preserve">Hospital/discharge related  </w:t>
            </w:r>
            <w:sdt>
              <w:sdtPr>
                <w:id w:val="-8259009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Provider breakdown</w:t>
            </w:r>
          </w:p>
        </w:tc>
      </w:tr>
      <w:tr w:rsidR="009A6DB8" w:rsidRPr="008A040C" w14:paraId="397FA3A2" w14:textId="77777777" w:rsidTr="00821F27">
        <w:trPr>
          <w:trHeight w:val="567"/>
          <w:jc w:val="center"/>
        </w:trPr>
        <w:tc>
          <w:tcPr>
            <w:tcW w:w="1489" w:type="pct"/>
            <w:shd w:val="clear" w:color="auto" w:fill="591A51"/>
            <w:vAlign w:val="center"/>
          </w:tcPr>
          <w:p w14:paraId="2A36F6CE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Reason for referral</w:t>
            </w:r>
          </w:p>
        </w:tc>
        <w:tc>
          <w:tcPr>
            <w:tcW w:w="3511" w:type="pct"/>
          </w:tcPr>
          <w:p w14:paraId="19A7128E" w14:textId="77777777" w:rsidR="009A6DB8" w:rsidRPr="008A040C" w:rsidRDefault="009A6DB8" w:rsidP="00821F27">
            <w:pPr>
              <w:rPr>
                <w:sz w:val="20"/>
                <w:szCs w:val="20"/>
              </w:rPr>
            </w:pPr>
          </w:p>
        </w:tc>
      </w:tr>
      <w:tr w:rsidR="009A6DB8" w:rsidRPr="008A040C" w14:paraId="436F27B7" w14:textId="77777777" w:rsidTr="00821F27">
        <w:trPr>
          <w:trHeight w:val="567"/>
          <w:jc w:val="center"/>
        </w:trPr>
        <w:tc>
          <w:tcPr>
            <w:tcW w:w="1489" w:type="pct"/>
            <w:shd w:val="clear" w:color="auto" w:fill="591A51"/>
            <w:vAlign w:val="center"/>
          </w:tcPr>
          <w:p w14:paraId="70B553B7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Preferred start date</w:t>
            </w:r>
          </w:p>
        </w:tc>
        <w:tc>
          <w:tcPr>
            <w:tcW w:w="3511" w:type="pct"/>
          </w:tcPr>
          <w:p w14:paraId="775999D3" w14:textId="77777777" w:rsidR="009A6DB8" w:rsidRPr="008A040C" w:rsidRDefault="009A6DB8" w:rsidP="00821F27">
            <w:pPr>
              <w:rPr>
                <w:sz w:val="20"/>
                <w:szCs w:val="20"/>
              </w:rPr>
            </w:pPr>
          </w:p>
        </w:tc>
      </w:tr>
      <w:tr w:rsidR="009A6DB8" w:rsidRPr="008A040C" w14:paraId="6158FFEB" w14:textId="77777777" w:rsidTr="00821F27">
        <w:trPr>
          <w:trHeight w:val="567"/>
          <w:jc w:val="center"/>
        </w:trPr>
        <w:tc>
          <w:tcPr>
            <w:tcW w:w="1489" w:type="pct"/>
            <w:shd w:val="clear" w:color="auto" w:fill="591A51"/>
            <w:vAlign w:val="center"/>
          </w:tcPr>
          <w:p w14:paraId="1A537F42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Email completed referral to</w:t>
            </w:r>
          </w:p>
        </w:tc>
        <w:tc>
          <w:tcPr>
            <w:tcW w:w="3511" w:type="pct"/>
            <w:vAlign w:val="center"/>
          </w:tcPr>
          <w:p w14:paraId="1045D069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r w:rsidRPr="008A040C">
              <w:rPr>
                <w:sz w:val="22"/>
                <w:szCs w:val="22"/>
              </w:rPr>
              <w:t>hello@mycarecoordination.com.au</w:t>
            </w:r>
          </w:p>
        </w:tc>
      </w:tr>
    </w:tbl>
    <w:p w14:paraId="2C7D0EE9" w14:textId="77777777" w:rsidR="009A6DB8" w:rsidRDefault="009A6DB8" w:rsidP="00281260"/>
    <w:p w14:paraId="5A00D2DE" w14:textId="1E8F0440" w:rsidR="009A6DB8" w:rsidRDefault="009A6DB8" w:rsidP="009A6DB8">
      <w:pPr>
        <w:pStyle w:val="Heading1"/>
      </w:pPr>
      <w:r w:rsidRPr="008A040C">
        <w:t>REFERRER DETAILS</w:t>
      </w:r>
    </w:p>
    <w:tbl>
      <w:tblPr>
        <w:tblStyle w:val="TableGrid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17"/>
        <w:gridCol w:w="7539"/>
      </w:tblGrid>
      <w:tr w:rsidR="009A6DB8" w:rsidRPr="008A040C" w14:paraId="1EA03056" w14:textId="77777777" w:rsidTr="00821F27">
        <w:trPr>
          <w:trHeight w:val="567"/>
          <w:jc w:val="center"/>
        </w:trPr>
        <w:tc>
          <w:tcPr>
            <w:tcW w:w="1395" w:type="pct"/>
            <w:shd w:val="clear" w:color="auto" w:fill="591A51"/>
            <w:vAlign w:val="center"/>
          </w:tcPr>
          <w:p w14:paraId="6CA67765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Referrer name</w:t>
            </w:r>
          </w:p>
        </w:tc>
        <w:tc>
          <w:tcPr>
            <w:tcW w:w="3605" w:type="pct"/>
            <w:vAlign w:val="center"/>
          </w:tcPr>
          <w:p w14:paraId="493F5B59" w14:textId="77777777" w:rsidR="009A6DB8" w:rsidRPr="008A040C" w:rsidRDefault="009A6DB8" w:rsidP="00821F27">
            <w:pPr>
              <w:rPr>
                <w:sz w:val="20"/>
                <w:szCs w:val="20"/>
              </w:rPr>
            </w:pPr>
          </w:p>
        </w:tc>
      </w:tr>
      <w:tr w:rsidR="009A6DB8" w:rsidRPr="008A040C" w14:paraId="34E6CF51" w14:textId="77777777" w:rsidTr="00821F27">
        <w:trPr>
          <w:trHeight w:val="567"/>
          <w:jc w:val="center"/>
        </w:trPr>
        <w:tc>
          <w:tcPr>
            <w:tcW w:w="1395" w:type="pct"/>
            <w:shd w:val="clear" w:color="auto" w:fill="591A51"/>
            <w:vAlign w:val="center"/>
          </w:tcPr>
          <w:p w14:paraId="026B2644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Organisation</w:t>
            </w:r>
          </w:p>
        </w:tc>
        <w:tc>
          <w:tcPr>
            <w:tcW w:w="3605" w:type="pct"/>
            <w:vAlign w:val="center"/>
          </w:tcPr>
          <w:p w14:paraId="63A7BC11" w14:textId="77777777" w:rsidR="009A6DB8" w:rsidRPr="008A040C" w:rsidRDefault="009A6DB8" w:rsidP="00821F27">
            <w:pPr>
              <w:rPr>
                <w:sz w:val="20"/>
                <w:szCs w:val="20"/>
              </w:rPr>
            </w:pPr>
          </w:p>
        </w:tc>
      </w:tr>
      <w:tr w:rsidR="009A6DB8" w:rsidRPr="008A040C" w14:paraId="58F85F7D" w14:textId="77777777" w:rsidTr="00821F27">
        <w:trPr>
          <w:trHeight w:val="567"/>
          <w:jc w:val="center"/>
        </w:trPr>
        <w:tc>
          <w:tcPr>
            <w:tcW w:w="1395" w:type="pct"/>
            <w:shd w:val="clear" w:color="auto" w:fill="591A51"/>
            <w:vAlign w:val="center"/>
          </w:tcPr>
          <w:p w14:paraId="15AC1990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Role / relationship to participant</w:t>
            </w:r>
          </w:p>
        </w:tc>
        <w:tc>
          <w:tcPr>
            <w:tcW w:w="3605" w:type="pct"/>
            <w:vAlign w:val="center"/>
          </w:tcPr>
          <w:p w14:paraId="065D7991" w14:textId="77777777" w:rsidR="009A6DB8" w:rsidRDefault="009A6DB8" w:rsidP="00821F27">
            <w:pPr>
              <w:rPr>
                <w:sz w:val="22"/>
                <w:szCs w:val="22"/>
              </w:rPr>
            </w:pPr>
            <w:sdt>
              <w:sdtPr>
                <w:id w:val="10354718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Participant  </w:t>
            </w:r>
            <w:sdt>
              <w:sdtPr>
                <w:id w:val="11911893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Nominee/guardian  </w:t>
            </w:r>
            <w:sdt>
              <w:sdtPr>
                <w:id w:val="15195845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Family/carer  </w:t>
            </w:r>
            <w:sdt>
              <w:sdtPr>
                <w:id w:val="-8420157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Support Coordinator  </w:t>
            </w:r>
            <w:sdt>
              <w:sdtPr>
                <w:id w:val="-12720092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Recovery Coach </w:t>
            </w:r>
            <w:sdt>
              <w:sdtPr>
                <w:id w:val="13892252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Plan Manager  </w:t>
            </w:r>
            <w:sdt>
              <w:sdtPr>
                <w:id w:val="-7357029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Health professional  </w:t>
            </w:r>
          </w:p>
          <w:p w14:paraId="4B0D5165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-7949095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Other: </w:t>
            </w:r>
          </w:p>
        </w:tc>
      </w:tr>
      <w:tr w:rsidR="009A6DB8" w:rsidRPr="008A040C" w14:paraId="469F9016" w14:textId="77777777" w:rsidTr="00821F27">
        <w:trPr>
          <w:trHeight w:val="567"/>
          <w:jc w:val="center"/>
        </w:trPr>
        <w:tc>
          <w:tcPr>
            <w:tcW w:w="1395" w:type="pct"/>
            <w:shd w:val="clear" w:color="auto" w:fill="591A51"/>
            <w:vAlign w:val="center"/>
          </w:tcPr>
          <w:p w14:paraId="4B742968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Phone</w:t>
            </w:r>
          </w:p>
        </w:tc>
        <w:tc>
          <w:tcPr>
            <w:tcW w:w="3605" w:type="pct"/>
            <w:vAlign w:val="center"/>
          </w:tcPr>
          <w:p w14:paraId="4265634E" w14:textId="77777777" w:rsidR="009A6DB8" w:rsidRPr="008A040C" w:rsidRDefault="009A6DB8" w:rsidP="00821F27">
            <w:pPr>
              <w:rPr>
                <w:sz w:val="22"/>
                <w:szCs w:val="22"/>
              </w:rPr>
            </w:pPr>
          </w:p>
        </w:tc>
      </w:tr>
      <w:tr w:rsidR="009A6DB8" w:rsidRPr="008A040C" w14:paraId="789F41D4" w14:textId="77777777" w:rsidTr="00821F27">
        <w:trPr>
          <w:trHeight w:val="567"/>
          <w:jc w:val="center"/>
        </w:trPr>
        <w:tc>
          <w:tcPr>
            <w:tcW w:w="1395" w:type="pct"/>
            <w:shd w:val="clear" w:color="auto" w:fill="591A51"/>
            <w:vAlign w:val="center"/>
          </w:tcPr>
          <w:p w14:paraId="72677348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Email</w:t>
            </w:r>
          </w:p>
        </w:tc>
        <w:tc>
          <w:tcPr>
            <w:tcW w:w="3605" w:type="pct"/>
            <w:vAlign w:val="center"/>
          </w:tcPr>
          <w:p w14:paraId="05BE8274" w14:textId="77777777" w:rsidR="009A6DB8" w:rsidRPr="008A040C" w:rsidRDefault="009A6DB8" w:rsidP="00821F27">
            <w:pPr>
              <w:rPr>
                <w:sz w:val="22"/>
                <w:szCs w:val="22"/>
              </w:rPr>
            </w:pPr>
          </w:p>
        </w:tc>
      </w:tr>
      <w:tr w:rsidR="009A6DB8" w:rsidRPr="008A040C" w14:paraId="029214CD" w14:textId="77777777" w:rsidTr="00821F27">
        <w:trPr>
          <w:trHeight w:val="567"/>
          <w:jc w:val="center"/>
        </w:trPr>
        <w:tc>
          <w:tcPr>
            <w:tcW w:w="1395" w:type="pct"/>
            <w:shd w:val="clear" w:color="auto" w:fill="591A51"/>
            <w:vAlign w:val="center"/>
          </w:tcPr>
          <w:p w14:paraId="10AD49DF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Has the participant consented to this referral?</w:t>
            </w:r>
          </w:p>
        </w:tc>
        <w:tc>
          <w:tcPr>
            <w:tcW w:w="3605" w:type="pct"/>
            <w:vAlign w:val="center"/>
          </w:tcPr>
          <w:p w14:paraId="62F79A0B" w14:textId="77777777" w:rsidR="009A6DB8" w:rsidRDefault="009A6DB8" w:rsidP="00821F27">
            <w:pPr>
              <w:rPr>
                <w:sz w:val="22"/>
                <w:szCs w:val="22"/>
              </w:rPr>
            </w:pPr>
            <w:sdt>
              <w:sdtPr>
                <w:id w:val="3186969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Yes  </w:t>
            </w:r>
            <w:sdt>
              <w:sdtPr>
                <w:id w:val="-2401727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No  </w:t>
            </w:r>
          </w:p>
          <w:p w14:paraId="4FDD9460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10198993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Unable to confirm </w:t>
            </w:r>
            <w:r>
              <w:rPr>
                <w:sz w:val="22"/>
                <w:szCs w:val="22"/>
              </w:rPr>
              <w:t>-</w:t>
            </w:r>
            <w:r w:rsidRPr="008A040C">
              <w:rPr>
                <w:sz w:val="22"/>
                <w:szCs w:val="22"/>
              </w:rPr>
              <w:t xml:space="preserve"> explain: </w:t>
            </w:r>
          </w:p>
        </w:tc>
      </w:tr>
      <w:tr w:rsidR="009A6DB8" w:rsidRPr="008A040C" w14:paraId="0604744B" w14:textId="77777777" w:rsidTr="00821F27">
        <w:trPr>
          <w:trHeight w:val="567"/>
          <w:jc w:val="center"/>
        </w:trPr>
        <w:tc>
          <w:tcPr>
            <w:tcW w:w="1395" w:type="pct"/>
            <w:shd w:val="clear" w:color="auto" w:fill="591A51"/>
            <w:vAlign w:val="center"/>
          </w:tcPr>
          <w:p w14:paraId="39349B7E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Preferred first contact</w:t>
            </w:r>
          </w:p>
        </w:tc>
        <w:tc>
          <w:tcPr>
            <w:tcW w:w="3605" w:type="pct"/>
            <w:vAlign w:val="center"/>
          </w:tcPr>
          <w:p w14:paraId="323E1242" w14:textId="77777777" w:rsidR="009A6DB8" w:rsidRDefault="009A6DB8" w:rsidP="00821F27">
            <w:pPr>
              <w:rPr>
                <w:sz w:val="22"/>
                <w:szCs w:val="22"/>
              </w:rPr>
            </w:pPr>
            <w:sdt>
              <w:sdtPr>
                <w:id w:val="-10299472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Participant  </w:t>
            </w:r>
            <w:sdt>
              <w:sdtPr>
                <w:id w:val="21061499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Nominee/guardian  </w:t>
            </w:r>
            <w:sdt>
              <w:sdtPr>
                <w:id w:val="14481244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Referrer  </w:t>
            </w:r>
          </w:p>
          <w:p w14:paraId="124F4486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3967151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Other: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7D40D027" w14:textId="77777777" w:rsidR="009A6DB8" w:rsidRDefault="009A6DB8" w:rsidP="009A6DB8">
      <w:pPr>
        <w:pStyle w:val="Heading1"/>
      </w:pPr>
      <w:r w:rsidRPr="008A040C">
        <w:t>PARTICIPANT DETAILS</w:t>
      </w:r>
    </w:p>
    <w:tbl>
      <w:tblPr>
        <w:tblStyle w:val="TableGrid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315"/>
        <w:gridCol w:w="7141"/>
      </w:tblGrid>
      <w:tr w:rsidR="009A6DB8" w:rsidRPr="008A040C" w14:paraId="018499A5" w14:textId="77777777" w:rsidTr="00821F27">
        <w:trPr>
          <w:trHeight w:val="567"/>
          <w:jc w:val="center"/>
        </w:trPr>
        <w:tc>
          <w:tcPr>
            <w:tcW w:w="1585" w:type="pct"/>
            <w:shd w:val="clear" w:color="auto" w:fill="591A51"/>
            <w:vAlign w:val="center"/>
          </w:tcPr>
          <w:p w14:paraId="3A7E5DE2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Full legal name</w:t>
            </w:r>
          </w:p>
        </w:tc>
        <w:tc>
          <w:tcPr>
            <w:tcW w:w="3415" w:type="pct"/>
            <w:vAlign w:val="center"/>
          </w:tcPr>
          <w:p w14:paraId="1CE4685E" w14:textId="77777777" w:rsidR="009A6DB8" w:rsidRPr="008A040C" w:rsidRDefault="009A6DB8" w:rsidP="00821F27">
            <w:pPr>
              <w:rPr>
                <w:sz w:val="22"/>
                <w:szCs w:val="22"/>
              </w:rPr>
            </w:pPr>
          </w:p>
        </w:tc>
      </w:tr>
      <w:tr w:rsidR="009A6DB8" w:rsidRPr="008A040C" w14:paraId="574EA4E2" w14:textId="77777777" w:rsidTr="00821F27">
        <w:trPr>
          <w:trHeight w:val="567"/>
          <w:jc w:val="center"/>
        </w:trPr>
        <w:tc>
          <w:tcPr>
            <w:tcW w:w="1585" w:type="pct"/>
            <w:shd w:val="clear" w:color="auto" w:fill="591A51"/>
            <w:vAlign w:val="center"/>
          </w:tcPr>
          <w:p w14:paraId="57070AF5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Preferred name</w:t>
            </w:r>
          </w:p>
        </w:tc>
        <w:tc>
          <w:tcPr>
            <w:tcW w:w="3415" w:type="pct"/>
            <w:vAlign w:val="center"/>
          </w:tcPr>
          <w:p w14:paraId="443C45CD" w14:textId="77777777" w:rsidR="009A6DB8" w:rsidRPr="008A040C" w:rsidRDefault="009A6DB8" w:rsidP="00821F27">
            <w:pPr>
              <w:rPr>
                <w:sz w:val="22"/>
                <w:szCs w:val="22"/>
              </w:rPr>
            </w:pPr>
          </w:p>
        </w:tc>
      </w:tr>
      <w:tr w:rsidR="009A6DB8" w:rsidRPr="008A040C" w14:paraId="1A7F806C" w14:textId="77777777" w:rsidTr="00821F27">
        <w:trPr>
          <w:trHeight w:val="567"/>
          <w:jc w:val="center"/>
        </w:trPr>
        <w:tc>
          <w:tcPr>
            <w:tcW w:w="1585" w:type="pct"/>
            <w:shd w:val="clear" w:color="auto" w:fill="591A51"/>
            <w:vAlign w:val="center"/>
          </w:tcPr>
          <w:p w14:paraId="7F186304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Date of birth</w:t>
            </w:r>
          </w:p>
        </w:tc>
        <w:tc>
          <w:tcPr>
            <w:tcW w:w="3415" w:type="pct"/>
            <w:vAlign w:val="center"/>
          </w:tcPr>
          <w:p w14:paraId="659B8663" w14:textId="77777777" w:rsidR="009A6DB8" w:rsidRPr="008A040C" w:rsidRDefault="009A6DB8" w:rsidP="00821F27">
            <w:pPr>
              <w:rPr>
                <w:sz w:val="22"/>
                <w:szCs w:val="22"/>
              </w:rPr>
            </w:pPr>
          </w:p>
        </w:tc>
      </w:tr>
      <w:tr w:rsidR="009A6DB8" w:rsidRPr="008A040C" w14:paraId="4875BE4D" w14:textId="77777777" w:rsidTr="00821F27">
        <w:trPr>
          <w:trHeight w:val="567"/>
          <w:jc w:val="center"/>
        </w:trPr>
        <w:tc>
          <w:tcPr>
            <w:tcW w:w="1585" w:type="pct"/>
            <w:shd w:val="clear" w:color="auto" w:fill="591A51"/>
            <w:vAlign w:val="center"/>
          </w:tcPr>
          <w:p w14:paraId="286E7DC3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lastRenderedPageBreak/>
              <w:t>NDIS number</w:t>
            </w:r>
          </w:p>
        </w:tc>
        <w:tc>
          <w:tcPr>
            <w:tcW w:w="3415" w:type="pct"/>
            <w:vAlign w:val="center"/>
          </w:tcPr>
          <w:p w14:paraId="31DB631B" w14:textId="77777777" w:rsidR="009A6DB8" w:rsidRPr="008A040C" w:rsidRDefault="009A6DB8" w:rsidP="00821F27">
            <w:pPr>
              <w:rPr>
                <w:sz w:val="22"/>
                <w:szCs w:val="22"/>
              </w:rPr>
            </w:pPr>
          </w:p>
        </w:tc>
      </w:tr>
      <w:tr w:rsidR="009A6DB8" w:rsidRPr="008A040C" w14:paraId="41F358B9" w14:textId="77777777" w:rsidTr="00821F27">
        <w:trPr>
          <w:trHeight w:val="567"/>
          <w:jc w:val="center"/>
        </w:trPr>
        <w:tc>
          <w:tcPr>
            <w:tcW w:w="1585" w:type="pct"/>
            <w:shd w:val="clear" w:color="auto" w:fill="591A51"/>
            <w:vAlign w:val="center"/>
          </w:tcPr>
          <w:p w14:paraId="6812725A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Address</w:t>
            </w:r>
          </w:p>
        </w:tc>
        <w:tc>
          <w:tcPr>
            <w:tcW w:w="3415" w:type="pct"/>
            <w:vAlign w:val="center"/>
          </w:tcPr>
          <w:p w14:paraId="26B9D37E" w14:textId="77777777" w:rsidR="009A6DB8" w:rsidRPr="008A040C" w:rsidRDefault="009A6DB8" w:rsidP="00821F27">
            <w:pPr>
              <w:rPr>
                <w:sz w:val="22"/>
                <w:szCs w:val="22"/>
              </w:rPr>
            </w:pPr>
          </w:p>
        </w:tc>
      </w:tr>
      <w:tr w:rsidR="009A6DB8" w:rsidRPr="008A040C" w14:paraId="350675E7" w14:textId="77777777" w:rsidTr="00821F27">
        <w:trPr>
          <w:trHeight w:val="567"/>
          <w:jc w:val="center"/>
        </w:trPr>
        <w:tc>
          <w:tcPr>
            <w:tcW w:w="1585" w:type="pct"/>
            <w:shd w:val="clear" w:color="auto" w:fill="591A51"/>
            <w:vAlign w:val="center"/>
          </w:tcPr>
          <w:p w14:paraId="2F9F83C8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Phone</w:t>
            </w:r>
          </w:p>
        </w:tc>
        <w:tc>
          <w:tcPr>
            <w:tcW w:w="3415" w:type="pct"/>
            <w:vAlign w:val="center"/>
          </w:tcPr>
          <w:p w14:paraId="158F4994" w14:textId="77777777" w:rsidR="009A6DB8" w:rsidRPr="008A040C" w:rsidRDefault="009A6DB8" w:rsidP="00821F27">
            <w:pPr>
              <w:rPr>
                <w:sz w:val="22"/>
                <w:szCs w:val="22"/>
              </w:rPr>
            </w:pPr>
          </w:p>
        </w:tc>
      </w:tr>
      <w:tr w:rsidR="009A6DB8" w:rsidRPr="008A040C" w14:paraId="3D952531" w14:textId="77777777" w:rsidTr="00821F27">
        <w:trPr>
          <w:trHeight w:val="567"/>
          <w:jc w:val="center"/>
        </w:trPr>
        <w:tc>
          <w:tcPr>
            <w:tcW w:w="1585" w:type="pct"/>
            <w:shd w:val="clear" w:color="auto" w:fill="591A51"/>
            <w:vAlign w:val="center"/>
          </w:tcPr>
          <w:p w14:paraId="53E5EF2A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Email</w:t>
            </w:r>
          </w:p>
        </w:tc>
        <w:tc>
          <w:tcPr>
            <w:tcW w:w="3415" w:type="pct"/>
            <w:vAlign w:val="center"/>
          </w:tcPr>
          <w:p w14:paraId="37150CB4" w14:textId="77777777" w:rsidR="009A6DB8" w:rsidRPr="008A040C" w:rsidRDefault="009A6DB8" w:rsidP="00821F27">
            <w:pPr>
              <w:rPr>
                <w:sz w:val="22"/>
                <w:szCs w:val="22"/>
              </w:rPr>
            </w:pPr>
          </w:p>
        </w:tc>
      </w:tr>
      <w:tr w:rsidR="009A6DB8" w:rsidRPr="008A040C" w14:paraId="0EAC4496" w14:textId="77777777" w:rsidTr="00821F27">
        <w:trPr>
          <w:trHeight w:val="567"/>
          <w:jc w:val="center"/>
        </w:trPr>
        <w:tc>
          <w:tcPr>
            <w:tcW w:w="1585" w:type="pct"/>
            <w:shd w:val="clear" w:color="auto" w:fill="591A51"/>
            <w:vAlign w:val="center"/>
          </w:tcPr>
          <w:p w14:paraId="1DC08D70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Preferred contact method</w:t>
            </w:r>
          </w:p>
        </w:tc>
        <w:tc>
          <w:tcPr>
            <w:tcW w:w="3415" w:type="pct"/>
            <w:vAlign w:val="center"/>
          </w:tcPr>
          <w:p w14:paraId="7EFEC3D8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15626010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Phone  </w:t>
            </w:r>
            <w:sdt>
              <w:sdtPr>
                <w:id w:val="-11819731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SMS  </w:t>
            </w:r>
            <w:sdt>
              <w:sdtPr>
                <w:id w:val="-9986512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Email  </w:t>
            </w:r>
            <w:sdt>
              <w:sdtPr>
                <w:id w:val="15542004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In person  </w:t>
            </w:r>
            <w:sdt>
              <w:sdtPr>
                <w:id w:val="8321078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Through nominee/supporter</w:t>
            </w:r>
          </w:p>
        </w:tc>
      </w:tr>
      <w:tr w:rsidR="009A6DB8" w:rsidRPr="008A040C" w14:paraId="068F0051" w14:textId="77777777" w:rsidTr="00821F27">
        <w:trPr>
          <w:trHeight w:val="567"/>
          <w:jc w:val="center"/>
        </w:trPr>
        <w:tc>
          <w:tcPr>
            <w:tcW w:w="1585" w:type="pct"/>
            <w:shd w:val="clear" w:color="auto" w:fill="591A51"/>
            <w:vAlign w:val="center"/>
          </w:tcPr>
          <w:p w14:paraId="01CFDF6D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Gender/pronouns, if participant wishes to provide</w:t>
            </w:r>
          </w:p>
        </w:tc>
        <w:tc>
          <w:tcPr>
            <w:tcW w:w="3415" w:type="pct"/>
            <w:vAlign w:val="center"/>
          </w:tcPr>
          <w:p w14:paraId="1EBAFD2A" w14:textId="77777777" w:rsidR="009A6DB8" w:rsidRPr="008A040C" w:rsidRDefault="009A6DB8" w:rsidP="00821F27">
            <w:pPr>
              <w:rPr>
                <w:sz w:val="22"/>
                <w:szCs w:val="22"/>
              </w:rPr>
            </w:pPr>
          </w:p>
        </w:tc>
      </w:tr>
      <w:tr w:rsidR="009A6DB8" w:rsidRPr="008A040C" w14:paraId="642E6136" w14:textId="77777777" w:rsidTr="00821F27">
        <w:trPr>
          <w:trHeight w:val="567"/>
          <w:jc w:val="center"/>
        </w:trPr>
        <w:tc>
          <w:tcPr>
            <w:tcW w:w="1585" w:type="pct"/>
            <w:shd w:val="clear" w:color="auto" w:fill="591A51"/>
            <w:vAlign w:val="center"/>
          </w:tcPr>
          <w:p w14:paraId="370BD58E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Cultural identity, if participant wishes to provide</w:t>
            </w:r>
          </w:p>
        </w:tc>
        <w:tc>
          <w:tcPr>
            <w:tcW w:w="3415" w:type="pct"/>
            <w:vAlign w:val="center"/>
          </w:tcPr>
          <w:p w14:paraId="5C0C6FEB" w14:textId="77777777" w:rsidR="009A6DB8" w:rsidRPr="008A040C" w:rsidRDefault="009A6DB8" w:rsidP="00821F27">
            <w:pPr>
              <w:rPr>
                <w:sz w:val="22"/>
                <w:szCs w:val="22"/>
              </w:rPr>
            </w:pPr>
          </w:p>
        </w:tc>
      </w:tr>
      <w:tr w:rsidR="009A6DB8" w:rsidRPr="008A040C" w14:paraId="25F4D88C" w14:textId="77777777" w:rsidTr="00821F27">
        <w:trPr>
          <w:trHeight w:val="567"/>
          <w:jc w:val="center"/>
        </w:trPr>
        <w:tc>
          <w:tcPr>
            <w:tcW w:w="1585" w:type="pct"/>
            <w:shd w:val="clear" w:color="auto" w:fill="591A51"/>
            <w:vAlign w:val="center"/>
          </w:tcPr>
          <w:p w14:paraId="62544276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Preferred language</w:t>
            </w:r>
          </w:p>
        </w:tc>
        <w:tc>
          <w:tcPr>
            <w:tcW w:w="3415" w:type="pct"/>
            <w:vAlign w:val="center"/>
          </w:tcPr>
          <w:p w14:paraId="55868DA5" w14:textId="77777777" w:rsidR="009A6DB8" w:rsidRPr="008A040C" w:rsidRDefault="009A6DB8" w:rsidP="00821F27">
            <w:pPr>
              <w:rPr>
                <w:sz w:val="22"/>
                <w:szCs w:val="22"/>
              </w:rPr>
            </w:pPr>
          </w:p>
        </w:tc>
      </w:tr>
      <w:tr w:rsidR="009A6DB8" w:rsidRPr="008A040C" w14:paraId="0296AB58" w14:textId="77777777" w:rsidTr="00821F27">
        <w:trPr>
          <w:trHeight w:val="567"/>
          <w:jc w:val="center"/>
        </w:trPr>
        <w:tc>
          <w:tcPr>
            <w:tcW w:w="1585" w:type="pct"/>
            <w:shd w:val="clear" w:color="auto" w:fill="591A51"/>
            <w:vAlign w:val="center"/>
          </w:tcPr>
          <w:p w14:paraId="3D243206" w14:textId="77777777" w:rsidR="009A6DB8" w:rsidRPr="008A040C" w:rsidRDefault="009A6DB8" w:rsidP="00821F27">
            <w:pPr>
              <w:rPr>
                <w:b/>
                <w:bCs/>
              </w:rPr>
            </w:pPr>
            <w:r w:rsidRPr="008A040C">
              <w:rPr>
                <w:b/>
                <w:bCs/>
              </w:rPr>
              <w:t>Interpreter required?</w:t>
            </w:r>
          </w:p>
        </w:tc>
        <w:tc>
          <w:tcPr>
            <w:tcW w:w="3415" w:type="pct"/>
            <w:vAlign w:val="center"/>
          </w:tcPr>
          <w:p w14:paraId="309FEEBE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12156170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No  </w:t>
            </w:r>
            <w:sdt>
              <w:sdtPr>
                <w:id w:val="651631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Yes </w:t>
            </w:r>
            <w:r>
              <w:rPr>
                <w:sz w:val="22"/>
                <w:szCs w:val="22"/>
              </w:rPr>
              <w:t>-</w:t>
            </w:r>
            <w:r w:rsidRPr="008A040C">
              <w:rPr>
                <w:sz w:val="22"/>
                <w:szCs w:val="22"/>
              </w:rPr>
              <w:t xml:space="preserve"> language: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233F9C6E" w14:textId="77777777" w:rsidR="009A6DB8" w:rsidRDefault="009A6DB8" w:rsidP="00091861">
      <w:pPr>
        <w:pStyle w:val="Heading2"/>
        <w:numPr>
          <w:ilvl w:val="0"/>
          <w:numId w:val="0"/>
        </w:numPr>
      </w:pPr>
      <w:r w:rsidRPr="008A040C">
        <w:t>Communication and decision-making needs</w: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9A6DB8" w:rsidRPr="008A040C" w14:paraId="4A23F23A" w14:textId="77777777" w:rsidTr="00821F27">
        <w:trPr>
          <w:trHeight w:val="340"/>
        </w:trPr>
        <w:tc>
          <w:tcPr>
            <w:tcW w:w="1667" w:type="pct"/>
            <w:vAlign w:val="center"/>
          </w:tcPr>
          <w:p w14:paraId="5A60F223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12834503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Verbal communication</w:t>
            </w:r>
          </w:p>
        </w:tc>
        <w:tc>
          <w:tcPr>
            <w:tcW w:w="1667" w:type="pct"/>
            <w:vAlign w:val="center"/>
          </w:tcPr>
          <w:p w14:paraId="5436222C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-3178074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Non-verbal communication</w:t>
            </w:r>
          </w:p>
        </w:tc>
        <w:tc>
          <w:tcPr>
            <w:tcW w:w="1667" w:type="pct"/>
            <w:vAlign w:val="center"/>
          </w:tcPr>
          <w:p w14:paraId="3BC9DCAF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7993542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Easy Read preferred</w:t>
            </w:r>
          </w:p>
        </w:tc>
      </w:tr>
      <w:tr w:rsidR="009A6DB8" w:rsidRPr="008A040C" w14:paraId="2727694C" w14:textId="77777777" w:rsidTr="00821F27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60106DF0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-7560587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Visual prompts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71568C57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-3649925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Text/SMS preferred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2052E4FC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-9470805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Hearing support</w:t>
            </w:r>
          </w:p>
        </w:tc>
      </w:tr>
      <w:tr w:rsidR="009A6DB8" w:rsidRPr="008A040C" w14:paraId="502BD9AB" w14:textId="77777777" w:rsidTr="00821F27">
        <w:trPr>
          <w:trHeight w:val="340"/>
        </w:trPr>
        <w:tc>
          <w:tcPr>
            <w:tcW w:w="1667" w:type="pct"/>
            <w:vAlign w:val="center"/>
          </w:tcPr>
          <w:p w14:paraId="2DFF429B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10610622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Vision support</w:t>
            </w:r>
          </w:p>
        </w:tc>
        <w:tc>
          <w:tcPr>
            <w:tcW w:w="1667" w:type="pct"/>
            <w:vAlign w:val="center"/>
          </w:tcPr>
          <w:p w14:paraId="34AAFE6A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-361995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Communication device</w:t>
            </w:r>
          </w:p>
        </w:tc>
        <w:tc>
          <w:tcPr>
            <w:tcW w:w="1667" w:type="pct"/>
            <w:vAlign w:val="center"/>
          </w:tcPr>
          <w:p w14:paraId="1EEEF4A3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-4419245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Independent decision-maker</w:t>
            </w:r>
          </w:p>
        </w:tc>
      </w:tr>
      <w:tr w:rsidR="009A6DB8" w:rsidRPr="008A040C" w14:paraId="76BEA984" w14:textId="77777777" w:rsidTr="00821F27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3D4A67C3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10862722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Decision supporter involved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6A7B7A3B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-16290746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Plan nominee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1E0D13D6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6673745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Guardian/administrator</w:t>
            </w:r>
          </w:p>
        </w:tc>
      </w:tr>
      <w:tr w:rsidR="009A6DB8" w:rsidRPr="008A040C" w14:paraId="3DAB2722" w14:textId="77777777" w:rsidTr="00821F27">
        <w:trPr>
          <w:trHeight w:val="340"/>
        </w:trPr>
        <w:tc>
          <w:tcPr>
            <w:tcW w:w="1667" w:type="pct"/>
            <w:vAlign w:val="center"/>
          </w:tcPr>
          <w:p w14:paraId="0B7A36AD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15619871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Other legally authorised person</w:t>
            </w:r>
          </w:p>
        </w:tc>
        <w:tc>
          <w:tcPr>
            <w:tcW w:w="1667" w:type="pct"/>
            <w:vAlign w:val="center"/>
          </w:tcPr>
          <w:p w14:paraId="6A9038C7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-19846808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Needs extra processing time</w:t>
            </w:r>
          </w:p>
        </w:tc>
        <w:tc>
          <w:tcPr>
            <w:tcW w:w="1667" w:type="pct"/>
            <w:vAlign w:val="center"/>
          </w:tcPr>
          <w:p w14:paraId="39DF1165" w14:textId="77777777" w:rsidR="009A6DB8" w:rsidRPr="008A040C" w:rsidRDefault="009A6DB8" w:rsidP="00821F27">
            <w:pPr>
              <w:rPr>
                <w:sz w:val="22"/>
                <w:szCs w:val="22"/>
              </w:rPr>
            </w:pPr>
            <w:sdt>
              <w:sdtPr>
                <w:id w:val="-3897297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A040C">
              <w:rPr>
                <w:sz w:val="22"/>
                <w:szCs w:val="22"/>
              </w:rPr>
              <w:t xml:space="preserve"> Anxiety with phone calls</w:t>
            </w:r>
          </w:p>
        </w:tc>
      </w:tr>
    </w:tbl>
    <w:p w14:paraId="6A091C37" w14:textId="77777777" w:rsidR="009A6DB8" w:rsidRPr="008A040C" w:rsidRDefault="009A6DB8" w:rsidP="009A6DB8"/>
    <w:p w14:paraId="7A8C5427" w14:textId="77777777" w:rsidR="009A6DB8" w:rsidRDefault="009A6DB8" w:rsidP="009A6DB8">
      <w:pPr>
        <w:rPr>
          <w:b/>
          <w:bCs/>
          <w:color w:val="3B3838" w:themeColor="background2" w:themeShade="40"/>
        </w:rPr>
      </w:pPr>
      <w:r w:rsidRPr="006808F8">
        <w:rPr>
          <w:b/>
          <w:bCs/>
          <w:color w:val="3B3838" w:themeColor="background2" w:themeShade="40"/>
        </w:rPr>
        <w:t>Details / important communication preferences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456"/>
      </w:tblGrid>
      <w:tr w:rsidR="009A6DB8" w14:paraId="545B7174" w14:textId="77777777" w:rsidTr="00821F27">
        <w:tc>
          <w:tcPr>
            <w:tcW w:w="10456" w:type="dxa"/>
            <w:shd w:val="clear" w:color="auto" w:fill="EFF3F7"/>
          </w:tcPr>
          <w:p w14:paraId="748544C4" w14:textId="77777777" w:rsidR="009A6DB8" w:rsidRDefault="009A6DB8" w:rsidP="00821F27">
            <w:pPr>
              <w:rPr>
                <w:b/>
                <w:bCs/>
                <w:color w:val="3B3838" w:themeColor="background2" w:themeShade="40"/>
                <w:sz w:val="22"/>
                <w:szCs w:val="22"/>
              </w:rPr>
            </w:pPr>
          </w:p>
          <w:p w14:paraId="37AC02EC" w14:textId="77777777" w:rsidR="009A6DB8" w:rsidRDefault="009A6DB8" w:rsidP="00821F27">
            <w:pPr>
              <w:rPr>
                <w:b/>
                <w:bCs/>
                <w:color w:val="3B3838" w:themeColor="background2" w:themeShade="40"/>
                <w:sz w:val="22"/>
                <w:szCs w:val="22"/>
              </w:rPr>
            </w:pPr>
          </w:p>
          <w:p w14:paraId="5CF8EAFA" w14:textId="77777777" w:rsidR="009A6DB8" w:rsidRPr="006808F8" w:rsidRDefault="009A6DB8" w:rsidP="00821F27">
            <w:pPr>
              <w:rPr>
                <w:b/>
                <w:bCs/>
                <w:color w:val="3B3838" w:themeColor="background2" w:themeShade="40"/>
                <w:sz w:val="22"/>
                <w:szCs w:val="22"/>
              </w:rPr>
            </w:pPr>
          </w:p>
        </w:tc>
      </w:tr>
    </w:tbl>
    <w:p w14:paraId="67EA8552" w14:textId="206D07BD" w:rsidR="009A6DB8" w:rsidRDefault="009A6DB8" w:rsidP="009A6DB8">
      <w:pPr>
        <w:pStyle w:val="Heading1"/>
      </w:pPr>
      <w:r w:rsidRPr="009A6DB8">
        <w:t>NOMINEE, GUARDIAN AND EMERGENCY CONTACTS</w:t>
      </w:r>
    </w:p>
    <w:tbl>
      <w:tblPr>
        <w:tblStyle w:val="TableGrid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394"/>
        <w:gridCol w:w="7062"/>
      </w:tblGrid>
      <w:tr w:rsidR="009A6DB8" w:rsidRPr="009A6DB8" w14:paraId="07B1A017" w14:textId="77777777" w:rsidTr="009A6DB8">
        <w:trPr>
          <w:trHeight w:val="567"/>
          <w:jc w:val="center"/>
        </w:trPr>
        <w:tc>
          <w:tcPr>
            <w:tcW w:w="1623" w:type="pct"/>
            <w:shd w:val="clear" w:color="auto" w:fill="591A51"/>
            <w:vAlign w:val="center"/>
          </w:tcPr>
          <w:p w14:paraId="7481F6D2" w14:textId="77777777" w:rsidR="009A6DB8" w:rsidRPr="009A6DB8" w:rsidRDefault="009A6DB8" w:rsidP="009A6DB8">
            <w:pPr>
              <w:rPr>
                <w:b/>
                <w:bCs/>
              </w:rPr>
            </w:pPr>
            <w:r w:rsidRPr="009A6DB8">
              <w:rPr>
                <w:b/>
                <w:bCs/>
              </w:rPr>
              <w:t>Plan nominee / guardian / administrator name</w:t>
            </w:r>
          </w:p>
        </w:tc>
        <w:tc>
          <w:tcPr>
            <w:tcW w:w="3377" w:type="pct"/>
            <w:vAlign w:val="center"/>
          </w:tcPr>
          <w:p w14:paraId="38E6C21D" w14:textId="3547D20A" w:rsidR="009A6DB8" w:rsidRPr="009A6DB8" w:rsidRDefault="009A6DB8" w:rsidP="009A6DB8">
            <w:pPr>
              <w:rPr>
                <w:sz w:val="22"/>
                <w:szCs w:val="22"/>
              </w:rPr>
            </w:pPr>
          </w:p>
        </w:tc>
      </w:tr>
      <w:tr w:rsidR="009A6DB8" w:rsidRPr="009A6DB8" w14:paraId="418D3839" w14:textId="77777777" w:rsidTr="009A6DB8">
        <w:trPr>
          <w:trHeight w:val="567"/>
          <w:jc w:val="center"/>
        </w:trPr>
        <w:tc>
          <w:tcPr>
            <w:tcW w:w="1623" w:type="pct"/>
            <w:shd w:val="clear" w:color="auto" w:fill="591A51"/>
            <w:vAlign w:val="center"/>
          </w:tcPr>
          <w:p w14:paraId="445745C2" w14:textId="77777777" w:rsidR="009A6DB8" w:rsidRPr="009A6DB8" w:rsidRDefault="009A6DB8" w:rsidP="009A6DB8">
            <w:pPr>
              <w:rPr>
                <w:b/>
                <w:bCs/>
              </w:rPr>
            </w:pPr>
            <w:r w:rsidRPr="009A6DB8">
              <w:rPr>
                <w:b/>
                <w:bCs/>
              </w:rPr>
              <w:t>Role / authority</w:t>
            </w:r>
          </w:p>
        </w:tc>
        <w:tc>
          <w:tcPr>
            <w:tcW w:w="3377" w:type="pct"/>
            <w:vAlign w:val="center"/>
          </w:tcPr>
          <w:p w14:paraId="631BEE2E" w14:textId="1F519863" w:rsidR="009A6DB8" w:rsidRPr="009A6DB8" w:rsidRDefault="009A6DB8" w:rsidP="009A6DB8">
            <w:pPr>
              <w:rPr>
                <w:sz w:val="22"/>
                <w:szCs w:val="22"/>
              </w:rPr>
            </w:pPr>
          </w:p>
        </w:tc>
      </w:tr>
      <w:tr w:rsidR="009A6DB8" w:rsidRPr="009A6DB8" w14:paraId="7CCFC449" w14:textId="77777777" w:rsidTr="009A6DB8">
        <w:trPr>
          <w:trHeight w:val="567"/>
          <w:jc w:val="center"/>
        </w:trPr>
        <w:tc>
          <w:tcPr>
            <w:tcW w:w="1623" w:type="pct"/>
            <w:shd w:val="clear" w:color="auto" w:fill="591A51"/>
            <w:vAlign w:val="center"/>
          </w:tcPr>
          <w:p w14:paraId="61B2B08E" w14:textId="77777777" w:rsidR="009A6DB8" w:rsidRPr="009A6DB8" w:rsidRDefault="009A6DB8" w:rsidP="009A6DB8">
            <w:pPr>
              <w:rPr>
                <w:b/>
                <w:bCs/>
              </w:rPr>
            </w:pPr>
            <w:r w:rsidRPr="009A6DB8">
              <w:rPr>
                <w:b/>
                <w:bCs/>
              </w:rPr>
              <w:t>Phone</w:t>
            </w:r>
          </w:p>
        </w:tc>
        <w:tc>
          <w:tcPr>
            <w:tcW w:w="3377" w:type="pct"/>
            <w:vAlign w:val="center"/>
          </w:tcPr>
          <w:p w14:paraId="1F2C2D3A" w14:textId="184FBDC6" w:rsidR="009A6DB8" w:rsidRPr="009A6DB8" w:rsidRDefault="009A6DB8" w:rsidP="009A6DB8">
            <w:pPr>
              <w:rPr>
                <w:sz w:val="22"/>
                <w:szCs w:val="22"/>
              </w:rPr>
            </w:pPr>
          </w:p>
        </w:tc>
      </w:tr>
      <w:tr w:rsidR="009A6DB8" w:rsidRPr="009A6DB8" w14:paraId="05898196" w14:textId="77777777" w:rsidTr="009A6DB8">
        <w:trPr>
          <w:trHeight w:val="567"/>
          <w:jc w:val="center"/>
        </w:trPr>
        <w:tc>
          <w:tcPr>
            <w:tcW w:w="1623" w:type="pct"/>
            <w:shd w:val="clear" w:color="auto" w:fill="591A51"/>
            <w:vAlign w:val="center"/>
          </w:tcPr>
          <w:p w14:paraId="49AA29E4" w14:textId="77777777" w:rsidR="009A6DB8" w:rsidRPr="009A6DB8" w:rsidRDefault="009A6DB8" w:rsidP="009A6DB8">
            <w:pPr>
              <w:rPr>
                <w:b/>
                <w:bCs/>
              </w:rPr>
            </w:pPr>
            <w:r w:rsidRPr="009A6DB8">
              <w:rPr>
                <w:b/>
                <w:bCs/>
              </w:rPr>
              <w:t>Email</w:t>
            </w:r>
          </w:p>
        </w:tc>
        <w:tc>
          <w:tcPr>
            <w:tcW w:w="3377" w:type="pct"/>
            <w:vAlign w:val="center"/>
          </w:tcPr>
          <w:p w14:paraId="2015F5F5" w14:textId="4630040F" w:rsidR="009A6DB8" w:rsidRPr="009A6DB8" w:rsidRDefault="009A6DB8" w:rsidP="009A6DB8">
            <w:pPr>
              <w:rPr>
                <w:sz w:val="22"/>
                <w:szCs w:val="22"/>
              </w:rPr>
            </w:pPr>
          </w:p>
        </w:tc>
      </w:tr>
      <w:tr w:rsidR="009A6DB8" w:rsidRPr="009A6DB8" w14:paraId="7525D8D1" w14:textId="77777777" w:rsidTr="009A6DB8">
        <w:trPr>
          <w:trHeight w:val="567"/>
          <w:jc w:val="center"/>
        </w:trPr>
        <w:tc>
          <w:tcPr>
            <w:tcW w:w="1623" w:type="pct"/>
            <w:shd w:val="clear" w:color="auto" w:fill="591A51"/>
            <w:vAlign w:val="center"/>
          </w:tcPr>
          <w:p w14:paraId="073D1935" w14:textId="77777777" w:rsidR="009A6DB8" w:rsidRPr="009A6DB8" w:rsidRDefault="009A6DB8" w:rsidP="009A6DB8">
            <w:pPr>
              <w:rPr>
                <w:b/>
                <w:bCs/>
              </w:rPr>
            </w:pPr>
            <w:r w:rsidRPr="009A6DB8">
              <w:rPr>
                <w:b/>
                <w:bCs/>
              </w:rPr>
              <w:t>Emergency contact name</w:t>
            </w:r>
          </w:p>
        </w:tc>
        <w:tc>
          <w:tcPr>
            <w:tcW w:w="3377" w:type="pct"/>
            <w:vAlign w:val="center"/>
          </w:tcPr>
          <w:p w14:paraId="4DFCC531" w14:textId="3B1896F4" w:rsidR="009A6DB8" w:rsidRPr="009A6DB8" w:rsidRDefault="009A6DB8" w:rsidP="009A6DB8">
            <w:pPr>
              <w:rPr>
                <w:sz w:val="22"/>
                <w:szCs w:val="22"/>
              </w:rPr>
            </w:pPr>
          </w:p>
        </w:tc>
      </w:tr>
      <w:tr w:rsidR="009A6DB8" w:rsidRPr="009A6DB8" w14:paraId="0D62E4D3" w14:textId="77777777" w:rsidTr="009A6DB8">
        <w:trPr>
          <w:trHeight w:val="567"/>
          <w:jc w:val="center"/>
        </w:trPr>
        <w:tc>
          <w:tcPr>
            <w:tcW w:w="1623" w:type="pct"/>
            <w:shd w:val="clear" w:color="auto" w:fill="591A51"/>
            <w:vAlign w:val="center"/>
          </w:tcPr>
          <w:p w14:paraId="47FBB8F8" w14:textId="77777777" w:rsidR="009A6DB8" w:rsidRPr="009A6DB8" w:rsidRDefault="009A6DB8" w:rsidP="009A6DB8">
            <w:pPr>
              <w:rPr>
                <w:b/>
                <w:bCs/>
              </w:rPr>
            </w:pPr>
            <w:r w:rsidRPr="009A6DB8">
              <w:rPr>
                <w:b/>
                <w:bCs/>
              </w:rPr>
              <w:t>Emergency contact relationship</w:t>
            </w:r>
          </w:p>
        </w:tc>
        <w:tc>
          <w:tcPr>
            <w:tcW w:w="3377" w:type="pct"/>
            <w:vAlign w:val="center"/>
          </w:tcPr>
          <w:p w14:paraId="1EF3E347" w14:textId="3963F0DF" w:rsidR="009A6DB8" w:rsidRPr="009A6DB8" w:rsidRDefault="009A6DB8" w:rsidP="009A6DB8">
            <w:pPr>
              <w:rPr>
                <w:sz w:val="22"/>
                <w:szCs w:val="22"/>
              </w:rPr>
            </w:pPr>
          </w:p>
        </w:tc>
      </w:tr>
      <w:tr w:rsidR="009A6DB8" w:rsidRPr="009A6DB8" w14:paraId="69DA77FA" w14:textId="77777777" w:rsidTr="009A6DB8">
        <w:trPr>
          <w:trHeight w:val="567"/>
          <w:jc w:val="center"/>
        </w:trPr>
        <w:tc>
          <w:tcPr>
            <w:tcW w:w="1623" w:type="pct"/>
            <w:shd w:val="clear" w:color="auto" w:fill="591A51"/>
            <w:vAlign w:val="center"/>
          </w:tcPr>
          <w:p w14:paraId="25F137D0" w14:textId="77777777" w:rsidR="009A6DB8" w:rsidRPr="009A6DB8" w:rsidRDefault="009A6DB8" w:rsidP="009A6DB8">
            <w:pPr>
              <w:rPr>
                <w:b/>
                <w:bCs/>
              </w:rPr>
            </w:pPr>
            <w:r w:rsidRPr="009A6DB8">
              <w:rPr>
                <w:b/>
                <w:bCs/>
              </w:rPr>
              <w:t>Emergency contact phone/email</w:t>
            </w:r>
          </w:p>
        </w:tc>
        <w:tc>
          <w:tcPr>
            <w:tcW w:w="3377" w:type="pct"/>
            <w:vAlign w:val="center"/>
          </w:tcPr>
          <w:p w14:paraId="31F6F324" w14:textId="4A1C79DF" w:rsidR="009A6DB8" w:rsidRPr="009A6DB8" w:rsidRDefault="009A6DB8" w:rsidP="009A6DB8">
            <w:pPr>
              <w:rPr>
                <w:sz w:val="22"/>
                <w:szCs w:val="22"/>
              </w:rPr>
            </w:pPr>
          </w:p>
        </w:tc>
      </w:tr>
      <w:tr w:rsidR="009A6DB8" w:rsidRPr="009A6DB8" w14:paraId="1F502B8D" w14:textId="77777777" w:rsidTr="009A6DB8">
        <w:trPr>
          <w:trHeight w:val="699"/>
          <w:jc w:val="center"/>
        </w:trPr>
        <w:tc>
          <w:tcPr>
            <w:tcW w:w="1623" w:type="pct"/>
            <w:shd w:val="clear" w:color="auto" w:fill="591A51"/>
            <w:vAlign w:val="center"/>
          </w:tcPr>
          <w:p w14:paraId="7D39B218" w14:textId="77777777" w:rsidR="009A6DB8" w:rsidRPr="009A6DB8" w:rsidRDefault="009A6DB8" w:rsidP="009A6DB8">
            <w:pPr>
              <w:rPr>
                <w:b/>
                <w:bCs/>
              </w:rPr>
            </w:pPr>
            <w:r w:rsidRPr="009A6DB8">
              <w:rPr>
                <w:b/>
                <w:bCs/>
              </w:rPr>
              <w:lastRenderedPageBreak/>
              <w:t>Consent to contact emergency contact in safety concern?</w:t>
            </w:r>
          </w:p>
        </w:tc>
        <w:tc>
          <w:tcPr>
            <w:tcW w:w="3377" w:type="pct"/>
            <w:vAlign w:val="center"/>
          </w:tcPr>
          <w:p w14:paraId="713F10F0" w14:textId="77777777" w:rsidR="009A6DB8" w:rsidRDefault="009A6DB8" w:rsidP="009A6DB8">
            <w:pPr>
              <w:rPr>
                <w:sz w:val="22"/>
                <w:szCs w:val="22"/>
              </w:rPr>
            </w:pPr>
            <w:sdt>
              <w:sdtPr>
                <w:id w:val="-18312027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A6DB8">
              <w:rPr>
                <w:sz w:val="22"/>
                <w:szCs w:val="22"/>
              </w:rPr>
              <w:t xml:space="preserve"> </w:t>
            </w:r>
            <w:r w:rsidRPr="009A6DB8">
              <w:rPr>
                <w:sz w:val="22"/>
                <w:szCs w:val="22"/>
              </w:rPr>
              <w:t xml:space="preserve">Yes  </w:t>
            </w:r>
            <w:sdt>
              <w:sdtPr>
                <w:id w:val="-21199789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A6DB8">
              <w:rPr>
                <w:sz w:val="22"/>
                <w:szCs w:val="22"/>
              </w:rPr>
              <w:t xml:space="preserve"> </w:t>
            </w:r>
            <w:r w:rsidRPr="009A6DB8">
              <w:rPr>
                <w:sz w:val="22"/>
                <w:szCs w:val="22"/>
              </w:rPr>
              <w:t xml:space="preserve">No  </w:t>
            </w:r>
          </w:p>
          <w:p w14:paraId="297241B9" w14:textId="44A7B7B2" w:rsidR="009A6DB8" w:rsidRPr="009A6DB8" w:rsidRDefault="009A6DB8" w:rsidP="009A6DB8">
            <w:pPr>
              <w:rPr>
                <w:sz w:val="22"/>
                <w:szCs w:val="22"/>
              </w:rPr>
            </w:pPr>
            <w:sdt>
              <w:sdtPr>
                <w:id w:val="15999966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A6DB8">
              <w:rPr>
                <w:sz w:val="22"/>
                <w:szCs w:val="22"/>
              </w:rPr>
              <w:t xml:space="preserve"> Conditional: </w:t>
            </w:r>
          </w:p>
        </w:tc>
      </w:tr>
    </w:tbl>
    <w:p w14:paraId="697C8B9E" w14:textId="77777777" w:rsidR="00640991" w:rsidRDefault="00640991" w:rsidP="00640991">
      <w:pPr>
        <w:pStyle w:val="Heading1"/>
      </w:pPr>
      <w:r w:rsidRPr="006808F8">
        <w:t>PRIVACY, CONSENT AND INFORMATION SHARING</w:t>
      </w:r>
    </w:p>
    <w:p w14:paraId="6A050AF5" w14:textId="77777777" w:rsidR="00640991" w:rsidRDefault="00640991" w:rsidP="00640991">
      <w:pPr>
        <w:rPr>
          <w:rFonts w:asciiTheme="majorHAnsi" w:hAnsiTheme="majorHAnsi" w:cstheme="majorHAnsi"/>
          <w:i/>
          <w:iCs/>
          <w:color w:val="3B3838" w:themeColor="background2" w:themeShade="40"/>
          <w:sz w:val="20"/>
          <w:szCs w:val="20"/>
        </w:rPr>
      </w:pPr>
      <w:r w:rsidRPr="006808F8">
        <w:rPr>
          <w:rFonts w:asciiTheme="majorHAnsi" w:hAnsiTheme="majorHAnsi" w:cstheme="majorHAnsi"/>
          <w:i/>
          <w:iCs/>
          <w:color w:val="3B3838" w:themeColor="background2" w:themeShade="40"/>
          <w:sz w:val="20"/>
          <w:szCs w:val="20"/>
        </w:rPr>
        <w:t>Participant consent should be confirmed before services commence. Consent may be withdrawn unless disclosure is required for safety, law, NDIS reporting, or serious risk management.</w:t>
      </w:r>
    </w:p>
    <w:p w14:paraId="5E823BAF" w14:textId="77777777" w:rsidR="00640991" w:rsidRDefault="00640991" w:rsidP="00640991">
      <w:pPr>
        <w:rPr>
          <w:rFonts w:asciiTheme="majorHAnsi" w:hAnsiTheme="majorHAnsi" w:cstheme="majorHAnsi"/>
          <w:i/>
          <w:iCs/>
          <w:color w:val="3B3838" w:themeColor="background2" w:themeShade="40"/>
          <w:sz w:val="20"/>
          <w:szCs w:val="20"/>
        </w:rPr>
      </w:pPr>
    </w:p>
    <w:p w14:paraId="45388AE1" w14:textId="77777777" w:rsidR="00640991" w:rsidRDefault="00640991" w:rsidP="00640991">
      <w:r w:rsidRPr="006808F8">
        <w:rPr>
          <w:b/>
          <w:bCs/>
          <w:color w:val="3B3838" w:themeColor="background2" w:themeShade="40"/>
        </w:rPr>
        <w:t>Participant consents to My Care Coordination Services contacting / sharing relevant information with</w:t>
      </w:r>
      <w:r w:rsidRPr="006808F8">
        <w:t>:</w:t>
      </w:r>
    </w:p>
    <w:p w14:paraId="582E32B5" w14:textId="77777777" w:rsidR="00640991" w:rsidRDefault="00640991" w:rsidP="00640991"/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640991" w:rsidRPr="00640991" w14:paraId="5EDC4071" w14:textId="77777777" w:rsidTr="00640991">
        <w:trPr>
          <w:trHeight w:val="340"/>
        </w:trPr>
        <w:tc>
          <w:tcPr>
            <w:tcW w:w="1667" w:type="pct"/>
            <w:vAlign w:val="center"/>
          </w:tcPr>
          <w:p w14:paraId="7195E8CB" w14:textId="39B92701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-5801465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A6DB8">
              <w:rPr>
                <w:sz w:val="22"/>
                <w:szCs w:val="22"/>
              </w:rPr>
              <w:t xml:space="preserve"> </w:t>
            </w:r>
            <w:r w:rsidRPr="00640991">
              <w:rPr>
                <w:sz w:val="22"/>
                <w:szCs w:val="22"/>
              </w:rPr>
              <w:t>Referrer</w:t>
            </w:r>
          </w:p>
        </w:tc>
        <w:tc>
          <w:tcPr>
            <w:tcW w:w="1667" w:type="pct"/>
            <w:vAlign w:val="center"/>
          </w:tcPr>
          <w:p w14:paraId="1F10B4B3" w14:textId="640631DA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-5948615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NDIA/LAC</w:t>
            </w:r>
          </w:p>
        </w:tc>
        <w:tc>
          <w:tcPr>
            <w:tcW w:w="1667" w:type="pct"/>
            <w:vAlign w:val="center"/>
          </w:tcPr>
          <w:p w14:paraId="5EF101BB" w14:textId="435CF391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-11109637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Plan Manager</w:t>
            </w:r>
          </w:p>
        </w:tc>
      </w:tr>
      <w:tr w:rsidR="00640991" w:rsidRPr="00640991" w14:paraId="7F1ECF6C" w14:textId="77777777" w:rsidTr="00640991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42A12344" w14:textId="06F61262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-2344685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A6DB8">
              <w:rPr>
                <w:sz w:val="22"/>
                <w:szCs w:val="22"/>
              </w:rPr>
              <w:t xml:space="preserve"> </w:t>
            </w:r>
            <w:r w:rsidRPr="00640991">
              <w:rPr>
                <w:sz w:val="22"/>
                <w:szCs w:val="22"/>
              </w:rPr>
              <w:t>Nominee/guardian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3AD2B6FA" w14:textId="5F867F02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-8280467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Family/carer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40C27567" w14:textId="78D1A11A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-8077800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GP</w:t>
            </w:r>
          </w:p>
        </w:tc>
      </w:tr>
      <w:tr w:rsidR="00640991" w:rsidRPr="00640991" w14:paraId="1CB872EF" w14:textId="77777777" w:rsidTr="00640991">
        <w:trPr>
          <w:trHeight w:val="340"/>
        </w:trPr>
        <w:tc>
          <w:tcPr>
            <w:tcW w:w="1667" w:type="pct"/>
            <w:vAlign w:val="center"/>
          </w:tcPr>
          <w:p w14:paraId="5C086EB9" w14:textId="2C365A36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7953349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A6DB8">
              <w:rPr>
                <w:sz w:val="22"/>
                <w:szCs w:val="22"/>
              </w:rPr>
              <w:t xml:space="preserve"> </w:t>
            </w:r>
            <w:r w:rsidRPr="00640991">
              <w:rPr>
                <w:sz w:val="22"/>
                <w:szCs w:val="22"/>
              </w:rPr>
              <w:t>Psychiatrist</w:t>
            </w:r>
          </w:p>
        </w:tc>
        <w:tc>
          <w:tcPr>
            <w:tcW w:w="1667" w:type="pct"/>
            <w:vAlign w:val="center"/>
          </w:tcPr>
          <w:p w14:paraId="4A8C9F39" w14:textId="14C062F5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-3797041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A6DB8">
              <w:rPr>
                <w:sz w:val="22"/>
                <w:szCs w:val="22"/>
              </w:rPr>
              <w:t xml:space="preserve"> </w:t>
            </w:r>
            <w:r w:rsidRPr="00640991">
              <w:rPr>
                <w:sz w:val="22"/>
                <w:szCs w:val="22"/>
              </w:rPr>
              <w:t>Psychologist/counsellor</w:t>
            </w:r>
          </w:p>
        </w:tc>
        <w:tc>
          <w:tcPr>
            <w:tcW w:w="1667" w:type="pct"/>
            <w:vAlign w:val="center"/>
          </w:tcPr>
          <w:p w14:paraId="0FC53CC1" w14:textId="64080BD8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16148562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Mental health treating team</w:t>
            </w:r>
          </w:p>
        </w:tc>
      </w:tr>
      <w:tr w:rsidR="00640991" w:rsidRPr="00640991" w14:paraId="36233815" w14:textId="77777777" w:rsidTr="00640991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6B1E04DA" w14:textId="6CA7BE19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1950527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A6DB8">
              <w:rPr>
                <w:sz w:val="22"/>
                <w:szCs w:val="22"/>
              </w:rPr>
              <w:t xml:space="preserve"> </w:t>
            </w:r>
            <w:r w:rsidRPr="00640991">
              <w:rPr>
                <w:sz w:val="22"/>
                <w:szCs w:val="22"/>
              </w:rPr>
              <w:t>Hospital/discharge team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79AD0AB7" w14:textId="0B36B8A0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-19829832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Allied health providers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7E81017E" w14:textId="1864B79F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8427495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Behaviour Support Practitioner</w:t>
            </w:r>
          </w:p>
        </w:tc>
      </w:tr>
      <w:tr w:rsidR="00640991" w:rsidRPr="00640991" w14:paraId="6F30476B" w14:textId="77777777" w:rsidTr="00640991">
        <w:trPr>
          <w:trHeight w:val="340"/>
        </w:trPr>
        <w:tc>
          <w:tcPr>
            <w:tcW w:w="1667" w:type="pct"/>
            <w:vAlign w:val="center"/>
          </w:tcPr>
          <w:p w14:paraId="002B5A78" w14:textId="64DDDFAD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-14409879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A6DB8">
              <w:rPr>
                <w:sz w:val="22"/>
                <w:szCs w:val="22"/>
              </w:rPr>
              <w:t xml:space="preserve"> </w:t>
            </w:r>
            <w:r w:rsidRPr="00640991">
              <w:rPr>
                <w:sz w:val="22"/>
                <w:szCs w:val="22"/>
              </w:rPr>
              <w:t>Core support providers</w:t>
            </w:r>
          </w:p>
        </w:tc>
        <w:tc>
          <w:tcPr>
            <w:tcW w:w="1667" w:type="pct"/>
            <w:vAlign w:val="center"/>
          </w:tcPr>
          <w:p w14:paraId="1A3A6318" w14:textId="7D467FE2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-9517161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Accommodation/housing provider</w:t>
            </w:r>
          </w:p>
        </w:tc>
        <w:tc>
          <w:tcPr>
            <w:tcW w:w="1667" w:type="pct"/>
            <w:vAlign w:val="center"/>
          </w:tcPr>
          <w:p w14:paraId="4CF85DB8" w14:textId="43072E03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15295970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Employment/education provider</w:t>
            </w:r>
          </w:p>
        </w:tc>
      </w:tr>
      <w:tr w:rsidR="00640991" w:rsidRPr="00640991" w14:paraId="43BBCC3B" w14:textId="77777777" w:rsidTr="00640991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2A30D5A6" w14:textId="07ADE189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9280849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A6DB8">
              <w:rPr>
                <w:sz w:val="22"/>
                <w:szCs w:val="22"/>
              </w:rPr>
              <w:t xml:space="preserve"> </w:t>
            </w:r>
            <w:r w:rsidRPr="00640991">
              <w:rPr>
                <w:sz w:val="22"/>
                <w:szCs w:val="22"/>
              </w:rPr>
              <w:t>Justice/legal services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2E810BDC" w14:textId="30975B21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7245028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A6DB8">
              <w:rPr>
                <w:sz w:val="22"/>
                <w:szCs w:val="22"/>
              </w:rPr>
              <w:t xml:space="preserve"> </w:t>
            </w:r>
            <w:r w:rsidRPr="00640991">
              <w:rPr>
                <w:sz w:val="22"/>
                <w:szCs w:val="22"/>
              </w:rPr>
              <w:t>Child/family services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27B0C67F" w14:textId="71E92606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13903838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A6DB8">
              <w:rPr>
                <w:sz w:val="22"/>
                <w:szCs w:val="22"/>
              </w:rPr>
              <w:t xml:space="preserve"> </w:t>
            </w:r>
            <w:r w:rsidRPr="00640991">
              <w:rPr>
                <w:sz w:val="22"/>
                <w:szCs w:val="22"/>
              </w:rPr>
              <w:t>Community organisations</w:t>
            </w:r>
          </w:p>
        </w:tc>
      </w:tr>
      <w:tr w:rsidR="00640991" w:rsidRPr="00640991" w14:paraId="1E2C9F5A" w14:textId="77777777" w:rsidTr="00640991">
        <w:trPr>
          <w:trHeight w:val="340"/>
        </w:trPr>
        <w:tc>
          <w:tcPr>
            <w:tcW w:w="1667" w:type="pct"/>
            <w:vAlign w:val="center"/>
          </w:tcPr>
          <w:p w14:paraId="1696C1F6" w14:textId="529DA2B1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14088939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A6DB8">
              <w:rPr>
                <w:sz w:val="22"/>
                <w:szCs w:val="22"/>
              </w:rPr>
              <w:t xml:space="preserve"> </w:t>
            </w:r>
            <w:r w:rsidRPr="00640991">
              <w:rPr>
                <w:sz w:val="22"/>
                <w:szCs w:val="22"/>
              </w:rPr>
              <w:t>Emergency services if required</w:t>
            </w:r>
          </w:p>
        </w:tc>
        <w:tc>
          <w:tcPr>
            <w:tcW w:w="1667" w:type="pct"/>
            <w:vAlign w:val="center"/>
          </w:tcPr>
          <w:p w14:paraId="309BBBA2" w14:textId="77777777" w:rsidR="00640991" w:rsidRPr="00640991" w:rsidRDefault="00640991" w:rsidP="00640991">
            <w:pPr>
              <w:rPr>
                <w:sz w:val="22"/>
                <w:szCs w:val="22"/>
              </w:rPr>
            </w:pPr>
          </w:p>
        </w:tc>
        <w:tc>
          <w:tcPr>
            <w:tcW w:w="1667" w:type="pct"/>
            <w:vAlign w:val="center"/>
          </w:tcPr>
          <w:p w14:paraId="6179F158" w14:textId="77777777" w:rsidR="00640991" w:rsidRPr="00640991" w:rsidRDefault="00640991" w:rsidP="00640991">
            <w:pPr>
              <w:rPr>
                <w:sz w:val="22"/>
                <w:szCs w:val="22"/>
              </w:rPr>
            </w:pPr>
          </w:p>
        </w:tc>
      </w:tr>
    </w:tbl>
    <w:p w14:paraId="521F5706" w14:textId="77777777" w:rsidR="009A6DB8" w:rsidRDefault="009A6DB8" w:rsidP="009A6DB8"/>
    <w:tbl>
      <w:tblPr>
        <w:tblStyle w:val="TableGrid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7484"/>
      </w:tblGrid>
      <w:tr w:rsidR="00640991" w:rsidRPr="006808F8" w14:paraId="48BF5FFB" w14:textId="77777777" w:rsidTr="00821F27">
        <w:trPr>
          <w:trHeight w:val="567"/>
          <w:jc w:val="center"/>
        </w:trPr>
        <w:tc>
          <w:tcPr>
            <w:tcW w:w="1421" w:type="pct"/>
            <w:shd w:val="clear" w:color="auto" w:fill="591A51"/>
            <w:vAlign w:val="center"/>
          </w:tcPr>
          <w:p w14:paraId="5ED852CC" w14:textId="77777777" w:rsidR="00640991" w:rsidRPr="006808F8" w:rsidRDefault="00640991" w:rsidP="00821F27">
            <w:pPr>
              <w:rPr>
                <w:b/>
                <w:bCs/>
              </w:rPr>
            </w:pPr>
            <w:r w:rsidRPr="006808F8">
              <w:rPr>
                <w:b/>
                <w:bCs/>
              </w:rPr>
              <w:t>Any person/service who must not be contacted</w:t>
            </w:r>
          </w:p>
        </w:tc>
        <w:tc>
          <w:tcPr>
            <w:tcW w:w="3579" w:type="pct"/>
            <w:vAlign w:val="center"/>
          </w:tcPr>
          <w:p w14:paraId="2BED46BC" w14:textId="77777777" w:rsidR="00640991" w:rsidRPr="006808F8" w:rsidRDefault="00640991" w:rsidP="00821F27">
            <w:pPr>
              <w:rPr>
                <w:sz w:val="22"/>
                <w:szCs w:val="22"/>
              </w:rPr>
            </w:pPr>
          </w:p>
        </w:tc>
      </w:tr>
      <w:tr w:rsidR="00640991" w:rsidRPr="006808F8" w14:paraId="3A4E91BE" w14:textId="77777777" w:rsidTr="00821F27">
        <w:trPr>
          <w:trHeight w:val="567"/>
          <w:jc w:val="center"/>
        </w:trPr>
        <w:tc>
          <w:tcPr>
            <w:tcW w:w="1421" w:type="pct"/>
            <w:shd w:val="clear" w:color="auto" w:fill="591A51"/>
            <w:vAlign w:val="center"/>
          </w:tcPr>
          <w:p w14:paraId="70D1F72C" w14:textId="77777777" w:rsidR="00640991" w:rsidRPr="006808F8" w:rsidRDefault="00640991" w:rsidP="00821F27">
            <w:pPr>
              <w:rPr>
                <w:b/>
                <w:bCs/>
              </w:rPr>
            </w:pPr>
            <w:r w:rsidRPr="006808F8">
              <w:rPr>
                <w:b/>
                <w:bCs/>
              </w:rPr>
              <w:t>Consent limits / conditions</w:t>
            </w:r>
          </w:p>
        </w:tc>
        <w:tc>
          <w:tcPr>
            <w:tcW w:w="3579" w:type="pct"/>
            <w:vAlign w:val="center"/>
          </w:tcPr>
          <w:p w14:paraId="42044EC4" w14:textId="77777777" w:rsidR="00640991" w:rsidRPr="006808F8" w:rsidRDefault="00640991" w:rsidP="00821F27">
            <w:pPr>
              <w:rPr>
                <w:sz w:val="22"/>
                <w:szCs w:val="22"/>
              </w:rPr>
            </w:pPr>
          </w:p>
        </w:tc>
      </w:tr>
      <w:tr w:rsidR="00640991" w:rsidRPr="006808F8" w14:paraId="3A42E631" w14:textId="77777777" w:rsidTr="00821F27">
        <w:trPr>
          <w:trHeight w:val="567"/>
          <w:jc w:val="center"/>
        </w:trPr>
        <w:tc>
          <w:tcPr>
            <w:tcW w:w="1421" w:type="pct"/>
            <w:shd w:val="clear" w:color="auto" w:fill="591A51"/>
            <w:vAlign w:val="center"/>
          </w:tcPr>
          <w:p w14:paraId="7339E602" w14:textId="77777777" w:rsidR="00640991" w:rsidRPr="006808F8" w:rsidRDefault="00640991" w:rsidP="00821F27">
            <w:pPr>
              <w:rPr>
                <w:b/>
                <w:bCs/>
              </w:rPr>
            </w:pPr>
            <w:r w:rsidRPr="006808F8">
              <w:rPr>
                <w:b/>
                <w:bCs/>
              </w:rPr>
              <w:t>Consent review/expiry date, if any</w:t>
            </w:r>
          </w:p>
        </w:tc>
        <w:tc>
          <w:tcPr>
            <w:tcW w:w="3579" w:type="pct"/>
            <w:vAlign w:val="center"/>
          </w:tcPr>
          <w:p w14:paraId="0F39DF94" w14:textId="77777777" w:rsidR="00640991" w:rsidRPr="006808F8" w:rsidRDefault="00640991" w:rsidP="00821F27">
            <w:pPr>
              <w:rPr>
                <w:sz w:val="22"/>
                <w:szCs w:val="22"/>
              </w:rPr>
            </w:pPr>
          </w:p>
        </w:tc>
      </w:tr>
      <w:tr w:rsidR="00640991" w:rsidRPr="006808F8" w14:paraId="3DDB76E9" w14:textId="77777777" w:rsidTr="00821F27">
        <w:trPr>
          <w:trHeight w:val="717"/>
          <w:jc w:val="center"/>
        </w:trPr>
        <w:tc>
          <w:tcPr>
            <w:tcW w:w="1421" w:type="pct"/>
            <w:shd w:val="clear" w:color="auto" w:fill="591A51"/>
            <w:vAlign w:val="center"/>
          </w:tcPr>
          <w:p w14:paraId="3385ACD5" w14:textId="77777777" w:rsidR="00640991" w:rsidRPr="006808F8" w:rsidRDefault="00640991" w:rsidP="00821F27">
            <w:pPr>
              <w:rPr>
                <w:b/>
                <w:bCs/>
              </w:rPr>
            </w:pPr>
            <w:r w:rsidRPr="006808F8">
              <w:rPr>
                <w:b/>
                <w:bCs/>
              </w:rPr>
              <w:t>Permission to leave voicemail/SMS?</w:t>
            </w:r>
          </w:p>
        </w:tc>
        <w:tc>
          <w:tcPr>
            <w:tcW w:w="3579" w:type="pct"/>
            <w:vAlign w:val="center"/>
          </w:tcPr>
          <w:p w14:paraId="2A4448B6" w14:textId="77777777" w:rsidR="00640991" w:rsidRDefault="00640991" w:rsidP="00821F27">
            <w:pPr>
              <w:rPr>
                <w:sz w:val="22"/>
                <w:szCs w:val="22"/>
              </w:rPr>
            </w:pPr>
            <w:sdt>
              <w:sdtPr>
                <w:id w:val="7776870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Yes  </w:t>
            </w:r>
            <w:sdt>
              <w:sdtPr>
                <w:id w:val="16573350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No  </w:t>
            </w:r>
          </w:p>
          <w:p w14:paraId="18A64616" w14:textId="77777777" w:rsidR="00640991" w:rsidRPr="006808F8" w:rsidRDefault="00640991" w:rsidP="00821F27">
            <w:pPr>
              <w:rPr>
                <w:sz w:val="22"/>
                <w:szCs w:val="22"/>
              </w:rPr>
            </w:pPr>
            <w:sdt>
              <w:sdtPr>
                <w:id w:val="1910479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Conditional: </w:t>
            </w:r>
          </w:p>
        </w:tc>
      </w:tr>
      <w:tr w:rsidR="00640991" w:rsidRPr="006808F8" w14:paraId="7273987D" w14:textId="77777777" w:rsidTr="00821F27">
        <w:trPr>
          <w:trHeight w:val="567"/>
          <w:jc w:val="center"/>
        </w:trPr>
        <w:tc>
          <w:tcPr>
            <w:tcW w:w="1421" w:type="pct"/>
            <w:shd w:val="clear" w:color="auto" w:fill="591A51"/>
            <w:vAlign w:val="center"/>
          </w:tcPr>
          <w:p w14:paraId="276D95F9" w14:textId="77777777" w:rsidR="00640991" w:rsidRPr="006808F8" w:rsidRDefault="00640991" w:rsidP="00821F27">
            <w:pPr>
              <w:rPr>
                <w:b/>
                <w:bCs/>
              </w:rPr>
            </w:pPr>
            <w:r w:rsidRPr="006808F8">
              <w:rPr>
                <w:b/>
                <w:bCs/>
              </w:rPr>
              <w:t>Acknowledgement</w:t>
            </w:r>
          </w:p>
        </w:tc>
        <w:tc>
          <w:tcPr>
            <w:tcW w:w="3579" w:type="pct"/>
            <w:vAlign w:val="center"/>
          </w:tcPr>
          <w:p w14:paraId="321F3651" w14:textId="77777777" w:rsidR="00640991" w:rsidRPr="006808F8" w:rsidRDefault="00640991" w:rsidP="00821F27">
            <w:pPr>
              <w:rPr>
                <w:sz w:val="22"/>
                <w:szCs w:val="22"/>
              </w:rPr>
            </w:pPr>
            <w:r w:rsidRPr="006808F8">
              <w:rPr>
                <w:sz w:val="22"/>
                <w:szCs w:val="22"/>
              </w:rPr>
              <w:t>Information will be stored for intake, service delivery, risk management, billing and compliance. Operational communication may occur through approved business systems such as Nightingale and Teams, subject to privacy controls.</w:t>
            </w:r>
          </w:p>
        </w:tc>
      </w:tr>
    </w:tbl>
    <w:p w14:paraId="12C6734A" w14:textId="77777777" w:rsidR="00640991" w:rsidRDefault="00640991" w:rsidP="00640991">
      <w:pPr>
        <w:pStyle w:val="Heading1"/>
      </w:pPr>
      <w:r w:rsidRPr="006808F8">
        <w:t>NDIS PLAN AND FUNDING DETAILS</w:t>
      </w:r>
    </w:p>
    <w:tbl>
      <w:tblPr>
        <w:tblStyle w:val="TableGrid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538"/>
        <w:gridCol w:w="6918"/>
      </w:tblGrid>
      <w:tr w:rsidR="00640991" w:rsidRPr="006808F8" w14:paraId="23FDCA05" w14:textId="77777777" w:rsidTr="00821F27">
        <w:trPr>
          <w:trHeight w:val="567"/>
          <w:jc w:val="center"/>
        </w:trPr>
        <w:tc>
          <w:tcPr>
            <w:tcW w:w="1692" w:type="pct"/>
            <w:shd w:val="clear" w:color="auto" w:fill="591A51"/>
            <w:vAlign w:val="center"/>
          </w:tcPr>
          <w:p w14:paraId="3E018243" w14:textId="77777777" w:rsidR="00640991" w:rsidRPr="006808F8" w:rsidRDefault="00640991" w:rsidP="00821F27">
            <w:pPr>
              <w:rPr>
                <w:b/>
                <w:bCs/>
              </w:rPr>
            </w:pPr>
            <w:r w:rsidRPr="006808F8">
              <w:rPr>
                <w:b/>
                <w:bCs/>
              </w:rPr>
              <w:t>Plan start date</w:t>
            </w:r>
          </w:p>
        </w:tc>
        <w:tc>
          <w:tcPr>
            <w:tcW w:w="3308" w:type="pct"/>
            <w:vAlign w:val="center"/>
          </w:tcPr>
          <w:p w14:paraId="5AEF28D1" w14:textId="77777777" w:rsidR="00640991" w:rsidRPr="00640991" w:rsidRDefault="00640991" w:rsidP="00821F27">
            <w:pPr>
              <w:rPr>
                <w:sz w:val="22"/>
                <w:szCs w:val="22"/>
              </w:rPr>
            </w:pPr>
          </w:p>
        </w:tc>
      </w:tr>
      <w:tr w:rsidR="00640991" w:rsidRPr="006808F8" w14:paraId="6CA7EAA6" w14:textId="77777777" w:rsidTr="00821F27">
        <w:trPr>
          <w:trHeight w:val="567"/>
          <w:jc w:val="center"/>
        </w:trPr>
        <w:tc>
          <w:tcPr>
            <w:tcW w:w="1692" w:type="pct"/>
            <w:shd w:val="clear" w:color="auto" w:fill="591A51"/>
            <w:vAlign w:val="center"/>
          </w:tcPr>
          <w:p w14:paraId="5A3BF177" w14:textId="77777777" w:rsidR="00640991" w:rsidRPr="006808F8" w:rsidRDefault="00640991" w:rsidP="00821F27">
            <w:pPr>
              <w:rPr>
                <w:b/>
                <w:bCs/>
              </w:rPr>
            </w:pPr>
            <w:r w:rsidRPr="006808F8">
              <w:rPr>
                <w:b/>
                <w:bCs/>
              </w:rPr>
              <w:t>Plan end date</w:t>
            </w:r>
          </w:p>
        </w:tc>
        <w:tc>
          <w:tcPr>
            <w:tcW w:w="3308" w:type="pct"/>
            <w:vAlign w:val="center"/>
          </w:tcPr>
          <w:p w14:paraId="48AB3F4B" w14:textId="77777777" w:rsidR="00640991" w:rsidRPr="00640991" w:rsidRDefault="00640991" w:rsidP="00821F27">
            <w:pPr>
              <w:rPr>
                <w:sz w:val="22"/>
                <w:szCs w:val="22"/>
              </w:rPr>
            </w:pPr>
          </w:p>
        </w:tc>
      </w:tr>
      <w:tr w:rsidR="00640991" w:rsidRPr="006808F8" w14:paraId="318FC443" w14:textId="77777777" w:rsidTr="00821F27">
        <w:trPr>
          <w:trHeight w:val="567"/>
          <w:jc w:val="center"/>
        </w:trPr>
        <w:tc>
          <w:tcPr>
            <w:tcW w:w="1692" w:type="pct"/>
            <w:shd w:val="clear" w:color="auto" w:fill="591A51"/>
            <w:vAlign w:val="center"/>
          </w:tcPr>
          <w:p w14:paraId="00E1CA4F" w14:textId="77777777" w:rsidR="00640991" w:rsidRPr="006808F8" w:rsidRDefault="00640991" w:rsidP="00821F27">
            <w:pPr>
              <w:rPr>
                <w:b/>
                <w:bCs/>
              </w:rPr>
            </w:pPr>
            <w:r w:rsidRPr="006808F8">
              <w:rPr>
                <w:b/>
                <w:bCs/>
              </w:rPr>
              <w:t>Plan reassessment date, if known</w:t>
            </w:r>
          </w:p>
        </w:tc>
        <w:tc>
          <w:tcPr>
            <w:tcW w:w="3308" w:type="pct"/>
            <w:vAlign w:val="center"/>
          </w:tcPr>
          <w:p w14:paraId="711AF0AB" w14:textId="77777777" w:rsidR="00640991" w:rsidRPr="006808F8" w:rsidRDefault="00640991" w:rsidP="00821F27">
            <w:pPr>
              <w:rPr>
                <w:sz w:val="22"/>
                <w:szCs w:val="22"/>
              </w:rPr>
            </w:pPr>
          </w:p>
        </w:tc>
      </w:tr>
      <w:tr w:rsidR="00640991" w:rsidRPr="006808F8" w14:paraId="402F9447" w14:textId="77777777" w:rsidTr="00821F27">
        <w:trPr>
          <w:trHeight w:val="567"/>
          <w:jc w:val="center"/>
        </w:trPr>
        <w:tc>
          <w:tcPr>
            <w:tcW w:w="1692" w:type="pct"/>
            <w:shd w:val="clear" w:color="auto" w:fill="591A51"/>
            <w:vAlign w:val="center"/>
          </w:tcPr>
          <w:p w14:paraId="7369122F" w14:textId="77777777" w:rsidR="00640991" w:rsidRPr="006808F8" w:rsidRDefault="00640991" w:rsidP="00821F27">
            <w:pPr>
              <w:rPr>
                <w:b/>
                <w:bCs/>
              </w:rPr>
            </w:pPr>
            <w:r w:rsidRPr="006808F8">
              <w:rPr>
                <w:b/>
                <w:bCs/>
              </w:rPr>
              <w:t>Funding management</w:t>
            </w:r>
          </w:p>
        </w:tc>
        <w:tc>
          <w:tcPr>
            <w:tcW w:w="3308" w:type="pct"/>
            <w:vAlign w:val="center"/>
          </w:tcPr>
          <w:p w14:paraId="20EB78BB" w14:textId="77777777" w:rsidR="00640991" w:rsidRDefault="00640991" w:rsidP="00821F27">
            <w:pPr>
              <w:rPr>
                <w:sz w:val="22"/>
                <w:szCs w:val="22"/>
              </w:rPr>
            </w:pPr>
            <w:sdt>
              <w:sdtPr>
                <w:id w:val="13359594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NDIA/agency-managed  </w:t>
            </w:r>
            <w:sdt>
              <w:sdtPr>
                <w:id w:val="-15696530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Plan-managed  </w:t>
            </w:r>
            <w:sdt>
              <w:sdtPr>
                <w:id w:val="5196672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Self-managed  </w:t>
            </w:r>
          </w:p>
          <w:p w14:paraId="048367BE" w14:textId="204FA527" w:rsidR="00640991" w:rsidRPr="006808F8" w:rsidRDefault="00640991" w:rsidP="00821F27">
            <w:pPr>
              <w:rPr>
                <w:sz w:val="22"/>
                <w:szCs w:val="22"/>
              </w:rPr>
            </w:pPr>
            <w:sdt>
              <w:sdtPr>
                <w:id w:val="4327833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Combination</w:t>
            </w:r>
          </w:p>
        </w:tc>
      </w:tr>
      <w:tr w:rsidR="00640991" w:rsidRPr="006808F8" w14:paraId="1625B862" w14:textId="77777777" w:rsidTr="00821F27">
        <w:trPr>
          <w:trHeight w:val="567"/>
          <w:jc w:val="center"/>
        </w:trPr>
        <w:tc>
          <w:tcPr>
            <w:tcW w:w="1692" w:type="pct"/>
            <w:shd w:val="clear" w:color="auto" w:fill="591A51"/>
            <w:vAlign w:val="center"/>
          </w:tcPr>
          <w:p w14:paraId="7C5840BB" w14:textId="77777777" w:rsidR="00640991" w:rsidRPr="006808F8" w:rsidRDefault="00640991" w:rsidP="00821F27">
            <w:pPr>
              <w:rPr>
                <w:b/>
                <w:bCs/>
              </w:rPr>
            </w:pPr>
            <w:r w:rsidRPr="006808F8">
              <w:rPr>
                <w:b/>
                <w:bCs/>
              </w:rPr>
              <w:t>Plan manager name</w:t>
            </w:r>
          </w:p>
        </w:tc>
        <w:tc>
          <w:tcPr>
            <w:tcW w:w="3308" w:type="pct"/>
            <w:vAlign w:val="center"/>
          </w:tcPr>
          <w:p w14:paraId="60B83713" w14:textId="77777777" w:rsidR="00640991" w:rsidRPr="006808F8" w:rsidRDefault="00640991" w:rsidP="00821F27">
            <w:pPr>
              <w:rPr>
                <w:sz w:val="22"/>
                <w:szCs w:val="22"/>
              </w:rPr>
            </w:pPr>
          </w:p>
        </w:tc>
      </w:tr>
      <w:tr w:rsidR="00640991" w:rsidRPr="006808F8" w14:paraId="24948D1B" w14:textId="77777777" w:rsidTr="00821F27">
        <w:trPr>
          <w:trHeight w:val="567"/>
          <w:jc w:val="center"/>
        </w:trPr>
        <w:tc>
          <w:tcPr>
            <w:tcW w:w="1692" w:type="pct"/>
            <w:shd w:val="clear" w:color="auto" w:fill="591A51"/>
            <w:vAlign w:val="center"/>
          </w:tcPr>
          <w:p w14:paraId="401F5155" w14:textId="77777777" w:rsidR="00640991" w:rsidRPr="006808F8" w:rsidRDefault="00640991" w:rsidP="00821F27">
            <w:pPr>
              <w:rPr>
                <w:b/>
                <w:bCs/>
              </w:rPr>
            </w:pPr>
            <w:r w:rsidRPr="006808F8">
              <w:rPr>
                <w:b/>
                <w:bCs/>
              </w:rPr>
              <w:t>Plan manager invoice email</w:t>
            </w:r>
          </w:p>
        </w:tc>
        <w:tc>
          <w:tcPr>
            <w:tcW w:w="3308" w:type="pct"/>
            <w:vAlign w:val="center"/>
          </w:tcPr>
          <w:p w14:paraId="0C7FF988" w14:textId="77777777" w:rsidR="00640991" w:rsidRPr="006808F8" w:rsidRDefault="00640991" w:rsidP="00821F27">
            <w:pPr>
              <w:rPr>
                <w:sz w:val="22"/>
                <w:szCs w:val="22"/>
              </w:rPr>
            </w:pPr>
          </w:p>
        </w:tc>
      </w:tr>
      <w:tr w:rsidR="00640991" w:rsidRPr="006808F8" w14:paraId="63E3F5BB" w14:textId="77777777" w:rsidTr="00821F27">
        <w:trPr>
          <w:trHeight w:val="567"/>
          <w:jc w:val="center"/>
        </w:trPr>
        <w:tc>
          <w:tcPr>
            <w:tcW w:w="1692" w:type="pct"/>
            <w:shd w:val="clear" w:color="auto" w:fill="591A51"/>
            <w:vAlign w:val="center"/>
          </w:tcPr>
          <w:p w14:paraId="71F60F36" w14:textId="77777777" w:rsidR="00640991" w:rsidRPr="006808F8" w:rsidRDefault="00640991" w:rsidP="00821F27">
            <w:pPr>
              <w:rPr>
                <w:b/>
                <w:bCs/>
              </w:rPr>
            </w:pPr>
            <w:r w:rsidRPr="006808F8">
              <w:rPr>
                <w:b/>
                <w:bCs/>
              </w:rPr>
              <w:t>Plan manager phone</w:t>
            </w:r>
          </w:p>
        </w:tc>
        <w:tc>
          <w:tcPr>
            <w:tcW w:w="3308" w:type="pct"/>
            <w:vAlign w:val="center"/>
          </w:tcPr>
          <w:p w14:paraId="07B2729F" w14:textId="77777777" w:rsidR="00640991" w:rsidRPr="006808F8" w:rsidRDefault="00640991" w:rsidP="00821F27">
            <w:pPr>
              <w:rPr>
                <w:sz w:val="22"/>
                <w:szCs w:val="22"/>
              </w:rPr>
            </w:pPr>
          </w:p>
        </w:tc>
      </w:tr>
      <w:tr w:rsidR="00640991" w:rsidRPr="006808F8" w14:paraId="554265F5" w14:textId="77777777" w:rsidTr="00821F27">
        <w:trPr>
          <w:trHeight w:val="567"/>
          <w:jc w:val="center"/>
        </w:trPr>
        <w:tc>
          <w:tcPr>
            <w:tcW w:w="1692" w:type="pct"/>
            <w:shd w:val="clear" w:color="auto" w:fill="591A51"/>
            <w:vAlign w:val="center"/>
          </w:tcPr>
          <w:p w14:paraId="3B56FB13" w14:textId="77777777" w:rsidR="00640991" w:rsidRPr="006808F8" w:rsidRDefault="00640991" w:rsidP="00821F27">
            <w:pPr>
              <w:rPr>
                <w:b/>
                <w:bCs/>
              </w:rPr>
            </w:pPr>
            <w:r w:rsidRPr="006808F8">
              <w:rPr>
                <w:b/>
                <w:bCs/>
              </w:rPr>
              <w:lastRenderedPageBreak/>
              <w:t>Self-managed billing contact</w:t>
            </w:r>
          </w:p>
        </w:tc>
        <w:tc>
          <w:tcPr>
            <w:tcW w:w="3308" w:type="pct"/>
            <w:vAlign w:val="center"/>
          </w:tcPr>
          <w:p w14:paraId="12EAD036" w14:textId="77777777" w:rsidR="00640991" w:rsidRPr="006808F8" w:rsidRDefault="00640991" w:rsidP="00821F27">
            <w:pPr>
              <w:rPr>
                <w:sz w:val="22"/>
                <w:szCs w:val="22"/>
              </w:rPr>
            </w:pPr>
          </w:p>
        </w:tc>
      </w:tr>
      <w:tr w:rsidR="00640991" w:rsidRPr="006808F8" w14:paraId="5E4151CB" w14:textId="77777777" w:rsidTr="00821F27">
        <w:trPr>
          <w:trHeight w:val="567"/>
          <w:jc w:val="center"/>
        </w:trPr>
        <w:tc>
          <w:tcPr>
            <w:tcW w:w="1692" w:type="pct"/>
            <w:shd w:val="clear" w:color="auto" w:fill="591A51"/>
            <w:vAlign w:val="center"/>
          </w:tcPr>
          <w:p w14:paraId="6F4E46A3" w14:textId="77777777" w:rsidR="00640991" w:rsidRPr="006808F8" w:rsidRDefault="00640991" w:rsidP="00821F27">
            <w:pPr>
              <w:rPr>
                <w:b/>
                <w:bCs/>
              </w:rPr>
            </w:pPr>
            <w:r w:rsidRPr="006808F8">
              <w:rPr>
                <w:b/>
                <w:bCs/>
              </w:rPr>
              <w:t>PACE / participant-endorsed provider issue checked?</w:t>
            </w:r>
          </w:p>
        </w:tc>
        <w:tc>
          <w:tcPr>
            <w:tcW w:w="3308" w:type="pct"/>
            <w:vAlign w:val="center"/>
          </w:tcPr>
          <w:p w14:paraId="28F8C4DE" w14:textId="77777777" w:rsidR="00640991" w:rsidRDefault="00640991" w:rsidP="00821F27">
            <w:pPr>
              <w:rPr>
                <w:sz w:val="22"/>
                <w:szCs w:val="22"/>
              </w:rPr>
            </w:pPr>
            <w:sdt>
              <w:sdtPr>
                <w:id w:val="19198329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Not applicable/unknown  </w:t>
            </w:r>
            <w:sdt>
              <w:sdtPr>
                <w:id w:val="1350072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Yes  </w:t>
            </w:r>
          </w:p>
          <w:p w14:paraId="6AA53078" w14:textId="07824104" w:rsidR="00640991" w:rsidRPr="006808F8" w:rsidRDefault="00640991" w:rsidP="00821F27">
            <w:pPr>
              <w:rPr>
                <w:sz w:val="22"/>
                <w:szCs w:val="22"/>
              </w:rPr>
            </w:pPr>
            <w:sdt>
              <w:sdtPr>
                <w:id w:val="-11977726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Needs follow-up</w:t>
            </w:r>
          </w:p>
        </w:tc>
      </w:tr>
      <w:tr w:rsidR="00640991" w:rsidRPr="006808F8" w14:paraId="1921E055" w14:textId="77777777" w:rsidTr="00821F27">
        <w:trPr>
          <w:trHeight w:val="567"/>
          <w:jc w:val="center"/>
        </w:trPr>
        <w:tc>
          <w:tcPr>
            <w:tcW w:w="1692" w:type="pct"/>
            <w:shd w:val="clear" w:color="auto" w:fill="591A51"/>
            <w:vAlign w:val="center"/>
          </w:tcPr>
          <w:p w14:paraId="0AEBCFA9" w14:textId="589A4CF3" w:rsidR="00640991" w:rsidRPr="006808F8" w:rsidRDefault="00640991" w:rsidP="00821F27">
            <w:pPr>
              <w:rPr>
                <w:b/>
                <w:bCs/>
              </w:rPr>
            </w:pPr>
            <w:r w:rsidRPr="00640991">
              <w:rPr>
                <w:b/>
                <w:bCs/>
              </w:rPr>
              <w:t>Support Coordination funding available?</w:t>
            </w:r>
          </w:p>
        </w:tc>
        <w:tc>
          <w:tcPr>
            <w:tcW w:w="3308" w:type="pct"/>
            <w:vAlign w:val="center"/>
          </w:tcPr>
          <w:p w14:paraId="40CC69AF" w14:textId="118D03EB" w:rsidR="00640991" w:rsidRDefault="00640991" w:rsidP="00821F27">
            <w:pPr>
              <w:rPr>
                <w:sz w:val="22"/>
                <w:szCs w:val="22"/>
              </w:rPr>
            </w:pPr>
            <w:sdt>
              <w:sdtPr>
                <w:id w:val="-10096009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</w:t>
            </w:r>
            <w:r w:rsidRPr="00640991">
              <w:rPr>
                <w:sz w:val="22"/>
                <w:szCs w:val="22"/>
              </w:rPr>
              <w:t xml:space="preserve">Yes  </w:t>
            </w:r>
            <w:sdt>
              <w:sdtPr>
                <w:id w:val="-17637553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No  </w:t>
            </w:r>
            <w:sdt>
              <w:sdtPr>
                <w:id w:val="-5247161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Unsure  </w:t>
            </w:r>
          </w:p>
          <w:p w14:paraId="69987733" w14:textId="22736A94" w:rsidR="00640991" w:rsidRPr="006808F8" w:rsidRDefault="00640991" w:rsidP="00821F27">
            <w:pPr>
              <w:rPr>
                <w:sz w:val="22"/>
                <w:szCs w:val="22"/>
              </w:rPr>
            </w:pPr>
            <w:r w:rsidRPr="00640991">
              <w:rPr>
                <w:sz w:val="22"/>
                <w:szCs w:val="22"/>
              </w:rPr>
              <w:t>Amount/hours if known:</w:t>
            </w:r>
          </w:p>
        </w:tc>
      </w:tr>
      <w:tr w:rsidR="00640991" w:rsidRPr="006808F8" w14:paraId="57E6EE51" w14:textId="77777777" w:rsidTr="00821F27">
        <w:trPr>
          <w:trHeight w:val="700"/>
          <w:jc w:val="center"/>
        </w:trPr>
        <w:tc>
          <w:tcPr>
            <w:tcW w:w="1692" w:type="pct"/>
            <w:shd w:val="clear" w:color="auto" w:fill="591A51"/>
            <w:vAlign w:val="center"/>
          </w:tcPr>
          <w:p w14:paraId="43A7D992" w14:textId="691F3F87" w:rsidR="00640991" w:rsidRPr="006808F8" w:rsidRDefault="00640991" w:rsidP="00821F27">
            <w:pPr>
              <w:rPr>
                <w:b/>
                <w:bCs/>
              </w:rPr>
            </w:pPr>
            <w:r w:rsidRPr="00640991">
              <w:rPr>
                <w:b/>
                <w:bCs/>
              </w:rPr>
              <w:t>Psychosocial Recovery Coaching funding available?</w:t>
            </w:r>
          </w:p>
        </w:tc>
        <w:tc>
          <w:tcPr>
            <w:tcW w:w="3308" w:type="pct"/>
            <w:vAlign w:val="center"/>
          </w:tcPr>
          <w:p w14:paraId="558A3A23" w14:textId="2D92985C" w:rsidR="00640991" w:rsidRDefault="00640991" w:rsidP="00640991">
            <w:sdt>
              <w:sdtPr>
                <w:id w:val="-16429530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</w:t>
            </w:r>
            <w:r>
              <w:t xml:space="preserve">Yes  </w:t>
            </w:r>
            <w:sdt>
              <w:sdtPr>
                <w:id w:val="8875371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</w:t>
            </w:r>
            <w:r>
              <w:t xml:space="preserve">No  </w:t>
            </w:r>
            <w:sdt>
              <w:sdtPr>
                <w:id w:val="-20951582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</w:t>
            </w:r>
            <w:r>
              <w:t xml:space="preserve">Unsure  </w:t>
            </w:r>
          </w:p>
          <w:p w14:paraId="102433E1" w14:textId="32E52C5A" w:rsidR="00640991" w:rsidRPr="006808F8" w:rsidRDefault="00640991" w:rsidP="00640991">
            <w:pPr>
              <w:rPr>
                <w:sz w:val="22"/>
                <w:szCs w:val="22"/>
              </w:rPr>
            </w:pPr>
            <w:r>
              <w:t>Amount/hours if known:</w:t>
            </w:r>
          </w:p>
        </w:tc>
      </w:tr>
      <w:tr w:rsidR="00640991" w:rsidRPr="006808F8" w14:paraId="1DC34B7B" w14:textId="77777777" w:rsidTr="00821F27">
        <w:trPr>
          <w:trHeight w:val="700"/>
          <w:jc w:val="center"/>
        </w:trPr>
        <w:tc>
          <w:tcPr>
            <w:tcW w:w="1692" w:type="pct"/>
            <w:shd w:val="clear" w:color="auto" w:fill="591A51"/>
            <w:vAlign w:val="center"/>
          </w:tcPr>
          <w:p w14:paraId="2D05F4DE" w14:textId="3DA7EBE9" w:rsidR="00640991" w:rsidRPr="00640991" w:rsidRDefault="00640991" w:rsidP="00821F27">
            <w:pPr>
              <w:rPr>
                <w:b/>
                <w:bCs/>
              </w:rPr>
            </w:pPr>
            <w:r w:rsidRPr="00640991">
              <w:rPr>
                <w:b/>
                <w:bCs/>
              </w:rPr>
              <w:t>Other relevant Capacity Building budgets</w:t>
            </w:r>
          </w:p>
        </w:tc>
        <w:tc>
          <w:tcPr>
            <w:tcW w:w="3308" w:type="pct"/>
            <w:vAlign w:val="center"/>
          </w:tcPr>
          <w:p w14:paraId="588FBFF0" w14:textId="77777777" w:rsidR="00640991" w:rsidRDefault="00640991" w:rsidP="00640991">
            <w:pPr>
              <w:rPr>
                <w:rFonts w:ascii="Segoe UI Symbol" w:hAnsi="Segoe UI Symbol" w:cs="Segoe UI Symbol"/>
              </w:rPr>
            </w:pPr>
          </w:p>
        </w:tc>
      </w:tr>
      <w:tr w:rsidR="00640991" w:rsidRPr="006808F8" w14:paraId="10895797" w14:textId="77777777" w:rsidTr="00821F27">
        <w:trPr>
          <w:trHeight w:val="567"/>
          <w:jc w:val="center"/>
        </w:trPr>
        <w:tc>
          <w:tcPr>
            <w:tcW w:w="1692" w:type="pct"/>
            <w:shd w:val="clear" w:color="auto" w:fill="591A51"/>
            <w:vAlign w:val="center"/>
          </w:tcPr>
          <w:p w14:paraId="51518060" w14:textId="01F82BA4" w:rsidR="00640991" w:rsidRPr="006808F8" w:rsidRDefault="00640991" w:rsidP="00821F27">
            <w:pPr>
              <w:rPr>
                <w:b/>
                <w:bCs/>
              </w:rPr>
            </w:pPr>
            <w:r w:rsidRPr="00640991">
              <w:rPr>
                <w:b/>
                <w:bCs/>
              </w:rPr>
              <w:t>Plan goals relevant to this referral</w:t>
            </w:r>
          </w:p>
        </w:tc>
        <w:tc>
          <w:tcPr>
            <w:tcW w:w="3308" w:type="pct"/>
          </w:tcPr>
          <w:p w14:paraId="3EB6D2BE" w14:textId="77777777" w:rsidR="00640991" w:rsidRDefault="00640991" w:rsidP="00821F27">
            <w:pPr>
              <w:rPr>
                <w:sz w:val="22"/>
                <w:szCs w:val="22"/>
              </w:rPr>
            </w:pPr>
          </w:p>
          <w:p w14:paraId="06BFA422" w14:textId="77777777" w:rsidR="00640991" w:rsidRDefault="00640991" w:rsidP="00821F27">
            <w:pPr>
              <w:rPr>
                <w:sz w:val="22"/>
                <w:szCs w:val="22"/>
              </w:rPr>
            </w:pPr>
          </w:p>
          <w:p w14:paraId="01086F6B" w14:textId="77777777" w:rsidR="00640991" w:rsidRDefault="00640991" w:rsidP="00821F27">
            <w:pPr>
              <w:rPr>
                <w:sz w:val="22"/>
                <w:szCs w:val="22"/>
              </w:rPr>
            </w:pPr>
          </w:p>
          <w:p w14:paraId="3BA6FECA" w14:textId="77777777" w:rsidR="00640991" w:rsidRPr="006808F8" w:rsidRDefault="00640991" w:rsidP="00821F27">
            <w:pPr>
              <w:rPr>
                <w:sz w:val="22"/>
                <w:szCs w:val="22"/>
              </w:rPr>
            </w:pPr>
          </w:p>
        </w:tc>
      </w:tr>
    </w:tbl>
    <w:p w14:paraId="4D6A3486" w14:textId="7FD7DF9C" w:rsidR="00640991" w:rsidRDefault="00640991" w:rsidP="00640991">
      <w:pPr>
        <w:pStyle w:val="Heading1"/>
      </w:pPr>
      <w:r>
        <w:t>SERVICE REQUESTED</w:t>
      </w:r>
    </w:p>
    <w:p w14:paraId="42D35F29" w14:textId="7E6DDCA1" w:rsidR="00640991" w:rsidRDefault="00640991" w:rsidP="00091861">
      <w:pPr>
        <w:pStyle w:val="Heading2"/>
        <w:numPr>
          <w:ilvl w:val="0"/>
          <w:numId w:val="0"/>
        </w:numPr>
      </w:pPr>
      <w:r>
        <w:t>Requested coordination/recovery service</w: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shd w:val="clear" w:color="auto" w:fill="EFF3F7"/>
        <w:tblLook w:val="04A0" w:firstRow="1" w:lastRow="0" w:firstColumn="1" w:lastColumn="0" w:noHBand="0" w:noVBand="1"/>
      </w:tblPr>
      <w:tblGrid>
        <w:gridCol w:w="5228"/>
        <w:gridCol w:w="5228"/>
      </w:tblGrid>
      <w:tr w:rsidR="00640991" w:rsidRPr="00640991" w14:paraId="3CA5CFCE" w14:textId="77777777" w:rsidTr="00640991">
        <w:trPr>
          <w:trHeight w:val="340"/>
        </w:trPr>
        <w:tc>
          <w:tcPr>
            <w:tcW w:w="2500" w:type="pct"/>
            <w:shd w:val="clear" w:color="auto" w:fill="EFF3F7"/>
            <w:vAlign w:val="center"/>
          </w:tcPr>
          <w:p w14:paraId="1563E67B" w14:textId="70F5D1A8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-15233070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Support Coordination</w:t>
            </w:r>
          </w:p>
        </w:tc>
        <w:tc>
          <w:tcPr>
            <w:tcW w:w="2500" w:type="pct"/>
            <w:shd w:val="clear" w:color="auto" w:fill="EFF3F7"/>
            <w:vAlign w:val="center"/>
          </w:tcPr>
          <w:p w14:paraId="348DBD59" w14:textId="38A0A71D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18909191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Specialist Support Coordination</w:t>
            </w:r>
          </w:p>
        </w:tc>
      </w:tr>
      <w:tr w:rsidR="00640991" w:rsidRPr="00640991" w14:paraId="0A15B01E" w14:textId="77777777" w:rsidTr="00640991">
        <w:trPr>
          <w:trHeight w:val="340"/>
        </w:trPr>
        <w:tc>
          <w:tcPr>
            <w:tcW w:w="2500" w:type="pct"/>
            <w:shd w:val="clear" w:color="auto" w:fill="EFF3F7"/>
            <w:vAlign w:val="center"/>
          </w:tcPr>
          <w:p w14:paraId="4021EED2" w14:textId="10E61A79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20518818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Psychosocial Recovery Coaching</w:t>
            </w:r>
          </w:p>
        </w:tc>
        <w:tc>
          <w:tcPr>
            <w:tcW w:w="2500" w:type="pct"/>
            <w:shd w:val="clear" w:color="auto" w:fill="EFF3F7"/>
            <w:vAlign w:val="center"/>
          </w:tcPr>
          <w:p w14:paraId="70D3D816" w14:textId="05FD9EA0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12601056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 Short-term plan implementation support</w:t>
            </w:r>
          </w:p>
        </w:tc>
      </w:tr>
      <w:tr w:rsidR="00640991" w:rsidRPr="00640991" w14:paraId="11799421" w14:textId="77777777" w:rsidTr="00640991">
        <w:trPr>
          <w:trHeight w:val="340"/>
        </w:trPr>
        <w:tc>
          <w:tcPr>
            <w:tcW w:w="2500" w:type="pct"/>
            <w:shd w:val="clear" w:color="auto" w:fill="EFF3F7"/>
            <w:vAlign w:val="center"/>
          </w:tcPr>
          <w:p w14:paraId="7D122691" w14:textId="26C34FDE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7109221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</w:t>
            </w:r>
            <w:r w:rsidRPr="00640991">
              <w:rPr>
                <w:sz w:val="22"/>
                <w:szCs w:val="22"/>
              </w:rPr>
              <w:t>Provider transition support</w:t>
            </w:r>
          </w:p>
        </w:tc>
        <w:tc>
          <w:tcPr>
            <w:tcW w:w="2500" w:type="pct"/>
            <w:shd w:val="clear" w:color="auto" w:fill="EFF3F7"/>
            <w:vAlign w:val="center"/>
          </w:tcPr>
          <w:p w14:paraId="3C5E874E" w14:textId="77628C6D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21013744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Crisis/system stabilisation coordination</w:t>
            </w:r>
          </w:p>
        </w:tc>
      </w:tr>
      <w:tr w:rsidR="00640991" w:rsidRPr="00640991" w14:paraId="0C02EAA5" w14:textId="77777777" w:rsidTr="00640991">
        <w:trPr>
          <w:trHeight w:val="63"/>
        </w:trPr>
        <w:tc>
          <w:tcPr>
            <w:tcW w:w="2500" w:type="pct"/>
            <w:shd w:val="clear" w:color="auto" w:fill="EFF3F7"/>
            <w:vAlign w:val="center"/>
          </w:tcPr>
          <w:p w14:paraId="003472D6" w14:textId="299FEED2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-10178484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640991">
              <w:rPr>
                <w:sz w:val="22"/>
                <w:szCs w:val="22"/>
              </w:rPr>
              <w:t xml:space="preserve"> Plan review / reassessment preparation</w:t>
            </w:r>
          </w:p>
        </w:tc>
        <w:tc>
          <w:tcPr>
            <w:tcW w:w="2500" w:type="pct"/>
            <w:shd w:val="clear" w:color="auto" w:fill="EFF3F7"/>
            <w:vAlign w:val="center"/>
          </w:tcPr>
          <w:p w14:paraId="77261BBC" w14:textId="0BEA653F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21251841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 Change of circumstances support</w:t>
            </w:r>
          </w:p>
        </w:tc>
      </w:tr>
      <w:tr w:rsidR="00640991" w:rsidRPr="00640991" w14:paraId="7FF5127B" w14:textId="77777777" w:rsidTr="00640991">
        <w:trPr>
          <w:trHeight w:val="340"/>
        </w:trPr>
        <w:tc>
          <w:tcPr>
            <w:tcW w:w="2500" w:type="pct"/>
            <w:shd w:val="clear" w:color="auto" w:fill="EFF3F7"/>
            <w:vAlign w:val="center"/>
          </w:tcPr>
          <w:p w14:paraId="66F07AA8" w14:textId="243AA1B4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-10388983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640991">
              <w:rPr>
                <w:sz w:val="22"/>
                <w:szCs w:val="22"/>
              </w:rPr>
              <w:t xml:space="preserve">  Other — describe below</w:t>
            </w:r>
          </w:p>
        </w:tc>
        <w:tc>
          <w:tcPr>
            <w:tcW w:w="2500" w:type="pct"/>
            <w:shd w:val="clear" w:color="auto" w:fill="EFF3F7"/>
            <w:vAlign w:val="center"/>
          </w:tcPr>
          <w:p w14:paraId="329E5A25" w14:textId="77777777" w:rsidR="00640991" w:rsidRPr="00640991" w:rsidRDefault="00640991" w:rsidP="00640991">
            <w:pPr>
              <w:rPr>
                <w:sz w:val="22"/>
                <w:szCs w:val="22"/>
              </w:rPr>
            </w:pPr>
          </w:p>
        </w:tc>
      </w:tr>
    </w:tbl>
    <w:p w14:paraId="53037A10" w14:textId="77777777" w:rsidR="00640991" w:rsidRPr="00640991" w:rsidRDefault="00640991" w:rsidP="00640991"/>
    <w:tbl>
      <w:tblPr>
        <w:tblStyle w:val="TableGrid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300"/>
        <w:gridCol w:w="7156"/>
      </w:tblGrid>
      <w:tr w:rsidR="00640991" w:rsidRPr="00640991" w14:paraId="39DA8050" w14:textId="77777777" w:rsidTr="00640991">
        <w:trPr>
          <w:trHeight w:val="567"/>
          <w:jc w:val="center"/>
        </w:trPr>
        <w:tc>
          <w:tcPr>
            <w:tcW w:w="1578" w:type="pct"/>
            <w:shd w:val="clear" w:color="auto" w:fill="591A51"/>
            <w:vAlign w:val="center"/>
          </w:tcPr>
          <w:p w14:paraId="11A9EC70" w14:textId="77777777" w:rsidR="00640991" w:rsidRPr="00640991" w:rsidRDefault="00640991" w:rsidP="00640991">
            <w:pPr>
              <w:rPr>
                <w:b/>
                <w:bCs/>
              </w:rPr>
            </w:pPr>
            <w:r w:rsidRPr="00640991">
              <w:rPr>
                <w:b/>
                <w:bCs/>
              </w:rPr>
              <w:t>Is this a new plan?</w:t>
            </w:r>
          </w:p>
        </w:tc>
        <w:tc>
          <w:tcPr>
            <w:tcW w:w="3422" w:type="pct"/>
            <w:vAlign w:val="center"/>
          </w:tcPr>
          <w:p w14:paraId="3EE03192" w14:textId="768E09AA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6303680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</w:t>
            </w:r>
            <w:r w:rsidRPr="00640991">
              <w:rPr>
                <w:sz w:val="22"/>
                <w:szCs w:val="22"/>
              </w:rPr>
              <w:t xml:space="preserve">Yes  </w:t>
            </w:r>
            <w:sdt>
              <w:sdtPr>
                <w:id w:val="-10007300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No  </w:t>
            </w:r>
            <w:sdt>
              <w:sdtPr>
                <w:id w:val="-412143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</w:t>
            </w:r>
            <w:r w:rsidRPr="00640991">
              <w:rPr>
                <w:sz w:val="22"/>
                <w:szCs w:val="22"/>
              </w:rPr>
              <w:t>Unsure</w:t>
            </w:r>
          </w:p>
        </w:tc>
      </w:tr>
      <w:tr w:rsidR="00640991" w:rsidRPr="00640991" w14:paraId="6EF10683" w14:textId="77777777" w:rsidTr="00640991">
        <w:trPr>
          <w:trHeight w:val="567"/>
          <w:jc w:val="center"/>
        </w:trPr>
        <w:tc>
          <w:tcPr>
            <w:tcW w:w="1578" w:type="pct"/>
            <w:shd w:val="clear" w:color="auto" w:fill="591A51"/>
            <w:vAlign w:val="center"/>
          </w:tcPr>
          <w:p w14:paraId="0E79417A" w14:textId="77777777" w:rsidR="00640991" w:rsidRPr="00640991" w:rsidRDefault="00640991" w:rsidP="00640991">
            <w:pPr>
              <w:rPr>
                <w:b/>
                <w:bCs/>
              </w:rPr>
            </w:pPr>
            <w:r w:rsidRPr="00640991">
              <w:rPr>
                <w:b/>
                <w:bCs/>
              </w:rPr>
              <w:t>Current Support Coordinator / Recovery Coach, if any</w:t>
            </w:r>
          </w:p>
        </w:tc>
        <w:tc>
          <w:tcPr>
            <w:tcW w:w="3422" w:type="pct"/>
            <w:vAlign w:val="center"/>
          </w:tcPr>
          <w:p w14:paraId="5CD19293" w14:textId="76A7DA0F" w:rsidR="00640991" w:rsidRPr="00640991" w:rsidRDefault="00640991" w:rsidP="00640991">
            <w:pPr>
              <w:rPr>
                <w:sz w:val="22"/>
                <w:szCs w:val="22"/>
              </w:rPr>
            </w:pPr>
          </w:p>
        </w:tc>
      </w:tr>
      <w:tr w:rsidR="00640991" w:rsidRPr="00640991" w14:paraId="35464D9E" w14:textId="77777777" w:rsidTr="00640991">
        <w:trPr>
          <w:trHeight w:val="567"/>
          <w:jc w:val="center"/>
        </w:trPr>
        <w:tc>
          <w:tcPr>
            <w:tcW w:w="1578" w:type="pct"/>
            <w:shd w:val="clear" w:color="auto" w:fill="591A51"/>
            <w:vAlign w:val="center"/>
          </w:tcPr>
          <w:p w14:paraId="2F93CC1F" w14:textId="77777777" w:rsidR="00640991" w:rsidRPr="00640991" w:rsidRDefault="00640991" w:rsidP="00640991">
            <w:pPr>
              <w:rPr>
                <w:b/>
                <w:bCs/>
              </w:rPr>
            </w:pPr>
            <w:r w:rsidRPr="00640991">
              <w:rPr>
                <w:b/>
                <w:bCs/>
              </w:rPr>
              <w:t>Reason for change, if applicable</w:t>
            </w:r>
          </w:p>
        </w:tc>
        <w:tc>
          <w:tcPr>
            <w:tcW w:w="3422" w:type="pct"/>
            <w:vAlign w:val="center"/>
          </w:tcPr>
          <w:p w14:paraId="540A96C1" w14:textId="20657061" w:rsidR="00640991" w:rsidRPr="00640991" w:rsidRDefault="00640991" w:rsidP="00640991">
            <w:pPr>
              <w:rPr>
                <w:sz w:val="22"/>
                <w:szCs w:val="22"/>
              </w:rPr>
            </w:pPr>
          </w:p>
        </w:tc>
      </w:tr>
      <w:tr w:rsidR="00640991" w:rsidRPr="00640991" w14:paraId="61339985" w14:textId="77777777" w:rsidTr="00640991">
        <w:trPr>
          <w:trHeight w:val="567"/>
          <w:jc w:val="center"/>
        </w:trPr>
        <w:tc>
          <w:tcPr>
            <w:tcW w:w="1578" w:type="pct"/>
            <w:shd w:val="clear" w:color="auto" w:fill="591A51"/>
            <w:vAlign w:val="center"/>
          </w:tcPr>
          <w:p w14:paraId="651C88A1" w14:textId="77777777" w:rsidR="00640991" w:rsidRPr="00640991" w:rsidRDefault="00640991" w:rsidP="00640991">
            <w:pPr>
              <w:rPr>
                <w:b/>
                <w:bCs/>
              </w:rPr>
            </w:pPr>
            <w:r w:rsidRPr="00640991">
              <w:rPr>
                <w:b/>
                <w:bCs/>
              </w:rPr>
              <w:t>Preferred contact frequency</w:t>
            </w:r>
          </w:p>
        </w:tc>
        <w:tc>
          <w:tcPr>
            <w:tcW w:w="3422" w:type="pct"/>
            <w:vAlign w:val="center"/>
          </w:tcPr>
          <w:p w14:paraId="0186986B" w14:textId="648E88D5" w:rsid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-13172572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Weekly  </w:t>
            </w:r>
            <w:sdt>
              <w:sdtPr>
                <w:id w:val="-21320753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Fortnightly  </w:t>
            </w:r>
            <w:sdt>
              <w:sdtPr>
                <w:id w:val="11055394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Monthly  </w:t>
            </w:r>
          </w:p>
          <w:p w14:paraId="12B2675A" w14:textId="12A1070B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-19022849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As </w:t>
            </w:r>
            <w:proofErr w:type="gramStart"/>
            <w:r w:rsidRPr="00640991">
              <w:rPr>
                <w:sz w:val="22"/>
                <w:szCs w:val="22"/>
              </w:rPr>
              <w:t>needed  Other</w:t>
            </w:r>
            <w:proofErr w:type="gramEnd"/>
            <w:r w:rsidRPr="00640991">
              <w:rPr>
                <w:sz w:val="22"/>
                <w:szCs w:val="22"/>
              </w:rPr>
              <w:t xml:space="preserve">: </w:t>
            </w:r>
          </w:p>
        </w:tc>
      </w:tr>
      <w:tr w:rsidR="00640991" w:rsidRPr="00640991" w14:paraId="3A1EBF00" w14:textId="77777777" w:rsidTr="00640991">
        <w:trPr>
          <w:trHeight w:val="567"/>
          <w:jc w:val="center"/>
        </w:trPr>
        <w:tc>
          <w:tcPr>
            <w:tcW w:w="1578" w:type="pct"/>
            <w:shd w:val="clear" w:color="auto" w:fill="591A51"/>
            <w:vAlign w:val="center"/>
          </w:tcPr>
          <w:p w14:paraId="13957B81" w14:textId="77777777" w:rsidR="00640991" w:rsidRPr="00640991" w:rsidRDefault="00640991" w:rsidP="00640991">
            <w:pPr>
              <w:rPr>
                <w:b/>
                <w:bCs/>
              </w:rPr>
            </w:pPr>
            <w:r w:rsidRPr="00640991">
              <w:rPr>
                <w:b/>
                <w:bCs/>
              </w:rPr>
              <w:t>Preferred service mode</w:t>
            </w:r>
          </w:p>
        </w:tc>
        <w:tc>
          <w:tcPr>
            <w:tcW w:w="3422" w:type="pct"/>
            <w:vAlign w:val="center"/>
          </w:tcPr>
          <w:p w14:paraId="68AFC4D3" w14:textId="4E5EAFA4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-17095565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Phone  </w:t>
            </w:r>
            <w:sdt>
              <w:sdtPr>
                <w:id w:val="82699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</w:t>
            </w:r>
            <w:r w:rsidRPr="00640991">
              <w:rPr>
                <w:sz w:val="22"/>
                <w:szCs w:val="22"/>
              </w:rPr>
              <w:t xml:space="preserve">Video  </w:t>
            </w:r>
            <w:sdt>
              <w:sdtPr>
                <w:id w:val="17683398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</w:t>
            </w:r>
            <w:r w:rsidRPr="00640991">
              <w:rPr>
                <w:sz w:val="22"/>
                <w:szCs w:val="22"/>
              </w:rPr>
              <w:t xml:space="preserve">Email  </w:t>
            </w:r>
            <w:sdt>
              <w:sdtPr>
                <w:id w:val="-20833581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Face-to-face  </w:t>
            </w:r>
            <w:sdt>
              <w:sdtPr>
                <w:id w:val="-5846893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Mixed</w:t>
            </w:r>
          </w:p>
        </w:tc>
      </w:tr>
      <w:tr w:rsidR="00640991" w:rsidRPr="00640991" w14:paraId="32046C25" w14:textId="77777777" w:rsidTr="00640991">
        <w:trPr>
          <w:trHeight w:val="567"/>
          <w:jc w:val="center"/>
        </w:trPr>
        <w:tc>
          <w:tcPr>
            <w:tcW w:w="1578" w:type="pct"/>
            <w:shd w:val="clear" w:color="auto" w:fill="591A51"/>
            <w:vAlign w:val="center"/>
          </w:tcPr>
          <w:p w14:paraId="48922F80" w14:textId="77777777" w:rsidR="00640991" w:rsidRPr="00640991" w:rsidRDefault="00640991" w:rsidP="00640991">
            <w:pPr>
              <w:rPr>
                <w:b/>
                <w:bCs/>
              </w:rPr>
            </w:pPr>
            <w:r w:rsidRPr="00640991">
              <w:rPr>
                <w:b/>
                <w:bCs/>
              </w:rPr>
              <w:t>Travel / in-person appointments required?</w:t>
            </w:r>
          </w:p>
        </w:tc>
        <w:tc>
          <w:tcPr>
            <w:tcW w:w="3422" w:type="pct"/>
            <w:vAlign w:val="center"/>
          </w:tcPr>
          <w:p w14:paraId="2B352CCD" w14:textId="6F593E89" w:rsidR="00640991" w:rsidRPr="00640991" w:rsidRDefault="00640991" w:rsidP="00640991">
            <w:pPr>
              <w:rPr>
                <w:sz w:val="22"/>
                <w:szCs w:val="22"/>
              </w:rPr>
            </w:pPr>
            <w:sdt>
              <w:sdtPr>
                <w:id w:val="15891224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No  </w:t>
            </w:r>
            <w:sdt>
              <w:sdtPr>
                <w:id w:val="-17638293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808F8">
              <w:rPr>
                <w:sz w:val="22"/>
                <w:szCs w:val="22"/>
              </w:rPr>
              <w:t xml:space="preserve"> </w:t>
            </w:r>
            <w:r w:rsidRPr="00640991">
              <w:rPr>
                <w:sz w:val="22"/>
                <w:szCs w:val="22"/>
              </w:rPr>
              <w:t xml:space="preserve">Yes </w:t>
            </w:r>
            <w:r>
              <w:rPr>
                <w:sz w:val="22"/>
                <w:szCs w:val="22"/>
              </w:rPr>
              <w:t>-</w:t>
            </w:r>
            <w:r w:rsidRPr="00640991">
              <w:rPr>
                <w:sz w:val="22"/>
                <w:szCs w:val="22"/>
              </w:rPr>
              <w:t xml:space="preserve"> locations/details: </w:t>
            </w:r>
          </w:p>
        </w:tc>
      </w:tr>
      <w:tr w:rsidR="00640991" w:rsidRPr="00640991" w14:paraId="0B73A6C8" w14:textId="77777777" w:rsidTr="00640991">
        <w:trPr>
          <w:trHeight w:val="567"/>
          <w:jc w:val="center"/>
        </w:trPr>
        <w:tc>
          <w:tcPr>
            <w:tcW w:w="1578" w:type="pct"/>
            <w:shd w:val="clear" w:color="auto" w:fill="591A51"/>
            <w:vAlign w:val="center"/>
          </w:tcPr>
          <w:p w14:paraId="6EB59FB4" w14:textId="77777777" w:rsidR="00640991" w:rsidRPr="00640991" w:rsidRDefault="00640991" w:rsidP="00640991">
            <w:pPr>
              <w:rPr>
                <w:b/>
                <w:bCs/>
              </w:rPr>
            </w:pPr>
            <w:r w:rsidRPr="00640991">
              <w:rPr>
                <w:b/>
                <w:bCs/>
              </w:rPr>
              <w:t>Reporting expectations</w:t>
            </w:r>
          </w:p>
        </w:tc>
        <w:tc>
          <w:tcPr>
            <w:tcW w:w="3422" w:type="pct"/>
            <w:vAlign w:val="center"/>
          </w:tcPr>
          <w:p w14:paraId="48BCBB8B" w14:textId="693466CC" w:rsidR="00640991" w:rsidRPr="00640991" w:rsidRDefault="00640991" w:rsidP="00640991">
            <w:pPr>
              <w:rPr>
                <w:sz w:val="22"/>
                <w:szCs w:val="22"/>
              </w:rPr>
            </w:pPr>
          </w:p>
        </w:tc>
      </w:tr>
      <w:tr w:rsidR="00640991" w:rsidRPr="00640991" w14:paraId="37CBF7E7" w14:textId="77777777" w:rsidTr="00640991">
        <w:trPr>
          <w:trHeight w:val="567"/>
          <w:jc w:val="center"/>
        </w:trPr>
        <w:tc>
          <w:tcPr>
            <w:tcW w:w="1578" w:type="pct"/>
            <w:shd w:val="clear" w:color="auto" w:fill="591A51"/>
            <w:vAlign w:val="center"/>
          </w:tcPr>
          <w:p w14:paraId="6ED1ED9E" w14:textId="77777777" w:rsidR="00640991" w:rsidRPr="00640991" w:rsidRDefault="00640991" w:rsidP="00640991">
            <w:pPr>
              <w:rPr>
                <w:b/>
                <w:bCs/>
              </w:rPr>
            </w:pPr>
            <w:r w:rsidRPr="00640991">
              <w:rPr>
                <w:b/>
                <w:bCs/>
              </w:rPr>
              <w:t>Exit / transition goal</w:t>
            </w:r>
          </w:p>
        </w:tc>
        <w:tc>
          <w:tcPr>
            <w:tcW w:w="3422" w:type="pct"/>
            <w:vAlign w:val="center"/>
          </w:tcPr>
          <w:p w14:paraId="0695B1A0" w14:textId="1A589E71" w:rsidR="00640991" w:rsidRPr="00640991" w:rsidRDefault="00640991" w:rsidP="00640991">
            <w:pPr>
              <w:rPr>
                <w:sz w:val="22"/>
                <w:szCs w:val="22"/>
              </w:rPr>
            </w:pPr>
          </w:p>
        </w:tc>
      </w:tr>
    </w:tbl>
    <w:p w14:paraId="3671770A" w14:textId="77777777" w:rsidR="00640991" w:rsidRDefault="00640991" w:rsidP="009A6DB8"/>
    <w:p w14:paraId="5EB329A9" w14:textId="77777777" w:rsidR="00640991" w:rsidRDefault="00640991">
      <w:pPr>
        <w:spacing w:after="160" w:line="259" w:lineRule="auto"/>
      </w:pPr>
      <w:r>
        <w:br w:type="page"/>
      </w:r>
    </w:p>
    <w:p w14:paraId="5A7FC474" w14:textId="764B19A5" w:rsidR="00640991" w:rsidRDefault="00640991" w:rsidP="00640991">
      <w:pPr>
        <w:pStyle w:val="Heading1"/>
      </w:pPr>
      <w:r w:rsidRPr="00640991">
        <w:lastRenderedPageBreak/>
        <w:t>PLAN IMPLEMENTATION AND CAPACITY-BUILDING NEEDS</w:t>
      </w:r>
    </w:p>
    <w:tbl>
      <w:tblPr>
        <w:tblStyle w:val="TableGrid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42"/>
        <w:gridCol w:w="7014"/>
      </w:tblGrid>
      <w:tr w:rsidR="00640991" w:rsidRPr="00091861" w14:paraId="5CCE952D" w14:textId="77777777" w:rsidTr="00091861">
        <w:trPr>
          <w:trHeight w:val="567"/>
          <w:jc w:val="center"/>
        </w:trPr>
        <w:tc>
          <w:tcPr>
            <w:tcW w:w="1646" w:type="pct"/>
            <w:shd w:val="clear" w:color="auto" w:fill="591A51"/>
            <w:vAlign w:val="center"/>
          </w:tcPr>
          <w:p w14:paraId="57EC8AF0" w14:textId="77777777" w:rsidR="00640991" w:rsidRPr="00091861" w:rsidRDefault="00640991" w:rsidP="00091861">
            <w:pPr>
              <w:rPr>
                <w:b/>
                <w:bCs/>
              </w:rPr>
            </w:pPr>
            <w:r w:rsidRPr="00091861">
              <w:rPr>
                <w:b/>
                <w:bCs/>
              </w:rPr>
              <w:t>Participant’s understanding of their plan</w:t>
            </w:r>
          </w:p>
        </w:tc>
        <w:tc>
          <w:tcPr>
            <w:tcW w:w="3354" w:type="pct"/>
            <w:vAlign w:val="center"/>
          </w:tcPr>
          <w:p w14:paraId="289AFC52" w14:textId="7EAB4237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858845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09186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Good  </w:t>
            </w:r>
            <w:sdt>
              <w:sdtPr>
                <w:rPr>
                  <w:sz w:val="22"/>
                  <w:szCs w:val="22"/>
                </w:rPr>
                <w:id w:val="-19483743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Partial  </w:t>
            </w:r>
            <w:sdt>
              <w:sdtPr>
                <w:rPr>
                  <w:sz w:val="22"/>
                  <w:szCs w:val="22"/>
                </w:rPr>
                <w:id w:val="-14293343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09186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Limited  </w:t>
            </w:r>
            <w:sdt>
              <w:sdtPr>
                <w:rPr>
                  <w:sz w:val="22"/>
                  <w:szCs w:val="22"/>
                </w:rPr>
                <w:id w:val="9849027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09186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Needs support to understand plan</w:t>
            </w:r>
          </w:p>
        </w:tc>
      </w:tr>
      <w:tr w:rsidR="00640991" w:rsidRPr="00091861" w14:paraId="60E4DA2B" w14:textId="77777777" w:rsidTr="00091861">
        <w:trPr>
          <w:trHeight w:val="567"/>
          <w:jc w:val="center"/>
        </w:trPr>
        <w:tc>
          <w:tcPr>
            <w:tcW w:w="1646" w:type="pct"/>
            <w:shd w:val="clear" w:color="auto" w:fill="591A51"/>
            <w:vAlign w:val="center"/>
          </w:tcPr>
          <w:p w14:paraId="7C3DD2CF" w14:textId="77777777" w:rsidR="00640991" w:rsidRPr="00091861" w:rsidRDefault="00640991" w:rsidP="00091861">
            <w:pPr>
              <w:rPr>
                <w:b/>
                <w:bCs/>
              </w:rPr>
            </w:pPr>
            <w:r w:rsidRPr="00091861">
              <w:rPr>
                <w:b/>
                <w:bCs/>
              </w:rPr>
              <w:t>Plan implementation status</w:t>
            </w:r>
          </w:p>
        </w:tc>
        <w:tc>
          <w:tcPr>
            <w:tcW w:w="3354" w:type="pct"/>
            <w:vAlign w:val="center"/>
          </w:tcPr>
          <w:p w14:paraId="283E8568" w14:textId="77777777" w:rsid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-2350113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Not started  </w:t>
            </w:r>
            <w:sdt>
              <w:sdtPr>
                <w:id w:val="-3515677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Partially implemented  </w:t>
            </w:r>
            <w:sdt>
              <w:sdtPr>
                <w:id w:val="-3391659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</w:t>
            </w:r>
            <w:r w:rsidR="00640991" w:rsidRPr="00091861">
              <w:rPr>
                <w:sz w:val="22"/>
                <w:szCs w:val="22"/>
              </w:rPr>
              <w:t xml:space="preserve">Well implemented  </w:t>
            </w:r>
          </w:p>
          <w:p w14:paraId="6ACD4BE1" w14:textId="04529372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17446790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Underutilised  </w:t>
            </w:r>
            <w:sdt>
              <w:sdtPr>
                <w:id w:val="13102852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Overspent/at risk  </w:t>
            </w:r>
            <w:sdt>
              <w:sdtPr>
                <w:id w:val="14300828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Provider breakdown</w:t>
            </w:r>
          </w:p>
        </w:tc>
      </w:tr>
      <w:tr w:rsidR="00640991" w:rsidRPr="00091861" w14:paraId="6C037255" w14:textId="77777777" w:rsidTr="00091861">
        <w:trPr>
          <w:trHeight w:val="567"/>
          <w:jc w:val="center"/>
        </w:trPr>
        <w:tc>
          <w:tcPr>
            <w:tcW w:w="1646" w:type="pct"/>
            <w:shd w:val="clear" w:color="auto" w:fill="591A51"/>
            <w:vAlign w:val="center"/>
          </w:tcPr>
          <w:p w14:paraId="46927EF5" w14:textId="77777777" w:rsidR="00640991" w:rsidRPr="00091861" w:rsidRDefault="00640991" w:rsidP="00091861">
            <w:pPr>
              <w:rPr>
                <w:b/>
                <w:bCs/>
              </w:rPr>
            </w:pPr>
            <w:r w:rsidRPr="00091861">
              <w:rPr>
                <w:b/>
                <w:bCs/>
              </w:rPr>
              <w:t>Priority actions for first 30 days</w:t>
            </w:r>
          </w:p>
        </w:tc>
        <w:tc>
          <w:tcPr>
            <w:tcW w:w="3354" w:type="pct"/>
            <w:vAlign w:val="center"/>
          </w:tcPr>
          <w:p w14:paraId="7D1D66F3" w14:textId="70F47B91" w:rsidR="00640991" w:rsidRPr="00091861" w:rsidRDefault="00640991" w:rsidP="00091861">
            <w:pPr>
              <w:rPr>
                <w:sz w:val="22"/>
                <w:szCs w:val="22"/>
              </w:rPr>
            </w:pPr>
          </w:p>
        </w:tc>
      </w:tr>
      <w:tr w:rsidR="00640991" w:rsidRPr="00091861" w14:paraId="19974724" w14:textId="77777777" w:rsidTr="00091861">
        <w:trPr>
          <w:trHeight w:val="567"/>
          <w:jc w:val="center"/>
        </w:trPr>
        <w:tc>
          <w:tcPr>
            <w:tcW w:w="1646" w:type="pct"/>
            <w:shd w:val="clear" w:color="auto" w:fill="591A51"/>
            <w:vAlign w:val="center"/>
          </w:tcPr>
          <w:p w14:paraId="5B462309" w14:textId="77777777" w:rsidR="00640991" w:rsidRPr="00091861" w:rsidRDefault="00640991" w:rsidP="00091861">
            <w:pPr>
              <w:rPr>
                <w:b/>
                <w:bCs/>
              </w:rPr>
            </w:pPr>
            <w:r w:rsidRPr="00091861">
              <w:rPr>
                <w:b/>
                <w:bCs/>
              </w:rPr>
              <w:t>Priority actions for first 60–90 days</w:t>
            </w:r>
          </w:p>
        </w:tc>
        <w:tc>
          <w:tcPr>
            <w:tcW w:w="3354" w:type="pct"/>
            <w:vAlign w:val="center"/>
          </w:tcPr>
          <w:p w14:paraId="2CBAE95C" w14:textId="6E356FA6" w:rsidR="00640991" w:rsidRPr="00091861" w:rsidRDefault="00640991" w:rsidP="00091861">
            <w:pPr>
              <w:rPr>
                <w:sz w:val="22"/>
                <w:szCs w:val="22"/>
              </w:rPr>
            </w:pPr>
          </w:p>
        </w:tc>
      </w:tr>
      <w:tr w:rsidR="00640991" w:rsidRPr="00091861" w14:paraId="085649DF" w14:textId="77777777" w:rsidTr="00091861">
        <w:trPr>
          <w:trHeight w:val="567"/>
          <w:jc w:val="center"/>
        </w:trPr>
        <w:tc>
          <w:tcPr>
            <w:tcW w:w="1646" w:type="pct"/>
            <w:shd w:val="clear" w:color="auto" w:fill="591A51"/>
            <w:vAlign w:val="center"/>
          </w:tcPr>
          <w:p w14:paraId="5B90E5F3" w14:textId="77777777" w:rsidR="00640991" w:rsidRPr="00091861" w:rsidRDefault="00640991" w:rsidP="00091861">
            <w:pPr>
              <w:rPr>
                <w:b/>
                <w:bCs/>
              </w:rPr>
            </w:pPr>
            <w:r w:rsidRPr="00091861">
              <w:rPr>
                <w:b/>
                <w:bCs/>
              </w:rPr>
              <w:t>Plan review / reassessment / change of circumstances need?</w:t>
            </w:r>
          </w:p>
        </w:tc>
        <w:tc>
          <w:tcPr>
            <w:tcW w:w="3354" w:type="pct"/>
            <w:vAlign w:val="center"/>
          </w:tcPr>
          <w:p w14:paraId="6A37C394" w14:textId="77777777" w:rsid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-6954682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No known need  </w:t>
            </w:r>
            <w:sdt>
              <w:sdtPr>
                <w:id w:val="7486244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Possible </w:t>
            </w:r>
          </w:p>
          <w:p w14:paraId="60D28C1E" w14:textId="7856F3F5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20840952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Yes </w:t>
            </w:r>
            <w:r>
              <w:rPr>
                <w:sz w:val="22"/>
                <w:szCs w:val="22"/>
              </w:rPr>
              <w:t>-</w:t>
            </w:r>
            <w:r w:rsidR="00640991" w:rsidRPr="00091861">
              <w:rPr>
                <w:sz w:val="22"/>
                <w:szCs w:val="22"/>
              </w:rPr>
              <w:t xml:space="preserve"> describe: </w:t>
            </w:r>
          </w:p>
        </w:tc>
      </w:tr>
    </w:tbl>
    <w:p w14:paraId="51BDF5A1" w14:textId="38E74B05" w:rsidR="00640991" w:rsidRDefault="00640991" w:rsidP="00091861">
      <w:pPr>
        <w:pStyle w:val="Heading2"/>
        <w:numPr>
          <w:ilvl w:val="0"/>
          <w:numId w:val="0"/>
        </w:numPr>
      </w:pPr>
      <w:r w:rsidRPr="00640991">
        <w:t>Main barriers to plan implementation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shd w:val="clear" w:color="auto" w:fill="EFF3F7"/>
        <w:tblLook w:val="04A0" w:firstRow="1" w:lastRow="0" w:firstColumn="1" w:lastColumn="0" w:noHBand="0" w:noVBand="1"/>
      </w:tblPr>
      <w:tblGrid>
        <w:gridCol w:w="3456"/>
        <w:gridCol w:w="3627"/>
        <w:gridCol w:w="3285"/>
      </w:tblGrid>
      <w:tr w:rsidR="00640991" w:rsidRPr="00091861" w14:paraId="07BDA1C5" w14:textId="77777777" w:rsidTr="00091861">
        <w:trPr>
          <w:trHeight w:val="340"/>
        </w:trPr>
        <w:tc>
          <w:tcPr>
            <w:tcW w:w="3456" w:type="dxa"/>
            <w:shd w:val="clear" w:color="auto" w:fill="EFF3F7"/>
            <w:vAlign w:val="center"/>
          </w:tcPr>
          <w:p w14:paraId="6C1D9560" w14:textId="2F8B0431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14343148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Difficulty choosing providers</w:t>
            </w:r>
          </w:p>
        </w:tc>
        <w:tc>
          <w:tcPr>
            <w:tcW w:w="3627" w:type="dxa"/>
            <w:shd w:val="clear" w:color="auto" w:fill="EFF3F7"/>
            <w:vAlign w:val="center"/>
          </w:tcPr>
          <w:p w14:paraId="45F8667B" w14:textId="216824FA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-19495394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Thin market / provider availability</w:t>
            </w:r>
          </w:p>
        </w:tc>
        <w:tc>
          <w:tcPr>
            <w:tcW w:w="3285" w:type="dxa"/>
            <w:shd w:val="clear" w:color="auto" w:fill="EFF3F7"/>
            <w:vAlign w:val="center"/>
          </w:tcPr>
          <w:p w14:paraId="65805805" w14:textId="7050F135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12348898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Housing instability</w:t>
            </w:r>
          </w:p>
        </w:tc>
      </w:tr>
      <w:tr w:rsidR="00640991" w:rsidRPr="00091861" w14:paraId="11C7B144" w14:textId="77777777" w:rsidTr="00091861">
        <w:trPr>
          <w:trHeight w:val="340"/>
        </w:trPr>
        <w:tc>
          <w:tcPr>
            <w:tcW w:w="3456" w:type="dxa"/>
            <w:shd w:val="clear" w:color="auto" w:fill="EFF3F7"/>
            <w:vAlign w:val="center"/>
          </w:tcPr>
          <w:p w14:paraId="10F3AFE7" w14:textId="5A4FE5CF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-11135874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</w:t>
            </w:r>
            <w:r w:rsidR="00640991" w:rsidRPr="00091861">
              <w:rPr>
                <w:sz w:val="22"/>
                <w:szCs w:val="22"/>
              </w:rPr>
              <w:t>Mental health fluctuations</w:t>
            </w:r>
          </w:p>
        </w:tc>
        <w:tc>
          <w:tcPr>
            <w:tcW w:w="3627" w:type="dxa"/>
            <w:shd w:val="clear" w:color="auto" w:fill="EFF3F7"/>
            <w:vAlign w:val="center"/>
          </w:tcPr>
          <w:p w14:paraId="6FAFE045" w14:textId="0B1F0082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-7243771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Limited informal supports</w:t>
            </w:r>
          </w:p>
        </w:tc>
        <w:tc>
          <w:tcPr>
            <w:tcW w:w="3285" w:type="dxa"/>
            <w:shd w:val="clear" w:color="auto" w:fill="EFF3F7"/>
            <w:vAlign w:val="center"/>
          </w:tcPr>
          <w:p w14:paraId="493BAF7A" w14:textId="709AE406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-16815731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Provider breakdown</w:t>
            </w:r>
          </w:p>
        </w:tc>
      </w:tr>
      <w:tr w:rsidR="00640991" w:rsidRPr="00091861" w14:paraId="3736F4FC" w14:textId="77777777" w:rsidTr="00091861">
        <w:trPr>
          <w:trHeight w:val="340"/>
        </w:trPr>
        <w:tc>
          <w:tcPr>
            <w:tcW w:w="3456" w:type="dxa"/>
            <w:shd w:val="clear" w:color="auto" w:fill="EFF3F7"/>
            <w:vAlign w:val="center"/>
          </w:tcPr>
          <w:p w14:paraId="34E83E4B" w14:textId="46A3C318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21286589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Conflict between services/family</w:t>
            </w:r>
          </w:p>
        </w:tc>
        <w:tc>
          <w:tcPr>
            <w:tcW w:w="3627" w:type="dxa"/>
            <w:shd w:val="clear" w:color="auto" w:fill="EFF3F7"/>
            <w:vAlign w:val="center"/>
          </w:tcPr>
          <w:p w14:paraId="4CAA8CC0" w14:textId="74B10C6A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-12275290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Communication barriers</w:t>
            </w:r>
          </w:p>
        </w:tc>
        <w:tc>
          <w:tcPr>
            <w:tcW w:w="3285" w:type="dxa"/>
            <w:shd w:val="clear" w:color="auto" w:fill="EFF3F7"/>
            <w:vAlign w:val="center"/>
          </w:tcPr>
          <w:p w14:paraId="45E682DB" w14:textId="112EB90A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-12402471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</w:t>
            </w:r>
            <w:r w:rsidR="00640991" w:rsidRPr="00091861">
              <w:rPr>
                <w:sz w:val="22"/>
                <w:szCs w:val="22"/>
              </w:rPr>
              <w:t>Financial/admin barriers</w:t>
            </w:r>
          </w:p>
        </w:tc>
      </w:tr>
      <w:tr w:rsidR="00640991" w:rsidRPr="00091861" w14:paraId="1CE09DBA" w14:textId="77777777" w:rsidTr="00091861">
        <w:trPr>
          <w:trHeight w:val="340"/>
        </w:trPr>
        <w:tc>
          <w:tcPr>
            <w:tcW w:w="3456" w:type="dxa"/>
            <w:shd w:val="clear" w:color="auto" w:fill="EFF3F7"/>
            <w:vAlign w:val="center"/>
          </w:tcPr>
          <w:p w14:paraId="526130D3" w14:textId="2E21C167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20546566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Justice/legal interface</w:t>
            </w:r>
          </w:p>
        </w:tc>
        <w:tc>
          <w:tcPr>
            <w:tcW w:w="3627" w:type="dxa"/>
            <w:shd w:val="clear" w:color="auto" w:fill="EFF3F7"/>
            <w:vAlign w:val="center"/>
          </w:tcPr>
          <w:p w14:paraId="759B0137" w14:textId="52F7494C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1074733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</w:t>
            </w:r>
            <w:r w:rsidR="00640991" w:rsidRPr="00091861">
              <w:rPr>
                <w:sz w:val="22"/>
                <w:szCs w:val="22"/>
              </w:rPr>
              <w:t>Hospital/health interface</w:t>
            </w:r>
          </w:p>
        </w:tc>
        <w:tc>
          <w:tcPr>
            <w:tcW w:w="3285" w:type="dxa"/>
            <w:shd w:val="clear" w:color="auto" w:fill="EFF3F7"/>
            <w:vAlign w:val="center"/>
          </w:tcPr>
          <w:p w14:paraId="568A90C4" w14:textId="4D448BD1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4266219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</w:t>
            </w:r>
            <w:r w:rsidR="00640991" w:rsidRPr="00091861">
              <w:rPr>
                <w:sz w:val="22"/>
                <w:szCs w:val="22"/>
              </w:rPr>
              <w:t>Transport/access barrier</w:t>
            </w:r>
          </w:p>
        </w:tc>
      </w:tr>
      <w:tr w:rsidR="00640991" w:rsidRPr="00091861" w14:paraId="5F12AF64" w14:textId="77777777" w:rsidTr="00091861">
        <w:trPr>
          <w:trHeight w:val="340"/>
        </w:trPr>
        <w:tc>
          <w:tcPr>
            <w:tcW w:w="3456" w:type="dxa"/>
            <w:shd w:val="clear" w:color="auto" w:fill="EFF3F7"/>
            <w:vAlign w:val="center"/>
          </w:tcPr>
          <w:p w14:paraId="700F98F9" w14:textId="1DB94FC2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-17965862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</w:t>
            </w:r>
            <w:r w:rsidR="00640991" w:rsidRPr="00091861">
              <w:rPr>
                <w:sz w:val="22"/>
                <w:szCs w:val="22"/>
              </w:rPr>
              <w:t>Budget uncertainty</w:t>
            </w:r>
          </w:p>
        </w:tc>
        <w:tc>
          <w:tcPr>
            <w:tcW w:w="3627" w:type="dxa"/>
            <w:shd w:val="clear" w:color="auto" w:fill="EFF3F7"/>
            <w:vAlign w:val="center"/>
          </w:tcPr>
          <w:p w14:paraId="216C6F56" w14:textId="02460D32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18453558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</w:t>
            </w:r>
            <w:r w:rsidR="00640991" w:rsidRPr="00091861">
              <w:rPr>
                <w:sz w:val="22"/>
                <w:szCs w:val="22"/>
              </w:rPr>
              <w:t>Participant disengagement</w:t>
            </w:r>
          </w:p>
        </w:tc>
        <w:tc>
          <w:tcPr>
            <w:tcW w:w="3285" w:type="dxa"/>
            <w:shd w:val="clear" w:color="auto" w:fill="EFF3F7"/>
            <w:vAlign w:val="center"/>
          </w:tcPr>
          <w:p w14:paraId="57F7F8DA" w14:textId="5A014CEE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339279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</w:t>
            </w:r>
            <w:r w:rsidR="00640991" w:rsidRPr="00091861">
              <w:rPr>
                <w:sz w:val="22"/>
                <w:szCs w:val="22"/>
              </w:rPr>
              <w:t>Risk/safeguarding concerns</w:t>
            </w:r>
          </w:p>
        </w:tc>
      </w:tr>
    </w:tbl>
    <w:p w14:paraId="60920A4F" w14:textId="36AB12D5" w:rsidR="00640991" w:rsidRDefault="00640991" w:rsidP="00091861">
      <w:pPr>
        <w:pStyle w:val="Heading2"/>
        <w:numPr>
          <w:ilvl w:val="0"/>
          <w:numId w:val="0"/>
        </w:numPr>
      </w:pPr>
      <w:r w:rsidRPr="00640991">
        <w:t>Capacity-building goals</w: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shd w:val="clear" w:color="auto" w:fill="EFF3F7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640991" w:rsidRPr="00091861" w14:paraId="30AE7866" w14:textId="77777777" w:rsidTr="00091861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0037D96B" w14:textId="367D2258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15749342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Understand plan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799CA0EE" w14:textId="6200EFB1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-14608748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</w:t>
            </w:r>
            <w:r w:rsidR="00640991" w:rsidRPr="00091861">
              <w:rPr>
                <w:sz w:val="22"/>
                <w:szCs w:val="22"/>
              </w:rPr>
              <w:t>Choose and engage providers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08D6BA1C" w14:textId="1BF0FCBC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11525650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Coordinate appointments</w:t>
            </w:r>
          </w:p>
        </w:tc>
      </w:tr>
      <w:tr w:rsidR="00640991" w:rsidRPr="00091861" w14:paraId="2AF030EA" w14:textId="77777777" w:rsidTr="00091861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304DABAF" w14:textId="61B3FBB1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-13184158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Build self-advocacy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2EC02F1E" w14:textId="287BB7BB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-18739157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Prepare for reassessment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1DDC63DF" w14:textId="1AFCFA66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-6666344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Reduce crisis-driven service use</w:t>
            </w:r>
          </w:p>
        </w:tc>
      </w:tr>
      <w:tr w:rsidR="00640991" w:rsidRPr="00091861" w14:paraId="670F0DCD" w14:textId="77777777" w:rsidTr="00091861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5B913EBF" w14:textId="00ADC48B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15984421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Build mainstream/community connections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6E211900" w14:textId="7453C671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15501954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Budget tracking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06C8F942" w14:textId="0A56B818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7456980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Service agreement support</w:t>
            </w:r>
          </w:p>
        </w:tc>
      </w:tr>
      <w:tr w:rsidR="00640991" w:rsidRPr="00091861" w14:paraId="716F4A0A" w14:textId="77777777" w:rsidTr="00091861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47914D7C" w14:textId="30064240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-660335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40991">
              <w:rPr>
                <w:sz w:val="22"/>
                <w:szCs w:val="22"/>
              </w:rPr>
              <w:t xml:space="preserve"> </w:t>
            </w:r>
            <w:r w:rsidR="00640991" w:rsidRPr="00091861">
              <w:rPr>
                <w:sz w:val="22"/>
                <w:szCs w:val="22"/>
              </w:rPr>
              <w:t>Complaint/issue resolution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2C5669FC" w14:textId="332D35FE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-17086309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Informal support coordination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0A2CBD85" w14:textId="452F8C16" w:rsidR="00640991" w:rsidRPr="00091861" w:rsidRDefault="00091861" w:rsidP="00091861">
            <w:pPr>
              <w:rPr>
                <w:sz w:val="22"/>
                <w:szCs w:val="22"/>
              </w:rPr>
            </w:pPr>
            <w:sdt>
              <w:sdtPr>
                <w:id w:val="-18783844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991" w:rsidRPr="00091861">
              <w:rPr>
                <w:sz w:val="22"/>
                <w:szCs w:val="22"/>
              </w:rPr>
              <w:t xml:space="preserve"> Other</w:t>
            </w:r>
            <w:r>
              <w:rPr>
                <w:sz w:val="22"/>
                <w:szCs w:val="22"/>
              </w:rPr>
              <w:t>:</w:t>
            </w:r>
          </w:p>
        </w:tc>
      </w:tr>
    </w:tbl>
    <w:p w14:paraId="7862A54A" w14:textId="1E50C848" w:rsidR="00091861" w:rsidRDefault="00091861" w:rsidP="00091861">
      <w:pPr>
        <w:pStyle w:val="Heading1"/>
      </w:pPr>
      <w:r>
        <w:t>PROVIDER NETWORK AND CONSENT TO LIAISE</w:t>
      </w:r>
    </w:p>
    <w:p w14:paraId="2450C994" w14:textId="7B6C03E3" w:rsidR="00640991" w:rsidRDefault="00091861" w:rsidP="00091861">
      <w:r>
        <w:t>List current providers and key contacts. Only contact services within participant consent limits.</w:t>
      </w:r>
    </w:p>
    <w:p w14:paraId="3DDFEDAB" w14:textId="77777777" w:rsidR="00091861" w:rsidRDefault="00091861" w:rsidP="00091861"/>
    <w:tbl>
      <w:tblPr>
        <w:tblStyle w:val="TableGrid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53"/>
        <w:gridCol w:w="7003"/>
      </w:tblGrid>
      <w:tr w:rsidR="00091861" w:rsidRPr="00091861" w14:paraId="3A3FB021" w14:textId="77777777" w:rsidTr="00091861">
        <w:trPr>
          <w:trHeight w:val="567"/>
          <w:jc w:val="center"/>
        </w:trPr>
        <w:tc>
          <w:tcPr>
            <w:tcW w:w="1651" w:type="pct"/>
            <w:shd w:val="clear" w:color="auto" w:fill="591A51"/>
            <w:vAlign w:val="center"/>
          </w:tcPr>
          <w:p w14:paraId="49F6B18B" w14:textId="77777777" w:rsidR="00091861" w:rsidRPr="00091861" w:rsidRDefault="00091861" w:rsidP="00091861">
            <w:pPr>
              <w:rPr>
                <w:b/>
                <w:bCs/>
              </w:rPr>
            </w:pPr>
            <w:r w:rsidRPr="00091861">
              <w:rPr>
                <w:b/>
                <w:bCs/>
              </w:rPr>
              <w:t>GP / primary health</w:t>
            </w:r>
          </w:p>
        </w:tc>
        <w:tc>
          <w:tcPr>
            <w:tcW w:w="3349" w:type="pct"/>
            <w:vAlign w:val="center"/>
          </w:tcPr>
          <w:p w14:paraId="180606CD" w14:textId="0E9A8EF0" w:rsidR="00091861" w:rsidRPr="00091861" w:rsidRDefault="00091861" w:rsidP="00091861">
            <w:pPr>
              <w:rPr>
                <w:sz w:val="22"/>
                <w:szCs w:val="22"/>
              </w:rPr>
            </w:pPr>
          </w:p>
        </w:tc>
      </w:tr>
      <w:tr w:rsidR="00091861" w:rsidRPr="00091861" w14:paraId="4136D15E" w14:textId="77777777" w:rsidTr="00091861">
        <w:trPr>
          <w:trHeight w:val="567"/>
          <w:jc w:val="center"/>
        </w:trPr>
        <w:tc>
          <w:tcPr>
            <w:tcW w:w="1651" w:type="pct"/>
            <w:shd w:val="clear" w:color="auto" w:fill="591A51"/>
            <w:vAlign w:val="center"/>
          </w:tcPr>
          <w:p w14:paraId="3854AAAB" w14:textId="77777777" w:rsidR="00091861" w:rsidRPr="00091861" w:rsidRDefault="00091861" w:rsidP="00091861">
            <w:pPr>
              <w:rPr>
                <w:b/>
                <w:bCs/>
              </w:rPr>
            </w:pPr>
            <w:r w:rsidRPr="00091861">
              <w:rPr>
                <w:b/>
                <w:bCs/>
              </w:rPr>
              <w:t>Psychiatrist / psychologist / counsellor</w:t>
            </w:r>
          </w:p>
        </w:tc>
        <w:tc>
          <w:tcPr>
            <w:tcW w:w="3349" w:type="pct"/>
            <w:vAlign w:val="center"/>
          </w:tcPr>
          <w:p w14:paraId="2324434E" w14:textId="5A6A50EC" w:rsidR="00091861" w:rsidRPr="00091861" w:rsidRDefault="00091861" w:rsidP="00091861">
            <w:pPr>
              <w:rPr>
                <w:sz w:val="22"/>
                <w:szCs w:val="22"/>
              </w:rPr>
            </w:pPr>
          </w:p>
        </w:tc>
      </w:tr>
      <w:tr w:rsidR="00091861" w:rsidRPr="00091861" w14:paraId="785BAEB1" w14:textId="77777777" w:rsidTr="00091861">
        <w:trPr>
          <w:trHeight w:val="567"/>
          <w:jc w:val="center"/>
        </w:trPr>
        <w:tc>
          <w:tcPr>
            <w:tcW w:w="1651" w:type="pct"/>
            <w:shd w:val="clear" w:color="auto" w:fill="591A51"/>
            <w:vAlign w:val="center"/>
          </w:tcPr>
          <w:p w14:paraId="6F0AC84E" w14:textId="77777777" w:rsidR="00091861" w:rsidRPr="00091861" w:rsidRDefault="00091861" w:rsidP="00091861">
            <w:pPr>
              <w:rPr>
                <w:b/>
                <w:bCs/>
              </w:rPr>
            </w:pPr>
            <w:r w:rsidRPr="00091861">
              <w:rPr>
                <w:b/>
                <w:bCs/>
              </w:rPr>
              <w:t>Mental health case manager / treating team</w:t>
            </w:r>
          </w:p>
        </w:tc>
        <w:tc>
          <w:tcPr>
            <w:tcW w:w="3349" w:type="pct"/>
            <w:vAlign w:val="center"/>
          </w:tcPr>
          <w:p w14:paraId="0BB34B48" w14:textId="3BAF4F5E" w:rsidR="00091861" w:rsidRPr="00091861" w:rsidRDefault="00091861" w:rsidP="00091861">
            <w:pPr>
              <w:rPr>
                <w:sz w:val="22"/>
                <w:szCs w:val="22"/>
              </w:rPr>
            </w:pPr>
          </w:p>
        </w:tc>
      </w:tr>
      <w:tr w:rsidR="00091861" w:rsidRPr="00091861" w14:paraId="076A3521" w14:textId="77777777" w:rsidTr="00091861">
        <w:trPr>
          <w:trHeight w:val="567"/>
          <w:jc w:val="center"/>
        </w:trPr>
        <w:tc>
          <w:tcPr>
            <w:tcW w:w="1651" w:type="pct"/>
            <w:shd w:val="clear" w:color="auto" w:fill="591A51"/>
            <w:vAlign w:val="center"/>
          </w:tcPr>
          <w:p w14:paraId="7049BC93" w14:textId="77777777" w:rsidR="00091861" w:rsidRPr="00091861" w:rsidRDefault="00091861" w:rsidP="00091861">
            <w:pPr>
              <w:rPr>
                <w:b/>
                <w:bCs/>
              </w:rPr>
            </w:pPr>
            <w:r w:rsidRPr="00091861">
              <w:rPr>
                <w:b/>
                <w:bCs/>
              </w:rPr>
              <w:t>Allied health providers</w:t>
            </w:r>
          </w:p>
        </w:tc>
        <w:tc>
          <w:tcPr>
            <w:tcW w:w="3349" w:type="pct"/>
            <w:vAlign w:val="center"/>
          </w:tcPr>
          <w:p w14:paraId="57D45268" w14:textId="4F8496A0" w:rsidR="00091861" w:rsidRPr="00091861" w:rsidRDefault="00091861" w:rsidP="00091861">
            <w:pPr>
              <w:rPr>
                <w:sz w:val="22"/>
                <w:szCs w:val="22"/>
              </w:rPr>
            </w:pPr>
          </w:p>
        </w:tc>
      </w:tr>
      <w:tr w:rsidR="00091861" w:rsidRPr="00091861" w14:paraId="246EC78B" w14:textId="77777777" w:rsidTr="00091861">
        <w:trPr>
          <w:trHeight w:val="567"/>
          <w:jc w:val="center"/>
        </w:trPr>
        <w:tc>
          <w:tcPr>
            <w:tcW w:w="1651" w:type="pct"/>
            <w:shd w:val="clear" w:color="auto" w:fill="591A51"/>
            <w:vAlign w:val="center"/>
          </w:tcPr>
          <w:p w14:paraId="1084E232" w14:textId="77777777" w:rsidR="00091861" w:rsidRPr="00091861" w:rsidRDefault="00091861" w:rsidP="00091861">
            <w:pPr>
              <w:rPr>
                <w:b/>
                <w:bCs/>
              </w:rPr>
            </w:pPr>
            <w:r w:rsidRPr="00091861">
              <w:rPr>
                <w:b/>
                <w:bCs/>
              </w:rPr>
              <w:t>Core support providers</w:t>
            </w:r>
          </w:p>
        </w:tc>
        <w:tc>
          <w:tcPr>
            <w:tcW w:w="3349" w:type="pct"/>
            <w:vAlign w:val="center"/>
          </w:tcPr>
          <w:p w14:paraId="54E65C46" w14:textId="2C934AEC" w:rsidR="00091861" w:rsidRPr="00091861" w:rsidRDefault="00091861" w:rsidP="00091861">
            <w:pPr>
              <w:rPr>
                <w:sz w:val="22"/>
                <w:szCs w:val="22"/>
              </w:rPr>
            </w:pPr>
          </w:p>
        </w:tc>
      </w:tr>
      <w:tr w:rsidR="00091861" w:rsidRPr="00091861" w14:paraId="7EC1CF81" w14:textId="77777777" w:rsidTr="00091861">
        <w:trPr>
          <w:trHeight w:val="567"/>
          <w:jc w:val="center"/>
        </w:trPr>
        <w:tc>
          <w:tcPr>
            <w:tcW w:w="1651" w:type="pct"/>
            <w:shd w:val="clear" w:color="auto" w:fill="591A51"/>
            <w:vAlign w:val="center"/>
          </w:tcPr>
          <w:p w14:paraId="48E9D85E" w14:textId="77777777" w:rsidR="00091861" w:rsidRPr="00091861" w:rsidRDefault="00091861" w:rsidP="00091861">
            <w:pPr>
              <w:rPr>
                <w:b/>
                <w:bCs/>
              </w:rPr>
            </w:pPr>
            <w:r w:rsidRPr="00091861">
              <w:rPr>
                <w:b/>
                <w:bCs/>
              </w:rPr>
              <w:t>Accommodation / housing provider</w:t>
            </w:r>
          </w:p>
        </w:tc>
        <w:tc>
          <w:tcPr>
            <w:tcW w:w="3349" w:type="pct"/>
            <w:vAlign w:val="center"/>
          </w:tcPr>
          <w:p w14:paraId="4E1E62D1" w14:textId="29AE0E90" w:rsidR="00091861" w:rsidRPr="00091861" w:rsidRDefault="00091861" w:rsidP="00091861">
            <w:pPr>
              <w:rPr>
                <w:sz w:val="22"/>
                <w:szCs w:val="22"/>
              </w:rPr>
            </w:pPr>
          </w:p>
        </w:tc>
      </w:tr>
      <w:tr w:rsidR="00091861" w:rsidRPr="00091861" w14:paraId="0FC3F2DE" w14:textId="77777777" w:rsidTr="00091861">
        <w:trPr>
          <w:trHeight w:val="567"/>
          <w:jc w:val="center"/>
        </w:trPr>
        <w:tc>
          <w:tcPr>
            <w:tcW w:w="1651" w:type="pct"/>
            <w:shd w:val="clear" w:color="auto" w:fill="591A51"/>
            <w:vAlign w:val="center"/>
          </w:tcPr>
          <w:p w14:paraId="6C42710F" w14:textId="77777777" w:rsidR="00091861" w:rsidRPr="00091861" w:rsidRDefault="00091861" w:rsidP="00091861">
            <w:pPr>
              <w:rPr>
                <w:b/>
                <w:bCs/>
              </w:rPr>
            </w:pPr>
            <w:r w:rsidRPr="00091861">
              <w:rPr>
                <w:b/>
                <w:bCs/>
              </w:rPr>
              <w:t>Employment / education supports</w:t>
            </w:r>
          </w:p>
        </w:tc>
        <w:tc>
          <w:tcPr>
            <w:tcW w:w="3349" w:type="pct"/>
            <w:vAlign w:val="center"/>
          </w:tcPr>
          <w:p w14:paraId="4BF84D8D" w14:textId="15716117" w:rsidR="00091861" w:rsidRPr="00091861" w:rsidRDefault="00091861" w:rsidP="00091861">
            <w:pPr>
              <w:rPr>
                <w:sz w:val="22"/>
                <w:szCs w:val="22"/>
              </w:rPr>
            </w:pPr>
          </w:p>
        </w:tc>
      </w:tr>
      <w:tr w:rsidR="00091861" w:rsidRPr="00091861" w14:paraId="70187CBE" w14:textId="77777777" w:rsidTr="00091861">
        <w:trPr>
          <w:trHeight w:val="567"/>
          <w:jc w:val="center"/>
        </w:trPr>
        <w:tc>
          <w:tcPr>
            <w:tcW w:w="1651" w:type="pct"/>
            <w:shd w:val="clear" w:color="auto" w:fill="591A51"/>
            <w:vAlign w:val="center"/>
          </w:tcPr>
          <w:p w14:paraId="6B48DD8D" w14:textId="77777777" w:rsidR="00091861" w:rsidRPr="00091861" w:rsidRDefault="00091861" w:rsidP="00091861">
            <w:pPr>
              <w:rPr>
                <w:b/>
                <w:bCs/>
              </w:rPr>
            </w:pPr>
            <w:r w:rsidRPr="00091861">
              <w:rPr>
                <w:b/>
                <w:bCs/>
              </w:rPr>
              <w:lastRenderedPageBreak/>
              <w:t>Justice / legal / child protection / family services</w:t>
            </w:r>
          </w:p>
        </w:tc>
        <w:tc>
          <w:tcPr>
            <w:tcW w:w="3349" w:type="pct"/>
            <w:vAlign w:val="center"/>
          </w:tcPr>
          <w:p w14:paraId="65685F2F" w14:textId="39A65A5D" w:rsidR="00091861" w:rsidRPr="00091861" w:rsidRDefault="00091861" w:rsidP="00091861">
            <w:pPr>
              <w:rPr>
                <w:sz w:val="22"/>
                <w:szCs w:val="22"/>
              </w:rPr>
            </w:pPr>
          </w:p>
        </w:tc>
      </w:tr>
      <w:tr w:rsidR="00091861" w:rsidRPr="00091861" w14:paraId="4A932B9D" w14:textId="77777777" w:rsidTr="00091861">
        <w:trPr>
          <w:trHeight w:val="567"/>
          <w:jc w:val="center"/>
        </w:trPr>
        <w:tc>
          <w:tcPr>
            <w:tcW w:w="1651" w:type="pct"/>
            <w:shd w:val="clear" w:color="auto" w:fill="591A51"/>
            <w:vAlign w:val="center"/>
          </w:tcPr>
          <w:p w14:paraId="767669B9" w14:textId="77777777" w:rsidR="00091861" w:rsidRPr="00091861" w:rsidRDefault="00091861" w:rsidP="00091861">
            <w:pPr>
              <w:rPr>
                <w:b/>
                <w:bCs/>
              </w:rPr>
            </w:pPr>
            <w:r w:rsidRPr="00091861">
              <w:rPr>
                <w:b/>
                <w:bCs/>
              </w:rPr>
              <w:t>Community / peer / informal supports</w:t>
            </w:r>
          </w:p>
        </w:tc>
        <w:tc>
          <w:tcPr>
            <w:tcW w:w="3349" w:type="pct"/>
            <w:vAlign w:val="center"/>
          </w:tcPr>
          <w:p w14:paraId="37C2E335" w14:textId="3DE585AA" w:rsidR="00091861" w:rsidRPr="00091861" w:rsidRDefault="00091861" w:rsidP="00091861">
            <w:pPr>
              <w:rPr>
                <w:sz w:val="22"/>
                <w:szCs w:val="22"/>
              </w:rPr>
            </w:pPr>
          </w:p>
        </w:tc>
      </w:tr>
      <w:tr w:rsidR="00091861" w:rsidRPr="00091861" w14:paraId="130A493E" w14:textId="77777777" w:rsidTr="00091861">
        <w:trPr>
          <w:trHeight w:val="567"/>
          <w:jc w:val="center"/>
        </w:trPr>
        <w:tc>
          <w:tcPr>
            <w:tcW w:w="1651" w:type="pct"/>
            <w:shd w:val="clear" w:color="auto" w:fill="591A51"/>
            <w:vAlign w:val="center"/>
          </w:tcPr>
          <w:p w14:paraId="0AFD0B31" w14:textId="77777777" w:rsidR="00091861" w:rsidRPr="00091861" w:rsidRDefault="00091861" w:rsidP="00091861">
            <w:pPr>
              <w:rPr>
                <w:b/>
                <w:bCs/>
              </w:rPr>
            </w:pPr>
            <w:r w:rsidRPr="00091861">
              <w:rPr>
                <w:b/>
                <w:bCs/>
              </w:rPr>
              <w:t>Known provider conflicts, complaints or breakdowns</w:t>
            </w:r>
          </w:p>
        </w:tc>
        <w:tc>
          <w:tcPr>
            <w:tcW w:w="3349" w:type="pct"/>
            <w:vAlign w:val="center"/>
          </w:tcPr>
          <w:p w14:paraId="28A31285" w14:textId="2945A978" w:rsidR="00091861" w:rsidRPr="00091861" w:rsidRDefault="00091861" w:rsidP="00091861">
            <w:pPr>
              <w:rPr>
                <w:sz w:val="22"/>
                <w:szCs w:val="22"/>
              </w:rPr>
            </w:pPr>
          </w:p>
        </w:tc>
      </w:tr>
      <w:tr w:rsidR="00091861" w:rsidRPr="00091861" w14:paraId="540ECE40" w14:textId="77777777" w:rsidTr="00091861">
        <w:trPr>
          <w:trHeight w:val="567"/>
          <w:jc w:val="center"/>
        </w:trPr>
        <w:tc>
          <w:tcPr>
            <w:tcW w:w="1651" w:type="pct"/>
            <w:shd w:val="clear" w:color="auto" w:fill="591A51"/>
            <w:vAlign w:val="center"/>
          </w:tcPr>
          <w:p w14:paraId="0CA88999" w14:textId="77777777" w:rsidR="00091861" w:rsidRPr="00091861" w:rsidRDefault="00091861" w:rsidP="00091861">
            <w:pPr>
              <w:rPr>
                <w:b/>
                <w:bCs/>
              </w:rPr>
            </w:pPr>
            <w:r w:rsidRPr="00091861">
              <w:rPr>
                <w:b/>
                <w:bCs/>
              </w:rPr>
              <w:t>Existing service agreements / end dates</w:t>
            </w:r>
          </w:p>
        </w:tc>
        <w:tc>
          <w:tcPr>
            <w:tcW w:w="3349" w:type="pct"/>
            <w:vAlign w:val="center"/>
          </w:tcPr>
          <w:p w14:paraId="38B35D4B" w14:textId="70832AD8" w:rsidR="00091861" w:rsidRPr="00091861" w:rsidRDefault="00091861" w:rsidP="00091861">
            <w:pPr>
              <w:rPr>
                <w:sz w:val="22"/>
                <w:szCs w:val="22"/>
              </w:rPr>
            </w:pPr>
          </w:p>
        </w:tc>
      </w:tr>
      <w:tr w:rsidR="00091861" w:rsidRPr="00091861" w14:paraId="42B83BC6" w14:textId="77777777" w:rsidTr="00091861">
        <w:trPr>
          <w:trHeight w:val="567"/>
          <w:jc w:val="center"/>
        </w:trPr>
        <w:tc>
          <w:tcPr>
            <w:tcW w:w="1651" w:type="pct"/>
            <w:shd w:val="clear" w:color="auto" w:fill="591A51"/>
            <w:vAlign w:val="center"/>
          </w:tcPr>
          <w:p w14:paraId="570B5C71" w14:textId="77777777" w:rsidR="00091861" w:rsidRPr="00091861" w:rsidRDefault="00091861" w:rsidP="00091861">
            <w:pPr>
              <w:rPr>
                <w:b/>
                <w:bCs/>
              </w:rPr>
            </w:pPr>
            <w:r w:rsidRPr="00091861">
              <w:rPr>
                <w:b/>
                <w:bCs/>
              </w:rPr>
              <w:t>Current roster/support schedule, if relevant</w:t>
            </w:r>
          </w:p>
        </w:tc>
        <w:tc>
          <w:tcPr>
            <w:tcW w:w="3349" w:type="pct"/>
            <w:vAlign w:val="center"/>
          </w:tcPr>
          <w:p w14:paraId="69E64A2B" w14:textId="730FA0E5" w:rsidR="00091861" w:rsidRPr="00091861" w:rsidRDefault="00091861" w:rsidP="00091861">
            <w:pPr>
              <w:rPr>
                <w:sz w:val="22"/>
                <w:szCs w:val="22"/>
              </w:rPr>
            </w:pPr>
          </w:p>
        </w:tc>
      </w:tr>
    </w:tbl>
    <w:p w14:paraId="1BDFC088" w14:textId="2862B931" w:rsidR="00091861" w:rsidRDefault="00091861" w:rsidP="00091861"/>
    <w:p w14:paraId="07593598" w14:textId="2C96200C" w:rsidR="00091861" w:rsidRDefault="00091861" w:rsidP="00091861">
      <w:pPr>
        <w:pStyle w:val="Heading1"/>
      </w:pPr>
      <w:r>
        <w:t>PSYCHOSOCIAL RECOVERY COACHING PROFILE</w:t>
      </w:r>
    </w:p>
    <w:p w14:paraId="1C2090E1" w14:textId="0469CD3B" w:rsidR="00091861" w:rsidRDefault="00091861" w:rsidP="00091861">
      <w:r>
        <w:t>Complete for Psychosocial Recovery Coaching referrals and for Support Coordination where psychosocial disability is relevant to safe, effective plan implementation.</w:t>
      </w:r>
    </w:p>
    <w:p w14:paraId="36D9C72F" w14:textId="77777777" w:rsidR="00091861" w:rsidRDefault="00091861" w:rsidP="00091861"/>
    <w:tbl>
      <w:tblPr>
        <w:tblStyle w:val="TableGrid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63"/>
        <w:gridCol w:w="6993"/>
      </w:tblGrid>
      <w:tr w:rsidR="00091861" w:rsidRPr="00091861" w14:paraId="05B5371B" w14:textId="77777777" w:rsidTr="007D133D">
        <w:trPr>
          <w:trHeight w:val="567"/>
          <w:jc w:val="center"/>
        </w:trPr>
        <w:tc>
          <w:tcPr>
            <w:tcW w:w="3463" w:type="dxa"/>
            <w:shd w:val="clear" w:color="auto" w:fill="591A51"/>
          </w:tcPr>
          <w:p w14:paraId="079DA058" w14:textId="77777777" w:rsidR="00091861" w:rsidRPr="00091861" w:rsidRDefault="00091861" w:rsidP="00091861">
            <w:r w:rsidRPr="00091861">
              <w:t>Psychosocial disability / mental health diagnosis disclosed for support planning</w:t>
            </w:r>
          </w:p>
        </w:tc>
        <w:tc>
          <w:tcPr>
            <w:tcW w:w="6993" w:type="dxa"/>
          </w:tcPr>
          <w:p w14:paraId="451D077E" w14:textId="04AA6A18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  <w:tr w:rsidR="00091861" w:rsidRPr="00091861" w14:paraId="76946AB1" w14:textId="77777777" w:rsidTr="007D133D">
        <w:trPr>
          <w:trHeight w:val="567"/>
          <w:jc w:val="center"/>
        </w:trPr>
        <w:tc>
          <w:tcPr>
            <w:tcW w:w="3463" w:type="dxa"/>
            <w:shd w:val="clear" w:color="auto" w:fill="591A51"/>
          </w:tcPr>
          <w:p w14:paraId="140FC17B" w14:textId="77777777" w:rsidR="00091861" w:rsidRPr="00091861" w:rsidRDefault="00091861" w:rsidP="00091861">
            <w:r w:rsidRPr="00091861">
              <w:t>Recovery goals in participant’s own words</w:t>
            </w:r>
          </w:p>
        </w:tc>
        <w:tc>
          <w:tcPr>
            <w:tcW w:w="6993" w:type="dxa"/>
          </w:tcPr>
          <w:p w14:paraId="3B7E47C7" w14:textId="18B4D2D8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  <w:tr w:rsidR="00091861" w:rsidRPr="00091861" w14:paraId="49B01D9B" w14:textId="77777777" w:rsidTr="007D133D">
        <w:trPr>
          <w:trHeight w:val="567"/>
          <w:jc w:val="center"/>
        </w:trPr>
        <w:tc>
          <w:tcPr>
            <w:tcW w:w="3463" w:type="dxa"/>
            <w:shd w:val="clear" w:color="auto" w:fill="591A51"/>
          </w:tcPr>
          <w:p w14:paraId="36CDFA7E" w14:textId="77777777" w:rsidR="00091861" w:rsidRPr="00091861" w:rsidRDefault="00091861" w:rsidP="00091861">
            <w:r w:rsidRPr="00091861">
              <w:t>What helps the participant stay well?</w:t>
            </w:r>
          </w:p>
        </w:tc>
        <w:tc>
          <w:tcPr>
            <w:tcW w:w="6993" w:type="dxa"/>
          </w:tcPr>
          <w:p w14:paraId="170F86B9" w14:textId="6C095DD1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  <w:tr w:rsidR="00091861" w:rsidRPr="00091861" w14:paraId="0E53B0EE" w14:textId="77777777" w:rsidTr="007D133D">
        <w:trPr>
          <w:trHeight w:val="567"/>
          <w:jc w:val="center"/>
        </w:trPr>
        <w:tc>
          <w:tcPr>
            <w:tcW w:w="3463" w:type="dxa"/>
            <w:shd w:val="clear" w:color="auto" w:fill="591A51"/>
          </w:tcPr>
          <w:p w14:paraId="046C9835" w14:textId="77777777" w:rsidR="00091861" w:rsidRPr="00091861" w:rsidRDefault="00091861" w:rsidP="00091861">
            <w:r w:rsidRPr="00091861">
              <w:t>What makes things harder?</w:t>
            </w:r>
          </w:p>
        </w:tc>
        <w:tc>
          <w:tcPr>
            <w:tcW w:w="6993" w:type="dxa"/>
          </w:tcPr>
          <w:p w14:paraId="5517D503" w14:textId="3E61015A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  <w:tr w:rsidR="00091861" w:rsidRPr="00091861" w14:paraId="04C8195D" w14:textId="77777777" w:rsidTr="007D133D">
        <w:trPr>
          <w:trHeight w:val="567"/>
          <w:jc w:val="center"/>
        </w:trPr>
        <w:tc>
          <w:tcPr>
            <w:tcW w:w="3463" w:type="dxa"/>
            <w:shd w:val="clear" w:color="auto" w:fill="591A51"/>
          </w:tcPr>
          <w:p w14:paraId="3BB74FF6" w14:textId="77777777" w:rsidR="00091861" w:rsidRPr="00091861" w:rsidRDefault="00091861" w:rsidP="00091861">
            <w:r w:rsidRPr="00091861">
              <w:t>Early warning signs of relapse/escalation</w:t>
            </w:r>
          </w:p>
        </w:tc>
        <w:tc>
          <w:tcPr>
            <w:tcW w:w="6993" w:type="dxa"/>
          </w:tcPr>
          <w:p w14:paraId="02835E5F" w14:textId="2A7DBF3A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  <w:tr w:rsidR="00091861" w:rsidRPr="00091861" w14:paraId="52A6B4FA" w14:textId="77777777" w:rsidTr="007D133D">
        <w:trPr>
          <w:trHeight w:val="567"/>
          <w:jc w:val="center"/>
        </w:trPr>
        <w:tc>
          <w:tcPr>
            <w:tcW w:w="3463" w:type="dxa"/>
            <w:shd w:val="clear" w:color="auto" w:fill="591A51"/>
          </w:tcPr>
          <w:p w14:paraId="0B81B6C5" w14:textId="77777777" w:rsidR="00091861" w:rsidRPr="00091861" w:rsidRDefault="00091861" w:rsidP="00091861">
            <w:r w:rsidRPr="00091861">
              <w:t>Preferred recovery approach</w:t>
            </w:r>
          </w:p>
        </w:tc>
        <w:tc>
          <w:tcPr>
            <w:tcW w:w="6993" w:type="dxa"/>
          </w:tcPr>
          <w:p w14:paraId="0A4D4D9A" w14:textId="351DCC44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  <w:tr w:rsidR="00091861" w:rsidRPr="00091861" w14:paraId="0AFDCAC6" w14:textId="77777777" w:rsidTr="007D133D">
        <w:trPr>
          <w:trHeight w:val="567"/>
          <w:jc w:val="center"/>
        </w:trPr>
        <w:tc>
          <w:tcPr>
            <w:tcW w:w="3463" w:type="dxa"/>
            <w:shd w:val="clear" w:color="auto" w:fill="591A51"/>
          </w:tcPr>
          <w:p w14:paraId="6079ACA9" w14:textId="77777777" w:rsidR="00091861" w:rsidRPr="00091861" w:rsidRDefault="00091861" w:rsidP="00091861">
            <w:r w:rsidRPr="00091861">
              <w:t>Lived experience Recovery Coach preference</w:t>
            </w:r>
          </w:p>
        </w:tc>
        <w:tc>
          <w:tcPr>
            <w:tcW w:w="6993" w:type="dxa"/>
            <w:vAlign w:val="center"/>
          </w:tcPr>
          <w:p w14:paraId="36E1AEDB" w14:textId="134BF5AA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026025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Yes  </w:t>
            </w:r>
            <w:sdt>
              <w:sdtPr>
                <w:rPr>
                  <w:sz w:val="22"/>
                  <w:szCs w:val="22"/>
                </w:rPr>
                <w:id w:val="18580003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No  </w:t>
            </w:r>
            <w:sdt>
              <w:sdtPr>
                <w:rPr>
                  <w:sz w:val="22"/>
                  <w:szCs w:val="22"/>
                </w:rPr>
                <w:id w:val="-18322816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proofErr w:type="spellStart"/>
            <w:r w:rsidR="00091861" w:rsidRPr="007D133D">
              <w:rPr>
                <w:sz w:val="22"/>
                <w:szCs w:val="22"/>
              </w:rPr>
              <w:t>No</w:t>
            </w:r>
            <w:proofErr w:type="spellEnd"/>
            <w:r w:rsidR="00091861" w:rsidRPr="007D133D">
              <w:rPr>
                <w:sz w:val="22"/>
                <w:szCs w:val="22"/>
              </w:rPr>
              <w:t xml:space="preserve"> </w:t>
            </w:r>
            <w:proofErr w:type="gramStart"/>
            <w:r w:rsidR="00091861" w:rsidRPr="007D133D">
              <w:rPr>
                <w:sz w:val="22"/>
                <w:szCs w:val="22"/>
              </w:rPr>
              <w:t>preference  Details</w:t>
            </w:r>
            <w:proofErr w:type="gramEnd"/>
            <w:r w:rsidR="00091861" w:rsidRPr="007D133D">
              <w:rPr>
                <w:sz w:val="22"/>
                <w:szCs w:val="22"/>
              </w:rPr>
              <w:t xml:space="preserve">: </w:t>
            </w:r>
          </w:p>
        </w:tc>
      </w:tr>
      <w:tr w:rsidR="00091861" w:rsidRPr="00091861" w14:paraId="1045B55C" w14:textId="77777777" w:rsidTr="007D133D">
        <w:trPr>
          <w:trHeight w:val="567"/>
          <w:jc w:val="center"/>
        </w:trPr>
        <w:tc>
          <w:tcPr>
            <w:tcW w:w="3463" w:type="dxa"/>
            <w:shd w:val="clear" w:color="auto" w:fill="591A51"/>
          </w:tcPr>
          <w:p w14:paraId="4558BEC8" w14:textId="77777777" w:rsidR="00091861" w:rsidRPr="00091861" w:rsidRDefault="00091861" w:rsidP="00091861">
            <w:r w:rsidRPr="00091861">
              <w:t>Clinical supports involved</w:t>
            </w:r>
          </w:p>
        </w:tc>
        <w:tc>
          <w:tcPr>
            <w:tcW w:w="6993" w:type="dxa"/>
          </w:tcPr>
          <w:p w14:paraId="789BE8FA" w14:textId="0DECA5E1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  <w:tr w:rsidR="00091861" w:rsidRPr="00091861" w14:paraId="35443C90" w14:textId="77777777" w:rsidTr="007D133D">
        <w:trPr>
          <w:trHeight w:val="567"/>
          <w:jc w:val="center"/>
        </w:trPr>
        <w:tc>
          <w:tcPr>
            <w:tcW w:w="3463" w:type="dxa"/>
            <w:shd w:val="clear" w:color="auto" w:fill="591A51"/>
          </w:tcPr>
          <w:p w14:paraId="5D4B4B88" w14:textId="77777777" w:rsidR="00091861" w:rsidRPr="00091861" w:rsidRDefault="00091861" w:rsidP="00091861">
            <w:r w:rsidRPr="00091861">
              <w:t>Non-clinical/community supports involved</w:t>
            </w:r>
          </w:p>
        </w:tc>
        <w:tc>
          <w:tcPr>
            <w:tcW w:w="6993" w:type="dxa"/>
          </w:tcPr>
          <w:p w14:paraId="2C9D9AB1" w14:textId="4AA46488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  <w:tr w:rsidR="00091861" w:rsidRPr="00091861" w14:paraId="6E80BBE7" w14:textId="77777777" w:rsidTr="007D133D">
        <w:trPr>
          <w:trHeight w:val="567"/>
          <w:jc w:val="center"/>
        </w:trPr>
        <w:tc>
          <w:tcPr>
            <w:tcW w:w="3463" w:type="dxa"/>
            <w:shd w:val="clear" w:color="auto" w:fill="591A51"/>
          </w:tcPr>
          <w:p w14:paraId="15D42600" w14:textId="77777777" w:rsidR="00091861" w:rsidRPr="00091861" w:rsidRDefault="00091861" w:rsidP="00091861">
            <w:r w:rsidRPr="00091861">
              <w:t>Hospital admission / ED presentation history relevant to planning</w:t>
            </w:r>
          </w:p>
        </w:tc>
        <w:tc>
          <w:tcPr>
            <w:tcW w:w="6993" w:type="dxa"/>
          </w:tcPr>
          <w:p w14:paraId="06C27EA2" w14:textId="1FB18D4D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  <w:tr w:rsidR="00091861" w:rsidRPr="00091861" w14:paraId="479B0126" w14:textId="77777777" w:rsidTr="007D133D">
        <w:trPr>
          <w:trHeight w:val="567"/>
          <w:jc w:val="center"/>
        </w:trPr>
        <w:tc>
          <w:tcPr>
            <w:tcW w:w="3463" w:type="dxa"/>
            <w:shd w:val="clear" w:color="auto" w:fill="591A51"/>
          </w:tcPr>
          <w:p w14:paraId="5BB58FD1" w14:textId="77777777" w:rsidR="00091861" w:rsidRPr="00091861" w:rsidRDefault="00091861" w:rsidP="00091861">
            <w:r w:rsidRPr="00091861">
              <w:t>Crisis/wellness/safety plan attached?</w:t>
            </w:r>
          </w:p>
        </w:tc>
        <w:tc>
          <w:tcPr>
            <w:tcW w:w="6993" w:type="dxa"/>
            <w:vAlign w:val="center"/>
          </w:tcPr>
          <w:p w14:paraId="5F5B2B5A" w14:textId="2BF21D8F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314054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</w:t>
            </w:r>
            <w:proofErr w:type="gramStart"/>
            <w:r w:rsidR="00091861" w:rsidRPr="007D133D">
              <w:rPr>
                <w:sz w:val="22"/>
                <w:szCs w:val="22"/>
              </w:rPr>
              <w:t xml:space="preserve">No  </w:t>
            </w:r>
            <w:r w:rsidR="00091861" w:rsidRPr="007D133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proofErr w:type="gramEnd"/>
            <w:r w:rsidR="00091861" w:rsidRPr="007D133D">
              <w:rPr>
                <w:sz w:val="22"/>
                <w:szCs w:val="22"/>
              </w:rPr>
              <w:t xml:space="preserve"> Yes  </w:t>
            </w:r>
            <w:sdt>
              <w:sdtPr>
                <w:rPr>
                  <w:sz w:val="22"/>
                  <w:szCs w:val="22"/>
                </w:rPr>
                <w:id w:val="1814015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Requested</w:t>
            </w:r>
          </w:p>
        </w:tc>
      </w:tr>
    </w:tbl>
    <w:p w14:paraId="408BDAF1" w14:textId="19AE44DE" w:rsidR="00091861" w:rsidRDefault="00091861" w:rsidP="00091861">
      <w:pPr>
        <w:pStyle w:val="Heading2"/>
        <w:numPr>
          <w:ilvl w:val="0"/>
          <w:numId w:val="0"/>
        </w:numPr>
      </w:pPr>
      <w:r w:rsidRPr="00091861">
        <w:t>Preferred approach during distress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shd w:val="clear" w:color="auto" w:fill="EFF3F7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091861" w:rsidRPr="007D133D" w14:paraId="6A47E3C6" w14:textId="77777777" w:rsidTr="007D133D">
        <w:trPr>
          <w:trHeight w:val="340"/>
        </w:trPr>
        <w:tc>
          <w:tcPr>
            <w:tcW w:w="3456" w:type="dxa"/>
            <w:shd w:val="clear" w:color="auto" w:fill="EFF3F7"/>
            <w:vAlign w:val="center"/>
          </w:tcPr>
          <w:p w14:paraId="540721BB" w14:textId="7E3657EC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996613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>Reduce stimulation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30A5E145" w14:textId="39CBBE86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698412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Call nominated person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66BFE1D7" w14:textId="1311BF2B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634254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Grounding strategies</w:t>
            </w:r>
          </w:p>
        </w:tc>
      </w:tr>
      <w:tr w:rsidR="00091861" w:rsidRPr="007D133D" w14:paraId="032180DA" w14:textId="77777777" w:rsidTr="007D133D">
        <w:trPr>
          <w:trHeight w:val="340"/>
        </w:trPr>
        <w:tc>
          <w:tcPr>
            <w:tcW w:w="3456" w:type="dxa"/>
            <w:shd w:val="clear" w:color="auto" w:fill="EFF3F7"/>
            <w:vAlign w:val="center"/>
          </w:tcPr>
          <w:p w14:paraId="62FA07A2" w14:textId="641B6AD6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300547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>Leave environment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2D03B07D" w14:textId="29B0D790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215844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Text rather than call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01966EB3" w14:textId="6055E10A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630937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>Offer choice/options</w:t>
            </w:r>
          </w:p>
        </w:tc>
      </w:tr>
      <w:tr w:rsidR="00091861" w:rsidRPr="007D133D" w14:paraId="2C9B1C46" w14:textId="77777777" w:rsidTr="007D133D">
        <w:trPr>
          <w:trHeight w:val="340"/>
        </w:trPr>
        <w:tc>
          <w:tcPr>
            <w:tcW w:w="3456" w:type="dxa"/>
            <w:shd w:val="clear" w:color="auto" w:fill="EFF3F7"/>
            <w:vAlign w:val="center"/>
          </w:tcPr>
          <w:p w14:paraId="3758EB09" w14:textId="330E47AA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135383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>Avoid confrontation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693D9450" w14:textId="4C658DB4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634133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Emergency services only if immediate risk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7A6FC30F" w14:textId="7B597233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301118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Other </w:t>
            </w:r>
            <w:r>
              <w:rPr>
                <w:sz w:val="22"/>
                <w:szCs w:val="22"/>
              </w:rPr>
              <w:t>-</w:t>
            </w:r>
            <w:r w:rsidR="00091861" w:rsidRPr="007D133D">
              <w:rPr>
                <w:sz w:val="22"/>
                <w:szCs w:val="22"/>
              </w:rPr>
              <w:t xml:space="preserve"> describe below</w:t>
            </w:r>
          </w:p>
        </w:tc>
      </w:tr>
    </w:tbl>
    <w:p w14:paraId="0A6021BE" w14:textId="77777777" w:rsidR="00091861" w:rsidRDefault="00091861" w:rsidP="00091861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03"/>
        <w:gridCol w:w="7153"/>
      </w:tblGrid>
      <w:tr w:rsidR="00091861" w:rsidRPr="007D133D" w14:paraId="348718E8" w14:textId="77777777" w:rsidTr="007D133D">
        <w:trPr>
          <w:trHeight w:val="567"/>
          <w:jc w:val="center"/>
        </w:trPr>
        <w:tc>
          <w:tcPr>
            <w:tcW w:w="3303" w:type="dxa"/>
            <w:shd w:val="clear" w:color="auto" w:fill="591A51"/>
            <w:vAlign w:val="center"/>
          </w:tcPr>
          <w:p w14:paraId="26F68372" w14:textId="77777777" w:rsidR="00091861" w:rsidRPr="007D133D" w:rsidRDefault="00091861" w:rsidP="007D133D">
            <w:pPr>
              <w:rPr>
                <w:b/>
                <w:bCs/>
              </w:rPr>
            </w:pPr>
            <w:r w:rsidRPr="007D133D">
              <w:rPr>
                <w:b/>
                <w:bCs/>
              </w:rPr>
              <w:lastRenderedPageBreak/>
              <w:t>Trauma-informed considerations</w:t>
            </w:r>
          </w:p>
        </w:tc>
        <w:tc>
          <w:tcPr>
            <w:tcW w:w="7153" w:type="dxa"/>
          </w:tcPr>
          <w:p w14:paraId="5A1D63B6" w14:textId="53AF4801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  <w:tr w:rsidR="00091861" w:rsidRPr="007D133D" w14:paraId="246F3BA9" w14:textId="77777777" w:rsidTr="007D133D">
        <w:trPr>
          <w:trHeight w:val="567"/>
          <w:jc w:val="center"/>
        </w:trPr>
        <w:tc>
          <w:tcPr>
            <w:tcW w:w="3303" w:type="dxa"/>
            <w:shd w:val="clear" w:color="auto" w:fill="591A51"/>
            <w:vAlign w:val="center"/>
          </w:tcPr>
          <w:p w14:paraId="3DD34350" w14:textId="77777777" w:rsidR="00091861" w:rsidRPr="007D133D" w:rsidRDefault="00091861" w:rsidP="007D133D">
            <w:pPr>
              <w:rPr>
                <w:b/>
                <w:bCs/>
              </w:rPr>
            </w:pPr>
            <w:r w:rsidRPr="007D133D">
              <w:rPr>
                <w:b/>
                <w:bCs/>
              </w:rPr>
              <w:t>Substance use considerations relevant to safety</w:t>
            </w:r>
          </w:p>
        </w:tc>
        <w:tc>
          <w:tcPr>
            <w:tcW w:w="7153" w:type="dxa"/>
          </w:tcPr>
          <w:p w14:paraId="6CCA3564" w14:textId="066A280E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  <w:tr w:rsidR="00091861" w:rsidRPr="007D133D" w14:paraId="390FDA30" w14:textId="77777777" w:rsidTr="007D133D">
        <w:trPr>
          <w:trHeight w:val="567"/>
          <w:jc w:val="center"/>
        </w:trPr>
        <w:tc>
          <w:tcPr>
            <w:tcW w:w="3303" w:type="dxa"/>
            <w:shd w:val="clear" w:color="auto" w:fill="591A51"/>
            <w:vAlign w:val="center"/>
          </w:tcPr>
          <w:p w14:paraId="5A507F4F" w14:textId="77777777" w:rsidR="00091861" w:rsidRPr="007D133D" w:rsidRDefault="00091861" w:rsidP="007D133D">
            <w:pPr>
              <w:rPr>
                <w:b/>
                <w:bCs/>
              </w:rPr>
            </w:pPr>
            <w:r w:rsidRPr="007D133D">
              <w:rPr>
                <w:b/>
                <w:bCs/>
              </w:rPr>
              <w:t>Forensic/legal restrictions relevant to service delivery</w:t>
            </w:r>
          </w:p>
        </w:tc>
        <w:tc>
          <w:tcPr>
            <w:tcW w:w="7153" w:type="dxa"/>
          </w:tcPr>
          <w:p w14:paraId="5D30ED63" w14:textId="318F64D3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</w:tbl>
    <w:p w14:paraId="0CD61610" w14:textId="6C380150" w:rsidR="00091861" w:rsidRDefault="00091861" w:rsidP="00091861">
      <w:pPr>
        <w:pStyle w:val="Heading1"/>
      </w:pPr>
      <w:r>
        <w:t>COMPLEXITY, SAFEGUARDING AND RISK SCREEN</w:t>
      </w:r>
    </w:p>
    <w:p w14:paraId="0C1918A4" w14:textId="77777777" w:rsidR="00091861" w:rsidRDefault="00091861" w:rsidP="00091861">
      <w:r>
        <w:t>This helps determine urgency, required controls, and whether referral can be safely accepted.</w:t>
      </w:r>
    </w:p>
    <w:p w14:paraId="1699D7BF" w14:textId="39D3013A" w:rsidR="00091861" w:rsidRDefault="00091861" w:rsidP="00091861">
      <w:pPr>
        <w:pStyle w:val="Heading2"/>
        <w:numPr>
          <w:ilvl w:val="0"/>
          <w:numId w:val="0"/>
        </w:numPr>
      </w:pPr>
      <w:r>
        <w:t>System complexity and safeguarding indicators</w: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shd w:val="clear" w:color="auto" w:fill="EFF3F7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091861" w:rsidRPr="007D133D" w14:paraId="07C62EBD" w14:textId="77777777" w:rsidTr="007D133D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45BAC68A" w14:textId="1FC5D9E7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749630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Multiple providers involved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295F88BC" w14:textId="03EBE6EB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063508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At risk of losing housing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510D56C2" w14:textId="532806B7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760518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Frequent hospital/ED presentations</w:t>
            </w:r>
          </w:p>
        </w:tc>
      </w:tr>
      <w:tr w:rsidR="00091861" w:rsidRPr="007D133D" w14:paraId="45D51499" w14:textId="77777777" w:rsidTr="007D133D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58FBCF77" w14:textId="6F7D0C3C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406626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Current justice/legal involvement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4F52FB05" w14:textId="5D1971BA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720142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Recent reportable incidents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3D74D325" w14:textId="5181A8AB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597735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Current complaints/provider disputes</w:t>
            </w:r>
          </w:p>
        </w:tc>
      </w:tr>
      <w:tr w:rsidR="00091861" w:rsidRPr="007D133D" w14:paraId="27F1AF70" w14:textId="77777777" w:rsidTr="007D133D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1A84097A" w14:textId="68822887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11047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Plan underfunded/not meeting needs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566C4345" w14:textId="1E73BBBE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499381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>Change of circumstances likely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125D7F84" w14:textId="79C72A4E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290497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Behaviour support/restrictive practice issues</w:t>
            </w:r>
          </w:p>
        </w:tc>
      </w:tr>
      <w:tr w:rsidR="00091861" w:rsidRPr="007D133D" w14:paraId="28B3E144" w14:textId="77777777" w:rsidTr="007D133D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7DE43646" w14:textId="535CAC54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991146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Participant isolated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37030C6C" w14:textId="5800D58B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043043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Vulnerable to exploitation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0B0061C8" w14:textId="1C8D969D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415159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Informal supports under stress</w:t>
            </w:r>
          </w:p>
        </w:tc>
      </w:tr>
      <w:tr w:rsidR="00091861" w:rsidRPr="007D133D" w14:paraId="6B49FBC9" w14:textId="77777777" w:rsidTr="007D133D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17D5BC9B" w14:textId="25C9A46C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414986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Undue influence concern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7DB1440C" w14:textId="3AC187C0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167212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Domestic/family violence concern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148C73FA" w14:textId="66E66B35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963300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Financial abuse concern</w:t>
            </w:r>
          </w:p>
        </w:tc>
      </w:tr>
      <w:tr w:rsidR="00091861" w:rsidRPr="007D133D" w14:paraId="073DA968" w14:textId="77777777" w:rsidTr="007D133D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104D302E" w14:textId="7D85C7B7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436140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Homelessness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7C3E063C" w14:textId="454D33BE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148900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Self-neglect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72822E78" w14:textId="6773E80F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833921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Unsafe accommodation</w:t>
            </w:r>
          </w:p>
        </w:tc>
      </w:tr>
      <w:tr w:rsidR="00091861" w:rsidRPr="007D133D" w14:paraId="38A9A132" w14:textId="77777777" w:rsidTr="007D133D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6398BF57" w14:textId="517A9143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950010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Unsafe provider relationship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75F14E29" w14:textId="7D067A37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71052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Child safety concern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455067C4" w14:textId="77777777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</w:tbl>
    <w:p w14:paraId="54EBD70F" w14:textId="27919C4C" w:rsidR="00091861" w:rsidRDefault="00091861" w:rsidP="00091861">
      <w:pPr>
        <w:pStyle w:val="Heading2"/>
        <w:numPr>
          <w:ilvl w:val="0"/>
          <w:numId w:val="0"/>
        </w:numPr>
      </w:pPr>
      <w:r w:rsidRPr="00091861">
        <w:t>Current or recent clinical / behavioural risk indicators</w: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shd w:val="clear" w:color="auto" w:fill="EFF3F7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091861" w:rsidRPr="007D133D" w14:paraId="460F9A54" w14:textId="77777777" w:rsidTr="007D133D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4E0642F2" w14:textId="37E575A4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150722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>Suicidal ideation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61430F96" w14:textId="231EB4B0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895501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Self-harm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64B9C6E1" w14:textId="0B765467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273703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Harm to others</w:t>
            </w:r>
          </w:p>
        </w:tc>
      </w:tr>
      <w:tr w:rsidR="00091861" w:rsidRPr="007D133D" w14:paraId="6A1C5941" w14:textId="77777777" w:rsidTr="007D133D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5FA05444" w14:textId="74457D46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637882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Aggression/threatening behaviour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24CDA70C" w14:textId="3FF8B506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833041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Police involvement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008E31E2" w14:textId="6FF24F6F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650806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Mental health admission</w:t>
            </w:r>
          </w:p>
        </w:tc>
      </w:tr>
      <w:tr w:rsidR="00091861" w:rsidRPr="007D133D" w14:paraId="39849F99" w14:textId="77777777" w:rsidTr="007D133D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5C990E9F" w14:textId="5B63D89B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247110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Substance use concern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76D2C04D" w14:textId="43ACB9FC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998424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>Psychosis/mania risk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0E284250" w14:textId="6092BF65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038341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Cognitive impairment/executive functioning risk</w:t>
            </w:r>
          </w:p>
        </w:tc>
      </w:tr>
      <w:tr w:rsidR="00091861" w:rsidRPr="007D133D" w14:paraId="34C63B7D" w14:textId="77777777" w:rsidTr="007D133D">
        <w:trPr>
          <w:trHeight w:val="340"/>
        </w:trPr>
        <w:tc>
          <w:tcPr>
            <w:tcW w:w="1667" w:type="pct"/>
            <w:shd w:val="clear" w:color="auto" w:fill="EFF3F7"/>
            <w:vAlign w:val="center"/>
          </w:tcPr>
          <w:p w14:paraId="2FEB94B0" w14:textId="0E262462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3282159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Wandering/becoming lost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7BB3F12F" w14:textId="504B31FC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776294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Weapons/environmental hazards</w:t>
            </w:r>
          </w:p>
        </w:tc>
        <w:tc>
          <w:tcPr>
            <w:tcW w:w="1667" w:type="pct"/>
            <w:shd w:val="clear" w:color="auto" w:fill="EFF3F7"/>
            <w:vAlign w:val="center"/>
          </w:tcPr>
          <w:p w14:paraId="4138A2B1" w14:textId="0F63D491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055146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Other</w:t>
            </w:r>
            <w:r>
              <w:rPr>
                <w:sz w:val="22"/>
                <w:szCs w:val="22"/>
              </w:rPr>
              <w:t>:</w:t>
            </w:r>
          </w:p>
        </w:tc>
      </w:tr>
    </w:tbl>
    <w:p w14:paraId="50DE5A7D" w14:textId="77777777" w:rsidR="00091861" w:rsidRDefault="00091861" w:rsidP="00091861"/>
    <w:tbl>
      <w:tblPr>
        <w:tblStyle w:val="TableGrid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59"/>
        <w:gridCol w:w="6997"/>
      </w:tblGrid>
      <w:tr w:rsidR="00091861" w:rsidRPr="007D133D" w14:paraId="4924A7D4" w14:textId="77777777" w:rsidTr="007D133D">
        <w:trPr>
          <w:trHeight w:val="567"/>
          <w:jc w:val="center"/>
        </w:trPr>
        <w:tc>
          <w:tcPr>
            <w:tcW w:w="3459" w:type="dxa"/>
            <w:shd w:val="clear" w:color="auto" w:fill="591A51"/>
            <w:vAlign w:val="center"/>
          </w:tcPr>
          <w:p w14:paraId="6418F2C3" w14:textId="77777777" w:rsidR="00091861" w:rsidRPr="007D133D" w:rsidRDefault="00091861" w:rsidP="007D133D">
            <w:pPr>
              <w:rPr>
                <w:b/>
                <w:bCs/>
              </w:rPr>
            </w:pPr>
            <w:r w:rsidRPr="007D133D">
              <w:rPr>
                <w:b/>
                <w:bCs/>
              </w:rPr>
              <w:t>Overall risk rating</w:t>
            </w:r>
          </w:p>
        </w:tc>
        <w:tc>
          <w:tcPr>
            <w:tcW w:w="6997" w:type="dxa"/>
            <w:vAlign w:val="center"/>
          </w:tcPr>
          <w:p w14:paraId="2C2601ED" w14:textId="28560C96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921468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Low  </w:t>
            </w:r>
            <w:sdt>
              <w:sdtPr>
                <w:rPr>
                  <w:sz w:val="22"/>
                  <w:szCs w:val="22"/>
                </w:rPr>
                <w:id w:val="-489272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Moderate  </w:t>
            </w:r>
            <w:sdt>
              <w:sdtPr>
                <w:rPr>
                  <w:sz w:val="22"/>
                  <w:szCs w:val="22"/>
                </w:rPr>
                <w:id w:val="16427672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 xml:space="preserve">High  </w:t>
            </w:r>
            <w:sdt>
              <w:sdtPr>
                <w:rPr>
                  <w:sz w:val="22"/>
                  <w:szCs w:val="22"/>
                </w:rPr>
                <w:id w:val="14792654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>Extreme</w:t>
            </w:r>
          </w:p>
        </w:tc>
      </w:tr>
      <w:tr w:rsidR="00091861" w:rsidRPr="007D133D" w14:paraId="00BC7E96" w14:textId="77777777" w:rsidTr="007D133D">
        <w:trPr>
          <w:trHeight w:val="567"/>
          <w:jc w:val="center"/>
        </w:trPr>
        <w:tc>
          <w:tcPr>
            <w:tcW w:w="3459" w:type="dxa"/>
            <w:shd w:val="clear" w:color="auto" w:fill="591A51"/>
            <w:vAlign w:val="center"/>
          </w:tcPr>
          <w:p w14:paraId="1E475BD7" w14:textId="77777777" w:rsidR="00091861" w:rsidRPr="007D133D" w:rsidRDefault="00091861" w:rsidP="007D133D">
            <w:pPr>
              <w:rPr>
                <w:b/>
                <w:bCs/>
              </w:rPr>
            </w:pPr>
            <w:r w:rsidRPr="007D133D">
              <w:rPr>
                <w:b/>
                <w:bCs/>
              </w:rPr>
              <w:t>Immediate safety action required?</w:t>
            </w:r>
          </w:p>
        </w:tc>
        <w:tc>
          <w:tcPr>
            <w:tcW w:w="6997" w:type="dxa"/>
            <w:vAlign w:val="center"/>
          </w:tcPr>
          <w:p w14:paraId="329B0932" w14:textId="1693C7C2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380878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No  </w:t>
            </w:r>
            <w:sdt>
              <w:sdtPr>
                <w:rPr>
                  <w:sz w:val="22"/>
                  <w:szCs w:val="22"/>
                </w:rPr>
                <w:id w:val="-15314890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Yes </w:t>
            </w:r>
            <w:r>
              <w:rPr>
                <w:sz w:val="22"/>
                <w:szCs w:val="22"/>
              </w:rPr>
              <w:t>-</w:t>
            </w:r>
            <w:r w:rsidR="00091861" w:rsidRPr="007D133D">
              <w:rPr>
                <w:sz w:val="22"/>
                <w:szCs w:val="22"/>
              </w:rPr>
              <w:t xml:space="preserve"> action taken/required: </w:t>
            </w:r>
          </w:p>
        </w:tc>
      </w:tr>
      <w:tr w:rsidR="00091861" w:rsidRPr="007D133D" w14:paraId="6D50EDC2" w14:textId="77777777" w:rsidTr="007D133D">
        <w:trPr>
          <w:trHeight w:val="567"/>
          <w:jc w:val="center"/>
        </w:trPr>
        <w:tc>
          <w:tcPr>
            <w:tcW w:w="3459" w:type="dxa"/>
            <w:shd w:val="clear" w:color="auto" w:fill="591A51"/>
            <w:vAlign w:val="center"/>
          </w:tcPr>
          <w:p w14:paraId="5A50F58A" w14:textId="77777777" w:rsidR="00091861" w:rsidRPr="007D133D" w:rsidRDefault="00091861" w:rsidP="007D133D">
            <w:pPr>
              <w:rPr>
                <w:b/>
                <w:bCs/>
              </w:rPr>
            </w:pPr>
            <w:r w:rsidRPr="007D133D">
              <w:rPr>
                <w:b/>
                <w:bCs/>
              </w:rPr>
              <w:t>Known triggers / early warning signs</w:t>
            </w:r>
          </w:p>
        </w:tc>
        <w:tc>
          <w:tcPr>
            <w:tcW w:w="6997" w:type="dxa"/>
            <w:vAlign w:val="center"/>
          </w:tcPr>
          <w:p w14:paraId="6EE8A00C" w14:textId="2C33E708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  <w:tr w:rsidR="00091861" w:rsidRPr="007D133D" w14:paraId="0F50A76C" w14:textId="77777777" w:rsidTr="007D133D">
        <w:trPr>
          <w:trHeight w:val="567"/>
          <w:jc w:val="center"/>
        </w:trPr>
        <w:tc>
          <w:tcPr>
            <w:tcW w:w="3459" w:type="dxa"/>
            <w:shd w:val="clear" w:color="auto" w:fill="591A51"/>
            <w:vAlign w:val="center"/>
          </w:tcPr>
          <w:p w14:paraId="54BE1FFD" w14:textId="77777777" w:rsidR="00091861" w:rsidRPr="007D133D" w:rsidRDefault="00091861" w:rsidP="007D133D">
            <w:pPr>
              <w:rPr>
                <w:b/>
                <w:bCs/>
              </w:rPr>
            </w:pPr>
            <w:r w:rsidRPr="007D133D">
              <w:rPr>
                <w:b/>
                <w:bCs/>
              </w:rPr>
              <w:t>De-escalation / engagement strategies that work</w:t>
            </w:r>
          </w:p>
        </w:tc>
        <w:tc>
          <w:tcPr>
            <w:tcW w:w="6997" w:type="dxa"/>
            <w:vAlign w:val="center"/>
          </w:tcPr>
          <w:p w14:paraId="1CDE1823" w14:textId="5E32EB61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  <w:tr w:rsidR="00091861" w:rsidRPr="007D133D" w14:paraId="40123F0E" w14:textId="77777777" w:rsidTr="007D133D">
        <w:trPr>
          <w:trHeight w:val="567"/>
          <w:jc w:val="center"/>
        </w:trPr>
        <w:tc>
          <w:tcPr>
            <w:tcW w:w="3459" w:type="dxa"/>
            <w:shd w:val="clear" w:color="auto" w:fill="591A51"/>
            <w:vAlign w:val="center"/>
          </w:tcPr>
          <w:p w14:paraId="24339042" w14:textId="77777777" w:rsidR="00091861" w:rsidRPr="007D133D" w:rsidRDefault="00091861" w:rsidP="007D133D">
            <w:pPr>
              <w:rPr>
                <w:b/>
                <w:bCs/>
              </w:rPr>
            </w:pPr>
            <w:r w:rsidRPr="007D133D">
              <w:rPr>
                <w:b/>
                <w:bCs/>
              </w:rPr>
              <w:t>People/services to contact during escalation</w:t>
            </w:r>
          </w:p>
        </w:tc>
        <w:tc>
          <w:tcPr>
            <w:tcW w:w="6997" w:type="dxa"/>
            <w:vAlign w:val="center"/>
          </w:tcPr>
          <w:p w14:paraId="69320C64" w14:textId="627CE165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  <w:tr w:rsidR="00091861" w:rsidRPr="007D133D" w14:paraId="6270B150" w14:textId="77777777" w:rsidTr="007D133D">
        <w:trPr>
          <w:trHeight w:val="567"/>
          <w:jc w:val="center"/>
        </w:trPr>
        <w:tc>
          <w:tcPr>
            <w:tcW w:w="3459" w:type="dxa"/>
            <w:shd w:val="clear" w:color="auto" w:fill="591A51"/>
            <w:vAlign w:val="center"/>
          </w:tcPr>
          <w:p w14:paraId="1709D70D" w14:textId="77777777" w:rsidR="00091861" w:rsidRPr="007D133D" w:rsidRDefault="00091861" w:rsidP="007D133D">
            <w:pPr>
              <w:rPr>
                <w:b/>
                <w:bCs/>
              </w:rPr>
            </w:pPr>
            <w:r w:rsidRPr="007D133D">
              <w:rPr>
                <w:b/>
                <w:bCs/>
              </w:rPr>
              <w:t>Incident history relevant to coordination/recovery work</w:t>
            </w:r>
          </w:p>
        </w:tc>
        <w:tc>
          <w:tcPr>
            <w:tcW w:w="6997" w:type="dxa"/>
            <w:vAlign w:val="center"/>
          </w:tcPr>
          <w:p w14:paraId="6F8BD4D4" w14:textId="6BDFD4E0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</w:tbl>
    <w:p w14:paraId="6E69AD7A" w14:textId="361DB318" w:rsidR="00091861" w:rsidRDefault="00091861" w:rsidP="00091861">
      <w:pPr>
        <w:pStyle w:val="Heading1"/>
      </w:pPr>
      <w:r>
        <w:lastRenderedPageBreak/>
        <w:t>BEHAVIOUR SUPPORT AND RESTRICTIVE PRACTICES SCREEN</w:t>
      </w:r>
    </w:p>
    <w:p w14:paraId="6731178E" w14:textId="77777777" w:rsidR="00091861" w:rsidRPr="00091861" w:rsidRDefault="00091861" w:rsidP="00091861">
      <w:pPr>
        <w:rPr>
          <w:b/>
          <w:bCs/>
          <w:color w:val="3B3838" w:themeColor="background2" w:themeShade="40"/>
        </w:rPr>
      </w:pPr>
      <w:r w:rsidRPr="00091861">
        <w:rPr>
          <w:b/>
          <w:bCs/>
          <w:color w:val="3B3838" w:themeColor="background2" w:themeShade="40"/>
        </w:rPr>
        <w:t>Restrictive practice warning</w:t>
      </w:r>
    </w:p>
    <w:p w14:paraId="6161948D" w14:textId="19E94E50" w:rsidR="00091861" w:rsidRDefault="00091861" w:rsidP="00091861">
      <w:pPr>
        <w:pStyle w:val="ListParagraph"/>
        <w:numPr>
          <w:ilvl w:val="0"/>
          <w:numId w:val="8"/>
        </w:numPr>
      </w:pPr>
      <w:r>
        <w:t>Identify behaviour support and restrictive-practice issues early. Support Coordination/Recovery Coaching may need to coordinate with behaviour support practitioners, providers and state authorisation processes, but must not drift into implementing restrictive practices.</w:t>
      </w:r>
    </w:p>
    <w:p w14:paraId="5BD70CF5" w14:textId="266E14ED" w:rsidR="00091861" w:rsidRDefault="00091861" w:rsidP="00091861">
      <w:pPr>
        <w:pStyle w:val="ListParagraph"/>
        <w:numPr>
          <w:ilvl w:val="0"/>
          <w:numId w:val="8"/>
        </w:numPr>
      </w:pPr>
      <w:r>
        <w:t>Any unauthorised restrictive practice concern, or expectation that staff will implement restraint/seclusion/environmental restrictions/chemical restraint, requires immediate senior review and appropriate escalation.</w:t>
      </w:r>
    </w:p>
    <w:tbl>
      <w:tblPr>
        <w:tblStyle w:val="TableGrid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436"/>
        <w:gridCol w:w="7020"/>
      </w:tblGrid>
      <w:tr w:rsidR="00091861" w:rsidRPr="007D133D" w14:paraId="4251F9FC" w14:textId="77777777" w:rsidTr="007D133D">
        <w:trPr>
          <w:trHeight w:val="567"/>
          <w:jc w:val="center"/>
        </w:trPr>
        <w:tc>
          <w:tcPr>
            <w:tcW w:w="1643" w:type="pct"/>
            <w:shd w:val="clear" w:color="auto" w:fill="591A51"/>
            <w:vAlign w:val="center"/>
          </w:tcPr>
          <w:p w14:paraId="433572B8" w14:textId="77777777" w:rsidR="00091861" w:rsidRPr="007D133D" w:rsidRDefault="00091861" w:rsidP="007D133D">
            <w:pPr>
              <w:rPr>
                <w:b/>
                <w:bCs/>
              </w:rPr>
            </w:pPr>
            <w:r w:rsidRPr="007D133D">
              <w:rPr>
                <w:b/>
                <w:bCs/>
              </w:rPr>
              <w:t>Behaviour support plan?</w:t>
            </w:r>
          </w:p>
        </w:tc>
        <w:tc>
          <w:tcPr>
            <w:tcW w:w="3357" w:type="pct"/>
            <w:vAlign w:val="center"/>
          </w:tcPr>
          <w:p w14:paraId="747EDF85" w14:textId="4AF1BD8E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9879797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 xml:space="preserve">No  </w:t>
            </w:r>
            <w:sdt>
              <w:sdtPr>
                <w:rPr>
                  <w:sz w:val="22"/>
                  <w:szCs w:val="22"/>
                </w:rPr>
                <w:id w:val="9351005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Yes  </w:t>
            </w:r>
            <w:sdt>
              <w:sdtPr>
                <w:rPr>
                  <w:sz w:val="22"/>
                  <w:szCs w:val="22"/>
                </w:rPr>
                <w:id w:val="5337725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Requested  </w:t>
            </w:r>
            <w:sdt>
              <w:sdtPr>
                <w:rPr>
                  <w:sz w:val="22"/>
                  <w:szCs w:val="22"/>
                </w:rPr>
                <w:id w:val="-6464330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Unknown</w:t>
            </w:r>
          </w:p>
        </w:tc>
      </w:tr>
      <w:tr w:rsidR="00091861" w:rsidRPr="007D133D" w14:paraId="67C5421C" w14:textId="77777777" w:rsidTr="007D133D">
        <w:trPr>
          <w:trHeight w:val="567"/>
          <w:jc w:val="center"/>
        </w:trPr>
        <w:tc>
          <w:tcPr>
            <w:tcW w:w="1643" w:type="pct"/>
            <w:shd w:val="clear" w:color="auto" w:fill="591A51"/>
            <w:vAlign w:val="center"/>
          </w:tcPr>
          <w:p w14:paraId="5DF01E5F" w14:textId="77777777" w:rsidR="00091861" w:rsidRPr="007D133D" w:rsidRDefault="00091861" w:rsidP="007D133D">
            <w:pPr>
              <w:rPr>
                <w:b/>
                <w:bCs/>
              </w:rPr>
            </w:pPr>
            <w:r w:rsidRPr="007D133D">
              <w:rPr>
                <w:b/>
                <w:bCs/>
              </w:rPr>
              <w:t>Behaviour Support Practitioner contact</w:t>
            </w:r>
          </w:p>
        </w:tc>
        <w:tc>
          <w:tcPr>
            <w:tcW w:w="3357" w:type="pct"/>
            <w:vAlign w:val="center"/>
          </w:tcPr>
          <w:p w14:paraId="5FCA1CF1" w14:textId="440ECA5F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  <w:tr w:rsidR="00091861" w:rsidRPr="007D133D" w14:paraId="04517FB1" w14:textId="77777777" w:rsidTr="007D133D">
        <w:trPr>
          <w:trHeight w:val="567"/>
          <w:jc w:val="center"/>
        </w:trPr>
        <w:tc>
          <w:tcPr>
            <w:tcW w:w="1643" w:type="pct"/>
            <w:shd w:val="clear" w:color="auto" w:fill="591A51"/>
            <w:vAlign w:val="center"/>
          </w:tcPr>
          <w:p w14:paraId="15860FFB" w14:textId="77777777" w:rsidR="00091861" w:rsidRPr="007D133D" w:rsidRDefault="00091861" w:rsidP="007D133D">
            <w:pPr>
              <w:rPr>
                <w:b/>
                <w:bCs/>
              </w:rPr>
            </w:pPr>
            <w:r w:rsidRPr="007D133D">
              <w:rPr>
                <w:b/>
                <w:bCs/>
              </w:rPr>
              <w:t>Does any plan mention restrictive practices?</w:t>
            </w:r>
          </w:p>
        </w:tc>
        <w:tc>
          <w:tcPr>
            <w:tcW w:w="3357" w:type="pct"/>
            <w:vAlign w:val="center"/>
          </w:tcPr>
          <w:p w14:paraId="531FC18F" w14:textId="0BE68ED9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001408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No  </w:t>
            </w:r>
            <w:sdt>
              <w:sdtPr>
                <w:rPr>
                  <w:sz w:val="22"/>
                  <w:szCs w:val="22"/>
                </w:rPr>
                <w:id w:val="-21263706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 xml:space="preserve">Yes  </w:t>
            </w:r>
            <w:sdt>
              <w:sdtPr>
                <w:rPr>
                  <w:sz w:val="22"/>
                  <w:szCs w:val="22"/>
                </w:rPr>
                <w:id w:val="7168568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Unsure </w:t>
            </w:r>
            <w:r>
              <w:rPr>
                <w:sz w:val="22"/>
                <w:szCs w:val="22"/>
              </w:rPr>
              <w:t>-</w:t>
            </w:r>
            <w:r w:rsidR="00091861" w:rsidRPr="007D133D">
              <w:rPr>
                <w:sz w:val="22"/>
                <w:szCs w:val="22"/>
              </w:rPr>
              <w:t xml:space="preserve"> review required</w:t>
            </w:r>
          </w:p>
        </w:tc>
      </w:tr>
      <w:tr w:rsidR="00091861" w:rsidRPr="007D133D" w14:paraId="2D047C57" w14:textId="77777777" w:rsidTr="007D133D">
        <w:trPr>
          <w:trHeight w:val="567"/>
          <w:jc w:val="center"/>
        </w:trPr>
        <w:tc>
          <w:tcPr>
            <w:tcW w:w="1643" w:type="pct"/>
            <w:shd w:val="clear" w:color="auto" w:fill="591A51"/>
            <w:vAlign w:val="center"/>
          </w:tcPr>
          <w:p w14:paraId="459C5CA0" w14:textId="77777777" w:rsidR="00091861" w:rsidRPr="007D133D" w:rsidRDefault="00091861" w:rsidP="007D133D">
            <w:pPr>
              <w:rPr>
                <w:b/>
                <w:bCs/>
              </w:rPr>
            </w:pPr>
            <w:r w:rsidRPr="007D133D">
              <w:rPr>
                <w:b/>
                <w:bCs/>
              </w:rPr>
              <w:t>Type if known</w:t>
            </w:r>
          </w:p>
        </w:tc>
        <w:tc>
          <w:tcPr>
            <w:tcW w:w="3357" w:type="pct"/>
            <w:vAlign w:val="center"/>
          </w:tcPr>
          <w:p w14:paraId="0EDD02A4" w14:textId="77777777" w:rsid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201642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Seclusion  </w:t>
            </w:r>
            <w:sdt>
              <w:sdtPr>
                <w:rPr>
                  <w:sz w:val="22"/>
                  <w:szCs w:val="22"/>
                </w:rPr>
                <w:id w:val="-7018633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 xml:space="preserve">Chemical restraint  </w:t>
            </w:r>
            <w:sdt>
              <w:sdtPr>
                <w:rPr>
                  <w:sz w:val="22"/>
                  <w:szCs w:val="22"/>
                </w:rPr>
                <w:id w:val="-4729855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Mechanical restraint  </w:t>
            </w:r>
          </w:p>
          <w:p w14:paraId="1A9A503A" w14:textId="1F5F2312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062260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Physical restraint  </w:t>
            </w:r>
            <w:sdt>
              <w:sdtPr>
                <w:rPr>
                  <w:sz w:val="22"/>
                  <w:szCs w:val="22"/>
                </w:rPr>
                <w:id w:val="-15270889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Environmental restraint</w:t>
            </w:r>
          </w:p>
        </w:tc>
      </w:tr>
      <w:tr w:rsidR="00091861" w:rsidRPr="007D133D" w14:paraId="28B5776D" w14:textId="77777777" w:rsidTr="007D133D">
        <w:trPr>
          <w:trHeight w:val="567"/>
          <w:jc w:val="center"/>
        </w:trPr>
        <w:tc>
          <w:tcPr>
            <w:tcW w:w="1643" w:type="pct"/>
            <w:shd w:val="clear" w:color="auto" w:fill="591A51"/>
            <w:vAlign w:val="center"/>
          </w:tcPr>
          <w:p w14:paraId="2022E315" w14:textId="77777777" w:rsidR="00091861" w:rsidRPr="007D133D" w:rsidRDefault="00091861" w:rsidP="007D133D">
            <w:pPr>
              <w:rPr>
                <w:b/>
                <w:bCs/>
              </w:rPr>
            </w:pPr>
            <w:r w:rsidRPr="007D133D">
              <w:rPr>
                <w:b/>
                <w:bCs/>
              </w:rPr>
              <w:t>Authorisation status known?</w:t>
            </w:r>
          </w:p>
        </w:tc>
        <w:tc>
          <w:tcPr>
            <w:tcW w:w="3357" w:type="pct"/>
            <w:vAlign w:val="center"/>
          </w:tcPr>
          <w:p w14:paraId="756E6F6C" w14:textId="64369CFC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802103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Not applicable  </w:t>
            </w:r>
            <w:sdt>
              <w:sdtPr>
                <w:rPr>
                  <w:sz w:val="22"/>
                  <w:szCs w:val="22"/>
                </w:rPr>
                <w:id w:val="656181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Authorised  </w:t>
            </w:r>
            <w:sdt>
              <w:sdtPr>
                <w:rPr>
                  <w:sz w:val="22"/>
                  <w:szCs w:val="22"/>
                </w:rPr>
                <w:id w:val="15192780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Not authorised  </w:t>
            </w:r>
            <w:sdt>
              <w:sdtPr>
                <w:rPr>
                  <w:sz w:val="22"/>
                  <w:szCs w:val="22"/>
                </w:rPr>
                <w:id w:val="-12779528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>Unsure</w:t>
            </w:r>
          </w:p>
        </w:tc>
      </w:tr>
      <w:tr w:rsidR="00091861" w:rsidRPr="007D133D" w14:paraId="4D1E39FB" w14:textId="77777777" w:rsidTr="007D133D">
        <w:trPr>
          <w:trHeight w:val="567"/>
          <w:jc w:val="center"/>
        </w:trPr>
        <w:tc>
          <w:tcPr>
            <w:tcW w:w="1643" w:type="pct"/>
            <w:shd w:val="clear" w:color="auto" w:fill="591A51"/>
            <w:vAlign w:val="center"/>
          </w:tcPr>
          <w:p w14:paraId="54B3475F" w14:textId="77777777" w:rsidR="00091861" w:rsidRPr="007D133D" w:rsidRDefault="00091861" w:rsidP="007D133D">
            <w:pPr>
              <w:rPr>
                <w:b/>
                <w:bCs/>
              </w:rPr>
            </w:pPr>
            <w:r w:rsidRPr="007D133D">
              <w:rPr>
                <w:b/>
                <w:bCs/>
              </w:rPr>
              <w:t>Unauthorised restrictive practice concern?</w:t>
            </w:r>
          </w:p>
        </w:tc>
        <w:tc>
          <w:tcPr>
            <w:tcW w:w="3357" w:type="pct"/>
            <w:vAlign w:val="center"/>
          </w:tcPr>
          <w:p w14:paraId="7CC5D8E1" w14:textId="78901182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746123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No known concern  </w:t>
            </w:r>
            <w:sdt>
              <w:sdtPr>
                <w:rPr>
                  <w:sz w:val="22"/>
                  <w:szCs w:val="22"/>
                </w:rPr>
                <w:id w:val="11230391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Yes </w:t>
            </w:r>
            <w:r>
              <w:rPr>
                <w:sz w:val="22"/>
                <w:szCs w:val="22"/>
              </w:rPr>
              <w:t>-</w:t>
            </w:r>
            <w:r w:rsidR="00091861" w:rsidRPr="007D133D">
              <w:rPr>
                <w:sz w:val="22"/>
                <w:szCs w:val="22"/>
              </w:rPr>
              <w:t xml:space="preserve"> escalate  </w:t>
            </w:r>
            <w:sdt>
              <w:sdtPr>
                <w:rPr>
                  <w:sz w:val="22"/>
                  <w:szCs w:val="22"/>
                </w:rPr>
                <w:id w:val="-11622395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>Unsure</w:t>
            </w:r>
          </w:p>
        </w:tc>
      </w:tr>
      <w:tr w:rsidR="00091861" w:rsidRPr="007D133D" w14:paraId="6513D85E" w14:textId="77777777" w:rsidTr="007D133D">
        <w:trPr>
          <w:trHeight w:val="567"/>
          <w:jc w:val="center"/>
        </w:trPr>
        <w:tc>
          <w:tcPr>
            <w:tcW w:w="1643" w:type="pct"/>
            <w:shd w:val="clear" w:color="auto" w:fill="591A51"/>
            <w:vAlign w:val="center"/>
          </w:tcPr>
          <w:p w14:paraId="1BA330F8" w14:textId="77777777" w:rsidR="00091861" w:rsidRPr="007D133D" w:rsidRDefault="00091861" w:rsidP="007D133D">
            <w:pPr>
              <w:rPr>
                <w:b/>
                <w:bCs/>
              </w:rPr>
            </w:pPr>
            <w:r w:rsidRPr="007D133D">
              <w:rPr>
                <w:b/>
                <w:bCs/>
              </w:rPr>
              <w:t>Action required</w:t>
            </w:r>
          </w:p>
        </w:tc>
        <w:tc>
          <w:tcPr>
            <w:tcW w:w="3357" w:type="pct"/>
          </w:tcPr>
          <w:p w14:paraId="5E9A6B51" w14:textId="067673C9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</w:tbl>
    <w:p w14:paraId="697AAAF5" w14:textId="47BC5E5E" w:rsidR="00091861" w:rsidRDefault="00091861" w:rsidP="00091861">
      <w:pPr>
        <w:pStyle w:val="Heading1"/>
      </w:pPr>
      <w:r>
        <w:t>DOCUMENTS REQUESTED / ATTACHED</w:t>
      </w:r>
    </w:p>
    <w:p w14:paraId="732355A4" w14:textId="21FD661A" w:rsidR="00091861" w:rsidRDefault="00091861" w:rsidP="00091861">
      <w:pPr>
        <w:pStyle w:val="Heading2"/>
        <w:numPr>
          <w:ilvl w:val="0"/>
          <w:numId w:val="0"/>
        </w:numPr>
      </w:pPr>
      <w:r>
        <w:t>Referral attachments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shd w:val="clear" w:color="auto" w:fill="EFF3F7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091861" w:rsidRPr="007D133D" w14:paraId="05FEE20F" w14:textId="77777777" w:rsidTr="007D133D">
        <w:trPr>
          <w:trHeight w:val="340"/>
        </w:trPr>
        <w:tc>
          <w:tcPr>
            <w:tcW w:w="3456" w:type="dxa"/>
            <w:shd w:val="clear" w:color="auto" w:fill="EFF3F7"/>
            <w:vAlign w:val="center"/>
          </w:tcPr>
          <w:p w14:paraId="2636B40D" w14:textId="719AF255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207835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>NDIS plan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1BA622C7" w14:textId="770F214B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479398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Goals page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4F90EDC8" w14:textId="4A02302B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591579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>Current budget summary</w:t>
            </w:r>
          </w:p>
        </w:tc>
      </w:tr>
      <w:tr w:rsidR="00091861" w:rsidRPr="007D133D" w14:paraId="6A68A9E3" w14:textId="77777777" w:rsidTr="007D133D">
        <w:trPr>
          <w:trHeight w:val="340"/>
        </w:trPr>
        <w:tc>
          <w:tcPr>
            <w:tcW w:w="3456" w:type="dxa"/>
            <w:shd w:val="clear" w:color="auto" w:fill="EFF3F7"/>
            <w:vAlign w:val="center"/>
          </w:tcPr>
          <w:p w14:paraId="1E33091B" w14:textId="5F7B8B6A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928262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Behaviour support plan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26F1185E" w14:textId="43ADD146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160577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>Risk assessment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0A409389" w14:textId="36120984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424502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Crisis/safety/wellness plan</w:t>
            </w:r>
          </w:p>
        </w:tc>
      </w:tr>
      <w:tr w:rsidR="00091861" w:rsidRPr="007D133D" w14:paraId="0C7DECC6" w14:textId="77777777" w:rsidTr="007D133D">
        <w:trPr>
          <w:trHeight w:val="340"/>
        </w:trPr>
        <w:tc>
          <w:tcPr>
            <w:tcW w:w="3456" w:type="dxa"/>
            <w:shd w:val="clear" w:color="auto" w:fill="EFF3F7"/>
            <w:vAlign w:val="center"/>
          </w:tcPr>
          <w:p w14:paraId="4C4A4F5E" w14:textId="6064922C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794963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>Mental health recovery plan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59D3A42F" w14:textId="5119DCDB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578301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Medication/health plan relevant to safety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274E9384" w14:textId="7C946A8A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606292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Allied health reports</w:t>
            </w:r>
          </w:p>
        </w:tc>
      </w:tr>
      <w:tr w:rsidR="00091861" w:rsidRPr="007D133D" w14:paraId="60A8856C" w14:textId="77777777" w:rsidTr="007D133D">
        <w:trPr>
          <w:trHeight w:val="340"/>
        </w:trPr>
        <w:tc>
          <w:tcPr>
            <w:tcW w:w="3456" w:type="dxa"/>
            <w:shd w:val="clear" w:color="auto" w:fill="EFF3F7"/>
            <w:vAlign w:val="center"/>
          </w:tcPr>
          <w:p w14:paraId="55F115C9" w14:textId="320AAE8F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953394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Hospital discharge summary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1CDDA028" w14:textId="53BA7A82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251399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Guardianship/nominee documents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7D55D3BA" w14:textId="59993D66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497545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Existing service agreements</w:t>
            </w:r>
          </w:p>
        </w:tc>
      </w:tr>
      <w:tr w:rsidR="00091861" w:rsidRPr="007D133D" w14:paraId="2FE12BE9" w14:textId="77777777" w:rsidTr="007D133D">
        <w:trPr>
          <w:trHeight w:val="340"/>
        </w:trPr>
        <w:tc>
          <w:tcPr>
            <w:tcW w:w="3456" w:type="dxa"/>
            <w:shd w:val="clear" w:color="auto" w:fill="EFF3F7"/>
            <w:vAlign w:val="center"/>
          </w:tcPr>
          <w:p w14:paraId="3C136E01" w14:textId="0C357FA5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525516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Provider roster/support schedule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506FFA2C" w14:textId="0C351DA4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491518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>Incident summaries relevant to safety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72DD53B5" w14:textId="20EE7D15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736908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D133D">
              <w:rPr>
                <w:sz w:val="22"/>
                <w:szCs w:val="22"/>
              </w:rPr>
              <w:t xml:space="preserve"> </w:t>
            </w:r>
            <w:r w:rsidR="00091861" w:rsidRPr="007D133D">
              <w:rPr>
                <w:sz w:val="22"/>
                <w:szCs w:val="22"/>
              </w:rPr>
              <w:t>Complaint/provider breakdown information</w:t>
            </w:r>
          </w:p>
        </w:tc>
      </w:tr>
      <w:tr w:rsidR="00091861" w:rsidRPr="007D133D" w14:paraId="531C1B96" w14:textId="77777777" w:rsidTr="007D133D">
        <w:trPr>
          <w:trHeight w:val="340"/>
        </w:trPr>
        <w:tc>
          <w:tcPr>
            <w:tcW w:w="3456" w:type="dxa"/>
            <w:shd w:val="clear" w:color="auto" w:fill="EFF3F7"/>
            <w:vAlign w:val="center"/>
          </w:tcPr>
          <w:p w14:paraId="6C5E455C" w14:textId="63033087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695545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Housing/justice/legal documents relevant to support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7797D1B4" w14:textId="1769CA09" w:rsidR="00091861" w:rsidRPr="007D133D" w:rsidRDefault="007D133D" w:rsidP="007D133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059017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D133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1861" w:rsidRPr="007D133D">
              <w:rPr>
                <w:sz w:val="22"/>
                <w:szCs w:val="22"/>
              </w:rPr>
              <w:t xml:space="preserve"> Other</w:t>
            </w:r>
          </w:p>
        </w:tc>
        <w:tc>
          <w:tcPr>
            <w:tcW w:w="3456" w:type="dxa"/>
            <w:shd w:val="clear" w:color="auto" w:fill="EFF3F7"/>
            <w:vAlign w:val="center"/>
          </w:tcPr>
          <w:p w14:paraId="1654ED31" w14:textId="77777777" w:rsidR="00091861" w:rsidRPr="007D133D" w:rsidRDefault="00091861" w:rsidP="007D133D">
            <w:pPr>
              <w:rPr>
                <w:sz w:val="22"/>
                <w:szCs w:val="22"/>
              </w:rPr>
            </w:pPr>
          </w:p>
        </w:tc>
      </w:tr>
    </w:tbl>
    <w:p w14:paraId="1FA65214" w14:textId="77777777" w:rsidR="00091861" w:rsidRDefault="00091861" w:rsidP="00091861">
      <w:pPr>
        <w:pStyle w:val="Heading1"/>
      </w:pPr>
      <w:r>
        <w:t>REFERRER / PARTICIPANT DECLARATION</w:t>
      </w:r>
    </w:p>
    <w:p w14:paraId="4AA77C4B" w14:textId="77777777" w:rsidR="00091861" w:rsidRDefault="00091861" w:rsidP="00091861">
      <w:r>
        <w:t>Signature confirms information has been provided honestly and consent has been considered. It does not guarantee service acceptance; intake approval depends on scope, risk, funding and operational capacity.</w:t>
      </w:r>
    </w:p>
    <w:p w14:paraId="16581779" w14:textId="77777777" w:rsidR="00091861" w:rsidRDefault="00091861" w:rsidP="00091861"/>
    <w:tbl>
      <w:tblPr>
        <w:tblStyle w:val="TableGrid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390"/>
        <w:gridCol w:w="7066"/>
      </w:tblGrid>
      <w:tr w:rsidR="00091861" w:rsidRPr="00147B0F" w14:paraId="153C8B9B" w14:textId="77777777" w:rsidTr="00821F27">
        <w:trPr>
          <w:trHeight w:val="567"/>
          <w:jc w:val="center"/>
        </w:trPr>
        <w:tc>
          <w:tcPr>
            <w:tcW w:w="1621" w:type="pct"/>
            <w:shd w:val="clear" w:color="auto" w:fill="591A51"/>
            <w:vAlign w:val="center"/>
          </w:tcPr>
          <w:p w14:paraId="4C8948B6" w14:textId="77777777" w:rsidR="00091861" w:rsidRPr="00147B0F" w:rsidRDefault="00091861" w:rsidP="00821F27">
            <w:r w:rsidRPr="00147B0F">
              <w:t>Name</w:t>
            </w:r>
          </w:p>
        </w:tc>
        <w:tc>
          <w:tcPr>
            <w:tcW w:w="3379" w:type="pct"/>
            <w:vAlign w:val="center"/>
          </w:tcPr>
          <w:p w14:paraId="49B73A18" w14:textId="77777777" w:rsidR="00091861" w:rsidRPr="00147B0F" w:rsidRDefault="00091861" w:rsidP="00821F27">
            <w:pPr>
              <w:rPr>
                <w:sz w:val="22"/>
                <w:szCs w:val="22"/>
              </w:rPr>
            </w:pPr>
          </w:p>
        </w:tc>
      </w:tr>
      <w:tr w:rsidR="00091861" w:rsidRPr="00147B0F" w14:paraId="33CDFD74" w14:textId="77777777" w:rsidTr="00821F27">
        <w:trPr>
          <w:trHeight w:val="567"/>
          <w:jc w:val="center"/>
        </w:trPr>
        <w:tc>
          <w:tcPr>
            <w:tcW w:w="1621" w:type="pct"/>
            <w:shd w:val="clear" w:color="auto" w:fill="591A51"/>
            <w:vAlign w:val="center"/>
          </w:tcPr>
          <w:p w14:paraId="4EC46777" w14:textId="77777777" w:rsidR="00091861" w:rsidRPr="00147B0F" w:rsidRDefault="00091861" w:rsidP="00821F27">
            <w:r w:rsidRPr="00147B0F">
              <w:t>Role / relationship</w:t>
            </w:r>
          </w:p>
        </w:tc>
        <w:tc>
          <w:tcPr>
            <w:tcW w:w="3379" w:type="pct"/>
            <w:vAlign w:val="center"/>
          </w:tcPr>
          <w:p w14:paraId="5FC215DF" w14:textId="77777777" w:rsidR="00091861" w:rsidRPr="00147B0F" w:rsidRDefault="00091861" w:rsidP="00821F27">
            <w:pPr>
              <w:rPr>
                <w:sz w:val="22"/>
                <w:szCs w:val="22"/>
              </w:rPr>
            </w:pPr>
          </w:p>
        </w:tc>
      </w:tr>
      <w:tr w:rsidR="00091861" w:rsidRPr="00147B0F" w14:paraId="6E59B8BA" w14:textId="77777777" w:rsidTr="00821F27">
        <w:trPr>
          <w:trHeight w:val="567"/>
          <w:jc w:val="center"/>
        </w:trPr>
        <w:tc>
          <w:tcPr>
            <w:tcW w:w="1621" w:type="pct"/>
            <w:shd w:val="clear" w:color="auto" w:fill="591A51"/>
            <w:vAlign w:val="center"/>
          </w:tcPr>
          <w:p w14:paraId="00812522" w14:textId="77777777" w:rsidR="00091861" w:rsidRPr="00147B0F" w:rsidRDefault="00091861" w:rsidP="00821F27">
            <w:r w:rsidRPr="00147B0F">
              <w:lastRenderedPageBreak/>
              <w:t>Signature</w:t>
            </w:r>
          </w:p>
        </w:tc>
        <w:tc>
          <w:tcPr>
            <w:tcW w:w="3379" w:type="pct"/>
            <w:vAlign w:val="center"/>
          </w:tcPr>
          <w:p w14:paraId="757A4298" w14:textId="77777777" w:rsidR="00091861" w:rsidRPr="00147B0F" w:rsidRDefault="00091861" w:rsidP="00821F27">
            <w:pPr>
              <w:rPr>
                <w:sz w:val="22"/>
                <w:szCs w:val="22"/>
              </w:rPr>
            </w:pPr>
          </w:p>
        </w:tc>
      </w:tr>
      <w:tr w:rsidR="00091861" w:rsidRPr="00147B0F" w14:paraId="02923456" w14:textId="77777777" w:rsidTr="00821F27">
        <w:trPr>
          <w:trHeight w:val="567"/>
          <w:jc w:val="center"/>
        </w:trPr>
        <w:tc>
          <w:tcPr>
            <w:tcW w:w="1621" w:type="pct"/>
            <w:shd w:val="clear" w:color="auto" w:fill="591A51"/>
            <w:vAlign w:val="center"/>
          </w:tcPr>
          <w:p w14:paraId="0310B860" w14:textId="77777777" w:rsidR="00091861" w:rsidRPr="00147B0F" w:rsidRDefault="00091861" w:rsidP="00821F27">
            <w:r w:rsidRPr="00147B0F">
              <w:t>Date</w:t>
            </w:r>
          </w:p>
        </w:tc>
        <w:tc>
          <w:tcPr>
            <w:tcW w:w="3379" w:type="pct"/>
            <w:vAlign w:val="center"/>
          </w:tcPr>
          <w:p w14:paraId="337DF7A5" w14:textId="77777777" w:rsidR="00091861" w:rsidRPr="00147B0F" w:rsidRDefault="00091861" w:rsidP="00821F27">
            <w:pPr>
              <w:rPr>
                <w:sz w:val="22"/>
                <w:szCs w:val="22"/>
              </w:rPr>
            </w:pPr>
          </w:p>
        </w:tc>
      </w:tr>
    </w:tbl>
    <w:p w14:paraId="47634219" w14:textId="77777777" w:rsidR="00091861" w:rsidRPr="00091861" w:rsidRDefault="00091861" w:rsidP="00091861"/>
    <w:sectPr w:rsidR="00091861" w:rsidRPr="00091861" w:rsidSect="006A3979">
      <w:footerReference w:type="default" r:id="rId13"/>
      <w:pgSz w:w="11906" w:h="16838"/>
      <w:pgMar w:top="720" w:right="720" w:bottom="720" w:left="720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15E5B" w14:textId="77777777" w:rsidR="00DF1BDD" w:rsidRDefault="00DF1BDD" w:rsidP="00281260">
      <w:r>
        <w:separator/>
      </w:r>
    </w:p>
  </w:endnote>
  <w:endnote w:type="continuationSeparator" w:id="0">
    <w:p w14:paraId="172352E1" w14:textId="77777777" w:rsidR="00DF1BDD" w:rsidRDefault="00DF1BDD" w:rsidP="00281260">
      <w:r>
        <w:continuationSeparator/>
      </w:r>
    </w:p>
  </w:endnote>
  <w:endnote w:type="continuationNotice" w:id="1">
    <w:p w14:paraId="4B08116E" w14:textId="77777777" w:rsidR="00DF1BDD" w:rsidRDefault="00DF1BDD" w:rsidP="002812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-Book">
    <w:altName w:val="Calibri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4" w:space="0" w:color="5D015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31"/>
      <w:gridCol w:w="1530"/>
    </w:tblGrid>
    <w:tr w:rsidR="00DF74E8" w14:paraId="78FABFC3" w14:textId="77777777" w:rsidTr="00BD5273">
      <w:tc>
        <w:tcPr>
          <w:tcW w:w="8931" w:type="dxa"/>
          <w:tcBorders>
            <w:top w:val="single" w:sz="4" w:space="0" w:color="5D015E"/>
          </w:tcBorders>
        </w:tcPr>
        <w:p w14:paraId="72CA9ADF" w14:textId="76E9C367" w:rsidR="00DF74E8" w:rsidRPr="00281260" w:rsidRDefault="00281260" w:rsidP="006A3979">
          <w:pPr>
            <w:pStyle w:val="Footer"/>
            <w:spacing w:before="240"/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</w:pPr>
          <w:r w:rsidRPr="00281260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t xml:space="preserve">My Care Coordination Services | </w:t>
          </w:r>
          <w:r w:rsidR="008C5E63" w:rsidRPr="008C5E63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t xml:space="preserve">Coordination </w:t>
          </w:r>
          <w:r w:rsidR="008B6BDA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t>and</w:t>
          </w:r>
          <w:r w:rsidR="008C5E63" w:rsidRPr="008C5E63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t xml:space="preserve"> Recovery Coaching Referral Form</w:t>
          </w:r>
          <w:r w:rsidR="008C5E63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t xml:space="preserve"> SA-009</w:t>
          </w:r>
          <w:r w:rsidR="008C5E63" w:rsidRPr="008C5E63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t xml:space="preserve"> </w:t>
          </w:r>
          <w:r w:rsidRPr="00281260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t xml:space="preserve">| Version </w:t>
          </w:r>
          <w:r w:rsidR="002F179F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t>1</w:t>
          </w:r>
        </w:p>
      </w:tc>
      <w:tc>
        <w:tcPr>
          <w:tcW w:w="1530" w:type="dxa"/>
          <w:tcBorders>
            <w:top w:val="single" w:sz="4" w:space="0" w:color="5D015E"/>
          </w:tcBorders>
        </w:tcPr>
        <w:p w14:paraId="61A45917" w14:textId="77777777" w:rsidR="00DF74E8" w:rsidRPr="00281260" w:rsidRDefault="00DF74E8" w:rsidP="006A3979">
          <w:pPr>
            <w:pStyle w:val="Footer"/>
            <w:spacing w:before="240"/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</w:pPr>
          <w:r w:rsidRPr="00281260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t xml:space="preserve">Page </w:t>
          </w:r>
          <w:r w:rsidRPr="00281260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fldChar w:fldCharType="begin"/>
          </w:r>
          <w:r w:rsidRPr="00281260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instrText xml:space="preserve"> PAGE </w:instrText>
          </w:r>
          <w:r w:rsidRPr="00281260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fldChar w:fldCharType="separate"/>
          </w:r>
          <w:r w:rsidRPr="00281260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t>2</w:t>
          </w:r>
          <w:r w:rsidRPr="00281260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fldChar w:fldCharType="end"/>
          </w:r>
          <w:r w:rsidRPr="00281260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t xml:space="preserve"> of </w:t>
          </w:r>
          <w:r w:rsidRPr="00281260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fldChar w:fldCharType="begin"/>
          </w:r>
          <w:r w:rsidRPr="00281260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instrText xml:space="preserve"> NUMPAGES  </w:instrText>
          </w:r>
          <w:r w:rsidRPr="00281260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fldChar w:fldCharType="separate"/>
          </w:r>
          <w:r w:rsidRPr="00281260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t>3</w:t>
          </w:r>
          <w:r w:rsidRPr="00281260">
            <w:rPr>
              <w:rFonts w:ascii="Calibri Light" w:hAnsi="Calibri Light" w:cs="Calibri Light"/>
              <w:color w:val="767171" w:themeColor="background2" w:themeShade="80"/>
              <w:sz w:val="20"/>
              <w:szCs w:val="20"/>
            </w:rPr>
            <w:fldChar w:fldCharType="end"/>
          </w:r>
        </w:p>
      </w:tc>
    </w:tr>
  </w:tbl>
  <w:p w14:paraId="469B9812" w14:textId="77777777" w:rsidR="00870B95" w:rsidRDefault="00870B95" w:rsidP="00281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248CC" w14:textId="77777777" w:rsidR="00DF1BDD" w:rsidRDefault="00DF1BDD" w:rsidP="00281260">
      <w:r>
        <w:separator/>
      </w:r>
    </w:p>
  </w:footnote>
  <w:footnote w:type="continuationSeparator" w:id="0">
    <w:p w14:paraId="7A7C914D" w14:textId="77777777" w:rsidR="00DF1BDD" w:rsidRDefault="00DF1BDD" w:rsidP="00281260">
      <w:r>
        <w:continuationSeparator/>
      </w:r>
    </w:p>
  </w:footnote>
  <w:footnote w:type="continuationNotice" w:id="1">
    <w:p w14:paraId="68D330D6" w14:textId="77777777" w:rsidR="00DF1BDD" w:rsidRDefault="00DF1BDD" w:rsidP="002812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A26187"/>
    <w:multiLevelType w:val="hybridMultilevel"/>
    <w:tmpl w:val="6DBA0A12"/>
    <w:lvl w:ilvl="0" w:tplc="65E695B8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3B47F8"/>
    <w:multiLevelType w:val="hybridMultilevel"/>
    <w:tmpl w:val="576A0E0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A269F4"/>
    <w:multiLevelType w:val="hybridMultilevel"/>
    <w:tmpl w:val="1BC83B3E"/>
    <w:lvl w:ilvl="0" w:tplc="5EAEB3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67171" w:themeColor="background2" w:themeShade="8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3839AD"/>
    <w:multiLevelType w:val="hybridMultilevel"/>
    <w:tmpl w:val="E2CC54BC"/>
    <w:lvl w:ilvl="0" w:tplc="149605D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2851B2"/>
    <w:multiLevelType w:val="hybridMultilevel"/>
    <w:tmpl w:val="A3B4B41E"/>
    <w:lvl w:ilvl="0" w:tplc="8910D24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A9098A"/>
    <w:multiLevelType w:val="hybridMultilevel"/>
    <w:tmpl w:val="50DEE9E0"/>
    <w:lvl w:ilvl="0" w:tplc="CF00F360">
      <w:start w:val="1"/>
      <w:numFmt w:val="decimal"/>
      <w:lvlText w:val="%1."/>
      <w:lvlJc w:val="left"/>
      <w:pPr>
        <w:ind w:left="641" w:hanging="411"/>
      </w:pPr>
      <w:rPr>
        <w:rFonts w:hint="default"/>
        <w:spacing w:val="-1"/>
        <w:w w:val="105"/>
        <w:lang w:val="en-US" w:eastAsia="en-US" w:bidi="ar-SA"/>
      </w:rPr>
    </w:lvl>
    <w:lvl w:ilvl="1" w:tplc="3E00FDD0">
      <w:numFmt w:val="bullet"/>
      <w:lvlText w:val="•"/>
      <w:lvlJc w:val="left"/>
      <w:pPr>
        <w:ind w:left="1127" w:hanging="411"/>
      </w:pPr>
      <w:rPr>
        <w:rFonts w:hint="default"/>
        <w:lang w:val="en-US" w:eastAsia="en-US" w:bidi="ar-SA"/>
      </w:rPr>
    </w:lvl>
    <w:lvl w:ilvl="2" w:tplc="A358D83C">
      <w:numFmt w:val="bullet"/>
      <w:lvlText w:val="•"/>
      <w:lvlJc w:val="left"/>
      <w:pPr>
        <w:ind w:left="1614" w:hanging="411"/>
      </w:pPr>
      <w:rPr>
        <w:rFonts w:hint="default"/>
        <w:lang w:val="en-US" w:eastAsia="en-US" w:bidi="ar-SA"/>
      </w:rPr>
    </w:lvl>
    <w:lvl w:ilvl="3" w:tplc="294CBE56">
      <w:numFmt w:val="bullet"/>
      <w:lvlText w:val="•"/>
      <w:lvlJc w:val="left"/>
      <w:pPr>
        <w:ind w:left="2101" w:hanging="411"/>
      </w:pPr>
      <w:rPr>
        <w:rFonts w:hint="default"/>
        <w:lang w:val="en-US" w:eastAsia="en-US" w:bidi="ar-SA"/>
      </w:rPr>
    </w:lvl>
    <w:lvl w:ilvl="4" w:tplc="6108FCA2">
      <w:numFmt w:val="bullet"/>
      <w:lvlText w:val="•"/>
      <w:lvlJc w:val="left"/>
      <w:pPr>
        <w:ind w:left="2589" w:hanging="411"/>
      </w:pPr>
      <w:rPr>
        <w:rFonts w:hint="default"/>
        <w:lang w:val="en-US" w:eastAsia="en-US" w:bidi="ar-SA"/>
      </w:rPr>
    </w:lvl>
    <w:lvl w:ilvl="5" w:tplc="85441630">
      <w:numFmt w:val="bullet"/>
      <w:lvlText w:val="•"/>
      <w:lvlJc w:val="left"/>
      <w:pPr>
        <w:ind w:left="3076" w:hanging="411"/>
      </w:pPr>
      <w:rPr>
        <w:rFonts w:hint="default"/>
        <w:lang w:val="en-US" w:eastAsia="en-US" w:bidi="ar-SA"/>
      </w:rPr>
    </w:lvl>
    <w:lvl w:ilvl="6" w:tplc="7EA2A698">
      <w:numFmt w:val="bullet"/>
      <w:lvlText w:val="•"/>
      <w:lvlJc w:val="left"/>
      <w:pPr>
        <w:ind w:left="3563" w:hanging="411"/>
      </w:pPr>
      <w:rPr>
        <w:rFonts w:hint="default"/>
        <w:lang w:val="en-US" w:eastAsia="en-US" w:bidi="ar-SA"/>
      </w:rPr>
    </w:lvl>
    <w:lvl w:ilvl="7" w:tplc="9FA87C28">
      <w:numFmt w:val="bullet"/>
      <w:lvlText w:val="•"/>
      <w:lvlJc w:val="left"/>
      <w:pPr>
        <w:ind w:left="4051" w:hanging="411"/>
      </w:pPr>
      <w:rPr>
        <w:rFonts w:hint="default"/>
        <w:lang w:val="en-US" w:eastAsia="en-US" w:bidi="ar-SA"/>
      </w:rPr>
    </w:lvl>
    <w:lvl w:ilvl="8" w:tplc="883A7ABC">
      <w:numFmt w:val="bullet"/>
      <w:lvlText w:val="•"/>
      <w:lvlJc w:val="left"/>
      <w:pPr>
        <w:ind w:left="4538" w:hanging="411"/>
      </w:pPr>
      <w:rPr>
        <w:rFonts w:hint="default"/>
        <w:lang w:val="en-US" w:eastAsia="en-US" w:bidi="ar-SA"/>
      </w:rPr>
    </w:lvl>
  </w:abstractNum>
  <w:abstractNum w:abstractNumId="7" w15:restartNumberingAfterBreak="0">
    <w:nsid w:val="7F8856DF"/>
    <w:multiLevelType w:val="hybridMultilevel"/>
    <w:tmpl w:val="E7623554"/>
    <w:lvl w:ilvl="0" w:tplc="24681744">
      <w:numFmt w:val="bullet"/>
      <w:pStyle w:val="List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791138">
    <w:abstractNumId w:val="7"/>
  </w:num>
  <w:num w:numId="2" w16cid:durableId="507018469">
    <w:abstractNumId w:val="0"/>
  </w:num>
  <w:num w:numId="3" w16cid:durableId="1203902304">
    <w:abstractNumId w:val="1"/>
  </w:num>
  <w:num w:numId="4" w16cid:durableId="746002190">
    <w:abstractNumId w:val="2"/>
  </w:num>
  <w:num w:numId="5" w16cid:durableId="128934823">
    <w:abstractNumId w:val="4"/>
  </w:num>
  <w:num w:numId="6" w16cid:durableId="1474714786">
    <w:abstractNumId w:val="6"/>
  </w:num>
  <w:num w:numId="7" w16cid:durableId="1914772771">
    <w:abstractNumId w:val="5"/>
  </w:num>
  <w:num w:numId="8" w16cid:durableId="1152671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DateAndTime/>
  <w:hideSpellingErrors/>
  <w:hideGrammaticalErrors/>
  <w:activeWritingStyle w:appName="MSWord" w:lang="en-AU" w:vendorID="64" w:dllVersion="0" w:nlCheck="1" w:checkStyle="0"/>
  <w:proofState w:spelling="clean" w:grammar="clean"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E63"/>
    <w:rsid w:val="00023402"/>
    <w:rsid w:val="000435C9"/>
    <w:rsid w:val="000500DB"/>
    <w:rsid w:val="00050790"/>
    <w:rsid w:val="00053562"/>
    <w:rsid w:val="00054AC5"/>
    <w:rsid w:val="000800D2"/>
    <w:rsid w:val="00091861"/>
    <w:rsid w:val="000A01E5"/>
    <w:rsid w:val="000B58ED"/>
    <w:rsid w:val="000B7F50"/>
    <w:rsid w:val="000C7159"/>
    <w:rsid w:val="000D1EA6"/>
    <w:rsid w:val="000D1EE2"/>
    <w:rsid w:val="001131CF"/>
    <w:rsid w:val="001236C1"/>
    <w:rsid w:val="00126581"/>
    <w:rsid w:val="001442E8"/>
    <w:rsid w:val="00153AE8"/>
    <w:rsid w:val="00156EB7"/>
    <w:rsid w:val="001B1274"/>
    <w:rsid w:val="001B18E4"/>
    <w:rsid w:val="001D587B"/>
    <w:rsid w:val="001F6ADB"/>
    <w:rsid w:val="001F78BB"/>
    <w:rsid w:val="00210C74"/>
    <w:rsid w:val="0023018C"/>
    <w:rsid w:val="00231D6A"/>
    <w:rsid w:val="002606EC"/>
    <w:rsid w:val="0026269B"/>
    <w:rsid w:val="00281260"/>
    <w:rsid w:val="00296B3F"/>
    <w:rsid w:val="002A1CE7"/>
    <w:rsid w:val="002D410C"/>
    <w:rsid w:val="002E6F63"/>
    <w:rsid w:val="002E7335"/>
    <w:rsid w:val="002F179F"/>
    <w:rsid w:val="003061D7"/>
    <w:rsid w:val="00310CEA"/>
    <w:rsid w:val="00316188"/>
    <w:rsid w:val="003219B7"/>
    <w:rsid w:val="00334B25"/>
    <w:rsid w:val="00356B9A"/>
    <w:rsid w:val="00383B42"/>
    <w:rsid w:val="003A5EAB"/>
    <w:rsid w:val="003C174C"/>
    <w:rsid w:val="003F264B"/>
    <w:rsid w:val="003F5370"/>
    <w:rsid w:val="00430CA3"/>
    <w:rsid w:val="004609F3"/>
    <w:rsid w:val="00480C59"/>
    <w:rsid w:val="00491067"/>
    <w:rsid w:val="004B180E"/>
    <w:rsid w:val="004B3353"/>
    <w:rsid w:val="004B71D9"/>
    <w:rsid w:val="004B7D52"/>
    <w:rsid w:val="004C079A"/>
    <w:rsid w:val="004E3789"/>
    <w:rsid w:val="004F11AD"/>
    <w:rsid w:val="004F3ABF"/>
    <w:rsid w:val="00504E52"/>
    <w:rsid w:val="005168B8"/>
    <w:rsid w:val="00517941"/>
    <w:rsid w:val="00521A59"/>
    <w:rsid w:val="00545178"/>
    <w:rsid w:val="00591E73"/>
    <w:rsid w:val="0059684F"/>
    <w:rsid w:val="005B3A96"/>
    <w:rsid w:val="005E4DF9"/>
    <w:rsid w:val="005F0355"/>
    <w:rsid w:val="005F5843"/>
    <w:rsid w:val="006148C2"/>
    <w:rsid w:val="006339D5"/>
    <w:rsid w:val="00640991"/>
    <w:rsid w:val="00653212"/>
    <w:rsid w:val="0067622C"/>
    <w:rsid w:val="006A3979"/>
    <w:rsid w:val="006B6C4E"/>
    <w:rsid w:val="006F395E"/>
    <w:rsid w:val="006F44EF"/>
    <w:rsid w:val="00701DD7"/>
    <w:rsid w:val="007168AA"/>
    <w:rsid w:val="007420DE"/>
    <w:rsid w:val="00743133"/>
    <w:rsid w:val="007560CD"/>
    <w:rsid w:val="007561BD"/>
    <w:rsid w:val="00762BE0"/>
    <w:rsid w:val="00780851"/>
    <w:rsid w:val="007840F5"/>
    <w:rsid w:val="007866FB"/>
    <w:rsid w:val="0079467B"/>
    <w:rsid w:val="00794ABC"/>
    <w:rsid w:val="007A709C"/>
    <w:rsid w:val="007B0E91"/>
    <w:rsid w:val="007B23F9"/>
    <w:rsid w:val="007B359E"/>
    <w:rsid w:val="007C3F88"/>
    <w:rsid w:val="007D133D"/>
    <w:rsid w:val="007D6B9A"/>
    <w:rsid w:val="007F78C1"/>
    <w:rsid w:val="00811867"/>
    <w:rsid w:val="00811EF7"/>
    <w:rsid w:val="0081728D"/>
    <w:rsid w:val="00817A22"/>
    <w:rsid w:val="00823524"/>
    <w:rsid w:val="00831EBF"/>
    <w:rsid w:val="00856EF1"/>
    <w:rsid w:val="00870B95"/>
    <w:rsid w:val="00874C5E"/>
    <w:rsid w:val="00881564"/>
    <w:rsid w:val="00885C8B"/>
    <w:rsid w:val="0089073F"/>
    <w:rsid w:val="008908B8"/>
    <w:rsid w:val="008B0955"/>
    <w:rsid w:val="008B6BDA"/>
    <w:rsid w:val="008C2CDF"/>
    <w:rsid w:val="008C52D7"/>
    <w:rsid w:val="008C5E63"/>
    <w:rsid w:val="00904983"/>
    <w:rsid w:val="00920002"/>
    <w:rsid w:val="00952771"/>
    <w:rsid w:val="0096670D"/>
    <w:rsid w:val="009A5DAF"/>
    <w:rsid w:val="009A6DB8"/>
    <w:rsid w:val="009B0268"/>
    <w:rsid w:val="009B6EC2"/>
    <w:rsid w:val="009D3261"/>
    <w:rsid w:val="009E5AE5"/>
    <w:rsid w:val="00A04C7F"/>
    <w:rsid w:val="00A05381"/>
    <w:rsid w:val="00A14457"/>
    <w:rsid w:val="00A37928"/>
    <w:rsid w:val="00A73E16"/>
    <w:rsid w:val="00A815CE"/>
    <w:rsid w:val="00A944DD"/>
    <w:rsid w:val="00A957EC"/>
    <w:rsid w:val="00A978AE"/>
    <w:rsid w:val="00AB03AA"/>
    <w:rsid w:val="00AB426F"/>
    <w:rsid w:val="00AF5953"/>
    <w:rsid w:val="00B06CC1"/>
    <w:rsid w:val="00B13616"/>
    <w:rsid w:val="00B14088"/>
    <w:rsid w:val="00B32841"/>
    <w:rsid w:val="00B439BD"/>
    <w:rsid w:val="00B7189F"/>
    <w:rsid w:val="00B721B3"/>
    <w:rsid w:val="00B74CEC"/>
    <w:rsid w:val="00B779AF"/>
    <w:rsid w:val="00B85B30"/>
    <w:rsid w:val="00BA3581"/>
    <w:rsid w:val="00BD497C"/>
    <w:rsid w:val="00BD5273"/>
    <w:rsid w:val="00BE3FD7"/>
    <w:rsid w:val="00BF3DC2"/>
    <w:rsid w:val="00BF55F6"/>
    <w:rsid w:val="00C60683"/>
    <w:rsid w:val="00C63F95"/>
    <w:rsid w:val="00C65CCC"/>
    <w:rsid w:val="00C70323"/>
    <w:rsid w:val="00CA6417"/>
    <w:rsid w:val="00CA6586"/>
    <w:rsid w:val="00CA663C"/>
    <w:rsid w:val="00CA66AC"/>
    <w:rsid w:val="00CB0C62"/>
    <w:rsid w:val="00CB64F2"/>
    <w:rsid w:val="00CD2BEF"/>
    <w:rsid w:val="00CE1C1E"/>
    <w:rsid w:val="00D13AC7"/>
    <w:rsid w:val="00D553C2"/>
    <w:rsid w:val="00D56351"/>
    <w:rsid w:val="00D60F37"/>
    <w:rsid w:val="00D9252B"/>
    <w:rsid w:val="00D96540"/>
    <w:rsid w:val="00DA7B3D"/>
    <w:rsid w:val="00DC1104"/>
    <w:rsid w:val="00DF15A8"/>
    <w:rsid w:val="00DF1BDD"/>
    <w:rsid w:val="00DF74E8"/>
    <w:rsid w:val="00E12DB9"/>
    <w:rsid w:val="00E20D54"/>
    <w:rsid w:val="00E30EAD"/>
    <w:rsid w:val="00E40C02"/>
    <w:rsid w:val="00E434D2"/>
    <w:rsid w:val="00E53BDD"/>
    <w:rsid w:val="00E558EB"/>
    <w:rsid w:val="00E578E6"/>
    <w:rsid w:val="00E6221D"/>
    <w:rsid w:val="00E62402"/>
    <w:rsid w:val="00E808F4"/>
    <w:rsid w:val="00E8238F"/>
    <w:rsid w:val="00EA6659"/>
    <w:rsid w:val="00ED3916"/>
    <w:rsid w:val="00ED44A1"/>
    <w:rsid w:val="00ED6F81"/>
    <w:rsid w:val="00EE1A7A"/>
    <w:rsid w:val="00EE59FF"/>
    <w:rsid w:val="00F00406"/>
    <w:rsid w:val="00F06717"/>
    <w:rsid w:val="00F13C4C"/>
    <w:rsid w:val="00F27582"/>
    <w:rsid w:val="00F32085"/>
    <w:rsid w:val="00F45083"/>
    <w:rsid w:val="00F47E4E"/>
    <w:rsid w:val="00F5300C"/>
    <w:rsid w:val="00F82011"/>
    <w:rsid w:val="00F84568"/>
    <w:rsid w:val="00FA66F1"/>
    <w:rsid w:val="00FA7294"/>
    <w:rsid w:val="00FC2B9F"/>
    <w:rsid w:val="00FC45E8"/>
    <w:rsid w:val="00FD5F0D"/>
    <w:rsid w:val="00FF0E0E"/>
    <w:rsid w:val="00FF7903"/>
    <w:rsid w:val="095B8274"/>
    <w:rsid w:val="27C5407A"/>
    <w:rsid w:val="2FC70413"/>
    <w:rsid w:val="689BB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A8A33"/>
  <w15:chartTrackingRefBased/>
  <w15:docId w15:val="{5946E68B-D26D-A343-9FD7-8E859D93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260"/>
    <w:pPr>
      <w:spacing w:after="0" w:line="240" w:lineRule="auto"/>
    </w:pPr>
    <w:rPr>
      <w:rFonts w:ascii="Calibri" w:eastAsia="Garamond" w:hAnsi="Calibri" w:cs="Calibri"/>
      <w:lang w:eastAsia="en-AU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DB8"/>
    <w:pPr>
      <w:keepNext/>
      <w:keepLines/>
      <w:numPr>
        <w:numId w:val="7"/>
      </w:numPr>
      <w:spacing w:before="240" w:after="240"/>
      <w:outlineLvl w:val="0"/>
    </w:pPr>
    <w:rPr>
      <w:rFonts w:eastAsiaTheme="majorEastAsia"/>
      <w:noProof/>
      <w:color w:val="171717" w:themeColor="background2" w:themeShade="1A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91861"/>
    <w:pPr>
      <w:outlineLvl w:val="1"/>
    </w:pPr>
    <w:rPr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8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3"/>
    <w:qFormat/>
    <w:rsid w:val="00054AC5"/>
    <w:pPr>
      <w:keepNext/>
      <w:spacing w:before="240" w:after="280" w:line="360" w:lineRule="auto"/>
      <w:outlineLvl w:val="3"/>
    </w:pPr>
    <w:rPr>
      <w:rFonts w:ascii="Arial" w:eastAsia="Times New Roman" w:hAnsi="Arial" w:cs="Arial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78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78BB"/>
  </w:style>
  <w:style w:type="paragraph" w:styleId="Footer">
    <w:name w:val="footer"/>
    <w:basedOn w:val="Normal"/>
    <w:link w:val="FooterChar"/>
    <w:uiPriority w:val="99"/>
    <w:unhideWhenUsed/>
    <w:rsid w:val="001F78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78BB"/>
  </w:style>
  <w:style w:type="table" w:styleId="TableGrid">
    <w:name w:val="Table Grid"/>
    <w:basedOn w:val="TableNormal"/>
    <w:uiPriority w:val="59"/>
    <w:rsid w:val="001F78B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1F78BB"/>
    <w:pPr>
      <w:widowControl w:val="0"/>
      <w:spacing w:after="0" w:line="240" w:lineRule="auto"/>
    </w:pPr>
    <w:rPr>
      <w:rFonts w:ascii="Garamond" w:eastAsia="Garamond" w:hAnsi="Garamond" w:cs="Garamon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rsid w:val="00054AC5"/>
    <w:rPr>
      <w:rFonts w:ascii="Arial" w:eastAsia="Times New Roman" w:hAnsi="Arial" w:cs="Arial"/>
      <w:b/>
      <w:bCs/>
      <w:sz w:val="24"/>
      <w:szCs w:val="28"/>
      <w:lang w:eastAsia="en-AU"/>
    </w:rPr>
  </w:style>
  <w:style w:type="paragraph" w:customStyle="1" w:styleId="BasicParagraph">
    <w:name w:val="[Basic Paragraph]"/>
    <w:basedOn w:val="Normal"/>
    <w:rsid w:val="00054AC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" w:eastAsia="Times New Roman" w:hAnsi="Helvetica" w:cs="Helvetica"/>
      <w:color w:val="000000"/>
      <w:lang w:val="en-US" w:eastAsia="en-US"/>
    </w:rPr>
  </w:style>
  <w:style w:type="paragraph" w:styleId="ListParagraph">
    <w:name w:val="List Paragraph"/>
    <w:basedOn w:val="Normal"/>
    <w:uiPriority w:val="1"/>
    <w:qFormat/>
    <w:rsid w:val="00BF3DC2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ListBullet">
    <w:name w:val="List Bullet"/>
    <w:basedOn w:val="Normal"/>
    <w:rsid w:val="00BF3DC2"/>
    <w:pPr>
      <w:numPr>
        <w:numId w:val="1"/>
      </w:numPr>
      <w:tabs>
        <w:tab w:val="num" w:pos="-360"/>
        <w:tab w:val="num" w:pos="3780"/>
      </w:tabs>
      <w:ind w:left="3780"/>
    </w:pPr>
    <w:rPr>
      <w:rFonts w:ascii="Arial" w:eastAsia="Times New Roman" w:hAnsi="Arial" w:cs="Arial"/>
      <w:szCs w:val="20"/>
    </w:rPr>
  </w:style>
  <w:style w:type="paragraph" w:styleId="NoSpacing">
    <w:name w:val="No Spacing"/>
    <w:uiPriority w:val="1"/>
    <w:qFormat/>
    <w:rsid w:val="0096670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E1C1E"/>
    <w:pPr>
      <w:spacing w:before="100" w:beforeAutospacing="1" w:after="100" w:afterAutospacing="1"/>
    </w:pPr>
    <w:rPr>
      <w:rFonts w:eastAsiaTheme="minorEastAsia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3F264B"/>
    <w:pPr>
      <w:widowControl w:val="0"/>
      <w:autoSpaceDE w:val="0"/>
      <w:autoSpaceDN w:val="0"/>
    </w:pPr>
    <w:rPr>
      <w:rFonts w:eastAsia="Calibri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F264B"/>
    <w:rPr>
      <w:rFonts w:ascii="Calibri" w:eastAsia="Calibri" w:hAnsi="Calibri" w:cs="Calibri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qFormat/>
    <w:rsid w:val="00F32085"/>
    <w:rPr>
      <w:color w:val="0000FF"/>
      <w:u w:val="single"/>
    </w:rPr>
  </w:style>
  <w:style w:type="paragraph" w:customStyle="1" w:styleId="BNGHeading3">
    <w:name w:val="BNG Heading 3"/>
    <w:basedOn w:val="Normal"/>
    <w:qFormat/>
    <w:rsid w:val="00D60F37"/>
    <w:pPr>
      <w:widowControl w:val="0"/>
      <w:suppressAutoHyphens/>
      <w:autoSpaceDE w:val="0"/>
      <w:autoSpaceDN w:val="0"/>
      <w:adjustRightInd w:val="0"/>
      <w:spacing w:after="120"/>
    </w:pPr>
    <w:rPr>
      <w:rFonts w:ascii="Arial" w:eastAsia="Calibri" w:hAnsi="Arial" w:cs="Avenir-Book"/>
      <w:color w:val="404040"/>
      <w:lang w:val="en-GB"/>
    </w:rPr>
  </w:style>
  <w:style w:type="character" w:customStyle="1" w:styleId="BNGtextChar">
    <w:name w:val="BNG text Char"/>
    <w:link w:val="BNGtext"/>
    <w:locked/>
    <w:rsid w:val="00D60F37"/>
    <w:rPr>
      <w:rFonts w:ascii="Arial Narrow" w:hAnsi="Arial Narrow" w:cs="Avenir-Book"/>
      <w:color w:val="000000" w:themeColor="text1"/>
      <w:sz w:val="24"/>
      <w:szCs w:val="24"/>
    </w:rPr>
  </w:style>
  <w:style w:type="paragraph" w:customStyle="1" w:styleId="BNGtext">
    <w:name w:val="BNG text"/>
    <w:link w:val="BNGtextChar"/>
    <w:qFormat/>
    <w:rsid w:val="00D60F37"/>
    <w:pPr>
      <w:suppressAutoHyphens/>
      <w:autoSpaceDE w:val="0"/>
      <w:autoSpaceDN w:val="0"/>
      <w:adjustRightInd w:val="0"/>
      <w:spacing w:before="120" w:after="120" w:line="276" w:lineRule="auto"/>
      <w:jc w:val="both"/>
    </w:pPr>
    <w:rPr>
      <w:rFonts w:ascii="Arial Narrow" w:hAnsi="Arial Narrow" w:cs="Avenir-Book"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91861"/>
    <w:rPr>
      <w:rFonts w:ascii="Calibri" w:eastAsiaTheme="majorEastAsia" w:hAnsi="Calibri" w:cs="Calibri"/>
      <w:noProof/>
      <w:color w:val="171717" w:themeColor="background2" w:themeShade="1A"/>
      <w:sz w:val="30"/>
      <w:szCs w:val="30"/>
      <w:lang w:eastAsia="en-AU"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89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4F3ABF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281260"/>
    <w:pPr>
      <w:contextualSpacing/>
    </w:pPr>
    <w:rPr>
      <w:rFonts w:ascii="Calibri Light" w:eastAsiaTheme="majorEastAsia" w:hAnsi="Calibri Light" w:cs="Calibri Light"/>
      <w:b/>
      <w:bCs/>
      <w:color w:val="5D015E"/>
      <w:spacing w:val="-10"/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281260"/>
    <w:rPr>
      <w:rFonts w:ascii="Calibri Light" w:eastAsiaTheme="majorEastAsia" w:hAnsi="Calibri Light" w:cs="Calibri Light"/>
      <w:b/>
      <w:bCs/>
      <w:color w:val="5D015E"/>
      <w:spacing w:val="-10"/>
      <w:kern w:val="28"/>
      <w:sz w:val="60"/>
      <w:szCs w:val="60"/>
      <w:lang w:eastAsia="en-AU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9A6DB8"/>
    <w:rPr>
      <w:rFonts w:ascii="Calibri" w:eastAsiaTheme="majorEastAsia" w:hAnsi="Calibri" w:cs="Calibri"/>
      <w:noProof/>
      <w:color w:val="171717" w:themeColor="background2" w:themeShade="1A"/>
      <w:sz w:val="40"/>
      <w:szCs w:val="40"/>
      <w:lang w:eastAsia="en-A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3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qroydy/Library/Group%20Containers/UBF8T346G9.Office/User%20Content.localized/Templates.localized/MCCS%20TEMPLATE%20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Level 1, 162 Grand Boulevard, Joondalup 6027</CompanyAddress>
  <CompanyPhone/>
  <CompanyFax/>
  <CompanyEmail>hello@mycarecoordination.com.au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ID xmlns="0e4ef8b4-06ec-4671-8bbe-fdcb419e8ca0">SA-009</Document_x0020_ID>
    <Document_x0020_Version xmlns="0e4ef8b4-06ec-4671-8bbe-fdcb419e8ca0">1</Document_x0020_Version>
    <Owner xmlns="0e4ef8b4-06ec-4671-8bbe-fdcb419e8ca0">
      <UserInfo>
        <DisplayName>Rati Makita</DisplayName>
        <AccountId>12</AccountId>
        <AccountType/>
      </UserInfo>
    </Owner>
    <Document_x0020_Type xmlns="0e4ef8b4-06ec-4671-8bbe-fdcb419e8ca0">Service Access</Document_x0020_Type>
    <Review_x0020_Date xmlns="0e4ef8b4-06ec-4671-8bbe-fdcb419e8ca0">2026-05-13T16:00:00+00:00</Review_x0020_Date>
    <Status xmlns="0e4ef8b4-06ec-4671-8bbe-fdcb419e8ca0">Published</Status>
    <Next_x0020_Review_x0020_Date xmlns="0e4ef8b4-06ec-4671-8bbe-fdcb419e8ca0">2028-05-02T16:00:00+00:00</Next_x0020_Review_x0020_Date>
    <Review_x0020_Cadence xmlns="0e4ef8b4-06ec-4671-8bbe-fdcb419e8ca0">Biennial</Review_x0020_Cadenc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8F21537F09E46985AD573BA93C4EB" ma:contentTypeVersion="12" ma:contentTypeDescription="Create a new document." ma:contentTypeScope="" ma:versionID="22d4eb796be21f8aee8a60f07ee24345">
  <xsd:schema xmlns:xsd="http://www.w3.org/2001/XMLSchema" xmlns:xs="http://www.w3.org/2001/XMLSchema" xmlns:p="http://schemas.microsoft.com/office/2006/metadata/properties" xmlns:ns2="0e4ef8b4-06ec-4671-8bbe-fdcb419e8ca0" targetNamespace="http://schemas.microsoft.com/office/2006/metadata/properties" ma:root="true" ma:fieldsID="2f2435148048f52591374b7f725ef49e" ns2:_="">
    <xsd:import namespace="0e4ef8b4-06ec-4671-8bbe-fdcb419e8ca0"/>
    <xsd:element name="properties">
      <xsd:complexType>
        <xsd:sequence>
          <xsd:element name="documentManagement">
            <xsd:complexType>
              <xsd:all>
                <xsd:element ref="ns2:Document_x0020_ID"/>
                <xsd:element ref="ns2:Document_x0020_Version"/>
                <xsd:element ref="ns2:Status" minOccurs="0"/>
                <xsd:element ref="ns2:Review_x0020_Date"/>
                <xsd:element ref="ns2:Owner"/>
                <xsd:element ref="ns2:Document_x0020_Typ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ext_x0020_Review_x0020_Date"/>
                <xsd:element ref="ns2:Review_x0020_Cadenc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ef8b4-06ec-4671-8bbe-fdcb419e8ca0" elementFormDefault="qualified">
    <xsd:import namespace="http://schemas.microsoft.com/office/2006/documentManagement/types"/>
    <xsd:import namespace="http://schemas.microsoft.com/office/infopath/2007/PartnerControls"/>
    <xsd:element name="Document_x0020_ID" ma:index="8" ma:displayName="ID No." ma:internalName="Document_x0020_ID">
      <xsd:simpleType>
        <xsd:restriction base="dms:Text">
          <xsd:maxLength value="255"/>
        </xsd:restriction>
      </xsd:simpleType>
    </xsd:element>
    <xsd:element name="Document_x0020_Version" ma:index="9" ma:displayName="Document Version" ma:internalName="Document_x0020_Version">
      <xsd:simpleType>
        <xsd:restriction base="dms:Text">
          <xsd:maxLength value="255"/>
        </xsd:restriction>
      </xsd:simpleType>
    </xsd:element>
    <xsd:element name="Status" ma:index="10" nillable="true" ma:displayName="Status" ma:default="Draft" ma:format="Dropdown" ma:internalName="Status">
      <xsd:simpleType>
        <xsd:restriction base="dms:Choice">
          <xsd:enumeration value="Draft"/>
          <xsd:enumeration value="In Review"/>
          <xsd:enumeration value="Approved"/>
          <xsd:enumeration value="Published"/>
          <xsd:enumeration value="Archived"/>
        </xsd:restriction>
      </xsd:simpleType>
    </xsd:element>
    <xsd:element name="Review_x0020_Date" ma:index="11" ma:displayName="Last Review Date" ma:format="DateOnly" ma:internalName="Review_x0020_Date">
      <xsd:simpleType>
        <xsd:restriction base="dms:DateTime"/>
      </xsd:simpleType>
    </xsd:element>
    <xsd:element name="Owner" ma:index="12" ma:displayName="Custodian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Type" ma:index="13" nillable="true" ma:displayName="Document Group" ma:format="Dropdown" ma:internalName="Document_x0020_Type">
      <xsd:simpleType>
        <xsd:restriction base="dms:Choice">
          <xsd:enumeration value="Policy &amp; Procedure"/>
          <xsd:enumeration value="Form"/>
          <xsd:enumeration value="Template"/>
          <xsd:enumeration value="Register"/>
          <xsd:enumeration value="Guideline"/>
          <xsd:enumeration value="Service Access"/>
          <xsd:enumeration value="Risk Management"/>
          <xsd:enumeration value="Human Resources"/>
          <xsd:enumeration value="Emergency &amp; Disaster"/>
          <xsd:enumeration value="Work Health &amp; Safety"/>
          <xsd:enumeration value="Quality Management"/>
          <xsd:enumeration value="Finance"/>
          <xsd:enumeration value="Easy Read English"/>
          <xsd:enumeration value="Governance"/>
          <xsd:enumeration value="Conflict of Interest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ext_x0020_Review_x0020_Date" ma:index="17" ma:displayName="Next Review Date" ma:format="DateOnly" ma:internalName="Next_x0020_Review_x0020_Date">
      <xsd:simpleType>
        <xsd:restriction base="dms:DateTime"/>
      </xsd:simpleType>
    </xsd:element>
    <xsd:element name="Review_x0020_Cadence" ma:index="18" ma:displayName="Review Cadence" ma:format="Dropdown" ma:internalName="Review_x0020_Cadence">
      <xsd:simpleType>
        <xsd:restriction base="dms:Choice">
          <xsd:enumeration value="Annual"/>
          <xsd:enumeration value="Biennial"/>
          <xsd:enumeration value="Trienni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EE8DD1-F458-47B5-8A69-E4AC20AA41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A9EB8A-6390-4EC0-AA85-CA12D31CD2BE}">
  <ds:schemaRefs>
    <ds:schemaRef ds:uri="http://schemas.microsoft.com/office/2006/metadata/properties"/>
    <ds:schemaRef ds:uri="http://schemas.microsoft.com/office/infopath/2007/PartnerControls"/>
    <ds:schemaRef ds:uri="cf277b09-6030-4839-97fa-9873de52f9af"/>
    <ds:schemaRef ds:uri="cb44b4fa-ff2a-43ed-9497-0ce0c7f497fe"/>
  </ds:schemaRefs>
</ds:datastoreItem>
</file>

<file path=customXml/itemProps4.xml><?xml version="1.0" encoding="utf-8"?>
<ds:datastoreItem xmlns:ds="http://schemas.openxmlformats.org/officeDocument/2006/customXml" ds:itemID="{46BD1C4B-CA31-4C13-9389-96287DC927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74148B5-DB8D-4748-8C5D-FA6AD77B6C8B}"/>
</file>

<file path=docProps/app.xml><?xml version="1.0" encoding="utf-8"?>
<Properties xmlns="http://schemas.openxmlformats.org/officeDocument/2006/extended-properties" xmlns:vt="http://schemas.openxmlformats.org/officeDocument/2006/docPropsVTypes">
  <Template>MCCS TEMPLATE V2.dotx</Template>
  <TotalTime>30</TotalTime>
  <Pages>9</Pages>
  <Words>1729</Words>
  <Characters>9705</Characters>
  <Application>Microsoft Office Word</Application>
  <DocSecurity>0</DocSecurity>
  <Lines>441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Annual Performance Review </vt:lpstr>
    </vt:vector>
  </TitlesOfParts>
  <Manager/>
  <Company>My Care Coordination Services</Company>
  <LinksUpToDate>false</LinksUpToDate>
  <CharactersWithSpaces>11206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Annual Performance Review </dc:title>
  <dc:subject/>
  <dc:creator>Quin Roydhouse </dc:creator>
  <cp:keywords>Version 2</cp:keywords>
  <dc:description/>
  <cp:lastModifiedBy>Quin Roydhouse</cp:lastModifiedBy>
  <cp:revision>4</cp:revision>
  <dcterms:created xsi:type="dcterms:W3CDTF">2026-05-17T05:57:00Z</dcterms:created>
  <dcterms:modified xsi:type="dcterms:W3CDTF">2026-05-17T06:40:00Z</dcterms:modified>
  <cp:category>Human Resources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0x010100A8D8F21537F09E46985AD573BA93C4EB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dlc_DocIdItemGuid">
    <vt:lpwstr>e7c0fe3b-8b3d-4de1-b57f-035e01bae771</vt:lpwstr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Order">
    <vt:r8>1303800</vt:r8>
  </property>
  <property fmtid="{D5CDD505-2E9C-101B-9397-08002B2CF9AE}" pid="12" name="_SourceUrl">
    <vt:lpwstr/>
  </property>
  <property fmtid="{D5CDD505-2E9C-101B-9397-08002B2CF9AE}" pid="13" name="_SharedFileIndex">
    <vt:lpwstr/>
  </property>
</Properties>
</file>