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541" w:type="pct"/>
        <w:tblInd w:w="-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5"/>
        <w:gridCol w:w="851"/>
        <w:gridCol w:w="556"/>
        <w:gridCol w:w="587"/>
        <w:gridCol w:w="1911"/>
        <w:gridCol w:w="1942"/>
        <w:gridCol w:w="3471"/>
      </w:tblGrid>
      <w:tr w:rsidR="00C9238F" w:rsidRPr="00D2068B" w14:paraId="64901B89" w14:textId="77777777" w:rsidTr="00D8701D">
        <w:trPr>
          <w:trHeight w:val="607"/>
        </w:trPr>
        <w:tc>
          <w:tcPr>
            <w:tcW w:w="1187" w:type="pct"/>
            <w:gridSpan w:val="3"/>
            <w:vAlign w:val="bottom"/>
          </w:tcPr>
          <w:p w14:paraId="1E618037" w14:textId="2896ACDA" w:rsidR="00C9238F" w:rsidRPr="00D2068B" w:rsidRDefault="00731DDA" w:rsidP="00576892">
            <w:pPr>
              <w:spacing w:before="240"/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</w:rPr>
              <w:t>Name</w:t>
            </w:r>
            <w:r w:rsidR="00D2068B">
              <w:rPr>
                <w:rFonts w:ascii="Century Gothic" w:hAnsi="Century Gothic"/>
                <w:b/>
                <w:bCs/>
              </w:rPr>
              <w:t>:</w:t>
            </w:r>
          </w:p>
        </w:tc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1D807834" w14:textId="77777777" w:rsidR="00C9238F" w:rsidRPr="00D2068B" w:rsidRDefault="00C9238F" w:rsidP="00576892">
            <w:pPr>
              <w:spacing w:before="240"/>
              <w:rPr>
                <w:rFonts w:ascii="Century Gothic" w:hAnsi="Century Gothic"/>
                <w:b/>
                <w:bCs/>
              </w:rPr>
            </w:pPr>
          </w:p>
        </w:tc>
      </w:tr>
      <w:tr w:rsidR="00C9238F" w:rsidRPr="00D2068B" w14:paraId="437F6215" w14:textId="77777777" w:rsidTr="00D8701D">
        <w:trPr>
          <w:trHeight w:val="607"/>
        </w:trPr>
        <w:tc>
          <w:tcPr>
            <w:tcW w:w="1187" w:type="pct"/>
            <w:gridSpan w:val="3"/>
            <w:vAlign w:val="bottom"/>
          </w:tcPr>
          <w:p w14:paraId="47106FE7" w14:textId="3771F951" w:rsidR="00C9238F" w:rsidRPr="00D2068B" w:rsidRDefault="00731DDA" w:rsidP="00576892">
            <w:pPr>
              <w:spacing w:before="240"/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</w:rPr>
              <w:t xml:space="preserve">Email </w:t>
            </w:r>
            <w:sdt>
              <w:sdtPr>
                <w:rPr>
                  <w:rFonts w:ascii="Century Gothic" w:hAnsi="Century Gothic"/>
                  <w:b/>
                  <w:bCs/>
                </w:rPr>
                <w:id w:val="572943512"/>
                <w:placeholder>
                  <w:docPart w:val="E31ED0C0A7894717A04F7ED348B7857C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D2068B">
                  <w:rPr>
                    <w:rFonts w:ascii="Century Gothic" w:hAnsi="Century Gothic"/>
                    <w:b/>
                    <w:bCs/>
                  </w:rPr>
                  <w:t>Address</w:t>
                </w:r>
              </w:sdtContent>
            </w:sdt>
            <w:r w:rsidR="00D2068B">
              <w:rPr>
                <w:rFonts w:ascii="Century Gothic" w:hAnsi="Century Gothic"/>
                <w:b/>
                <w:bCs/>
              </w:rPr>
              <w:t>:</w:t>
            </w:r>
          </w:p>
        </w:tc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5CA1BA92" w14:textId="77777777" w:rsidR="00C9238F" w:rsidRPr="00D2068B" w:rsidRDefault="00C9238F" w:rsidP="00576892">
            <w:pPr>
              <w:spacing w:before="240"/>
              <w:rPr>
                <w:rFonts w:ascii="Century Gothic" w:hAnsi="Century Gothic"/>
                <w:b/>
                <w:bCs/>
              </w:rPr>
            </w:pPr>
          </w:p>
        </w:tc>
      </w:tr>
      <w:tr w:rsidR="00C9238F" w:rsidRPr="00D2068B" w14:paraId="11F7566E" w14:textId="77777777" w:rsidTr="00D8701D">
        <w:trPr>
          <w:trHeight w:val="55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1E111FA2" w14:textId="77777777" w:rsidR="00C9238F" w:rsidRPr="00D2068B" w:rsidRDefault="00C9238F" w:rsidP="00576892">
            <w:pPr>
              <w:rPr>
                <w:rFonts w:ascii="Century Gothic" w:hAnsi="Century Gothic"/>
                <w:b/>
                <w:bCs/>
                <w:sz w:val="8"/>
              </w:rPr>
            </w:pPr>
          </w:p>
        </w:tc>
      </w:tr>
      <w:tr w:rsidR="00731DDA" w:rsidRPr="00D2068B" w14:paraId="2504022B" w14:textId="77777777" w:rsidTr="00D8701D">
        <w:trPr>
          <w:trHeight w:val="607"/>
        </w:trPr>
        <w:tc>
          <w:tcPr>
            <w:tcW w:w="2391" w:type="pct"/>
            <w:gridSpan w:val="5"/>
            <w:vAlign w:val="bottom"/>
          </w:tcPr>
          <w:p w14:paraId="58BB85DD" w14:textId="2A767543" w:rsidR="00731DDA" w:rsidRPr="00D2068B" w:rsidRDefault="00731DDA" w:rsidP="00731DDA">
            <w:pPr>
              <w:spacing w:before="240"/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</w:rPr>
              <w:t>Phone Number</w:t>
            </w:r>
            <w:r w:rsidR="00D2068B">
              <w:rPr>
                <w:rFonts w:ascii="Century Gothic" w:hAnsi="Century Gothic"/>
                <w:b/>
                <w:bCs/>
              </w:rPr>
              <w:t>:</w:t>
            </w:r>
          </w:p>
        </w:tc>
        <w:tc>
          <w:tcPr>
            <w:tcW w:w="2609" w:type="pct"/>
            <w:gridSpan w:val="2"/>
            <w:tcBorders>
              <w:bottom w:val="single" w:sz="4" w:space="0" w:color="auto"/>
            </w:tcBorders>
            <w:vAlign w:val="bottom"/>
          </w:tcPr>
          <w:p w14:paraId="2D0B4933" w14:textId="31AF2E79" w:rsidR="00731DDA" w:rsidRPr="00D2068B" w:rsidRDefault="00731DDA" w:rsidP="00731DDA">
            <w:pPr>
              <w:spacing w:before="240"/>
              <w:rPr>
                <w:rFonts w:ascii="Century Gothic" w:hAnsi="Century Gothic"/>
                <w:b/>
                <w:bCs/>
              </w:rPr>
            </w:pPr>
          </w:p>
        </w:tc>
      </w:tr>
      <w:tr w:rsidR="00731DDA" w:rsidRPr="00D2068B" w14:paraId="5132F96D" w14:textId="77777777" w:rsidTr="00D8701D">
        <w:trPr>
          <w:trHeight w:val="597"/>
        </w:trPr>
        <w:tc>
          <w:tcPr>
            <w:tcW w:w="5000" w:type="pct"/>
            <w:gridSpan w:val="7"/>
            <w:vAlign w:val="bottom"/>
          </w:tcPr>
          <w:p w14:paraId="25D400E4" w14:textId="7913DF96" w:rsidR="00731DDA" w:rsidRPr="00D2068B" w:rsidRDefault="00731DDA" w:rsidP="00731DDA">
            <w:pPr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</w:rPr>
              <w:t>Do you identify as any of the following?</w:t>
            </w:r>
          </w:p>
        </w:tc>
      </w:tr>
      <w:tr w:rsidR="00731DDA" w:rsidRPr="00D2068B" w14:paraId="360BEC87" w14:textId="77777777" w:rsidTr="00D8701D">
        <w:trPr>
          <w:trHeight w:val="518"/>
        </w:trPr>
        <w:tc>
          <w:tcPr>
            <w:tcW w:w="919" w:type="pct"/>
            <w:gridSpan w:val="2"/>
            <w:vAlign w:val="bottom"/>
          </w:tcPr>
          <w:p w14:paraId="2B97B932" w14:textId="77777777" w:rsidR="00731DDA" w:rsidRPr="00D2068B" w:rsidRDefault="00731DDA" w:rsidP="00731DDA">
            <w:pPr>
              <w:spacing w:before="120"/>
              <w:ind w:left="698"/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  <w:sz w:val="36"/>
              </w:rPr>
              <w:sym w:font="Wingdings 2" w:char="F0A3"/>
            </w:r>
          </w:p>
        </w:tc>
        <w:tc>
          <w:tcPr>
            <w:tcW w:w="4081" w:type="pct"/>
            <w:gridSpan w:val="5"/>
            <w:tcBorders>
              <w:bottom w:val="single" w:sz="4" w:space="0" w:color="auto"/>
            </w:tcBorders>
            <w:vAlign w:val="bottom"/>
          </w:tcPr>
          <w:p w14:paraId="76A86A88" w14:textId="53ADACDA" w:rsidR="00731DDA" w:rsidRPr="00D2068B" w:rsidRDefault="00731DDA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</w:rPr>
              <w:t>Aboriginal or Torres Strait Islander</w:t>
            </w:r>
          </w:p>
        </w:tc>
      </w:tr>
      <w:tr w:rsidR="00731DDA" w:rsidRPr="00D2068B" w14:paraId="7CD4A98E" w14:textId="77777777" w:rsidTr="00D8701D">
        <w:trPr>
          <w:trHeight w:val="518"/>
        </w:trPr>
        <w:tc>
          <w:tcPr>
            <w:tcW w:w="919" w:type="pct"/>
            <w:gridSpan w:val="2"/>
            <w:vAlign w:val="bottom"/>
          </w:tcPr>
          <w:p w14:paraId="027DBA1C" w14:textId="77777777" w:rsidR="00731DDA" w:rsidRPr="00D2068B" w:rsidRDefault="00731DDA" w:rsidP="00731DDA">
            <w:pPr>
              <w:spacing w:before="120"/>
              <w:ind w:left="698"/>
              <w:rPr>
                <w:rFonts w:ascii="Century Gothic" w:hAnsi="Century Gothic"/>
                <w:b/>
                <w:bCs/>
                <w:sz w:val="36"/>
              </w:rPr>
            </w:pPr>
            <w:r w:rsidRPr="00D2068B">
              <w:rPr>
                <w:rFonts w:ascii="Century Gothic" w:hAnsi="Century Gothic"/>
                <w:b/>
                <w:bCs/>
                <w:sz w:val="36"/>
              </w:rPr>
              <w:sym w:font="Wingdings 2" w:char="F0A3"/>
            </w:r>
          </w:p>
        </w:tc>
        <w:tc>
          <w:tcPr>
            <w:tcW w:w="408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596717" w14:textId="5B648755" w:rsidR="00731DDA" w:rsidRPr="00D2068B" w:rsidRDefault="00731DDA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</w:rPr>
              <w:t>Person with disability</w:t>
            </w:r>
          </w:p>
        </w:tc>
      </w:tr>
      <w:tr w:rsidR="00731DDA" w:rsidRPr="00D2068B" w14:paraId="31DCB6FB" w14:textId="77777777" w:rsidTr="00D8701D">
        <w:trPr>
          <w:trHeight w:val="518"/>
        </w:trPr>
        <w:tc>
          <w:tcPr>
            <w:tcW w:w="919" w:type="pct"/>
            <w:gridSpan w:val="2"/>
            <w:vAlign w:val="bottom"/>
          </w:tcPr>
          <w:p w14:paraId="0579B961" w14:textId="77777777" w:rsidR="00731DDA" w:rsidRPr="00D2068B" w:rsidRDefault="00731DDA" w:rsidP="00731DDA">
            <w:pPr>
              <w:spacing w:before="120"/>
              <w:ind w:left="698"/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  <w:sz w:val="36"/>
              </w:rPr>
              <w:sym w:font="Wingdings 2" w:char="F0A3"/>
            </w:r>
          </w:p>
        </w:tc>
        <w:tc>
          <w:tcPr>
            <w:tcW w:w="408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C97D68" w14:textId="7C0BB0F9" w:rsidR="00731DDA" w:rsidRPr="00D2068B" w:rsidRDefault="00731DDA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</w:rPr>
              <w:t>Polynesian or of Polynesian cultural heritage</w:t>
            </w:r>
          </w:p>
        </w:tc>
      </w:tr>
      <w:tr w:rsidR="00731DDA" w:rsidRPr="00D2068B" w14:paraId="7025E0DA" w14:textId="77777777" w:rsidTr="00D8701D">
        <w:trPr>
          <w:trHeight w:val="103"/>
        </w:trPr>
        <w:tc>
          <w:tcPr>
            <w:tcW w:w="1470" w:type="pct"/>
            <w:gridSpan w:val="4"/>
            <w:vAlign w:val="bottom"/>
          </w:tcPr>
          <w:p w14:paraId="37E8B8FA" w14:textId="77777777" w:rsidR="00731DDA" w:rsidRPr="00D2068B" w:rsidRDefault="00731DDA" w:rsidP="00731DDA">
            <w:pPr>
              <w:rPr>
                <w:rFonts w:ascii="Century Gothic" w:hAnsi="Century Gothic"/>
                <w:b/>
                <w:bCs/>
                <w:sz w:val="8"/>
              </w:rPr>
            </w:pPr>
          </w:p>
        </w:tc>
        <w:tc>
          <w:tcPr>
            <w:tcW w:w="3530" w:type="pct"/>
            <w:gridSpan w:val="3"/>
            <w:vAlign w:val="bottom"/>
          </w:tcPr>
          <w:p w14:paraId="760D1D31" w14:textId="77777777" w:rsidR="00731DDA" w:rsidRPr="00D2068B" w:rsidRDefault="00731DDA" w:rsidP="00731DDA">
            <w:pPr>
              <w:rPr>
                <w:rFonts w:ascii="Century Gothic" w:hAnsi="Century Gothic"/>
                <w:b/>
                <w:bCs/>
                <w:sz w:val="8"/>
              </w:rPr>
            </w:pPr>
          </w:p>
        </w:tc>
      </w:tr>
      <w:tr w:rsidR="00731DDA" w:rsidRPr="00D2068B" w14:paraId="62E4FFD2" w14:textId="77777777" w:rsidTr="00D8701D">
        <w:trPr>
          <w:trHeight w:val="962"/>
        </w:trPr>
        <w:tc>
          <w:tcPr>
            <w:tcW w:w="5000" w:type="pct"/>
            <w:gridSpan w:val="7"/>
            <w:vAlign w:val="bottom"/>
          </w:tcPr>
          <w:p w14:paraId="782FF55E" w14:textId="7ABB7792" w:rsidR="00731DDA" w:rsidRPr="00D2068B" w:rsidRDefault="00D2068B" w:rsidP="00731DDA">
            <w:pPr>
              <w:spacing w:before="240"/>
              <w:rPr>
                <w:rFonts w:ascii="Century Gothic" w:hAnsi="Century Gothic"/>
                <w:b/>
                <w:bCs/>
              </w:rPr>
            </w:pPr>
            <w:r w:rsidRPr="00D2068B">
              <w:rPr>
                <w:rFonts w:ascii="Century Gothic" w:hAnsi="Century Gothic"/>
                <w:b/>
                <w:bCs/>
              </w:rPr>
              <w:t xml:space="preserve">Please tell us about </w:t>
            </w:r>
            <w:r w:rsidR="00D8701D">
              <w:rPr>
                <w:rFonts w:ascii="Century Gothic" w:hAnsi="Century Gothic"/>
                <w:b/>
                <w:bCs/>
              </w:rPr>
              <w:t xml:space="preserve">your design </w:t>
            </w:r>
            <w:r w:rsidRPr="00D2068B">
              <w:rPr>
                <w:rFonts w:ascii="Century Gothic" w:hAnsi="Century Gothic"/>
                <w:b/>
                <w:bCs/>
              </w:rPr>
              <w:t xml:space="preserve">experience </w:t>
            </w:r>
            <w:r w:rsidR="00D8701D">
              <w:rPr>
                <w:rFonts w:ascii="Century Gothic" w:hAnsi="Century Gothic"/>
                <w:b/>
                <w:bCs/>
              </w:rPr>
              <w:t>so far</w:t>
            </w:r>
            <w:r w:rsidRPr="00D2068B">
              <w:rPr>
                <w:rFonts w:ascii="Century Gothic" w:hAnsi="Century Gothic"/>
                <w:b/>
                <w:bCs/>
              </w:rPr>
              <w:t>:</w:t>
            </w:r>
          </w:p>
        </w:tc>
      </w:tr>
      <w:tr w:rsidR="00D8701D" w:rsidRPr="00D2068B" w14:paraId="74EB4159" w14:textId="77777777" w:rsidTr="00D8701D">
        <w:trPr>
          <w:trHeight w:val="472"/>
        </w:trPr>
        <w:tc>
          <w:tcPr>
            <w:tcW w:w="509" w:type="pct"/>
            <w:tcBorders>
              <w:bottom w:val="single" w:sz="4" w:space="0" w:color="auto"/>
            </w:tcBorders>
            <w:vAlign w:val="bottom"/>
          </w:tcPr>
          <w:p w14:paraId="4B2A3076" w14:textId="77777777" w:rsidR="00D8701D" w:rsidRPr="00D2068B" w:rsidRDefault="00D8701D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491" w:type="pct"/>
            <w:gridSpan w:val="6"/>
            <w:tcBorders>
              <w:bottom w:val="single" w:sz="4" w:space="0" w:color="auto"/>
            </w:tcBorders>
            <w:vAlign w:val="bottom"/>
          </w:tcPr>
          <w:p w14:paraId="2C91EAD9" w14:textId="77777777" w:rsidR="00D8701D" w:rsidRPr="00D2068B" w:rsidRDefault="00D8701D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</w:tr>
      <w:tr w:rsidR="00731DDA" w:rsidRPr="00D2068B" w14:paraId="18BF0A95" w14:textId="77777777" w:rsidTr="00D8701D">
        <w:trPr>
          <w:trHeight w:val="472"/>
        </w:trPr>
        <w:tc>
          <w:tcPr>
            <w:tcW w:w="509" w:type="pct"/>
            <w:tcBorders>
              <w:bottom w:val="single" w:sz="4" w:space="0" w:color="auto"/>
            </w:tcBorders>
            <w:vAlign w:val="bottom"/>
          </w:tcPr>
          <w:p w14:paraId="0637120E" w14:textId="5BA4E37D" w:rsidR="00731DDA" w:rsidRPr="00D2068B" w:rsidRDefault="00731DDA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491" w:type="pct"/>
            <w:gridSpan w:val="6"/>
            <w:tcBorders>
              <w:bottom w:val="single" w:sz="4" w:space="0" w:color="auto"/>
            </w:tcBorders>
            <w:vAlign w:val="bottom"/>
          </w:tcPr>
          <w:p w14:paraId="565D899F" w14:textId="77777777" w:rsidR="00731DDA" w:rsidRDefault="00731DDA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  <w:p w14:paraId="09BC52BE" w14:textId="0036EE38" w:rsidR="00D8701D" w:rsidRPr="00D2068B" w:rsidRDefault="00D8701D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</w:tr>
      <w:tr w:rsidR="005E13A3" w:rsidRPr="00D2068B" w14:paraId="2FF46C0A" w14:textId="77777777" w:rsidTr="00D8701D">
        <w:trPr>
          <w:trHeight w:val="962"/>
        </w:trPr>
        <w:tc>
          <w:tcPr>
            <w:tcW w:w="509" w:type="pct"/>
            <w:tcBorders>
              <w:top w:val="single" w:sz="4" w:space="0" w:color="auto"/>
            </w:tcBorders>
            <w:vAlign w:val="bottom"/>
          </w:tcPr>
          <w:p w14:paraId="4C640871" w14:textId="77777777" w:rsidR="005E13A3" w:rsidRPr="00D2068B" w:rsidRDefault="005E13A3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491" w:type="pct"/>
            <w:gridSpan w:val="6"/>
            <w:tcBorders>
              <w:bottom w:val="single" w:sz="4" w:space="0" w:color="auto"/>
            </w:tcBorders>
            <w:vAlign w:val="bottom"/>
          </w:tcPr>
          <w:p w14:paraId="3F5572F3" w14:textId="77777777" w:rsidR="005E13A3" w:rsidRDefault="005E13A3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  <w:p w14:paraId="34A4C3B3" w14:textId="4EE19672" w:rsidR="005E13A3" w:rsidRPr="00D2068B" w:rsidRDefault="005E13A3" w:rsidP="00731DDA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  <w:bookmarkStart w:id="0" w:name="_GoBack"/>
        <w:bookmarkEnd w:id="0"/>
      </w:tr>
      <w:tr w:rsidR="00D8701D" w:rsidRPr="00D2068B" w14:paraId="21E00285" w14:textId="77777777" w:rsidTr="00D8701D">
        <w:trPr>
          <w:gridAfter w:val="1"/>
          <w:wAfter w:w="1673" w:type="pct"/>
          <w:trHeight w:val="962"/>
        </w:trPr>
        <w:tc>
          <w:tcPr>
            <w:tcW w:w="332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A122F4" w14:textId="77777777" w:rsidR="00D8701D" w:rsidRDefault="00D8701D" w:rsidP="00731DDA">
            <w:pPr>
              <w:spacing w:before="240"/>
              <w:rPr>
                <w:rFonts w:ascii="Century Gothic" w:hAnsi="Century Gothic"/>
                <w:b/>
                <w:bCs/>
              </w:rPr>
            </w:pPr>
          </w:p>
          <w:p w14:paraId="14E90E88" w14:textId="009AD93E" w:rsidR="00D8701D" w:rsidRDefault="00D8701D" w:rsidP="00731DDA">
            <w:pPr>
              <w:spacing w:before="24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Please tell us more about the collection or garments which you wish to showcase (inspiration, materials,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etc</w:t>
            </w:r>
            <w:proofErr w:type="spellEnd"/>
            <w:r>
              <w:rPr>
                <w:rFonts w:ascii="Century Gothic" w:hAnsi="Century Gothic"/>
                <w:b/>
                <w:bCs/>
              </w:rPr>
              <w:t>)</w:t>
            </w:r>
          </w:p>
          <w:p w14:paraId="1AF77213" w14:textId="3D843B70" w:rsidR="00D8701D" w:rsidRPr="00D2068B" w:rsidRDefault="00D8701D" w:rsidP="00731DDA">
            <w:pPr>
              <w:spacing w:before="240"/>
              <w:rPr>
                <w:rFonts w:ascii="Century Gothic" w:hAnsi="Century Gothic"/>
                <w:b/>
                <w:bCs/>
              </w:rPr>
            </w:pPr>
          </w:p>
        </w:tc>
      </w:tr>
      <w:tr w:rsidR="00D8701D" w:rsidRPr="00D2068B" w14:paraId="0FAEE6D4" w14:textId="77777777" w:rsidTr="00D8701D">
        <w:trPr>
          <w:trHeight w:val="962"/>
        </w:trPr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BFDDAC" w14:textId="77777777" w:rsidR="00D8701D" w:rsidRPr="00D2068B" w:rsidRDefault="00D8701D" w:rsidP="00E341B7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491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A7E953" w14:textId="77777777" w:rsidR="00D8701D" w:rsidRDefault="00D8701D" w:rsidP="00E341B7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</w:tr>
      <w:tr w:rsidR="00D8701D" w:rsidRPr="00D2068B" w14:paraId="2947A154" w14:textId="77777777" w:rsidTr="00D8701D">
        <w:trPr>
          <w:trHeight w:val="962"/>
        </w:trPr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7776D4" w14:textId="77777777" w:rsidR="00D8701D" w:rsidRPr="00D2068B" w:rsidRDefault="00D8701D" w:rsidP="00E341B7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491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168972" w14:textId="77777777" w:rsidR="00D8701D" w:rsidRDefault="00D8701D" w:rsidP="00E341B7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  <w:p w14:paraId="12A39995" w14:textId="77777777" w:rsidR="00D8701D" w:rsidRPr="00D2068B" w:rsidRDefault="00D8701D" w:rsidP="00E341B7">
            <w:pPr>
              <w:spacing w:before="120"/>
              <w:rPr>
                <w:rFonts w:ascii="Century Gothic" w:hAnsi="Century Gothic"/>
                <w:b/>
                <w:bCs/>
              </w:rPr>
            </w:pPr>
          </w:p>
        </w:tc>
      </w:tr>
    </w:tbl>
    <w:p w14:paraId="47769E7D" w14:textId="77777777" w:rsidR="00C9238F" w:rsidRPr="00D2068B" w:rsidRDefault="00C9238F" w:rsidP="00AF6BFE">
      <w:pPr>
        <w:pStyle w:val="NoSpacing"/>
        <w:rPr>
          <w:rFonts w:ascii="Century Gothic" w:hAnsi="Century Gothic"/>
          <w:b/>
          <w:bCs/>
        </w:rPr>
      </w:pPr>
    </w:p>
    <w:sectPr w:rsidR="00C9238F" w:rsidRPr="00D2068B" w:rsidSect="00D2068B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C89A2" w14:textId="77777777" w:rsidR="006D7204" w:rsidRDefault="006D7204" w:rsidP="00C9238F">
      <w:pPr>
        <w:spacing w:after="0" w:line="240" w:lineRule="auto"/>
      </w:pPr>
      <w:r>
        <w:separator/>
      </w:r>
    </w:p>
  </w:endnote>
  <w:endnote w:type="continuationSeparator" w:id="0">
    <w:p w14:paraId="3FA0530F" w14:textId="77777777" w:rsidR="006D7204" w:rsidRDefault="006D720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8A5577-CB3D-41D3-8155-AB20174BE61C}"/>
    <w:embedBold r:id="rId2" w:fontKey="{FCAB0EAF-124A-4E8E-AEE4-328AB4B83A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271EED1-938C-4C62-B360-F13B4D799DB5}"/>
    <w:embedBold r:id="rId4" w:fontKey="{530C62A6-3DC9-4FA1-AC52-93FC0044236F}"/>
    <w:embedItalic r:id="rId5" w:fontKey="{0B63830A-9EAC-444A-9617-E53AC332C3D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DD78555-95EA-4A74-95F6-A61AF41500B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7" w:fontKey="{8275959F-5087-48E3-98EB-67A99303D00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0BC22E04-B76E-4D0C-8336-BE13D9CDC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49BC5EB1" w14:textId="77777777" w:rsidTr="00C4167A">
      <w:tc>
        <w:tcPr>
          <w:tcW w:w="4675" w:type="dxa"/>
          <w:vAlign w:val="center"/>
        </w:tcPr>
        <w:p w14:paraId="0EB855C4" w14:textId="63FE59F5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0BEFB52" w14:textId="6C79A375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A898756" w14:textId="2FCE07A3" w:rsidR="00576892" w:rsidRPr="00003212" w:rsidRDefault="00D2068B" w:rsidP="00003212">
    <w:pPr>
      <w:pStyle w:val="NoSpacing"/>
    </w:pPr>
    <w:r>
      <w:rPr>
        <w:noProof/>
        <w:szCs w:val="24"/>
      </w:rPr>
      <w:drawing>
        <wp:anchor distT="0" distB="0" distL="114300" distR="114300" simplePos="0" relativeHeight="251658240" behindDoc="1" locked="0" layoutInCell="1" allowOverlap="1" wp14:anchorId="6F8AFF86" wp14:editId="2A857B28">
          <wp:simplePos x="0" y="0"/>
          <wp:positionH relativeFrom="column">
            <wp:posOffset>5699414</wp:posOffset>
          </wp:positionH>
          <wp:positionV relativeFrom="paragraph">
            <wp:posOffset>-1010159</wp:posOffset>
          </wp:positionV>
          <wp:extent cx="1010169" cy="1256482"/>
          <wp:effectExtent l="0" t="0" r="0" b="127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(16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736" cy="12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C4FD4A" w14:textId="77777777" w:rsidR="006D7204" w:rsidRDefault="006D7204" w:rsidP="00C9238F">
      <w:pPr>
        <w:spacing w:after="0" w:line="240" w:lineRule="auto"/>
      </w:pPr>
      <w:r>
        <w:separator/>
      </w:r>
    </w:p>
  </w:footnote>
  <w:footnote w:type="continuationSeparator" w:id="0">
    <w:p w14:paraId="0B3EDC43" w14:textId="77777777" w:rsidR="006D7204" w:rsidRDefault="006D720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000000" w:themeFill="text1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F95974D" w14:textId="77777777" w:rsidTr="005E13A3">
      <w:trPr>
        <w:trHeight w:val="990"/>
      </w:trPr>
      <w:tc>
        <w:tcPr>
          <w:tcW w:w="1350" w:type="dxa"/>
          <w:shd w:val="clear" w:color="auto" w:fill="E00A7A"/>
          <w:vAlign w:val="center"/>
        </w:tcPr>
        <w:p w14:paraId="345DE18E" w14:textId="2271DE34" w:rsidR="00576892" w:rsidRPr="00731DDA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entury Gothic" w:eastAsia="Calibri" w:hAnsi="Century Gothic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E00A7A"/>
          <w:vAlign w:val="center"/>
        </w:tcPr>
        <w:p w14:paraId="10A2C614" w14:textId="07CE5030" w:rsidR="00576892" w:rsidRPr="00731DDA" w:rsidRDefault="00D8701D" w:rsidP="00576892">
          <w:pPr>
            <w:tabs>
              <w:tab w:val="center" w:pos="4680"/>
              <w:tab w:val="right" w:pos="9360"/>
            </w:tabs>
            <w:spacing w:after="0"/>
            <w:rPr>
              <w:rFonts w:ascii="Century Gothic" w:eastAsia="Calibri" w:hAnsi="Century Gothic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entury Gothic" w:eastAsia="Calibri" w:hAnsi="Century Gothic" w:cs="Times New Roman"/>
              <w:b/>
              <w:noProof/>
              <w:color w:val="FFFFFF" w:themeColor="background1"/>
              <w:sz w:val="44"/>
              <w:szCs w:val="24"/>
            </w:rPr>
            <w:t xml:space="preserve">DESIGNER </w:t>
          </w:r>
          <w:r w:rsidR="00731DDA" w:rsidRPr="00731DDA">
            <w:rPr>
              <w:rFonts w:ascii="Century Gothic" w:eastAsia="Calibri" w:hAnsi="Century Gothic" w:cs="Times New Roman"/>
              <w:b/>
              <w:noProof/>
              <w:color w:val="FFFFFF" w:themeColor="background1"/>
              <w:sz w:val="44"/>
              <w:szCs w:val="24"/>
            </w:rPr>
            <w:t>APPLICATION FORM</w:t>
          </w:r>
        </w:p>
      </w:tc>
    </w:tr>
  </w:tbl>
  <w:p w14:paraId="38DA3AF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DDA"/>
    <w:rsid w:val="00003212"/>
    <w:rsid w:val="00052382"/>
    <w:rsid w:val="0006568A"/>
    <w:rsid w:val="00065A07"/>
    <w:rsid w:val="00076F0F"/>
    <w:rsid w:val="00084253"/>
    <w:rsid w:val="000D1F49"/>
    <w:rsid w:val="001727CA"/>
    <w:rsid w:val="00182BC7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E13A3"/>
    <w:rsid w:val="005F2035"/>
    <w:rsid w:val="005F7990"/>
    <w:rsid w:val="0063739C"/>
    <w:rsid w:val="006D7204"/>
    <w:rsid w:val="00731DDA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2068B"/>
    <w:rsid w:val="00D8701D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0C1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l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1ED0C0A7894717A04F7ED348B7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FB133-EB2A-48B4-ADC7-E5DC354D8126}"/>
      </w:docPartPr>
      <w:docPartBody>
        <w:p w:rsidR="009310E0" w:rsidRDefault="00EF44E8">
          <w:pPr>
            <w:pStyle w:val="E31ED0C0A7894717A04F7ED348B7857C"/>
          </w:pPr>
          <w:r w:rsidRPr="00576892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8DC"/>
    <w:rsid w:val="007068DC"/>
    <w:rsid w:val="009310E0"/>
    <w:rsid w:val="009F6E8D"/>
    <w:rsid w:val="00EF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353EBB63EED484081FE5CCA431D5DD4">
    <w:name w:val="3353EBB63EED484081FE5CCA431D5DD4"/>
  </w:style>
  <w:style w:type="paragraph" w:customStyle="1" w:styleId="8E6471DE991441C98875C6E213815237">
    <w:name w:val="8E6471DE991441C98875C6E213815237"/>
  </w:style>
  <w:style w:type="paragraph" w:customStyle="1" w:styleId="E31ED0C0A7894717A04F7ED348B7857C">
    <w:name w:val="E31ED0C0A7894717A04F7ED348B7857C"/>
  </w:style>
  <w:style w:type="paragraph" w:customStyle="1" w:styleId="D2FC18B1AC9547A8885A9FB35DD4B940">
    <w:name w:val="D2FC18B1AC9547A8885A9FB35DD4B940"/>
  </w:style>
  <w:style w:type="paragraph" w:customStyle="1" w:styleId="2CD281852F4C40E7BD3A3EF80E86B2E3">
    <w:name w:val="2CD281852F4C40E7BD3A3EF80E86B2E3"/>
  </w:style>
  <w:style w:type="paragraph" w:customStyle="1" w:styleId="9573427B113445A9BE160B5AF66035D6">
    <w:name w:val="9573427B113445A9BE160B5AF66035D6"/>
  </w:style>
  <w:style w:type="paragraph" w:customStyle="1" w:styleId="C5697FD962424DA8B77FB05976386EB2">
    <w:name w:val="C5697FD962424DA8B77FB05976386EB2"/>
  </w:style>
  <w:style w:type="paragraph" w:customStyle="1" w:styleId="CCF0784AF574411487199F4C5A4B1D73">
    <w:name w:val="CCF0784AF574411487199F4C5A4B1D73"/>
  </w:style>
  <w:style w:type="paragraph" w:customStyle="1" w:styleId="D4A9C60FFB564095AC951D311D27BE1D">
    <w:name w:val="D4A9C60FFB564095AC951D311D27BE1D"/>
  </w:style>
  <w:style w:type="paragraph" w:customStyle="1" w:styleId="D736B3B84727421FA9B02EE832ECFA3C">
    <w:name w:val="D736B3B84727421FA9B02EE832ECFA3C"/>
  </w:style>
  <w:style w:type="paragraph" w:customStyle="1" w:styleId="A69C0D0713C4469581904F1F9F2A28CD">
    <w:name w:val="A69C0D0713C4469581904F1F9F2A28CD"/>
  </w:style>
  <w:style w:type="character" w:styleId="PlaceholderText">
    <w:name w:val="Placeholder Text"/>
    <w:basedOn w:val="DefaultParagraphFont"/>
    <w:uiPriority w:val="99"/>
    <w:semiHidden/>
    <w:rsid w:val="007068DC"/>
    <w:rPr>
      <w:color w:val="808080"/>
    </w:rPr>
  </w:style>
  <w:style w:type="paragraph" w:customStyle="1" w:styleId="9154AF99FFEC487187E8773B25358C49">
    <w:name w:val="9154AF99FFEC487187E8773B25358C49"/>
  </w:style>
  <w:style w:type="paragraph" w:customStyle="1" w:styleId="D2F698890DE94249A8FCEFDE113C8520">
    <w:name w:val="D2F698890DE94249A8FCEFDE113C8520"/>
  </w:style>
  <w:style w:type="paragraph" w:customStyle="1" w:styleId="BEF497570A194BB19FCD856751A35DA6">
    <w:name w:val="BEF497570A194BB19FCD856751A35DA6"/>
  </w:style>
  <w:style w:type="paragraph" w:customStyle="1" w:styleId="D72B966D15F341D6B6AF39FFB7C6BEF0">
    <w:name w:val="D72B966D15F341D6B6AF39FFB7C6BEF0"/>
    <w:rsid w:val="007068DC"/>
  </w:style>
  <w:style w:type="paragraph" w:customStyle="1" w:styleId="CE8CFD16FB534403B191FAAA628B5EF7">
    <w:name w:val="CE8CFD16FB534403B191FAAA628B5EF7"/>
    <w:rsid w:val="007068DC"/>
  </w:style>
  <w:style w:type="paragraph" w:customStyle="1" w:styleId="42F817284DE74836BE079406ACE5C044">
    <w:name w:val="42F817284DE74836BE079406ACE5C044"/>
    <w:rsid w:val="007068DC"/>
  </w:style>
  <w:style w:type="paragraph" w:customStyle="1" w:styleId="05DD5B2DC7EE434CA6B85BA84E8EB3F0">
    <w:name w:val="05DD5B2DC7EE434CA6B85BA84E8EB3F0"/>
    <w:rsid w:val="007068DC"/>
  </w:style>
  <w:style w:type="paragraph" w:customStyle="1" w:styleId="812C14A9B306494BB2A1C15811AB136B">
    <w:name w:val="812C14A9B306494BB2A1C15811AB136B"/>
    <w:rsid w:val="007068DC"/>
  </w:style>
  <w:style w:type="paragraph" w:customStyle="1" w:styleId="FBB3129C0B5A4608ACB1DF168FECA895">
    <w:name w:val="FBB3129C0B5A4608ACB1DF168FECA895"/>
    <w:rsid w:val="007068DC"/>
  </w:style>
  <w:style w:type="paragraph" w:customStyle="1" w:styleId="28276DBD62BD4107A378FE7507E23D14">
    <w:name w:val="28276DBD62BD4107A378FE7507E23D14"/>
    <w:rsid w:val="007068DC"/>
  </w:style>
  <w:style w:type="paragraph" w:customStyle="1" w:styleId="D772B6E3F5C74638BB55D92D1AED99A6">
    <w:name w:val="D772B6E3F5C74638BB55D92D1AED99A6"/>
    <w:rsid w:val="007068DC"/>
  </w:style>
  <w:style w:type="paragraph" w:customStyle="1" w:styleId="E32BF290729D48BC80314B4A235E272C">
    <w:name w:val="E32BF290729D48BC80314B4A235E272C"/>
    <w:rsid w:val="007068DC"/>
  </w:style>
  <w:style w:type="paragraph" w:customStyle="1" w:styleId="D22FFA2F5C1C485D8DCA1660FF1DE352">
    <w:name w:val="D22FFA2F5C1C485D8DCA1660FF1DE352"/>
    <w:rsid w:val="007068DC"/>
  </w:style>
  <w:style w:type="paragraph" w:customStyle="1" w:styleId="D56B50A3064643C1A1AEA79A6A514D03">
    <w:name w:val="D56B50A3064643C1A1AEA79A6A514D03"/>
    <w:rsid w:val="007068DC"/>
  </w:style>
  <w:style w:type="paragraph" w:customStyle="1" w:styleId="0D42304CC913429DA4CD41B54322EA1D">
    <w:name w:val="0D42304CC913429DA4CD41B54322EA1D"/>
    <w:rsid w:val="007068DC"/>
  </w:style>
  <w:style w:type="paragraph" w:customStyle="1" w:styleId="24FBA90FB98E41E48788C8F3E041E385">
    <w:name w:val="24FBA90FB98E41E48788C8F3E041E385"/>
    <w:rsid w:val="007068DC"/>
  </w:style>
  <w:style w:type="paragraph" w:customStyle="1" w:styleId="B1F103B1172E496A810E6B0044EE995C">
    <w:name w:val="B1F103B1172E496A810E6B0044EE995C"/>
    <w:rsid w:val="007068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2020-07-08T00:49:00Z</dcterms:created>
  <dcterms:modified xsi:type="dcterms:W3CDTF">2020-07-08T00:49:00Z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