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CalendarTable"/>
        <w:tblW w:w="5000" w:type="pct"/>
        <w:tblLayout w:type="fixed"/>
        <w:tblLook w:val="04A0" w:firstRow="1" w:lastRow="0" w:firstColumn="1" w:lastColumn="0" w:noHBand="0" w:noVBand="1"/>
        <w:tblCaption w:val="Calendar layout table"/>
        <w:tblDescription w:val="Calendar layout table"/>
      </w:tblPr>
      <w:tblGrid>
        <w:gridCol w:w="4679"/>
        <w:gridCol w:w="576"/>
        <w:gridCol w:w="8569"/>
      </w:tblGrid>
      <w:tr w:rsidR="00F93E3B" w14:paraId="75774ED9" w14:textId="77777777">
        <w:tc>
          <w:tcPr>
            <w:tcW w:w="4680" w:type="dxa"/>
          </w:tcPr>
          <w:tbl>
            <w:tblPr>
              <w:tblStyle w:val="CalendarTable"/>
              <w:tblW w:w="5000" w:type="pct"/>
              <w:tblLayout w:type="fixed"/>
              <w:tblLook w:val="04A0" w:firstRow="1" w:lastRow="0" w:firstColumn="1" w:lastColumn="0" w:noHBand="0" w:noVBand="1"/>
              <w:tblCaption w:val="Layout table for photos"/>
            </w:tblPr>
            <w:tblGrid>
              <w:gridCol w:w="4679"/>
            </w:tblGrid>
            <w:tr w:rsidR="00F93E3B" w14:paraId="242C7059" w14:textId="77777777">
              <w:trPr>
                <w:trHeight w:hRule="exact" w:val="3528"/>
              </w:trPr>
              <w:tc>
                <w:tcPr>
                  <w:tcW w:w="4680" w:type="dxa"/>
                  <w:tcMar>
                    <w:top w:w="288" w:type="dxa"/>
                  </w:tcMar>
                </w:tcPr>
                <w:p w14:paraId="5E4DA311" w14:textId="77777777" w:rsidR="00F93E3B" w:rsidRDefault="00F93E3B">
                  <w:pPr>
                    <w:pStyle w:val="NoSpacing"/>
                  </w:pPr>
                </w:p>
                <w:p w14:paraId="35FAE740" w14:textId="77777777" w:rsidR="00920707" w:rsidRPr="00920707" w:rsidRDefault="00920707" w:rsidP="00920707"/>
                <w:p w14:paraId="3CE1230A" w14:textId="77777777" w:rsidR="00920707" w:rsidRPr="00920707" w:rsidRDefault="00920707" w:rsidP="00920707"/>
                <w:p w14:paraId="2FE4D21D" w14:textId="77777777" w:rsidR="00920707" w:rsidRPr="00920707" w:rsidRDefault="00920707" w:rsidP="00920707"/>
                <w:p w14:paraId="3595FF41" w14:textId="77777777" w:rsidR="00920707" w:rsidRDefault="00920707" w:rsidP="00920707">
                  <w:pPr>
                    <w:rPr>
                      <w:color w:val="404040" w:themeColor="text1" w:themeTint="BF"/>
                    </w:rPr>
                  </w:pPr>
                </w:p>
                <w:p w14:paraId="5C530C4E" w14:textId="77777777" w:rsidR="00920707" w:rsidRDefault="00920707" w:rsidP="00920707">
                  <w:pPr>
                    <w:rPr>
                      <w:color w:val="404040" w:themeColor="text1" w:themeTint="BF"/>
                    </w:rPr>
                  </w:pPr>
                </w:p>
                <w:p w14:paraId="09448199" w14:textId="1DE8C5B5" w:rsidR="00920707" w:rsidRPr="00920707" w:rsidRDefault="00920707" w:rsidP="00920707">
                  <w:pPr>
                    <w:tabs>
                      <w:tab w:val="left" w:pos="1740"/>
                    </w:tabs>
                  </w:pPr>
                  <w:r>
                    <w:tab/>
                  </w:r>
                </w:p>
              </w:tc>
            </w:tr>
            <w:tr w:rsidR="00F93E3B" w14:paraId="19AFE7AA" w14:textId="77777777">
              <w:trPr>
                <w:trHeight w:hRule="exact" w:val="288"/>
              </w:trPr>
              <w:tc>
                <w:tcPr>
                  <w:tcW w:w="4680" w:type="dxa"/>
                </w:tcPr>
                <w:p w14:paraId="57DECEC9" w14:textId="77777777" w:rsidR="00F93E3B" w:rsidRDefault="00F93E3B"/>
              </w:tc>
            </w:tr>
            <w:tr w:rsidR="00F93E3B" w14:paraId="03C54D6C" w14:textId="77777777">
              <w:trPr>
                <w:trHeight w:hRule="exact" w:val="6840"/>
              </w:trPr>
              <w:tc>
                <w:tcPr>
                  <w:tcW w:w="4680" w:type="dxa"/>
                </w:tcPr>
                <w:p w14:paraId="2C6583A2" w14:textId="5E04A386" w:rsidR="00CE6118" w:rsidRDefault="00CE6118" w:rsidP="00CE6118">
                  <w:pPr>
                    <w:pStyle w:val="Title"/>
                  </w:pPr>
                  <w:r>
                    <w:t>HALL RENTAL AVAILABILITY 20</w:t>
                  </w:r>
                  <w:r w:rsidR="000B5D82">
                    <w:t>26</w:t>
                  </w:r>
                </w:p>
                <w:p w14:paraId="4D77A57C" w14:textId="77777777" w:rsidR="00CE6118" w:rsidRDefault="00CE6118" w:rsidP="00CE6118">
                  <w:pPr>
                    <w:spacing w:after="80"/>
                    <w:rPr>
                      <w:sz w:val="16"/>
                      <w:szCs w:val="16"/>
                    </w:rPr>
                  </w:pPr>
                </w:p>
                <w:p w14:paraId="02145267" w14:textId="77777777" w:rsidR="00CE6118" w:rsidRDefault="00CE6118" w:rsidP="00CE6118">
                  <w:pPr>
                    <w:pStyle w:val="NoSpacing"/>
                  </w:pPr>
                </w:p>
                <w:tbl>
                  <w:tblPr>
                    <w:tblW w:w="5000" w:type="pct"/>
                    <w:tblBorders>
                      <w:insideH w:val="single" w:sz="24" w:space="0" w:color="FFFFFF" w:themeColor="background1"/>
                      <w:insideV w:val="single" w:sz="24" w:space="0" w:color="FFFFFF" w:themeColor="background1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Caption w:val="Layout table"/>
                  </w:tblPr>
                  <w:tblGrid>
                    <w:gridCol w:w="2391"/>
                    <w:gridCol w:w="1170"/>
                    <w:gridCol w:w="617"/>
                    <w:gridCol w:w="501"/>
                  </w:tblGrid>
                  <w:tr w:rsidR="00CE6118" w14:paraId="58528B76" w14:textId="77777777" w:rsidTr="00CE6118">
                    <w:trPr>
                      <w:trHeight w:val="360"/>
                    </w:trPr>
                    <w:tc>
                      <w:tcPr>
                        <w:tcW w:w="2556" w:type="pct"/>
                        <w:tcBorders>
                          <w:top w:val="nil"/>
                          <w:left w:val="nil"/>
                          <w:bottom w:val="nil"/>
                          <w:right w:val="single" w:sz="24" w:space="0" w:color="FFFFFF" w:themeColor="background1"/>
                        </w:tcBorders>
                        <w:hideMark/>
                      </w:tcPr>
                      <w:tbl>
                        <w:tblPr>
                          <w:tblW w:w="7110" w:type="dxa"/>
                          <w:tblBorders>
                            <w:insideH w:val="single" w:sz="24" w:space="0" w:color="FFFFFF" w:themeColor="background1"/>
                            <w:insideV w:val="single" w:sz="24" w:space="0" w:color="FFFFFF" w:themeColor="background1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600" w:firstRow="0" w:lastRow="0" w:firstColumn="0" w:lastColumn="0" w:noHBand="1" w:noVBand="1"/>
                          <w:tblCaption w:val="Content table"/>
                        </w:tblPr>
                        <w:tblGrid>
                          <w:gridCol w:w="3478"/>
                          <w:gridCol w:w="1741"/>
                          <w:gridCol w:w="1891"/>
                        </w:tblGrid>
                        <w:tr w:rsidR="00CE6118" w:rsidRPr="00AE5F8F" w14:paraId="15C5F5FA" w14:textId="77777777">
                          <w:tc>
                            <w:tcPr>
                              <w:tcW w:w="2446" w:type="pct"/>
                              <w:tcBorders>
                                <w:top w:val="nil"/>
                                <w:left w:val="nil"/>
                                <w:bottom w:val="single" w:sz="24" w:space="0" w:color="FFFFFF" w:themeColor="background1"/>
                                <w:right w:val="single" w:sz="24" w:space="0" w:color="FFFFFF" w:themeColor="background1"/>
                              </w:tcBorders>
                              <w:hideMark/>
                            </w:tcPr>
                            <w:p w14:paraId="60A9F06A" w14:textId="4CE20F03" w:rsidR="00CE6118" w:rsidRPr="00AE5F8F" w:rsidRDefault="00CE6118" w:rsidP="00CE6118">
                              <w:pPr>
                                <w:pStyle w:val="Heading2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AE5F8F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AVAIL</w:t>
                              </w:r>
                              <w:r w:rsidR="00920707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</w:t>
                              </w:r>
                              <w:r w:rsidR="00AE5F8F" w:rsidRPr="00AE5F8F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bilit</w:t>
                              </w:r>
                              <w:r w:rsidRPr="00AE5F8F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Y</w:t>
                              </w:r>
                            </w:p>
                          </w:tc>
                          <w:tc>
                            <w:tcPr>
                              <w:tcW w:w="1224" w:type="pct"/>
                              <w:tcBorders>
                                <w:top w:val="nil"/>
                                <w:left w:val="single" w:sz="24" w:space="0" w:color="FFFFFF" w:themeColor="background1"/>
                                <w:bottom w:val="single" w:sz="24" w:space="0" w:color="FFFFFF" w:themeColor="background1"/>
                                <w:right w:val="single" w:sz="24" w:space="0" w:color="FFFFFF" w:themeColor="background1"/>
                              </w:tcBorders>
                            </w:tcPr>
                            <w:p w14:paraId="7278F8C9" w14:textId="77777777" w:rsidR="00CE6118" w:rsidRPr="00AE5F8F" w:rsidRDefault="00CE6118" w:rsidP="00CE6118">
                              <w:pPr>
                                <w:pStyle w:val="Heading2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  <w:tc>
                            <w:tcPr>
                              <w:tcW w:w="1330" w:type="pct"/>
                              <w:tcBorders>
                                <w:top w:val="nil"/>
                                <w:left w:val="single" w:sz="24" w:space="0" w:color="FFFFFF" w:themeColor="background1"/>
                                <w:bottom w:val="single" w:sz="24" w:space="0" w:color="FFFFFF" w:themeColor="background1"/>
                                <w:right w:val="nil"/>
                              </w:tcBorders>
                            </w:tcPr>
                            <w:p w14:paraId="25ED258A" w14:textId="77777777" w:rsidR="00CE6118" w:rsidRPr="00AE5F8F" w:rsidRDefault="00CE6118" w:rsidP="00CE6118">
                              <w:pPr>
                                <w:pStyle w:val="Heading2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CE6118" w:rsidRPr="00AE5F8F" w14:paraId="7ADB51BF" w14:textId="77777777" w:rsidTr="00CE6118">
                          <w:trPr>
                            <w:gridAfter w:val="2"/>
                            <w:wAfter w:w="2554" w:type="pct"/>
                            <w:trHeight w:val="360"/>
                          </w:trPr>
                          <w:tc>
                            <w:tcPr>
                              <w:tcW w:w="2446" w:type="pct"/>
                              <w:tcBorders>
                                <w:top w:val="single" w:sz="24" w:space="0" w:color="FFFFFF" w:themeColor="background1"/>
                                <w:left w:val="nil"/>
                                <w:bottom w:val="single" w:sz="24" w:space="0" w:color="FFFFFF" w:themeColor="background1"/>
                                <w:right w:val="nil"/>
                              </w:tcBorders>
                              <w:shd w:val="clear" w:color="auto" w:fill="00B0F0"/>
                              <w:hideMark/>
                            </w:tcPr>
                            <w:p w14:paraId="667A3F4D" w14:textId="77777777" w:rsidR="00CE6118" w:rsidRPr="00AE5F8F" w:rsidRDefault="00CE6118" w:rsidP="00CE6118">
                              <w:pPr>
                                <w:pStyle w:val="Heading3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E5F8F">
                                <w:rPr>
                                  <w:sz w:val="28"/>
                                  <w:szCs w:val="28"/>
                                </w:rPr>
                                <w:t>EVENT/ RESERVED</w:t>
                              </w:r>
                            </w:p>
                          </w:tc>
                        </w:tr>
                        <w:tr w:rsidR="00CE6118" w:rsidRPr="00AE5F8F" w14:paraId="789F1A38" w14:textId="77777777" w:rsidTr="00CE6118">
                          <w:trPr>
                            <w:gridAfter w:val="2"/>
                            <w:wAfter w:w="2554" w:type="pct"/>
                            <w:trHeight w:val="360"/>
                          </w:trPr>
                          <w:tc>
                            <w:tcPr>
                              <w:tcW w:w="2446" w:type="pct"/>
                              <w:tcBorders>
                                <w:top w:val="single" w:sz="24" w:space="0" w:color="FFFFFF" w:themeColor="background1"/>
                                <w:left w:val="nil"/>
                                <w:bottom w:val="single" w:sz="24" w:space="0" w:color="FFFFFF" w:themeColor="background1"/>
                                <w:right w:val="nil"/>
                              </w:tcBorders>
                              <w:shd w:val="clear" w:color="auto" w:fill="92D050"/>
                              <w:hideMark/>
                            </w:tcPr>
                            <w:p w14:paraId="4ADC185A" w14:textId="77777777" w:rsidR="00CE6118" w:rsidRPr="00AE5F8F" w:rsidRDefault="00CE6118" w:rsidP="00CE6118">
                              <w:pPr>
                                <w:pStyle w:val="Heading3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E5F8F">
                                <w:rPr>
                                  <w:sz w:val="28"/>
                                  <w:szCs w:val="28"/>
                                </w:rPr>
                                <w:t>HPFD MONTHLY MEETING</w:t>
                              </w:r>
                            </w:p>
                          </w:tc>
                        </w:tr>
                        <w:tr w:rsidR="00CE6118" w:rsidRPr="00AE5F8F" w14:paraId="3091A289" w14:textId="77777777">
                          <w:trPr>
                            <w:gridAfter w:val="2"/>
                            <w:wAfter w:w="2554" w:type="pct"/>
                            <w:trHeight w:val="360"/>
                          </w:trPr>
                          <w:tc>
                            <w:tcPr>
                              <w:tcW w:w="2446" w:type="pct"/>
                              <w:tcBorders>
                                <w:top w:val="single" w:sz="24" w:space="0" w:color="FFFFFF" w:themeColor="background1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FF0000"/>
                              <w:hideMark/>
                            </w:tcPr>
                            <w:p w14:paraId="0ABDDB45" w14:textId="77777777" w:rsidR="00CE6118" w:rsidRPr="00AE5F8F" w:rsidRDefault="00CE6118" w:rsidP="00CE6118">
                              <w:pPr>
                                <w:pStyle w:val="Heading3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E5F8F">
                                <w:rPr>
                                  <w:sz w:val="28"/>
                                  <w:szCs w:val="28"/>
                                </w:rPr>
                                <w:t>DRILL/ TRAINING</w:t>
                              </w:r>
                            </w:p>
                          </w:tc>
                        </w:tr>
                      </w:tbl>
                      <w:p w14:paraId="5E152BA6" w14:textId="77777777" w:rsidR="00CE6118" w:rsidRPr="00AE5F8F" w:rsidRDefault="00CE6118" w:rsidP="00CE6118">
                        <w:pPr>
                          <w:spacing w:after="160" w:line="30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250" w:type="pct"/>
                        <w:tcBorders>
                          <w:top w:val="nil"/>
                          <w:left w:val="single" w:sz="24" w:space="0" w:color="FFFFFF" w:themeColor="background1"/>
                          <w:bottom w:val="nil"/>
                          <w:right w:val="single" w:sz="24" w:space="0" w:color="FFFFFF" w:themeColor="background1"/>
                        </w:tcBorders>
                      </w:tcPr>
                      <w:p w14:paraId="6D385CE3" w14:textId="77777777" w:rsidR="00CE6118" w:rsidRPr="00AE5F8F" w:rsidRDefault="00CE6118" w:rsidP="00CE6118">
                        <w:pPr>
                          <w:pStyle w:val="Heading2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659" w:type="pct"/>
                        <w:tcBorders>
                          <w:top w:val="nil"/>
                          <w:left w:val="single" w:sz="24" w:space="0" w:color="FFFFFF" w:themeColor="background1"/>
                          <w:bottom w:val="nil"/>
                          <w:right w:val="single" w:sz="24" w:space="0" w:color="FFFFFF" w:themeColor="background1"/>
                        </w:tcBorders>
                      </w:tcPr>
                      <w:p w14:paraId="26506BA6" w14:textId="77777777" w:rsidR="00CE6118" w:rsidRDefault="00CE6118" w:rsidP="00CE6118">
                        <w:pPr>
                          <w:pStyle w:val="Heading2"/>
                        </w:pPr>
                      </w:p>
                    </w:tc>
                    <w:tc>
                      <w:tcPr>
                        <w:tcW w:w="536" w:type="pct"/>
                        <w:tcBorders>
                          <w:top w:val="nil"/>
                          <w:left w:val="single" w:sz="24" w:space="0" w:color="FFFFFF" w:themeColor="background1"/>
                          <w:bottom w:val="nil"/>
                          <w:right w:val="nil"/>
                        </w:tcBorders>
                      </w:tcPr>
                      <w:p w14:paraId="763E8A74" w14:textId="77777777" w:rsidR="00CE6118" w:rsidRDefault="00CE6118" w:rsidP="00CE6118">
                        <w:pPr>
                          <w:pStyle w:val="Heading2"/>
                        </w:pPr>
                      </w:p>
                    </w:tc>
                  </w:tr>
                </w:tbl>
                <w:p w14:paraId="0C5714CA" w14:textId="0B785437" w:rsidR="00F93E3B" w:rsidRDefault="00F93E3B">
                  <w:pPr>
                    <w:pStyle w:val="NoSpacing"/>
                  </w:pPr>
                </w:p>
              </w:tc>
            </w:tr>
          </w:tbl>
          <w:p w14:paraId="4337D903" w14:textId="77777777" w:rsidR="00F93E3B" w:rsidRDefault="00F93E3B"/>
        </w:tc>
        <w:tc>
          <w:tcPr>
            <w:tcW w:w="576" w:type="dxa"/>
          </w:tcPr>
          <w:p w14:paraId="508D2B72" w14:textId="77777777" w:rsidR="00F93E3B" w:rsidRDefault="00F93E3B"/>
        </w:tc>
        <w:tc>
          <w:tcPr>
            <w:tcW w:w="8571" w:type="dxa"/>
          </w:tcPr>
          <w:p w14:paraId="52C888B5" w14:textId="2B4A2D22" w:rsidR="00F93E3B" w:rsidRDefault="00A14581">
            <w:pPr>
              <w:pStyle w:val="Year"/>
              <w:rPr>
                <w:spacing w:val="-40"/>
              </w:rPr>
            </w:pPr>
            <w:r>
              <w:fldChar w:fldCharType="begin"/>
            </w:r>
            <w:r>
              <w:instrText xml:space="preserve"> DOCVARIABLE  MonthStart1 \@  yyyy   \* MERGEFORMAT </w:instrText>
            </w:r>
            <w:r>
              <w:fldChar w:fldCharType="separate"/>
            </w:r>
            <w:r w:rsidR="00A31E81">
              <w:t>2026</w:t>
            </w:r>
            <w:r>
              <w:fldChar w:fldCharType="end"/>
            </w:r>
          </w:p>
          <w:tbl>
            <w:tblPr>
              <w:tblStyle w:val="CalendarTable"/>
              <w:tblW w:w="5000" w:type="pct"/>
              <w:tblLayout w:type="fixed"/>
              <w:tblLook w:val="04A0" w:firstRow="1" w:lastRow="0" w:firstColumn="1" w:lastColumn="0" w:noHBand="0" w:noVBand="1"/>
              <w:tblCaption w:val="Sunday start calendar table"/>
              <w:tblDescription w:val="Sunday start calendar table"/>
            </w:tblPr>
            <w:tblGrid>
              <w:gridCol w:w="2469"/>
              <w:gridCol w:w="583"/>
              <w:gridCol w:w="2467"/>
              <w:gridCol w:w="583"/>
              <w:gridCol w:w="2467"/>
            </w:tblGrid>
            <w:tr w:rsidR="00F93E3B" w14:paraId="55F3FAC6" w14:textId="77777777" w:rsidTr="00BC060C">
              <w:tc>
                <w:tcPr>
                  <w:tcW w:w="2469" w:type="dxa"/>
                </w:tcPr>
                <w:p w14:paraId="72316EDA" w14:textId="77777777" w:rsidR="00F93E3B" w:rsidRDefault="00A14581">
                  <w:pPr>
                    <w:pStyle w:val="Months"/>
                  </w:pPr>
                  <w:bookmarkStart w:id="0" w:name="_Calendar"/>
                  <w:bookmarkEnd w:id="0"/>
                  <w:r>
                    <w:t>January</w:t>
                  </w:r>
                </w:p>
                <w:tbl>
                  <w:tblPr>
                    <w:tblStyle w:val="CalendarTable"/>
                    <w:tblW w:w="2477" w:type="dxa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53"/>
                    <w:gridCol w:w="360"/>
                    <w:gridCol w:w="353"/>
                    <w:gridCol w:w="353"/>
                    <w:gridCol w:w="353"/>
                    <w:gridCol w:w="353"/>
                    <w:gridCol w:w="352"/>
                  </w:tblGrid>
                  <w:tr w:rsidR="00F93E3B" w14:paraId="5332DBC2" w14:textId="77777777" w:rsidTr="00BD42BA">
                    <w:tc>
                      <w:tcPr>
                        <w:tcW w:w="711" w:type="pct"/>
                      </w:tcPr>
                      <w:p w14:paraId="6D769EFF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27" w:type="pct"/>
                      </w:tcPr>
                      <w:p w14:paraId="7ABE9BF0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3" w:type="pct"/>
                      </w:tcPr>
                      <w:p w14:paraId="7D713767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3" w:type="pct"/>
                      </w:tcPr>
                      <w:p w14:paraId="7B6755F0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3" w:type="pct"/>
                      </w:tcPr>
                      <w:p w14:paraId="4658CB34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3" w:type="pct"/>
                      </w:tcPr>
                      <w:p w14:paraId="57785CD6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13" w:type="pct"/>
                      </w:tcPr>
                      <w:p w14:paraId="3F8E5A81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1353D0B8" w14:textId="77777777" w:rsidTr="00BD42BA">
                    <w:tc>
                      <w:tcPr>
                        <w:tcW w:w="711" w:type="pct"/>
                      </w:tcPr>
                      <w:p w14:paraId="61257399" w14:textId="253419E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27" w:type="pct"/>
                      </w:tcPr>
                      <w:p w14:paraId="74D0916A" w14:textId="29A2BC6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006791BD" w14:textId="478447F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204EA773" w14:textId="37D1022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FF0000"/>
                      </w:tcPr>
                      <w:p w14:paraId="047AAB91" w14:textId="36A476DA" w:rsidR="00F93E3B" w:rsidRPr="00CE6118" w:rsidRDefault="00A14581">
                        <w:pPr>
                          <w:pStyle w:val="Dates"/>
                          <w:rPr>
                            <w:color w:val="auto"/>
                          </w:rPr>
                        </w:pP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IF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DocVariable MonthStart1 \@ dddd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color w:val="auto"/>
                          </w:rPr>
                          <w:instrText>Thursday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= “Thursday" 1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IF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=D2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noProof/>
                            <w:color w:val="auto"/>
                          </w:rPr>
                          <w:instrText>1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 &lt;&gt; 0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=D2+1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noProof/>
                            <w:color w:val="auto"/>
                          </w:rPr>
                          <w:instrText>2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 ""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noProof/>
                            <w:color w:val="auto"/>
                          </w:rPr>
                          <w:instrText>2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 w:rsidRPr="00CE6118">
                          <w:rPr>
                            <w:noProof/>
                            <w:color w:val="auto"/>
                          </w:rPr>
                          <w:t>1</w: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711491CB" w14:textId="0A7759B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3D2A1AD2" w14:textId="16AD2A5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6EA7A315" w14:textId="77777777" w:rsidTr="00BD42BA">
                    <w:tc>
                      <w:tcPr>
                        <w:tcW w:w="711" w:type="pct"/>
                      </w:tcPr>
                      <w:p w14:paraId="117AE1F0" w14:textId="72AF231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27" w:type="pct"/>
                      </w:tcPr>
                      <w:p w14:paraId="323A656B" w14:textId="3E70B86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05517A50" w14:textId="45A73CF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92D050"/>
                      </w:tcPr>
                      <w:p w14:paraId="21CE0AA2" w14:textId="6D6F153A" w:rsidR="00F93E3B" w:rsidRDefault="006315BC" w:rsidP="006315BC">
                        <w:pPr>
                          <w:pStyle w:val="Dates"/>
                          <w:tabs>
                            <w:tab w:val="center" w:pos="176"/>
                          </w:tabs>
                          <w:jc w:val="left"/>
                        </w:pPr>
                        <w:r>
                          <w:tab/>
                        </w:r>
                        <w:r w:rsidR="00A14581" w:rsidRPr="00D51B4B">
                          <w:rPr>
                            <w:shd w:val="clear" w:color="auto" w:fill="92D050"/>
                          </w:rPr>
                          <w:fldChar w:fldCharType="begin"/>
                        </w:r>
                        <w:r w:rsidR="00A14581" w:rsidRPr="00D51B4B">
                          <w:rPr>
                            <w:shd w:val="clear" w:color="auto" w:fill="92D050"/>
                          </w:rPr>
                          <w:instrText xml:space="preserve"> =C3+1 </w:instrText>
                        </w:r>
                        <w:r w:rsidR="00A14581" w:rsidRPr="00D51B4B">
                          <w:rPr>
                            <w:shd w:val="clear" w:color="auto" w:fill="92D050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shd w:val="clear" w:color="auto" w:fill="92D050"/>
                          </w:rPr>
                          <w:t>7</w:t>
                        </w:r>
                        <w:r w:rsidR="00A14581" w:rsidRPr="00D51B4B">
                          <w:rPr>
                            <w:shd w:val="clear" w:color="auto" w:fill="92D050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FF0000"/>
                      </w:tcPr>
                      <w:p w14:paraId="787AABD6" w14:textId="41595762" w:rsidR="00F93E3B" w:rsidRPr="00CE6118" w:rsidRDefault="00A14581">
                        <w:pPr>
                          <w:pStyle w:val="Dates"/>
                          <w:rPr>
                            <w:color w:val="auto"/>
                          </w:rPr>
                        </w:pP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=D3+1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8</w: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151F196C" w14:textId="3A055B8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00B0F0"/>
                      </w:tcPr>
                      <w:p w14:paraId="651EEE44" w14:textId="244C515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398974CC" w14:textId="77777777" w:rsidTr="00BD42BA">
                    <w:tc>
                      <w:tcPr>
                        <w:tcW w:w="711" w:type="pct"/>
                      </w:tcPr>
                      <w:p w14:paraId="30284A8D" w14:textId="1BE8843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27" w:type="pct"/>
                      </w:tcPr>
                      <w:p w14:paraId="14C0C8AF" w14:textId="4DF111E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42DFA3A9" w14:textId="45D33B7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18966C2E" w14:textId="4AF6C87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FF0000"/>
                      </w:tcPr>
                      <w:p w14:paraId="5DC0D5C2" w14:textId="54D19281" w:rsidR="00F93E3B" w:rsidRPr="00CE6118" w:rsidRDefault="00A14581">
                        <w:pPr>
                          <w:pStyle w:val="Dates"/>
                          <w:rPr>
                            <w:color w:val="auto"/>
                          </w:rPr>
                        </w:pP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=D4+1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15</w: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49D56465" w14:textId="7CAE9B4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1A794645" w14:textId="075FC35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662F9F4" w14:textId="77777777" w:rsidTr="0032697B">
                    <w:tc>
                      <w:tcPr>
                        <w:tcW w:w="711" w:type="pct"/>
                        <w:shd w:val="clear" w:color="auto" w:fill="00B0F0"/>
                      </w:tcPr>
                      <w:p w14:paraId="695284A2" w14:textId="5E20BBE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27" w:type="pct"/>
                        <w:shd w:val="clear" w:color="auto" w:fill="EE0000"/>
                      </w:tcPr>
                      <w:p w14:paraId="1DB7227B" w14:textId="3B4A9E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15B2842E" w14:textId="72BBE17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7C8594BA" w14:textId="146C592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FF0000"/>
                      </w:tcPr>
                      <w:p w14:paraId="2BA7905E" w14:textId="501A596F" w:rsidR="00F93E3B" w:rsidRPr="00CE6118" w:rsidRDefault="00A14581">
                        <w:pPr>
                          <w:pStyle w:val="Dates"/>
                          <w:rPr>
                            <w:color w:val="auto"/>
                          </w:rPr>
                        </w:pP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=D5+1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22</w: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565A3619" w14:textId="14BB684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EE0000"/>
                      </w:tcPr>
                      <w:p w14:paraId="5DDA2FA7" w14:textId="7F91340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6421AF1B" w14:textId="77777777" w:rsidTr="00BD42BA">
                    <w:tc>
                      <w:tcPr>
                        <w:tcW w:w="711" w:type="pct"/>
                      </w:tcPr>
                      <w:p w14:paraId="6E1BC8C6" w14:textId="1EAC33C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27" w:type="pct"/>
                        <w:shd w:val="clear" w:color="auto" w:fill="EE0000"/>
                      </w:tcPr>
                      <w:p w14:paraId="3AF24A8B" w14:textId="3840C53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7C227EA6" w14:textId="37D7E85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5261A36F" w14:textId="7E56455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FF0000"/>
                      </w:tcPr>
                      <w:p w14:paraId="06C7C05B" w14:textId="0091A06A" w:rsidR="00F93E3B" w:rsidRPr="00CE6118" w:rsidRDefault="00A14581">
                        <w:pPr>
                          <w:pStyle w:val="Dates"/>
                          <w:rPr>
                            <w:color w:val="auto"/>
                          </w:rPr>
                        </w:pP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IF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=D6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instrText>28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 = 0,""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IF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=D6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instrText>28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  &lt;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DocVariable MonthEnd1 \@ d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color w:val="auto"/>
                          </w:rPr>
                          <w:instrText>31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  </w:instrText>
                        </w:r>
                        <w:r w:rsidRPr="00CE6118">
                          <w:rPr>
                            <w:color w:val="auto"/>
                          </w:rPr>
                          <w:fldChar w:fldCharType="begin"/>
                        </w:r>
                        <w:r w:rsidRPr="00CE6118">
                          <w:rPr>
                            <w:color w:val="auto"/>
                          </w:rPr>
                          <w:instrText xml:space="preserve"> =D6+1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instrText>29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instrText xml:space="preserve"> "" </w:instrText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instrText>29</w:instrTex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  <w:r w:rsidRPr="00CE611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29</w:t>
                        </w:r>
                        <w:r w:rsidRPr="00CE6118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382B0D2B" w14:textId="3544A91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  <w:shd w:val="clear" w:color="auto" w:fill="00B0F0"/>
                      </w:tcPr>
                      <w:p w14:paraId="66A5079B" w14:textId="62F696B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E49D252" w14:textId="77777777" w:rsidTr="00BD42BA">
                    <w:tc>
                      <w:tcPr>
                        <w:tcW w:w="711" w:type="pct"/>
                      </w:tcPr>
                      <w:p w14:paraId="7B478AED" w14:textId="1B415A7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27" w:type="pct"/>
                      </w:tcPr>
                      <w:p w14:paraId="02A9AA6D" w14:textId="1F3789D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 \@ d </w:instrText>
                        </w:r>
                        <w:r>
                          <w:fldChar w:fldCharType="separate"/>
                        </w:r>
                        <w:r w:rsidR="00954C57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3" w:type="pct"/>
                      </w:tcPr>
                      <w:p w14:paraId="41FBC2AE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3" w:type="pct"/>
                      </w:tcPr>
                      <w:p w14:paraId="7268780F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3" w:type="pct"/>
                      </w:tcPr>
                      <w:p w14:paraId="2CD2C90B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3" w:type="pct"/>
                      </w:tcPr>
                      <w:p w14:paraId="2D776C8F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3" w:type="pct"/>
                      </w:tcPr>
                      <w:p w14:paraId="598C8150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71168215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078947DC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38966983" w14:textId="77777777" w:rsidR="00F93E3B" w:rsidRDefault="00A14581">
                  <w:pPr>
                    <w:pStyle w:val="Months"/>
                  </w:pPr>
                  <w:r>
                    <w:t>May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54499224" w14:textId="77777777">
                    <w:tc>
                      <w:tcPr>
                        <w:tcW w:w="708" w:type="pct"/>
                      </w:tcPr>
                      <w:p w14:paraId="7D5A8EF8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62BABC5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46958CB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8802E5F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687FEF6A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F10ADEC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0DECE63E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782D6BD8" w14:textId="77777777" w:rsidTr="002636D5">
                    <w:tc>
                      <w:tcPr>
                        <w:tcW w:w="708" w:type="pct"/>
                      </w:tcPr>
                      <w:p w14:paraId="25786312" w14:textId="643F12D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67D63E9" w14:textId="60DFC4C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36EA83A" w14:textId="0961616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73896F5" w14:textId="6C167BA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4103FF55" w14:textId="3244EC7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16740E9" w14:textId="49A8056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01320D1B" w14:textId="65A04A5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MonthStart5 \@ dddd </w:instrText>
                        </w:r>
                        <w:r>
                          <w:fldChar w:fldCharType="separate"/>
                        </w:r>
                        <w:r w:rsidR="00A31E81">
                          <w:instrText>Friday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3822682" w14:textId="77777777" w:rsidTr="002636D5">
                    <w:tc>
                      <w:tcPr>
                        <w:tcW w:w="708" w:type="pct"/>
                      </w:tcPr>
                      <w:p w14:paraId="018F2FAA" w14:textId="3AE6186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D2444E0" w14:textId="1DD0483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3734774" w14:textId="0355F53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1888F8BF" w14:textId="6455A67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59BB756D" w14:textId="5DDA45C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794BFBA" w14:textId="2775B66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708BEFF9" w14:textId="76E8CE7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69492F2" w14:textId="77777777" w:rsidTr="002636D5">
                    <w:tc>
                      <w:tcPr>
                        <w:tcW w:w="708" w:type="pct"/>
                      </w:tcPr>
                      <w:p w14:paraId="730C1739" w14:textId="54C6269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1E3E948" w14:textId="4E2A3E0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F794780" w14:textId="50849A0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AB8B2E5" w14:textId="1617BE9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5AB3DA46" w14:textId="5382CC6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00B0F0"/>
                      </w:tcPr>
                      <w:p w14:paraId="40C99C87" w14:textId="6E95328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 w:rsidRPr="002636D5">
                          <w:rPr>
                            <w:noProof/>
                            <w:shd w:val="clear" w:color="auto" w:fill="0070C0"/>
                          </w:rPr>
                          <w:t>1</w:t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1186AC81" w14:textId="1F0C686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663231DE" w14:textId="77777777" w:rsidTr="002636D5">
                    <w:tc>
                      <w:tcPr>
                        <w:tcW w:w="708" w:type="pct"/>
                      </w:tcPr>
                      <w:p w14:paraId="3CD6560F" w14:textId="57DBB45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5B058F1" w14:textId="252B733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950C0B5" w14:textId="2862B4F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9FDD193" w14:textId="65F5822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95DA481" w14:textId="13F2A2C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87CDA3B" w14:textId="584C479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78CCDC73" w14:textId="37950A0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B8ADB98" w14:textId="77777777" w:rsidTr="002636D5">
                    <w:tc>
                      <w:tcPr>
                        <w:tcW w:w="708" w:type="pct"/>
                        <w:shd w:val="clear" w:color="auto" w:fill="00B0F0"/>
                      </w:tcPr>
                      <w:p w14:paraId="2EB008DC" w14:textId="6DDC7EC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23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23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250B963" w14:textId="0C65FD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DE4E028" w14:textId="2695537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0784C87" w14:textId="16AEE4E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21CA366" w14:textId="7B744E5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EE0000"/>
                      </w:tcPr>
                      <w:p w14:paraId="6FB5370D" w14:textId="740D86C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160DD401" w14:textId="5B0197A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969C2B4" w14:textId="77777777" w:rsidTr="00CC6E20">
                    <w:tc>
                      <w:tcPr>
                        <w:tcW w:w="708" w:type="pct"/>
                        <w:shd w:val="clear" w:color="auto" w:fill="00B0F0"/>
                      </w:tcPr>
                      <w:p w14:paraId="091716A9" w14:textId="04134BD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5CD0CF6" w14:textId="6CC673E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MonthEnd5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 w:rsidR="0014731F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67722B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137BAF29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0AFB61DC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68E5DD9B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55737559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795F5864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59CEEED6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72AD60FB" w14:textId="77777777" w:rsidR="00F93E3B" w:rsidRDefault="00A14581">
                  <w:pPr>
                    <w:pStyle w:val="Months"/>
                  </w:pPr>
                  <w:r>
                    <w:t>September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3D91784D" w14:textId="77777777">
                    <w:tc>
                      <w:tcPr>
                        <w:tcW w:w="708" w:type="pct"/>
                      </w:tcPr>
                      <w:p w14:paraId="006E63D7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5F8DCE3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573EC9A1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ECA10AD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8EE7D49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0493B74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147A9421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3A763247" w14:textId="77777777" w:rsidTr="00B8505E">
                    <w:tc>
                      <w:tcPr>
                        <w:tcW w:w="708" w:type="pct"/>
                      </w:tcPr>
                      <w:p w14:paraId="10C100AB" w14:textId="58BF341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434BE1" w14:textId="2057323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BC2D393" w14:textId="4CE2292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0C3B8A45" w14:textId="1ABDA4A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33420B4" w14:textId="664B270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1D7769A" w14:textId="395E309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1EDCA4A" w14:textId="3177417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MonthStart9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C71344F" w14:textId="77777777" w:rsidTr="00B8505E">
                    <w:tc>
                      <w:tcPr>
                        <w:tcW w:w="708" w:type="pct"/>
                      </w:tcPr>
                      <w:p w14:paraId="6373ACE0" w14:textId="4097B5C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7BBFA78" w14:textId="110F4C1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184B96B" w14:textId="2B52FF1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BC9FFF5" w14:textId="4A4CAA0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F6D3BCA" w14:textId="4966569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C9B696F" w14:textId="0212A4B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312891E1" w14:textId="57D7A33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602E15A1" w14:textId="77777777" w:rsidTr="00877754">
                    <w:tc>
                      <w:tcPr>
                        <w:tcW w:w="708" w:type="pct"/>
                        <w:shd w:val="clear" w:color="auto" w:fill="00B0F0"/>
                      </w:tcPr>
                      <w:p w14:paraId="1DF0B728" w14:textId="4DABA3D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6AF4822" w14:textId="5938E4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D6F0894" w14:textId="157F02F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7A919DE" w14:textId="7C987CE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D52161E" w14:textId="1CB7D32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12746C6" w14:textId="603E310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0AD31DE2" w14:textId="0129860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32F71CD9" w14:textId="77777777" w:rsidTr="00CE6118">
                    <w:tc>
                      <w:tcPr>
                        <w:tcW w:w="708" w:type="pct"/>
                      </w:tcPr>
                      <w:p w14:paraId="6300B9F9" w14:textId="1593298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DEB624B" w14:textId="7206BFB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A26B31C" w14:textId="6F7FF06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9B2072B" w14:textId="3A77210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DCA0032" w14:textId="77352F2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9765682" w14:textId="35FAC8A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1BE172A0" w14:textId="2DC42C4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E97B253" w14:textId="77777777">
                    <w:tc>
                      <w:tcPr>
                        <w:tcW w:w="708" w:type="pct"/>
                      </w:tcPr>
                      <w:p w14:paraId="4D1A7790" w14:textId="23E68AC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B69BB23" w14:textId="56F5B23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23CEFCD" w14:textId="05F26B6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6C86D42" w14:textId="532F7C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2143219" w14:textId="7A81507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BD2E0F9" w14:textId="6C0C987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CE6118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340D558C" w14:textId="316585D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CE6118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7BE6D41" w14:textId="77777777">
                    <w:tc>
                      <w:tcPr>
                        <w:tcW w:w="708" w:type="pct"/>
                      </w:tcPr>
                      <w:p w14:paraId="1CA10B85" w14:textId="2130995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 w:rsidR="00CE6118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943C069" w14:textId="3814E9E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MonthEnd9 \@ d </w:instrText>
                        </w:r>
                        <w:r>
                          <w:fldChar w:fldCharType="separate"/>
                        </w:r>
                        <w: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</w:rPr>
                          <w:instrText>!A12 Is Not In Table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73966D7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202B391F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353B2D22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3A3F4725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28992F75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7F72109B" w14:textId="77777777" w:rsidR="00F93E3B" w:rsidRDefault="00F93E3B">
                  <w:pPr>
                    <w:spacing w:after="40"/>
                  </w:pPr>
                </w:p>
              </w:tc>
            </w:tr>
            <w:tr w:rsidR="00F93E3B" w14:paraId="72E88B66" w14:textId="77777777" w:rsidTr="00BC060C">
              <w:trPr>
                <w:trHeight w:hRule="exact" w:val="144"/>
              </w:trPr>
              <w:tc>
                <w:tcPr>
                  <w:tcW w:w="2469" w:type="dxa"/>
                </w:tcPr>
                <w:p w14:paraId="0BE87080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F30878F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33CD6778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A073D6F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32CCB92C" w14:textId="77777777" w:rsidR="00F93E3B" w:rsidRDefault="00F93E3B">
                  <w:pPr>
                    <w:spacing w:after="40"/>
                  </w:pPr>
                </w:p>
              </w:tc>
            </w:tr>
            <w:tr w:rsidR="00F93E3B" w14:paraId="6825E8CB" w14:textId="77777777" w:rsidTr="00BC060C">
              <w:tc>
                <w:tcPr>
                  <w:tcW w:w="2469" w:type="dxa"/>
                </w:tcPr>
                <w:p w14:paraId="5E38ADA8" w14:textId="77777777" w:rsidR="00F93E3B" w:rsidRDefault="00A14581">
                  <w:pPr>
                    <w:pStyle w:val="Months"/>
                  </w:pPr>
                  <w:r>
                    <w:t>February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50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6CD7BBC7" w14:textId="77777777">
                    <w:tc>
                      <w:tcPr>
                        <w:tcW w:w="708" w:type="pct"/>
                      </w:tcPr>
                      <w:p w14:paraId="3F6AEB8F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3DBAB83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D4F7CE9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D77B297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40B0A52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697BFDB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36A82D1E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4DFE4D59" w14:textId="77777777" w:rsidTr="00C66642">
                    <w:tc>
                      <w:tcPr>
                        <w:tcW w:w="708" w:type="pct"/>
                        <w:shd w:val="clear" w:color="auto" w:fill="00B0F0"/>
                      </w:tcPr>
                      <w:p w14:paraId="2B4BA001" w14:textId="2956882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F46109F" w14:textId="6F5F648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DF85777" w14:textId="6FAFC1D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0B403073" w14:textId="0AED104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EE0000"/>
                      </w:tcPr>
                      <w:p w14:paraId="388F5271" w14:textId="1C61B9F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D5A8866" w14:textId="62786AC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452F989B" w14:textId="58ED7E3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MonthStart2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43D1517" w14:textId="77777777" w:rsidTr="00AE2D66">
                    <w:tc>
                      <w:tcPr>
                        <w:tcW w:w="708" w:type="pct"/>
                      </w:tcPr>
                      <w:p w14:paraId="2FEA1D69" w14:textId="17B888D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37702F6" w14:textId="1A81D22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7B96B96" w14:textId="731D973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F6139A0" w14:textId="705C0B9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FEC8AB0" w14:textId="468BEF8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0915A6D" w14:textId="6431B2A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1346F54C" w14:textId="19981B4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FEE7237" w14:textId="77777777" w:rsidTr="00CE6118">
                    <w:tc>
                      <w:tcPr>
                        <w:tcW w:w="708" w:type="pct"/>
                      </w:tcPr>
                      <w:p w14:paraId="565EDAD6" w14:textId="5408599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FFE2886" w14:textId="61C3F64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4655BEC" w14:textId="073A880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F842BE6" w14:textId="49809CE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C94F51D" w14:textId="783D5D6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98C3C38" w14:textId="6676C52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03EEEC5E" w14:textId="6F3EA6A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C82F3E1" w14:textId="77777777" w:rsidTr="00CE6118">
                    <w:tc>
                      <w:tcPr>
                        <w:tcW w:w="708" w:type="pct"/>
                      </w:tcPr>
                      <w:p w14:paraId="79A09E4A" w14:textId="0158654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1E575E5" w14:textId="031E03E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AE89327" w14:textId="05687E0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7622B84" w14:textId="0063E5F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C2C339B" w14:textId="6BBC419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6C4942D" w14:textId="3640C6D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1E757E82" w14:textId="40D7889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D74A9DA" w14:textId="77777777" w:rsidTr="0017159E">
                    <w:tc>
                      <w:tcPr>
                        <w:tcW w:w="708" w:type="pct"/>
                      </w:tcPr>
                      <w:p w14:paraId="66D2D07C" w14:textId="6C8CCAC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A31E81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0950568" w14:textId="7A39721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23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0B5D82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FFD30E3" w14:textId="7E2EE38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0B5D82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F494098" w14:textId="5C41BB6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0B5D82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83FCFAC" w14:textId="3634B02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0B5D82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30EEC20" w14:textId="193A2C0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0B5D82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0E855E05" w14:textId="3684FB1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0B5D82"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3051CA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EC85BB9" w14:textId="77777777">
                    <w:tc>
                      <w:tcPr>
                        <w:tcW w:w="708" w:type="pct"/>
                      </w:tcPr>
                      <w:p w14:paraId="6FA4E756" w14:textId="7618F7F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3051CA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 w:rsidR="003051CA"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44BB199" w14:textId="719CF37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MonthEnd2 \@ d </w:instrText>
                        </w:r>
                        <w:r>
                          <w:fldChar w:fldCharType="separate"/>
                        </w:r>
                        <w: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6E90F0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35F24E3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2BAF898B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083C731D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1218DC4E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4773BBAC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3DF38BCD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43471AE7" w14:textId="77777777" w:rsidR="00F93E3B" w:rsidRDefault="00A14581">
                  <w:pPr>
                    <w:pStyle w:val="Months"/>
                  </w:pPr>
                  <w:r>
                    <w:t>June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179B0DDD" w14:textId="77777777">
                    <w:tc>
                      <w:tcPr>
                        <w:tcW w:w="708" w:type="pct"/>
                      </w:tcPr>
                      <w:p w14:paraId="19DFEB2F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3E4E26B1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572F2C1E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7BC503E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E5F3018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4C4CCD4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4CF2BF20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4A2F20B5" w14:textId="77777777" w:rsidTr="0019155E">
                    <w:tc>
                      <w:tcPr>
                        <w:tcW w:w="708" w:type="pct"/>
                      </w:tcPr>
                      <w:p w14:paraId="326F8598" w14:textId="0247C0A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B64D56F" w14:textId="5A4F46A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65CEC86" w14:textId="1AE0A77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15EAAB6C" w14:textId="2E1D127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6BF006F" w14:textId="1AB88DB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00B0F0"/>
                      </w:tcPr>
                      <w:p w14:paraId="488096FD" w14:textId="2CB4373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082D3AA2" w14:textId="5C3D73B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MonthStart6 \@ dddd </w:instrText>
                        </w:r>
                        <w:r>
                          <w:fldChar w:fldCharType="separate"/>
                        </w:r>
                        <w:r w:rsidR="00A31E81">
                          <w:instrText>Monday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FF08E44" w14:textId="77777777" w:rsidTr="00B8505E">
                    <w:tc>
                      <w:tcPr>
                        <w:tcW w:w="708" w:type="pct"/>
                      </w:tcPr>
                      <w:p w14:paraId="0D06A104" w14:textId="20AB727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25BC116" w14:textId="3DA192B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50B5065" w14:textId="1663C82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E17FFA5" w14:textId="1A1938A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9B72553" w14:textId="11CDE17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21FA676" w14:textId="64915CE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5341D761" w14:textId="5DEF03A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14D239D" w14:textId="77777777" w:rsidTr="00B67E5D">
                    <w:tc>
                      <w:tcPr>
                        <w:tcW w:w="708" w:type="pct"/>
                        <w:shd w:val="clear" w:color="auto" w:fill="00B0F0"/>
                      </w:tcPr>
                      <w:p w14:paraId="6A8E7B00" w14:textId="2D44F1D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711A6F5" w14:textId="46D45DD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B3EFDC9" w14:textId="5EBC369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A9B00BB" w14:textId="4C719B9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777D162" w14:textId="68D963F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AA8996E" w14:textId="6E0A875C" w:rsidR="00F93E3B" w:rsidRPr="00B67E5D" w:rsidRDefault="00A14581">
                        <w:pPr>
                          <w:pStyle w:val="Dates"/>
                        </w:pPr>
                        <w:r w:rsidRPr="00B67E5D">
                          <w:fldChar w:fldCharType="begin"/>
                        </w:r>
                        <w:r w:rsidRPr="00B67E5D">
                          <w:instrText xml:space="preserve"> =E4+1 </w:instrText>
                        </w:r>
                        <w:r w:rsidRPr="00B67E5D">
                          <w:fldChar w:fldCharType="separate"/>
                        </w:r>
                        <w:r w:rsidR="00A31E81" w:rsidRPr="00B67E5D">
                          <w:rPr>
                            <w:noProof/>
                          </w:rPr>
                          <w:t>19</w:t>
                        </w:r>
                        <w:r w:rsidRPr="00B67E5D"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31130254" w14:textId="5162DE5B" w:rsidR="00F93E3B" w:rsidRPr="00B67E5D" w:rsidRDefault="00A14581">
                        <w:pPr>
                          <w:pStyle w:val="Dates"/>
                        </w:pPr>
                        <w:r w:rsidRPr="00B67E5D">
                          <w:fldChar w:fldCharType="begin"/>
                        </w:r>
                        <w:r w:rsidRPr="00B67E5D">
                          <w:instrText xml:space="preserve"> =F4+1 </w:instrText>
                        </w:r>
                        <w:r w:rsidRPr="00B67E5D">
                          <w:fldChar w:fldCharType="separate"/>
                        </w:r>
                        <w:r w:rsidR="00A31E81" w:rsidRPr="00B67E5D">
                          <w:rPr>
                            <w:noProof/>
                          </w:rPr>
                          <w:t>20</w:t>
                        </w:r>
                        <w:r w:rsidRPr="00B67E5D">
                          <w:fldChar w:fldCharType="end"/>
                        </w:r>
                      </w:p>
                    </w:tc>
                  </w:tr>
                  <w:tr w:rsidR="00F93E3B" w14:paraId="494C45CC" w14:textId="77777777" w:rsidTr="00496D06">
                    <w:tc>
                      <w:tcPr>
                        <w:tcW w:w="708" w:type="pct"/>
                      </w:tcPr>
                      <w:p w14:paraId="475C025F" w14:textId="69E4B5E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FD3C32A" w14:textId="1594DEF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9F2F520" w14:textId="711B174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8B2C8C8" w14:textId="0473975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DCD79AB" w14:textId="5C4E33F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EC18D3A" w14:textId="0BF7084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6253F0DD" w14:textId="2481CC76" w:rsidR="00F93E3B" w:rsidRDefault="00A14581">
                        <w:pPr>
                          <w:pStyle w:val="Dates"/>
                        </w:pPr>
                        <w:r w:rsidRPr="00496D06">
                          <w:rPr>
                            <w:color w:val="auto"/>
                          </w:rPr>
                          <w:fldChar w:fldCharType="begin"/>
                        </w:r>
                        <w:r w:rsidRPr="00496D06">
                          <w:rPr>
                            <w:color w:val="auto"/>
                          </w:rPr>
                          <w:instrText xml:space="preserve"> =F5+1 </w:instrText>
                        </w:r>
                        <w:r w:rsidRPr="00496D06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27</w:t>
                        </w:r>
                        <w:r w:rsidRPr="00496D06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</w:tr>
                  <w:tr w:rsidR="00F93E3B" w14:paraId="3D3132BC" w14:textId="77777777" w:rsidTr="000172D1">
                    <w:tc>
                      <w:tcPr>
                        <w:tcW w:w="708" w:type="pct"/>
                        <w:shd w:val="clear" w:color="auto" w:fill="00B0F0"/>
                      </w:tcPr>
                      <w:p w14:paraId="0E1E7216" w14:textId="168C88B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10B7AB4" w14:textId="2F857F7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06F1485" w14:textId="49A94F7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07316F1" w14:textId="4322F79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A4419A9" w14:textId="063F1EE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2658E7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199107A" w14:textId="234D4C4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2658E7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181A1F58" w14:textId="6C9C2F5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2658E7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98958F7" w14:textId="77777777">
                    <w:tc>
                      <w:tcPr>
                        <w:tcW w:w="708" w:type="pct"/>
                      </w:tcPr>
                      <w:p w14:paraId="23741FE1" w14:textId="3FD6717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2658E7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8F7BC73" w14:textId="6211ED7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MonthEnd6 \@ d </w:instrText>
                        </w:r>
                        <w:r>
                          <w:fldChar w:fldCharType="separate"/>
                        </w:r>
                        <w:r w:rsidR="002658E7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3056D15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5236884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11172134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3F6182B6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1AE04A26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1526C84F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0BDF4A9B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103DCFDD" w14:textId="77777777" w:rsidR="00F93E3B" w:rsidRDefault="00A14581">
                  <w:pPr>
                    <w:pStyle w:val="Months"/>
                  </w:pPr>
                  <w:r>
                    <w:t>October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66C05985" w14:textId="77777777">
                    <w:tc>
                      <w:tcPr>
                        <w:tcW w:w="708" w:type="pct"/>
                      </w:tcPr>
                      <w:p w14:paraId="2E5C0390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B018095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3AEA2BB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DA5A829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573130FE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531631B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22B3CCB1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2E486E87" w14:textId="77777777" w:rsidTr="00ED2353">
                    <w:tc>
                      <w:tcPr>
                        <w:tcW w:w="708" w:type="pct"/>
                      </w:tcPr>
                      <w:p w14:paraId="7C373E7F" w14:textId="2CC33BA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E657FA7" w14:textId="57A6DCA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6DF0AB3" w14:textId="3623740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5AA578E" w14:textId="17C8411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22EDDD52" w14:textId="21DCABB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A505AA6" w14:textId="4EA9ED7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17B24D33" w14:textId="526DAA9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MonthStart10 \@ dddd </w:instrText>
                        </w:r>
                        <w:r>
                          <w:fldChar w:fldCharType="separate"/>
                        </w:r>
                        <w:r w:rsidR="00A31E81">
                          <w:instrText>Thursday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5313A66" w14:textId="77777777" w:rsidTr="002776BF">
                    <w:tc>
                      <w:tcPr>
                        <w:tcW w:w="708" w:type="pct"/>
                      </w:tcPr>
                      <w:p w14:paraId="2BC4F215" w14:textId="561B88F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D87DC95" w14:textId="5C94EE9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00B0F0"/>
                      </w:tcPr>
                      <w:p w14:paraId="20260883" w14:textId="6612B55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6E214EE5" w14:textId="5C90EB6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0EDCA812" w14:textId="132DA77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2287E33" w14:textId="6642A64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67E4531" w14:textId="5712AB4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1594FF5" w14:textId="77777777" w:rsidTr="00ED2353">
                    <w:tc>
                      <w:tcPr>
                        <w:tcW w:w="708" w:type="pct"/>
                      </w:tcPr>
                      <w:p w14:paraId="5C9A2D79" w14:textId="129413D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1CF73AB" w14:textId="4DF0A85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E953280" w14:textId="239D99B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CBF2800" w14:textId="5813224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C6E5720" w14:textId="3E3191A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0113945" w14:textId="3753554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5FCEF351" w14:textId="485A5B6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16E758F" w14:textId="77777777" w:rsidTr="00912D32">
                    <w:tc>
                      <w:tcPr>
                        <w:tcW w:w="708" w:type="pct"/>
                      </w:tcPr>
                      <w:p w14:paraId="7A5D2232" w14:textId="6E81B32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1F5E135" w14:textId="6EDDE23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0CD90A3" w14:textId="2612655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93283A5" w14:textId="1A06C6F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01F14742" w14:textId="0AF823F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0475B30" w14:textId="32C018D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6C81FA5B" w14:textId="5DB2A93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65414FAC" w14:textId="77777777" w:rsidTr="00315497">
                    <w:tc>
                      <w:tcPr>
                        <w:tcW w:w="708" w:type="pct"/>
                      </w:tcPr>
                      <w:p w14:paraId="15A0DC92" w14:textId="76A0542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24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3A9CE9" w14:textId="41C2AC9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EA2889B" w14:textId="31BE52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C5FAD14" w14:textId="30A863D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D7F9B07" w14:textId="305140B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36B2F50" w14:textId="3114C1F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2202ECC0" w14:textId="17AE7AC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0390C89" w14:textId="77777777">
                    <w:tc>
                      <w:tcPr>
                        <w:tcW w:w="708" w:type="pct"/>
                      </w:tcPr>
                      <w:p w14:paraId="159A7618" w14:textId="0C05766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1B12CD1" w14:textId="343055F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MonthEnd10 \@ d </w:instrText>
                        </w:r>
                        <w:r>
                          <w:fldChar w:fldCharType="separate"/>
                        </w:r>
                        <w:r w:rsidR="00954C57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5112D4F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5F04124E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3A3F15AD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212F516F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2F53E305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67A2B5D0" w14:textId="77777777" w:rsidR="00F93E3B" w:rsidRDefault="00F93E3B">
                  <w:pPr>
                    <w:spacing w:after="40"/>
                  </w:pPr>
                </w:p>
              </w:tc>
            </w:tr>
            <w:tr w:rsidR="00F93E3B" w14:paraId="5E6E9F33" w14:textId="77777777" w:rsidTr="00BC060C">
              <w:trPr>
                <w:trHeight w:hRule="exact" w:val="144"/>
              </w:trPr>
              <w:tc>
                <w:tcPr>
                  <w:tcW w:w="2469" w:type="dxa"/>
                </w:tcPr>
                <w:p w14:paraId="116093BB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41103A8F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26A360AF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4C0E028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56643C6A" w14:textId="77777777" w:rsidR="00F93E3B" w:rsidRDefault="00F93E3B">
                  <w:pPr>
                    <w:spacing w:after="40"/>
                  </w:pPr>
                </w:p>
              </w:tc>
            </w:tr>
            <w:tr w:rsidR="00F93E3B" w14:paraId="2697D636" w14:textId="77777777" w:rsidTr="00BC060C">
              <w:tc>
                <w:tcPr>
                  <w:tcW w:w="2469" w:type="dxa"/>
                </w:tcPr>
                <w:p w14:paraId="54DE488F" w14:textId="77777777" w:rsidR="00F93E3B" w:rsidRDefault="00A14581">
                  <w:pPr>
                    <w:pStyle w:val="Months"/>
                  </w:pPr>
                  <w:r>
                    <w:t>March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50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4A2A09EE" w14:textId="77777777">
                    <w:tc>
                      <w:tcPr>
                        <w:tcW w:w="708" w:type="pct"/>
                      </w:tcPr>
                      <w:p w14:paraId="6E927867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421FB30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6AE05FA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D2821BB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7A301F1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38E2989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4FDC1BF9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0010448C" w14:textId="77777777" w:rsidTr="00CE4052">
                    <w:tc>
                      <w:tcPr>
                        <w:tcW w:w="708" w:type="pct"/>
                        <w:shd w:val="clear" w:color="auto" w:fill="00B0F0"/>
                      </w:tcPr>
                      <w:p w14:paraId="49CBCD92" w14:textId="68B592E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A9A3946" w14:textId="1CCA367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9940718" w14:textId="0A53533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3EE12DAA" w14:textId="61AAD87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EE0000"/>
                      </w:tcPr>
                      <w:p w14:paraId="5FA195AB" w14:textId="52E29FF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4F7A2D4" w14:textId="44A528A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3B2E7376" w14:textId="5FFB419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MonthStart3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378DC93D" w14:textId="77777777" w:rsidTr="00CE4052">
                    <w:tc>
                      <w:tcPr>
                        <w:tcW w:w="708" w:type="pct"/>
                        <w:shd w:val="clear" w:color="auto" w:fill="00B0F0"/>
                      </w:tcPr>
                      <w:p w14:paraId="0B2257B3" w14:textId="45AC6D7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F8B2148" w14:textId="00F1499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889194" w14:textId="7083FFA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D45BAE6" w14:textId="4193843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71FE51D" w14:textId="68ECEE8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DA58863" w14:textId="66E3E53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626E2BA8" w14:textId="2221241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8E2EE3E" w14:textId="77777777" w:rsidTr="003B71EA">
                    <w:tc>
                      <w:tcPr>
                        <w:tcW w:w="708" w:type="pct"/>
                        <w:shd w:val="clear" w:color="auto" w:fill="00B0F0"/>
                      </w:tcPr>
                      <w:p w14:paraId="556DF0A4" w14:textId="56EA2E1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5B5A85B" w14:textId="2CF992F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50890A9" w14:textId="01BAADE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4A288EC" w14:textId="4FE591D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2A6BA44C" w14:textId="3395D1A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E8AB3EC" w14:textId="2C4E4FF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A256D68" w14:textId="5CBA8810" w:rsidR="00F93E3B" w:rsidRDefault="00A14581">
                        <w:pPr>
                          <w:pStyle w:val="Dates"/>
                        </w:pPr>
                        <w:r w:rsidRPr="00FD6E40">
                          <w:rPr>
                            <w:color w:val="auto"/>
                          </w:rPr>
                          <w:fldChar w:fldCharType="begin"/>
                        </w:r>
                        <w:r w:rsidRPr="00FD6E40">
                          <w:rPr>
                            <w:color w:val="auto"/>
                          </w:rPr>
                          <w:instrText xml:space="preserve"> =F4+1 </w:instrText>
                        </w:r>
                        <w:r w:rsidRPr="00FD6E40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21</w:t>
                        </w:r>
                        <w:r w:rsidRPr="00FD6E40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</w:tr>
                  <w:tr w:rsidR="00F93E3B" w14:paraId="3ACDE00B" w14:textId="77777777" w:rsidTr="00A31E81">
                    <w:tc>
                      <w:tcPr>
                        <w:tcW w:w="708" w:type="pct"/>
                        <w:shd w:val="clear" w:color="auto" w:fill="00B0F0"/>
                      </w:tcPr>
                      <w:p w14:paraId="34DABAF5" w14:textId="2F68090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00B0F0"/>
                      </w:tcPr>
                      <w:p w14:paraId="46431B5A" w14:textId="41C1F0A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77D1713" w14:textId="2176EF2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4EB0367" w14:textId="7F7F444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6EE558B" w14:textId="5EBA8E3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EE0000"/>
                      </w:tcPr>
                      <w:p w14:paraId="70548824" w14:textId="2ADB0C5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75F7B454" w14:textId="4813FAA3" w:rsidR="00F93E3B" w:rsidRDefault="00A14581">
                        <w:pPr>
                          <w:pStyle w:val="Dates"/>
                        </w:pPr>
                        <w:r w:rsidRPr="005C3DA9">
                          <w:rPr>
                            <w:color w:val="auto"/>
                          </w:rPr>
                          <w:fldChar w:fldCharType="begin"/>
                        </w:r>
                        <w:r w:rsidRPr="005C3DA9">
                          <w:rPr>
                            <w:color w:val="auto"/>
                          </w:rPr>
                          <w:instrText xml:space="preserve"> =F5+1 </w:instrText>
                        </w:r>
                        <w:r w:rsidRPr="005C3DA9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t>28</w:t>
                        </w:r>
                        <w:r w:rsidRPr="005C3DA9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</w:tr>
                  <w:tr w:rsidR="00F93E3B" w14:paraId="10F8CF0B" w14:textId="77777777" w:rsidTr="0017159E">
                    <w:tc>
                      <w:tcPr>
                        <w:tcW w:w="708" w:type="pct"/>
                      </w:tcPr>
                      <w:p w14:paraId="0718E4A2" w14:textId="63870CF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107DE23" w14:textId="26AB04A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5E1C2E7" w14:textId="75088BF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0FED7C2" w14:textId="501390F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BA7FE07" w14:textId="03C9660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0B5D82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6C91022" w14:textId="061C6D1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0B5D82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A7CCE08" w14:textId="1625E02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0B5D82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61FDB9B" w14:textId="77777777">
                    <w:tc>
                      <w:tcPr>
                        <w:tcW w:w="708" w:type="pct"/>
                      </w:tcPr>
                      <w:p w14:paraId="342B8D13" w14:textId="7ABEAC1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0B5D82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5CFCE99" w14:textId="69CB730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MonthEnd3 \@ d </w:instrText>
                        </w:r>
                        <w:r>
                          <w:fldChar w:fldCharType="separate"/>
                        </w:r>
                        <w:r w:rsidR="000B5D82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0357C02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6EE30395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160D6770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1B45F45A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65BBF12B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3F38B31C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7D3BFEED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01AFCE6D" w14:textId="77777777" w:rsidR="00F93E3B" w:rsidRDefault="00A14581">
                  <w:pPr>
                    <w:pStyle w:val="Months"/>
                  </w:pPr>
                  <w:r>
                    <w:t>July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1CC8CBBA" w14:textId="77777777">
                    <w:tc>
                      <w:tcPr>
                        <w:tcW w:w="708" w:type="pct"/>
                      </w:tcPr>
                      <w:p w14:paraId="508ED6AE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2CEBC10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0117D0B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59F6D08F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6CABD550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17235653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41B37629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6998728D" w14:textId="77777777" w:rsidTr="00B67E5D">
                    <w:tc>
                      <w:tcPr>
                        <w:tcW w:w="708" w:type="pct"/>
                      </w:tcPr>
                      <w:p w14:paraId="5E3C6753" w14:textId="0A3E3C0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MonthStart7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E54C34D" w14:textId="1AB606F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MonthStart7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4D54D3F" w14:textId="437EB34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MonthStart7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26012F6C" w14:textId="7D5CB17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MonthStart7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6850B4B" w14:textId="5E02C96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MonthStart7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00B0F0"/>
                      </w:tcPr>
                      <w:p w14:paraId="090EF38C" w14:textId="4585A3A5" w:rsidR="00F93E3B" w:rsidRDefault="00A14581">
                        <w:pPr>
                          <w:pStyle w:val="Dates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IF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DocVariable MonthStart7 \@ dddd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Wednesday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instrText xml:space="preserve"> = “Friday" 1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IF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=E2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instrText xml:space="preserve"> &lt;&gt; 0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=E2+1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instrText xml:space="preserve"> ""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1DA1F749" w14:textId="2D3A95F2" w:rsidR="00F93E3B" w:rsidRDefault="00A14581">
                        <w:pPr>
                          <w:pStyle w:val="Dates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IF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DocVariable MonthStart7 \@ dddd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Wednesday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instrText xml:space="preserve"> = “Saturday" 1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IF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=F2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instrText xml:space="preserve"> &lt;&gt; 0 </w:instrText>
                        </w: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=F2+1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instrText xml:space="preserve"> "" 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c>
                  </w:tr>
                  <w:tr w:rsidR="00F93E3B" w14:paraId="2562F408" w14:textId="77777777" w:rsidTr="005714C8">
                    <w:tc>
                      <w:tcPr>
                        <w:tcW w:w="708" w:type="pct"/>
                      </w:tcPr>
                      <w:p w14:paraId="186F6C8F" w14:textId="30A06E3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5A45B8E" w14:textId="34747AD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D591382" w14:textId="7F9F105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D4E0931" w14:textId="0726134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25C361A9" w14:textId="53869F4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3866776" w14:textId="05D0555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663BF640" w14:textId="37B9116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0970CBBE" w14:textId="77777777" w:rsidTr="00ED2353">
                    <w:tc>
                      <w:tcPr>
                        <w:tcW w:w="708" w:type="pct"/>
                      </w:tcPr>
                      <w:p w14:paraId="60389745" w14:textId="4F07CB0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6100D07" w14:textId="603319B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0D0B303" w14:textId="0E67626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1706277" w14:textId="0979E7E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0F7E4A0C" w14:textId="4546FD6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AEB6787" w14:textId="3BB271D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33EF9696" w14:textId="3EA2AEA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A14C5AD" w14:textId="77777777" w:rsidTr="002636D5">
                    <w:tc>
                      <w:tcPr>
                        <w:tcW w:w="708" w:type="pct"/>
                      </w:tcPr>
                      <w:p w14:paraId="4744E3EE" w14:textId="491B78F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8E90C3C" w14:textId="38A7E09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F872D6A" w14:textId="5869CBA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FE6309E" w14:textId="7306157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CE419EF" w14:textId="1846887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5C394F3" w14:textId="71FF2E2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6B363825" w14:textId="5EDCC71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5279C5A" w14:textId="77777777" w:rsidTr="00ED2353">
                    <w:tc>
                      <w:tcPr>
                        <w:tcW w:w="708" w:type="pct"/>
                      </w:tcPr>
                      <w:p w14:paraId="29F0366C" w14:textId="27C8DFD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F648607" w14:textId="43DB64A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E76AE9B" w14:textId="1B68F27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A155816" w14:textId="0609319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5FE10D6C" w14:textId="4691E42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CCC25F" w14:textId="244C6D2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6549A40E" w14:textId="1A0CE50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30D40A4" w14:textId="77777777">
                    <w:tc>
                      <w:tcPr>
                        <w:tcW w:w="708" w:type="pct"/>
                      </w:tcPr>
                      <w:p w14:paraId="6BA61EC8" w14:textId="6BCF275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CE6118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EF7C2AF" w14:textId="59E8FF0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MonthEnd7 \@ d </w:instrText>
                        </w:r>
                        <w:r>
                          <w:fldChar w:fldCharType="separate"/>
                        </w:r>
                        <w:r w:rsidR="00CE6118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1F4A04B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00B64C9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6CA5138C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13EBC1C6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567574C3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5E75D1AE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8F9F506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5839C7D6" w14:textId="77777777" w:rsidR="00F93E3B" w:rsidRDefault="00A14581">
                  <w:pPr>
                    <w:pStyle w:val="Months"/>
                  </w:pPr>
                  <w:r>
                    <w:t>November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03FC102D" w14:textId="77777777">
                    <w:tc>
                      <w:tcPr>
                        <w:tcW w:w="708" w:type="pct"/>
                      </w:tcPr>
                      <w:p w14:paraId="3BB442B8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D706EDA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D596B27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5A70755B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7531B1F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3A443FCA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675005D1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558E5091" w14:textId="77777777" w:rsidTr="00F510DC">
                    <w:tc>
                      <w:tcPr>
                        <w:tcW w:w="708" w:type="pct"/>
                      </w:tcPr>
                      <w:p w14:paraId="78053B60" w14:textId="434A762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BC3D871" w14:textId="6CD049D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00B0F0"/>
                      </w:tcPr>
                      <w:p w14:paraId="23536FF2" w14:textId="4E8C2C1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52FA6B5B" w14:textId="4C4CA98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EE0000"/>
                      </w:tcPr>
                      <w:p w14:paraId="6BF57718" w14:textId="4E65C18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2E6C948" w14:textId="28F804F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AC4A8D9" w14:textId="08323C2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MonthStart11 \@ dddd </w:instrText>
                        </w:r>
                        <w:r>
                          <w:fldChar w:fldCharType="separate"/>
                        </w:r>
                        <w:r w:rsidR="00A31E81">
                          <w:instrText>Sunday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6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4401221" w14:textId="77777777" w:rsidTr="00AE2D66">
                    <w:tc>
                      <w:tcPr>
                        <w:tcW w:w="708" w:type="pct"/>
                      </w:tcPr>
                      <w:p w14:paraId="4FB5AC4F" w14:textId="59E506D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7A0202E" w14:textId="50220F6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4FF3125" w14:textId="6A17C9B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D0D2743" w14:textId="52596E6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2CA838D7" w14:textId="659E0F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C99618D" w14:textId="1844F39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33404912" w14:textId="03D214B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6598469" w14:textId="77777777" w:rsidTr="00ED2353">
                    <w:tc>
                      <w:tcPr>
                        <w:tcW w:w="708" w:type="pct"/>
                      </w:tcPr>
                      <w:p w14:paraId="6904469D" w14:textId="054222C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415F1F0" w14:textId="2F91B1B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8EF7C86" w14:textId="6489CF0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688EF94" w14:textId="162BB42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5E5BE4DE" w14:textId="4094D74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6680C44" w14:textId="19A9AEA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60AB4A98" w14:textId="590B1A4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DF6516C" w14:textId="77777777" w:rsidTr="00ED2353">
                    <w:tc>
                      <w:tcPr>
                        <w:tcW w:w="708" w:type="pct"/>
                      </w:tcPr>
                      <w:p w14:paraId="533965CB" w14:textId="6915086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C02F8AF" w14:textId="05CC882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90B268A" w14:textId="62E01F2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BD27B96" w14:textId="7796D4E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14DC0249" w14:textId="7969098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50675C" w14:textId="583313C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429A2125" w14:textId="15FB89B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324D5B32" w14:textId="77777777" w:rsidTr="00ED2353">
                    <w:tc>
                      <w:tcPr>
                        <w:tcW w:w="708" w:type="pct"/>
                      </w:tcPr>
                      <w:p w14:paraId="5D9E72ED" w14:textId="2D1E699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2ABCE02" w14:textId="3CFCD5B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40AE963" w14:textId="3B19EDE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1A83975" w14:textId="78AF307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0B5D82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DB103B6" w14:textId="3FCD9133" w:rsidR="00F93E3B" w:rsidRDefault="00A14581">
                        <w:pPr>
                          <w:pStyle w:val="Dates"/>
                        </w:pPr>
                        <w:r w:rsidRPr="00387028">
                          <w:rPr>
                            <w:color w:val="auto"/>
                          </w:rPr>
                          <w:fldChar w:fldCharType="begin"/>
                        </w:r>
                        <w:r w:rsidRPr="00387028">
                          <w:rPr>
                            <w:color w:val="auto"/>
                          </w:rPr>
                          <w:instrText xml:space="preserve">IF </w:instrText>
                        </w:r>
                        <w:r w:rsidRPr="00387028">
                          <w:rPr>
                            <w:color w:val="auto"/>
                          </w:rPr>
                          <w:fldChar w:fldCharType="begin"/>
                        </w:r>
                        <w:r w:rsidRPr="00387028">
                          <w:rPr>
                            <w:color w:val="auto"/>
                          </w:rPr>
                          <w:instrText xml:space="preserve"> =D6</w:instrText>
                        </w:r>
                        <w:r w:rsidRPr="00387028">
                          <w:rPr>
                            <w:color w:val="auto"/>
                          </w:rPr>
                          <w:fldChar w:fldCharType="separate"/>
                        </w:r>
                        <w:r w:rsidR="00A31E81">
                          <w:rPr>
                            <w:noProof/>
                            <w:color w:val="auto"/>
                          </w:rPr>
                          <w:instrText>0</w:instrText>
                        </w:r>
                        <w:r w:rsidRPr="00387028">
                          <w:rPr>
                            <w:color w:val="auto"/>
                          </w:rPr>
                          <w:fldChar w:fldCharType="end"/>
                        </w:r>
                        <w:r w:rsidRPr="00387028">
                          <w:rPr>
                            <w:color w:val="auto"/>
                          </w:rPr>
                          <w:instrText xml:space="preserve"> = 0,"" </w:instrText>
                        </w:r>
                        <w:r w:rsidRPr="00387028">
                          <w:rPr>
                            <w:color w:val="auto"/>
                          </w:rPr>
                          <w:fldChar w:fldCharType="begin"/>
                        </w:r>
                        <w:r w:rsidRPr="00387028">
                          <w:rPr>
                            <w:color w:val="auto"/>
                          </w:rPr>
                          <w:instrText xml:space="preserve"> IF </w:instrText>
                        </w:r>
                        <w:r w:rsidRPr="00387028">
                          <w:rPr>
                            <w:color w:val="auto"/>
                          </w:rPr>
                          <w:fldChar w:fldCharType="begin"/>
                        </w:r>
                        <w:r w:rsidRPr="00387028">
                          <w:rPr>
                            <w:color w:val="auto"/>
                          </w:rPr>
                          <w:instrText xml:space="preserve"> =D6 </w:instrText>
                        </w:r>
                        <w:r w:rsidRPr="0038702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noProof/>
                            <w:color w:val="auto"/>
                          </w:rPr>
                          <w:instrText>26</w:instrText>
                        </w:r>
                        <w:r w:rsidRPr="00387028">
                          <w:rPr>
                            <w:color w:val="auto"/>
                          </w:rPr>
                          <w:fldChar w:fldCharType="end"/>
                        </w:r>
                        <w:r w:rsidRPr="00387028">
                          <w:rPr>
                            <w:color w:val="auto"/>
                          </w:rPr>
                          <w:instrText xml:space="preserve">  &lt; </w:instrText>
                        </w:r>
                        <w:r w:rsidRPr="00387028">
                          <w:rPr>
                            <w:color w:val="auto"/>
                          </w:rPr>
                          <w:fldChar w:fldCharType="begin"/>
                        </w:r>
                        <w:r w:rsidRPr="00387028">
                          <w:rPr>
                            <w:color w:val="auto"/>
                          </w:rPr>
                          <w:instrText xml:space="preserve"> DocVariable MonthEnd11 \@ d </w:instrText>
                        </w:r>
                        <w:r w:rsidRPr="0038702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color w:val="auto"/>
                          </w:rPr>
                          <w:instrText>30</w:instrText>
                        </w:r>
                        <w:r w:rsidRPr="00387028">
                          <w:rPr>
                            <w:color w:val="auto"/>
                          </w:rPr>
                          <w:fldChar w:fldCharType="end"/>
                        </w:r>
                        <w:r w:rsidRPr="00387028">
                          <w:rPr>
                            <w:color w:val="auto"/>
                          </w:rPr>
                          <w:instrText xml:space="preserve">  </w:instrText>
                        </w:r>
                        <w:r w:rsidRPr="00387028">
                          <w:rPr>
                            <w:color w:val="auto"/>
                          </w:rPr>
                          <w:fldChar w:fldCharType="begin"/>
                        </w:r>
                        <w:r w:rsidRPr="00387028">
                          <w:rPr>
                            <w:color w:val="auto"/>
                          </w:rPr>
                          <w:instrText xml:space="preserve"> =D6+1 </w:instrText>
                        </w:r>
                        <w:r w:rsidRPr="0038702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noProof/>
                            <w:color w:val="auto"/>
                          </w:rPr>
                          <w:instrText>27</w:instrText>
                        </w:r>
                        <w:r w:rsidRPr="00387028">
                          <w:rPr>
                            <w:color w:val="auto"/>
                          </w:rPr>
                          <w:fldChar w:fldCharType="end"/>
                        </w:r>
                        <w:r w:rsidRPr="00387028">
                          <w:rPr>
                            <w:color w:val="auto"/>
                          </w:rPr>
                          <w:instrText xml:space="preserve"> "" </w:instrText>
                        </w:r>
                        <w:r w:rsidRPr="00387028">
                          <w:rPr>
                            <w:color w:val="auto"/>
                          </w:rPr>
                          <w:fldChar w:fldCharType="separate"/>
                        </w:r>
                        <w:r w:rsidR="000B5D82">
                          <w:rPr>
                            <w:noProof/>
                            <w:color w:val="auto"/>
                          </w:rPr>
                          <w:instrText>27</w:instrText>
                        </w:r>
                        <w:r w:rsidRPr="00387028">
                          <w:rPr>
                            <w:color w:val="auto"/>
                          </w:rPr>
                          <w:fldChar w:fldCharType="end"/>
                        </w:r>
                        <w:r w:rsidRPr="00387028">
                          <w:rPr>
                            <w:color w:val="auto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AE83E87" w14:textId="62B55D8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0B5D82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5AB3799D" w14:textId="527C0CE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0B5D82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7B3A985" w14:textId="77777777">
                    <w:tc>
                      <w:tcPr>
                        <w:tcW w:w="708" w:type="pct"/>
                      </w:tcPr>
                      <w:p w14:paraId="5CB05ADD" w14:textId="539FF4C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0B5D82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49AB7FC" w14:textId="20C9301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MonthEnd11 \@ d </w:instrText>
                        </w:r>
                        <w:r>
                          <w:fldChar w:fldCharType="separate"/>
                        </w:r>
                        <w:r w:rsidR="000B5D82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</w:rPr>
                          <w:instrText>!A12 Is Not In Table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E91275E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51A045D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0CA463B0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1990FFDA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6AB4086A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627B1314" w14:textId="77777777" w:rsidR="00F93E3B" w:rsidRDefault="00F93E3B">
                  <w:pPr>
                    <w:spacing w:after="40"/>
                  </w:pPr>
                </w:p>
              </w:tc>
            </w:tr>
            <w:tr w:rsidR="00F93E3B" w14:paraId="63AB2885" w14:textId="77777777" w:rsidTr="00BC060C">
              <w:trPr>
                <w:trHeight w:hRule="exact" w:val="144"/>
              </w:trPr>
              <w:tc>
                <w:tcPr>
                  <w:tcW w:w="2469" w:type="dxa"/>
                </w:tcPr>
                <w:p w14:paraId="2A019755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1A1756D2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0C6A7FF2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CBB2F98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641DBB66" w14:textId="77777777" w:rsidR="00F93E3B" w:rsidRDefault="00F93E3B">
                  <w:pPr>
                    <w:spacing w:after="40"/>
                  </w:pPr>
                </w:p>
              </w:tc>
            </w:tr>
            <w:tr w:rsidR="00F93E3B" w14:paraId="774F86FF" w14:textId="77777777" w:rsidTr="00BC060C">
              <w:tc>
                <w:tcPr>
                  <w:tcW w:w="2469" w:type="dxa"/>
                </w:tcPr>
                <w:p w14:paraId="383E68CF" w14:textId="77777777" w:rsidR="00F93E3B" w:rsidRDefault="00A14581">
                  <w:pPr>
                    <w:pStyle w:val="Months"/>
                  </w:pPr>
                  <w:r>
                    <w:t>April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50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546EAB1B" w14:textId="77777777">
                    <w:tc>
                      <w:tcPr>
                        <w:tcW w:w="708" w:type="pct"/>
                      </w:tcPr>
                      <w:p w14:paraId="4D4795A8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E451A4F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C0F1F17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B289FC0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60858641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D7C4F0A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24F13443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4141A818" w14:textId="77777777" w:rsidTr="00AB205C">
                    <w:tc>
                      <w:tcPr>
                        <w:tcW w:w="708" w:type="pct"/>
                      </w:tcPr>
                      <w:p w14:paraId="34A71090" w14:textId="5F21A05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833316B" w14:textId="5E859DA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EFB85D4" w14:textId="4A05F3C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0249D316" w14:textId="15F059E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533A7E4" w14:textId="1FC274F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9BCB8D0" w14:textId="58B6344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280ACC05" w14:textId="4F29FBF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MonthStart4 \@ dddd </w:instrText>
                        </w:r>
                        <w:r>
                          <w:fldChar w:fldCharType="separate"/>
                        </w:r>
                        <w:r w:rsidR="00A31E81">
                          <w:instrText>Wednesday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28DD4B3" w14:textId="77777777" w:rsidTr="00C42ACB">
                    <w:tc>
                      <w:tcPr>
                        <w:tcW w:w="708" w:type="pct"/>
                      </w:tcPr>
                      <w:p w14:paraId="0EDA771D" w14:textId="5AE67DD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E185791" w14:textId="1DB86D8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6E4532E" w14:textId="51E7876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057EF23" w14:textId="002ACD4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787E1356" w14:textId="00E3BC6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7B8D3BD" w14:textId="62AD7AF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289FB920" w14:textId="17ED42C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20372D5" w14:textId="77777777" w:rsidTr="00562DAE">
                    <w:tc>
                      <w:tcPr>
                        <w:tcW w:w="708" w:type="pct"/>
                      </w:tcPr>
                      <w:p w14:paraId="662582DC" w14:textId="7236982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81A15BA" w14:textId="77B82F5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BC05850" w14:textId="30EC965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D08C371" w14:textId="55D7986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243E7961" w14:textId="31CE4D8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BC341FA" w14:textId="65D4C6E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5CC6CF16" w14:textId="4F88648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0811D63B" w14:textId="77777777" w:rsidTr="00C42ACB">
                    <w:tc>
                      <w:tcPr>
                        <w:tcW w:w="708" w:type="pct"/>
                        <w:shd w:val="clear" w:color="auto" w:fill="00B0F0"/>
                      </w:tcPr>
                      <w:p w14:paraId="6959282C" w14:textId="170594A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C67152D" w14:textId="12F5E66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9A4161F" w14:textId="54B05F6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6F174A2" w14:textId="4348872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58144EBB" w14:textId="56473DA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E1D3AA5" w14:textId="1CB4103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625F9632" w14:textId="7E36608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C42E472" w14:textId="77777777" w:rsidTr="00A44877">
                    <w:tc>
                      <w:tcPr>
                        <w:tcW w:w="708" w:type="pct"/>
                      </w:tcPr>
                      <w:p w14:paraId="2F5455A6" w14:textId="315B489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25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1668E55" w14:textId="59893FC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66F223A" w14:textId="5E10CA7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080F29F" w14:textId="7836295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EE0000"/>
                      </w:tcPr>
                      <w:p w14:paraId="7DE898A5" w14:textId="155D630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F34FECE" w14:textId="33CACAA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A31E81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0F201143" w14:textId="271B6C0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CE6118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5117D0D" w14:textId="77777777">
                    <w:tc>
                      <w:tcPr>
                        <w:tcW w:w="708" w:type="pct"/>
                      </w:tcPr>
                      <w:p w14:paraId="0D42D098" w14:textId="4BAD09E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CE6118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490F44" w14:textId="6760D89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MonthEnd4 \@ d </w:instrText>
                        </w:r>
                        <w:r>
                          <w:fldChar w:fldCharType="separate"/>
                        </w:r>
                        <w:r w:rsidR="00CE6118"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8DB7873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06A897F7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0CDA9D73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39D6F987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072F8517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4AF73051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0805700A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53A7F697" w14:textId="77777777" w:rsidR="00F93E3B" w:rsidRDefault="00A14581">
                  <w:pPr>
                    <w:pStyle w:val="Months"/>
                  </w:pPr>
                  <w:r>
                    <w:t>August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1BA90706" w14:textId="77777777">
                    <w:tc>
                      <w:tcPr>
                        <w:tcW w:w="708" w:type="pct"/>
                      </w:tcPr>
                      <w:p w14:paraId="6DABD937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4B9156E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B77FFF0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5A29871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09BF0371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FF3B819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43EAA42C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096AD2E4" w14:textId="77777777" w:rsidTr="002636D5">
                    <w:trPr>
                      <w:trHeight w:val="261"/>
                    </w:trPr>
                    <w:tc>
                      <w:tcPr>
                        <w:tcW w:w="708" w:type="pct"/>
                      </w:tcPr>
                      <w:p w14:paraId="3E7F3F41" w14:textId="59D86FC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2AA84CB" w14:textId="20819EB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14731F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2B533F7" w14:textId="4F8F156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C976ADE" w14:textId="08A3248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7EB7BD9" w14:textId="3C969B2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FFB0C53" w14:textId="1BD2123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2D14937C" w14:textId="4D87DB5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MonthStart8 \@ dddd </w:instrText>
                        </w:r>
                        <w:r>
                          <w:fldChar w:fldCharType="separate"/>
                        </w:r>
                        <w:r w:rsidR="00A31E81">
                          <w:instrText>Saturday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0919E847" w14:textId="77777777" w:rsidTr="00595AEB">
                    <w:tc>
                      <w:tcPr>
                        <w:tcW w:w="708" w:type="pct"/>
                      </w:tcPr>
                      <w:p w14:paraId="62293C4F" w14:textId="4627D33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2FB877A" w14:textId="0460F2D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68938EC" w14:textId="4552A33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39599B43" w14:textId="7C6147A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3DA637E6" w14:textId="1CFC706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CBB553D" w14:textId="0451CD3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9C1C11B" w14:textId="6AB9B89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1F9C85FD" w14:textId="77777777" w:rsidTr="00595AEB">
                    <w:tc>
                      <w:tcPr>
                        <w:tcW w:w="708" w:type="pct"/>
                      </w:tcPr>
                      <w:p w14:paraId="41F09980" w14:textId="6652A79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63D95B2" w14:textId="1C5495C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3A4B178" w14:textId="43E4BEB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0392056" w14:textId="133D974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4A9A519E" w14:textId="0F141E7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D39F417" w14:textId="75A79B3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5355DA17" w14:textId="5FC72AA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2D128CB7" w14:textId="77777777" w:rsidTr="00595AEB">
                    <w:tc>
                      <w:tcPr>
                        <w:tcW w:w="708" w:type="pct"/>
                      </w:tcPr>
                      <w:p w14:paraId="52CD0863" w14:textId="03F2C32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EC790C3" w14:textId="6B002F8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90957AA" w14:textId="7863F00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674F1E5" w14:textId="445C918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F70AF90" w14:textId="2D59F09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10C0B31" w14:textId="322C94C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56163596" w14:textId="0A784D5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3F2D0380" w14:textId="77777777" w:rsidTr="002636D5">
                    <w:tc>
                      <w:tcPr>
                        <w:tcW w:w="708" w:type="pct"/>
                      </w:tcPr>
                      <w:p w14:paraId="3BAD1E6C" w14:textId="16ED31B3" w:rsidR="00F93E3B" w:rsidRDefault="009957DC">
                        <w:pPr>
                          <w:pStyle w:val="Dates"/>
                        </w:pPr>
                        <w:r w:rsidRPr="00595AEB">
                          <w:t>2</w:t>
                        </w:r>
                        <w:r w:rsidR="002636D5">
                          <w:t>3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7B74FC2F" w14:textId="2AFDFE93" w:rsidR="00F93E3B" w:rsidRDefault="002636D5">
                        <w:pPr>
                          <w:pStyle w:val="Dates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51FB86F1" w14:textId="5F400CB4" w:rsidR="00F93E3B" w:rsidRDefault="002636D5">
                        <w:pPr>
                          <w:pStyle w:val="Dates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3974ACBC" w14:textId="2DBC1B02" w:rsidR="00F93E3B" w:rsidRDefault="002636D5">
                        <w:pPr>
                          <w:pStyle w:val="Dates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4C137253" w14:textId="7CAD84A7" w:rsidR="00F93E3B" w:rsidRDefault="002636D5">
                        <w:pPr>
                          <w:pStyle w:val="Dates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115C5AD" w14:textId="714BC011" w:rsidR="00F93E3B" w:rsidRDefault="002636D5">
                        <w:pPr>
                          <w:pStyle w:val="Dates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5B4D4A6C" w14:textId="110701F7" w:rsidR="00F93E3B" w:rsidRDefault="002636D5">
                        <w:pPr>
                          <w:pStyle w:val="Dates"/>
                        </w:pPr>
                        <w:r>
                          <w:t>29</w:t>
                        </w:r>
                      </w:p>
                    </w:tc>
                  </w:tr>
                  <w:tr w:rsidR="00F93E3B" w14:paraId="72E5F8A0" w14:textId="77777777">
                    <w:tc>
                      <w:tcPr>
                        <w:tcW w:w="708" w:type="pct"/>
                      </w:tcPr>
                      <w:p w14:paraId="3CEC1F6A" w14:textId="4A5C3B31" w:rsidR="00F93E3B" w:rsidRDefault="002636D5">
                        <w:pPr>
                          <w:pStyle w:val="Dates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497DFE26" w14:textId="6F2ACBB7" w:rsidR="00F93E3B" w:rsidRDefault="002636D5">
                        <w:pPr>
                          <w:pStyle w:val="Dates"/>
                        </w:pPr>
                        <w:r>
                          <w:t>31</w:t>
                        </w:r>
                        <w:r w:rsidR="00A14581">
                          <w:fldChar w:fldCharType="begin"/>
                        </w:r>
                        <w:r w:rsidR="00A14581">
                          <w:instrText xml:space="preserve">IF </w:instrText>
                        </w:r>
                        <w:r w:rsidR="00A14581">
                          <w:fldChar w:fldCharType="begin"/>
                        </w:r>
                        <w:r w:rsidR="00A14581">
                          <w:instrText xml:space="preserve"> =A7</w:instrText>
                        </w:r>
                        <w:r w:rsidR="00A14581"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 w:rsidR="00A14581">
                          <w:fldChar w:fldCharType="end"/>
                        </w:r>
                        <w:r w:rsidR="00A14581">
                          <w:instrText xml:space="preserve"> = 0,"" </w:instrText>
                        </w:r>
                        <w:r w:rsidR="00A14581">
                          <w:fldChar w:fldCharType="begin"/>
                        </w:r>
                        <w:r w:rsidR="00A14581">
                          <w:instrText xml:space="preserve"> IF </w:instrText>
                        </w:r>
                        <w:r w:rsidR="00A14581">
                          <w:fldChar w:fldCharType="begin"/>
                        </w:r>
                        <w:r w:rsidR="00A14581">
                          <w:instrText xml:space="preserve"> =A7 </w:instrText>
                        </w:r>
                        <w:r w:rsidR="00A14581"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 w:rsidR="00A14581">
                          <w:fldChar w:fldCharType="end"/>
                        </w:r>
                        <w:r w:rsidR="00A14581">
                          <w:instrText xml:space="preserve">  &lt; </w:instrText>
                        </w:r>
                        <w:r w:rsidR="00A14581">
                          <w:fldChar w:fldCharType="begin"/>
                        </w:r>
                        <w:r w:rsidR="00A14581">
                          <w:instrText xml:space="preserve"> DocVariable MonthEnd8 \@ d </w:instrText>
                        </w:r>
                        <w:r w:rsidR="00A14581">
                          <w:fldChar w:fldCharType="separate"/>
                        </w:r>
                        <w:r w:rsidR="00A31E81">
                          <w:instrText>31</w:instrText>
                        </w:r>
                        <w:r w:rsidR="00A14581">
                          <w:fldChar w:fldCharType="end"/>
                        </w:r>
                        <w:r w:rsidR="00A14581">
                          <w:instrText xml:space="preserve">  </w:instrText>
                        </w:r>
                        <w:r w:rsidR="00A14581">
                          <w:fldChar w:fldCharType="begin"/>
                        </w:r>
                        <w:r w:rsidR="00A14581">
                          <w:instrText xml:space="preserve"> =A7+1 </w:instrText>
                        </w:r>
                        <w:r w:rsidR="00A14581">
                          <w:fldChar w:fldCharType="separate"/>
                        </w:r>
                        <w:r w:rsidR="003051CA">
                          <w:rPr>
                            <w:noProof/>
                          </w:rPr>
                          <w:instrText>31</w:instrText>
                        </w:r>
                        <w:r w:rsidR="00A14581">
                          <w:fldChar w:fldCharType="end"/>
                        </w:r>
                        <w:r w:rsidR="00A14581">
                          <w:instrText xml:space="preserve"> "" </w:instrText>
                        </w:r>
                        <w:r w:rsidR="00A14581">
                          <w:fldChar w:fldCharType="end"/>
                        </w:r>
                        <w:r w:rsidR="00A14581"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18BCD14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6B472080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22B6BD19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57812AFE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115B33FC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7B800729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799FA59B" w14:textId="77777777" w:rsidR="00F93E3B" w:rsidRDefault="00F93E3B">
                  <w:pPr>
                    <w:spacing w:after="40"/>
                  </w:pPr>
                </w:p>
              </w:tc>
              <w:tc>
                <w:tcPr>
                  <w:tcW w:w="2468" w:type="dxa"/>
                </w:tcPr>
                <w:p w14:paraId="7CA112EE" w14:textId="77777777" w:rsidR="00F93E3B" w:rsidRDefault="00A14581">
                  <w:pPr>
                    <w:pStyle w:val="Months"/>
                  </w:pPr>
                  <w:r>
                    <w:t>December</w:t>
                  </w:r>
                </w:p>
                <w:tbl>
                  <w:tblPr>
                    <w:tblStyle w:val="CalendarTable"/>
                    <w:tblW w:w="5000" w:type="pct"/>
                    <w:tblLayout w:type="fixed"/>
                    <w:tblLook w:val="04A0" w:firstRow="1" w:lastRow="0" w:firstColumn="1" w:lastColumn="0" w:noHBand="0" w:noVBand="1"/>
                    <w:tblCaption w:val="Calendar content table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F93E3B" w14:paraId="58C6A933" w14:textId="77777777">
                    <w:tc>
                      <w:tcPr>
                        <w:tcW w:w="708" w:type="pct"/>
                      </w:tcPr>
                      <w:p w14:paraId="4A603CC1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6907A189" w14:textId="77777777" w:rsidR="00F93E3B" w:rsidRDefault="00A14581">
                        <w:pPr>
                          <w:pStyle w:val="Days"/>
                        </w:pPr>
                        <w:r>
                          <w:t>M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64CCF469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25C952B6" w14:textId="77777777" w:rsidR="00F93E3B" w:rsidRDefault="00A14581">
                        <w:pPr>
                          <w:pStyle w:val="Days"/>
                        </w:pPr>
                        <w:r>
                          <w:t>W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3776DF8B" w14:textId="77777777" w:rsidR="00F93E3B" w:rsidRDefault="00A14581">
                        <w:pPr>
                          <w:pStyle w:val="Days"/>
                        </w:pPr>
                        <w:r>
                          <w:t>T</w:t>
                        </w:r>
                      </w:p>
                    </w:tc>
                    <w:tc>
                      <w:tcPr>
                        <w:tcW w:w="717" w:type="pct"/>
                      </w:tcPr>
                      <w:p w14:paraId="666A9FA6" w14:textId="77777777" w:rsidR="00F93E3B" w:rsidRDefault="00A14581">
                        <w:pPr>
                          <w:pStyle w:val="Days"/>
                        </w:pPr>
                        <w:r>
                          <w:t>F</w:t>
                        </w:r>
                      </w:p>
                    </w:tc>
                    <w:tc>
                      <w:tcPr>
                        <w:tcW w:w="707" w:type="pct"/>
                      </w:tcPr>
                      <w:p w14:paraId="237BA070" w14:textId="77777777" w:rsidR="00F93E3B" w:rsidRDefault="00A14581">
                        <w:pPr>
                          <w:pStyle w:val="Days"/>
                        </w:pPr>
                        <w:r>
                          <w:t>S</w:t>
                        </w:r>
                      </w:p>
                    </w:tc>
                  </w:tr>
                  <w:tr w:rsidR="00F93E3B" w14:paraId="53B92A45" w14:textId="77777777" w:rsidTr="00CE6118">
                    <w:tc>
                      <w:tcPr>
                        <w:tcW w:w="708" w:type="pct"/>
                      </w:tcPr>
                      <w:p w14:paraId="5855F26D" w14:textId="59D8A40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“Sunday" 1 ""</w:instrTex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44224D3" w14:textId="1D2745E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“Monday"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=A2+1 </w:instrText>
                        </w:r>
                        <w:r>
                          <w:fldChar w:fldCharType="separate"/>
                        </w:r>
                        <w:r w:rsidR="002658E7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88B9BB4" w14:textId="5DDA1E1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“Tuesday"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=B2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=B2+1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0B5D82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92D050"/>
                      </w:tcPr>
                      <w:p w14:paraId="0EE11558" w14:textId="490991F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“Wednesday"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1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=C2+1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BFC9959" w14:textId="66DB855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= “Thursday"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=D2+1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493D701" w14:textId="23F48AA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“Friday"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=E2+1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46AC1BF4" w14:textId="51F1374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DocVariable MonthStart12 \@ dddd </w:instrText>
                        </w:r>
                        <w:r>
                          <w:fldChar w:fldCharType="separate"/>
                        </w:r>
                        <w:r w:rsidR="00A31E81">
                          <w:instrText>Tuesday</w:instrText>
                        </w:r>
                        <w:r>
                          <w:fldChar w:fldCharType="end"/>
                        </w:r>
                        <w:r>
                          <w:instrText xml:space="preserve"> = “Saturday" 1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=F2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4</w:instrText>
                        </w:r>
                        <w:r>
                          <w:fldChar w:fldCharType="end"/>
                        </w:r>
                        <w:r>
                          <w:instrText xml:space="preserve"> &lt;&gt; 0 </w:instrText>
                        </w:r>
                        <w:r>
                          <w:fldChar w:fldCharType="begin"/>
                        </w:r>
                        <w:r>
                          <w:instrText xml:space="preserve"> =F2+1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5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5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66902D06" w14:textId="77777777" w:rsidTr="0019155E">
                    <w:tc>
                      <w:tcPr>
                        <w:tcW w:w="708" w:type="pct"/>
                        <w:shd w:val="clear" w:color="auto" w:fill="00B0F0"/>
                      </w:tcPr>
                      <w:p w14:paraId="01976F9D" w14:textId="40ED472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=G2+1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29A185A5" w14:textId="2E25294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490D9D8" w14:textId="20D2E92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401FCB6" w14:textId="6B3A5A7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4B48AE04" w14:textId="6462352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E48B41F" w14:textId="2269E52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0632D132" w14:textId="561AB5DE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12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13BA29E" w14:textId="77777777" w:rsidTr="001449FF">
                    <w:tc>
                      <w:tcPr>
                        <w:tcW w:w="708" w:type="pct"/>
                      </w:tcPr>
                      <w:p w14:paraId="441C326B" w14:textId="305536F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=G3+1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08C71AA7" w14:textId="5EC0A64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9561BBC" w14:textId="02E7CDB1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772D56F" w14:textId="25E648BD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16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FF0000"/>
                      </w:tcPr>
                      <w:p w14:paraId="6B72F0DE" w14:textId="1190CFD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38F63EB" w14:textId="2563AFDA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  <w:shd w:val="clear" w:color="auto" w:fill="00B0F0"/>
                      </w:tcPr>
                      <w:p w14:paraId="1EF8FE2C" w14:textId="403769AB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19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7F28E526" w14:textId="77777777" w:rsidTr="00CD0259">
                    <w:tc>
                      <w:tcPr>
                        <w:tcW w:w="708" w:type="pct"/>
                      </w:tcPr>
                      <w:p w14:paraId="77DA6FEC" w14:textId="56BB30F9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=G4+1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204997D" w14:textId="0B0FDA9C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=A5+1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581017D" w14:textId="5E3052F4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=B5+1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122F146" w14:textId="23F7F9F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=C5+1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23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448EF49A" w14:textId="50F2DC40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=D5+1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24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3B4AA08C" w14:textId="47E3F856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=E5+1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25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38FDE437" w14:textId="0C68257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 =F5+1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26</w:t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5A8B1FA4" w14:textId="77777777" w:rsidTr="00CD0259">
                    <w:tc>
                      <w:tcPr>
                        <w:tcW w:w="708" w:type="pct"/>
                      </w:tcPr>
                      <w:p w14:paraId="5EEBD478" w14:textId="2B550A7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=G5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=G5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26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=G5+1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27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842EE91" w14:textId="337C38B8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27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28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AC6E486" w14:textId="61C87322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=B6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=B6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28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=B6+1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29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B39DD32" w14:textId="308939B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=C6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=C6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=C6+1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30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15E78BF3" w14:textId="4F6DB92F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=D6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=D6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=D6+1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t>31</w:t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6EF0B960" w14:textId="54458A7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=E6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=E6 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A31E81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=E6+1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07" w:type="pct"/>
                      </w:tcPr>
                      <w:p w14:paraId="24047862" w14:textId="66E38AE7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=F6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=F6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29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CE6118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=F6+1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</w:tr>
                  <w:tr w:rsidR="00F93E3B" w14:paraId="4A58794A" w14:textId="77777777">
                    <w:tc>
                      <w:tcPr>
                        <w:tcW w:w="708" w:type="pct"/>
                      </w:tcPr>
                      <w:p w14:paraId="2649C0D4" w14:textId="029E6A75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=G6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=G6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30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CE6118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=G6+1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separate"/>
                        </w:r>
                        <w:r w:rsidR="00CE6118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76774E38" w14:textId="3F593003" w:rsidR="00F93E3B" w:rsidRDefault="00A14581">
                        <w:pPr>
                          <w:pStyle w:val="Dates"/>
                        </w:pPr>
                        <w:r>
                          <w:fldChar w:fldCharType="begin"/>
                        </w:r>
                        <w:r>
                          <w:instrText xml:space="preserve">IF </w:instrText>
                        </w:r>
                        <w:r>
                          <w:fldChar w:fldCharType="begin"/>
                        </w:r>
                        <w:r>
                          <w:instrText xml:space="preserve"> =A7</w:instrText>
                        </w:r>
                        <w:r>
                          <w:fldChar w:fldCharType="separate"/>
                        </w:r>
                        <w:r w:rsidR="00A31E81">
                          <w:rPr>
                            <w:noProof/>
                          </w:rPr>
                          <w:instrText>0</w:instrText>
                        </w:r>
                        <w:r>
                          <w:fldChar w:fldCharType="end"/>
                        </w:r>
                        <w:r>
                          <w:instrText xml:space="preserve"> = 0,"" </w:instrText>
                        </w:r>
                        <w:r>
                          <w:fldChar w:fldCharType="begin"/>
                        </w:r>
                        <w:r>
                          <w:instrText xml:space="preserve"> IF </w:instrText>
                        </w:r>
                        <w:r>
                          <w:fldChar w:fldCharType="begin"/>
                        </w:r>
                        <w:r>
                          <w:instrText xml:space="preserve"> =A7 </w:instrText>
                        </w:r>
                        <w:r>
                          <w:fldChar w:fldCharType="separate"/>
                        </w:r>
                        <w:r w:rsidR="00954C57"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&lt; </w:instrText>
                        </w:r>
                        <w:r>
                          <w:fldChar w:fldCharType="begin"/>
                        </w:r>
                        <w:r>
                          <w:instrText xml:space="preserve"> DocVariable MonthEnd12 \@ d </w:instrText>
                        </w:r>
                        <w:r>
                          <w:fldChar w:fldCharType="separate"/>
                        </w:r>
                        <w:r w:rsidR="00CE6118"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 </w:instrText>
                        </w:r>
                        <w:r>
                          <w:fldChar w:fldCharType="begin"/>
                        </w:r>
                        <w:r>
                          <w:instrText xml:space="preserve"> =A7+1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instrText>31</w:instrText>
                        </w:r>
                        <w:r>
                          <w:fldChar w:fldCharType="end"/>
                        </w:r>
                        <w:r>
                          <w:instrText xml:space="preserve"> "" </w:instrText>
                        </w:r>
                        <w:r>
                          <w:fldChar w:fldCharType="end"/>
                        </w:r>
                        <w: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</w:tcPr>
                      <w:p w14:paraId="5A00A5F1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65EAE218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7EF0A0DC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17" w:type="pct"/>
                      </w:tcPr>
                      <w:p w14:paraId="70581892" w14:textId="77777777" w:rsidR="00F93E3B" w:rsidRDefault="00F93E3B">
                        <w:pPr>
                          <w:pStyle w:val="Dates"/>
                        </w:pPr>
                      </w:p>
                    </w:tc>
                    <w:tc>
                      <w:tcPr>
                        <w:tcW w:w="707" w:type="pct"/>
                      </w:tcPr>
                      <w:p w14:paraId="7EB39498" w14:textId="77777777" w:rsidR="00F93E3B" w:rsidRDefault="00F93E3B">
                        <w:pPr>
                          <w:pStyle w:val="Dates"/>
                        </w:pPr>
                      </w:p>
                    </w:tc>
                  </w:tr>
                </w:tbl>
                <w:p w14:paraId="3F31DF47" w14:textId="77777777" w:rsidR="00F93E3B" w:rsidRDefault="00F93E3B">
                  <w:pPr>
                    <w:spacing w:after="40"/>
                  </w:pPr>
                </w:p>
              </w:tc>
            </w:tr>
          </w:tbl>
          <w:p w14:paraId="40FAED88" w14:textId="77777777" w:rsidR="00F93E3B" w:rsidRDefault="00F93E3B"/>
        </w:tc>
      </w:tr>
    </w:tbl>
    <w:p w14:paraId="7D18CFDE" w14:textId="77777777" w:rsidR="00F93E3B" w:rsidRDefault="00F93E3B">
      <w:pPr>
        <w:pStyle w:val="NoSpacing"/>
      </w:pPr>
    </w:p>
    <w:sectPr w:rsidR="00F93E3B">
      <w:pgSz w:w="15840" w:h="12240" w:orient="landscape"/>
      <w:pgMar w:top="648" w:right="1008" w:bottom="432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1AC29" w14:textId="77777777" w:rsidR="00106A3F" w:rsidRDefault="00106A3F">
      <w:pPr>
        <w:spacing w:after="0"/>
      </w:pPr>
      <w:r>
        <w:separator/>
      </w:r>
    </w:p>
  </w:endnote>
  <w:endnote w:type="continuationSeparator" w:id="0">
    <w:p w14:paraId="08C00CAB" w14:textId="77777777" w:rsidR="00106A3F" w:rsidRDefault="00106A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uphemia">
    <w:charset w:val="00"/>
    <w:family w:val="swiss"/>
    <w:pitch w:val="variable"/>
    <w:sig w:usb0="8000006F" w:usb1="0000004A" w:usb2="00002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B3137" w14:textId="77777777" w:rsidR="00106A3F" w:rsidRDefault="00106A3F">
      <w:pPr>
        <w:spacing w:after="0"/>
      </w:pPr>
      <w:r>
        <w:separator/>
      </w:r>
    </w:p>
  </w:footnote>
  <w:footnote w:type="continuationSeparator" w:id="0">
    <w:p w14:paraId="5AA5972E" w14:textId="77777777" w:rsidR="00106A3F" w:rsidRDefault="00106A3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1/31/2026"/>
    <w:docVar w:name="MonthEnd10" w:val="10/31/2026"/>
    <w:docVar w:name="MonthEnd11" w:val="11/30/2026"/>
    <w:docVar w:name="MonthEnd12" w:val="12/31/2026"/>
    <w:docVar w:name="MonthEnd2" w:val="2/28/2026"/>
    <w:docVar w:name="MonthEnd3" w:val="3/31/2026"/>
    <w:docVar w:name="MonthEnd4" w:val="4/30/2026"/>
    <w:docVar w:name="MonthEnd5" w:val="5/31/2026"/>
    <w:docVar w:name="MonthEnd6" w:val="6/30/2026"/>
    <w:docVar w:name="MonthEnd7" w:val="7/31/2026"/>
    <w:docVar w:name="MonthEnd8" w:val="8/31/2026"/>
    <w:docVar w:name="MonthEnd9" w:val="9/30/2026"/>
    <w:docVar w:name="Months" w:val="12"/>
    <w:docVar w:name="MonthStart1" w:val="1/1/2026"/>
    <w:docVar w:name="MonthStart10" w:val="10/1/2026"/>
    <w:docVar w:name="MonthStart11" w:val="11/1/2026"/>
    <w:docVar w:name="MonthStart12" w:val="12/1/2026"/>
    <w:docVar w:name="MonthStart2" w:val="2/1/2026"/>
    <w:docVar w:name="MonthStart3" w:val="3/1/2026"/>
    <w:docVar w:name="MonthStart4" w:val="4/1/2026"/>
    <w:docVar w:name="MonthStart5" w:val="5/1/2026"/>
    <w:docVar w:name="MonthStart6" w:val="6/1/2026"/>
    <w:docVar w:name="MonthStart7" w:val="7/1/2026"/>
    <w:docVar w:name="MonthStart8" w:val="8/1/2026"/>
    <w:docVar w:name="MonthStart9" w:val="9/1/2026"/>
    <w:docVar w:name="MonthStartLast" w:val="12/1/2012"/>
    <w:docVar w:name="WeekStart" w:val="Sunday"/>
  </w:docVars>
  <w:rsids>
    <w:rsidRoot w:val="00CE6118"/>
    <w:rsid w:val="00010BE7"/>
    <w:rsid w:val="000172D1"/>
    <w:rsid w:val="00021D45"/>
    <w:rsid w:val="00030E55"/>
    <w:rsid w:val="00052E0C"/>
    <w:rsid w:val="000627BE"/>
    <w:rsid w:val="00072309"/>
    <w:rsid w:val="000739DE"/>
    <w:rsid w:val="000756CF"/>
    <w:rsid w:val="000902BC"/>
    <w:rsid w:val="000A2E3B"/>
    <w:rsid w:val="000B5D82"/>
    <w:rsid w:val="000E3881"/>
    <w:rsid w:val="000E4BF8"/>
    <w:rsid w:val="00106A3F"/>
    <w:rsid w:val="00124011"/>
    <w:rsid w:val="001274F3"/>
    <w:rsid w:val="0013027B"/>
    <w:rsid w:val="00134215"/>
    <w:rsid w:val="001449FF"/>
    <w:rsid w:val="0014731F"/>
    <w:rsid w:val="00154D8C"/>
    <w:rsid w:val="0017159E"/>
    <w:rsid w:val="00175E9E"/>
    <w:rsid w:val="0019155E"/>
    <w:rsid w:val="001A1275"/>
    <w:rsid w:val="001D366B"/>
    <w:rsid w:val="001D57CF"/>
    <w:rsid w:val="001E7D7E"/>
    <w:rsid w:val="001F3D0F"/>
    <w:rsid w:val="00244F49"/>
    <w:rsid w:val="002636D5"/>
    <w:rsid w:val="002658E7"/>
    <w:rsid w:val="002776BF"/>
    <w:rsid w:val="00282B7A"/>
    <w:rsid w:val="00287E1F"/>
    <w:rsid w:val="00293075"/>
    <w:rsid w:val="00295047"/>
    <w:rsid w:val="002A310E"/>
    <w:rsid w:val="002A734F"/>
    <w:rsid w:val="003022A2"/>
    <w:rsid w:val="003039F4"/>
    <w:rsid w:val="003051CA"/>
    <w:rsid w:val="00315497"/>
    <w:rsid w:val="0032697B"/>
    <w:rsid w:val="00326EBF"/>
    <w:rsid w:val="003327F5"/>
    <w:rsid w:val="003363DA"/>
    <w:rsid w:val="003406B7"/>
    <w:rsid w:val="003418B0"/>
    <w:rsid w:val="0037308E"/>
    <w:rsid w:val="00374D4D"/>
    <w:rsid w:val="00387028"/>
    <w:rsid w:val="003909ED"/>
    <w:rsid w:val="003A474C"/>
    <w:rsid w:val="003B71EA"/>
    <w:rsid w:val="003C6816"/>
    <w:rsid w:val="0040153F"/>
    <w:rsid w:val="004030F5"/>
    <w:rsid w:val="0047093C"/>
    <w:rsid w:val="00483F89"/>
    <w:rsid w:val="00487BC1"/>
    <w:rsid w:val="00496D06"/>
    <w:rsid w:val="00496F29"/>
    <w:rsid w:val="004A5D83"/>
    <w:rsid w:val="004C03D3"/>
    <w:rsid w:val="004C2866"/>
    <w:rsid w:val="004D43A7"/>
    <w:rsid w:val="004D4723"/>
    <w:rsid w:val="005019C1"/>
    <w:rsid w:val="005217E3"/>
    <w:rsid w:val="00537F69"/>
    <w:rsid w:val="005413E5"/>
    <w:rsid w:val="00562DAE"/>
    <w:rsid w:val="00565684"/>
    <w:rsid w:val="005714C8"/>
    <w:rsid w:val="005828DE"/>
    <w:rsid w:val="00595AEB"/>
    <w:rsid w:val="005C3DA9"/>
    <w:rsid w:val="005D45E6"/>
    <w:rsid w:val="005E656F"/>
    <w:rsid w:val="005F2B62"/>
    <w:rsid w:val="005F493A"/>
    <w:rsid w:val="005F51AA"/>
    <w:rsid w:val="006037E6"/>
    <w:rsid w:val="00607501"/>
    <w:rsid w:val="00622143"/>
    <w:rsid w:val="006315BC"/>
    <w:rsid w:val="00650F05"/>
    <w:rsid w:val="00652A91"/>
    <w:rsid w:val="00687743"/>
    <w:rsid w:val="00691EEB"/>
    <w:rsid w:val="006C0896"/>
    <w:rsid w:val="006D267C"/>
    <w:rsid w:val="006D5262"/>
    <w:rsid w:val="006F22A8"/>
    <w:rsid w:val="007519D5"/>
    <w:rsid w:val="00772CB5"/>
    <w:rsid w:val="007A3F0C"/>
    <w:rsid w:val="007A5F69"/>
    <w:rsid w:val="007B2199"/>
    <w:rsid w:val="007B6C1C"/>
    <w:rsid w:val="007C0139"/>
    <w:rsid w:val="007D176F"/>
    <w:rsid w:val="00803C73"/>
    <w:rsid w:val="0081721A"/>
    <w:rsid w:val="00825CE0"/>
    <w:rsid w:val="00841197"/>
    <w:rsid w:val="0085050C"/>
    <w:rsid w:val="00877754"/>
    <w:rsid w:val="00880020"/>
    <w:rsid w:val="00885309"/>
    <w:rsid w:val="008B7D77"/>
    <w:rsid w:val="008C0044"/>
    <w:rsid w:val="008C464C"/>
    <w:rsid w:val="008E034D"/>
    <w:rsid w:val="00906C93"/>
    <w:rsid w:val="00912D32"/>
    <w:rsid w:val="009164BA"/>
    <w:rsid w:val="00917E9E"/>
    <w:rsid w:val="00920707"/>
    <w:rsid w:val="009276F9"/>
    <w:rsid w:val="009403B2"/>
    <w:rsid w:val="00954C57"/>
    <w:rsid w:val="00993C24"/>
    <w:rsid w:val="009957DC"/>
    <w:rsid w:val="00997BB1"/>
    <w:rsid w:val="009A0035"/>
    <w:rsid w:val="009C7698"/>
    <w:rsid w:val="00A05401"/>
    <w:rsid w:val="00A14581"/>
    <w:rsid w:val="00A31E81"/>
    <w:rsid w:val="00A3336A"/>
    <w:rsid w:val="00A42A6E"/>
    <w:rsid w:val="00A44877"/>
    <w:rsid w:val="00A56E2E"/>
    <w:rsid w:val="00A70ACD"/>
    <w:rsid w:val="00A7309C"/>
    <w:rsid w:val="00A7767A"/>
    <w:rsid w:val="00A92A63"/>
    <w:rsid w:val="00AA23D3"/>
    <w:rsid w:val="00AA4411"/>
    <w:rsid w:val="00AA4832"/>
    <w:rsid w:val="00AB205C"/>
    <w:rsid w:val="00AC3AB8"/>
    <w:rsid w:val="00AE2D66"/>
    <w:rsid w:val="00AE36BB"/>
    <w:rsid w:val="00AE5F8F"/>
    <w:rsid w:val="00B068D9"/>
    <w:rsid w:val="00B1151F"/>
    <w:rsid w:val="00B2242F"/>
    <w:rsid w:val="00B67E5D"/>
    <w:rsid w:val="00B8505E"/>
    <w:rsid w:val="00BC060C"/>
    <w:rsid w:val="00BD0968"/>
    <w:rsid w:val="00BD42BA"/>
    <w:rsid w:val="00BF1943"/>
    <w:rsid w:val="00BF36F3"/>
    <w:rsid w:val="00BF6B0F"/>
    <w:rsid w:val="00C03755"/>
    <w:rsid w:val="00C06008"/>
    <w:rsid w:val="00C33E5C"/>
    <w:rsid w:val="00C36AC9"/>
    <w:rsid w:val="00C42ACB"/>
    <w:rsid w:val="00C615B1"/>
    <w:rsid w:val="00C66642"/>
    <w:rsid w:val="00C875E8"/>
    <w:rsid w:val="00C91699"/>
    <w:rsid w:val="00C95315"/>
    <w:rsid w:val="00CA024A"/>
    <w:rsid w:val="00CC3E0F"/>
    <w:rsid w:val="00CC6E20"/>
    <w:rsid w:val="00CD0259"/>
    <w:rsid w:val="00CE4052"/>
    <w:rsid w:val="00CE6118"/>
    <w:rsid w:val="00D20345"/>
    <w:rsid w:val="00D369E6"/>
    <w:rsid w:val="00D5102A"/>
    <w:rsid w:val="00D51B4B"/>
    <w:rsid w:val="00D57BFA"/>
    <w:rsid w:val="00D87073"/>
    <w:rsid w:val="00DB54E9"/>
    <w:rsid w:val="00DC305E"/>
    <w:rsid w:val="00DD6814"/>
    <w:rsid w:val="00DE2BE4"/>
    <w:rsid w:val="00DE32AC"/>
    <w:rsid w:val="00DE55D8"/>
    <w:rsid w:val="00E249D8"/>
    <w:rsid w:val="00E77E1D"/>
    <w:rsid w:val="00E944CD"/>
    <w:rsid w:val="00EA140A"/>
    <w:rsid w:val="00EB4AAD"/>
    <w:rsid w:val="00ED0308"/>
    <w:rsid w:val="00ED2353"/>
    <w:rsid w:val="00EE672D"/>
    <w:rsid w:val="00EF417D"/>
    <w:rsid w:val="00F05C31"/>
    <w:rsid w:val="00F32B30"/>
    <w:rsid w:val="00F33231"/>
    <w:rsid w:val="00F45240"/>
    <w:rsid w:val="00F510DC"/>
    <w:rsid w:val="00F5537B"/>
    <w:rsid w:val="00F626FF"/>
    <w:rsid w:val="00F72144"/>
    <w:rsid w:val="00F8101B"/>
    <w:rsid w:val="00F84811"/>
    <w:rsid w:val="00F93E3B"/>
    <w:rsid w:val="00F961C0"/>
    <w:rsid w:val="00F96261"/>
    <w:rsid w:val="00FA0D81"/>
    <w:rsid w:val="00FB2DD4"/>
    <w:rsid w:val="00FB4109"/>
    <w:rsid w:val="00FC30C4"/>
    <w:rsid w:val="00FD6E40"/>
    <w:rsid w:val="00FE4C8B"/>
    <w:rsid w:val="00FF076C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4CD23F"/>
  <w15:chartTrackingRefBased/>
  <w15:docId w15:val="{1F3DF664-55BF-4769-BEA1-F5F11C99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en-US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E1F"/>
  </w:style>
  <w:style w:type="paragraph" w:styleId="Heading2">
    <w:name w:val="heading 2"/>
    <w:basedOn w:val="Normal"/>
    <w:link w:val="Heading2Char"/>
    <w:uiPriority w:val="2"/>
    <w:semiHidden/>
    <w:unhideWhenUsed/>
    <w:qFormat/>
    <w:rsid w:val="00CE6118"/>
    <w:pPr>
      <w:keepNext/>
      <w:keepLines/>
      <w:spacing w:before="100" w:after="0"/>
      <w:ind w:left="115" w:right="115"/>
      <w:outlineLvl w:val="1"/>
    </w:pPr>
    <w:rPr>
      <w:rFonts w:asciiTheme="majorHAnsi" w:eastAsiaTheme="majorEastAsia" w:hAnsiTheme="majorHAnsi" w:cstheme="majorBidi"/>
      <w:caps/>
      <w:spacing w:val="2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rsid w:val="00CE6118"/>
    <w:pPr>
      <w:keepNext/>
      <w:keepLines/>
      <w:spacing w:before="80" w:after="0"/>
      <w:ind w:left="115" w:right="115"/>
      <w:outlineLvl w:val="2"/>
    </w:pPr>
    <w:rPr>
      <w:rFonts w:asciiTheme="majorHAnsi" w:eastAsiaTheme="majorEastAsia" w:hAnsiTheme="majorHAnsi" w:cstheme="majorBidi"/>
      <w:b/>
      <w:caps/>
      <w:color w:val="000000" w:themeColor="text1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uiPriority w:val="36"/>
    <w:qFormat/>
    <w:pPr>
      <w:spacing w:after="0"/>
    </w:pPr>
    <w:rPr>
      <w:color w:val="404040" w:themeColor="text1" w:themeTint="BF"/>
    </w:rPr>
  </w:style>
  <w:style w:type="paragraph" w:customStyle="1" w:styleId="Days">
    <w:name w:val="Days"/>
    <w:basedOn w:val="Normal"/>
    <w:uiPriority w:val="3"/>
    <w:qFormat/>
    <w:pPr>
      <w:spacing w:before="20" w:after="0"/>
      <w:jc w:val="center"/>
    </w:pPr>
    <w:rPr>
      <w:rFonts w:asciiTheme="majorHAnsi" w:eastAsiaTheme="majorEastAsia" w:hAnsiTheme="majorHAnsi" w:cstheme="majorBidi"/>
      <w:color w:val="157075" w:themeColor="accent1" w:themeShade="BF"/>
    </w:rPr>
  </w:style>
  <w:style w:type="paragraph" w:styleId="Header">
    <w:name w:val="header"/>
    <w:basedOn w:val="Normal"/>
    <w:link w:val="HeaderChar"/>
    <w:uiPriority w:val="99"/>
    <w:semiHidden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Months">
    <w:name w:val="Months"/>
    <w:basedOn w:val="Date"/>
    <w:uiPriority w:val="2"/>
    <w:qFormat/>
    <w:pPr>
      <w:spacing w:after="0"/>
      <w:ind w:left="115"/>
    </w:pPr>
    <w:rPr>
      <w:caps/>
      <w:color w:val="157075" w:themeColor="accent1" w:themeShade="BF"/>
    </w:rPr>
  </w:style>
  <w:style w:type="paragraph" w:customStyle="1" w:styleId="Year">
    <w:name w:val="Year"/>
    <w:basedOn w:val="Normal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CalendarTable">
    <w:name w:val="Calendar Table"/>
    <w:basedOn w:val="TableNormal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87E1F"/>
  </w:style>
  <w:style w:type="paragraph" w:styleId="Footer">
    <w:name w:val="footer"/>
    <w:basedOn w:val="Normal"/>
    <w:link w:val="FooterChar"/>
    <w:uiPriority w:val="99"/>
    <w:semiHidden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7E1F"/>
  </w:style>
  <w:style w:type="paragraph" w:customStyle="1" w:styleId="Dates">
    <w:name w:val="Dates"/>
    <w:basedOn w:val="Normal"/>
    <w:uiPriority w:val="4"/>
    <w:qFormat/>
    <w:pPr>
      <w:spacing w:after="40"/>
      <w:jc w:val="center"/>
    </w:pPr>
    <w:rPr>
      <w:rFonts w:cs="Times New Roman"/>
      <w:szCs w:val="22"/>
      <w:lang w:eastAsia="en-US"/>
    </w:rPr>
  </w:style>
  <w:style w:type="paragraph" w:styleId="Date">
    <w:name w:val="Date"/>
    <w:basedOn w:val="Normal"/>
    <w:next w:val="Normal"/>
    <w:link w:val="DateChar"/>
    <w:uiPriority w:val="1"/>
    <w:semiHidden/>
    <w:unhideWhenUsed/>
  </w:style>
  <w:style w:type="character" w:customStyle="1" w:styleId="DateChar">
    <w:name w:val="Date Char"/>
    <w:basedOn w:val="DefaultParagraphFont"/>
    <w:link w:val="Date"/>
    <w:uiPriority w:val="1"/>
    <w:semiHidden/>
  </w:style>
  <w:style w:type="character" w:customStyle="1" w:styleId="Heading2Char">
    <w:name w:val="Heading 2 Char"/>
    <w:basedOn w:val="DefaultParagraphFont"/>
    <w:link w:val="Heading2"/>
    <w:uiPriority w:val="2"/>
    <w:semiHidden/>
    <w:rsid w:val="00CE6118"/>
    <w:rPr>
      <w:rFonts w:asciiTheme="majorHAnsi" w:eastAsiaTheme="majorEastAsia" w:hAnsiTheme="majorHAnsi" w:cstheme="majorBidi"/>
      <w:caps/>
      <w:spacing w:val="20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semiHidden/>
    <w:rsid w:val="00CE6118"/>
    <w:rPr>
      <w:rFonts w:asciiTheme="majorHAnsi" w:eastAsiaTheme="majorEastAsia" w:hAnsiTheme="majorHAnsi" w:cstheme="majorBidi"/>
      <w:b/>
      <w:caps/>
      <w:color w:val="000000" w:themeColor="text1"/>
      <w:sz w:val="22"/>
      <w:szCs w:val="24"/>
    </w:rPr>
  </w:style>
  <w:style w:type="paragraph" w:styleId="Title">
    <w:name w:val="Title"/>
    <w:basedOn w:val="Normal"/>
    <w:link w:val="TitleChar"/>
    <w:uiPriority w:val="1"/>
    <w:qFormat/>
    <w:rsid w:val="00CE6118"/>
    <w:pPr>
      <w:spacing w:after="80"/>
      <w:ind w:left="115"/>
    </w:pPr>
    <w:rPr>
      <w:rFonts w:asciiTheme="majorHAnsi" w:eastAsiaTheme="majorEastAsia" w:hAnsiTheme="majorHAnsi" w:cstheme="majorBidi"/>
      <w:caps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1"/>
    <w:rsid w:val="00CE6118"/>
    <w:rPr>
      <w:rFonts w:asciiTheme="majorHAnsi" w:eastAsiaTheme="majorEastAsia" w:hAnsiTheme="majorHAnsi" w:cstheme="majorBidi"/>
      <w:caps/>
      <w:spacing w:val="60"/>
      <w:kern w:val="28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9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c559\AppData\Roaming\Microsoft\Templates\Family%20photo%20calendar%20(any%20year,%201%20page)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82B891-E23B-45E4-B005-BF1BC3CD5A5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C23F89FE-33F4-499C-8FA5-731594EEE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7714D-D19C-42F5-BD98-93FEE39D39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Family photo calendar (any year, 1 page)</Template>
  <TotalTime>65</TotalTime>
  <Pages>1</Pages>
  <Words>7778</Words>
  <Characters>14234</Characters>
  <Application>Microsoft Office Word</Application>
  <DocSecurity>0</DocSecurity>
  <Lines>14234</Lines>
  <Paragraphs>11005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George Conover</dc:creator>
  <cp:keywords/>
  <cp:lastModifiedBy>Mary Alice O'Brien</cp:lastModifiedBy>
  <cp:revision>66</cp:revision>
  <dcterms:created xsi:type="dcterms:W3CDTF">2025-09-03T19:24:00Z</dcterms:created>
  <dcterms:modified xsi:type="dcterms:W3CDTF">2026-05-15T12:34:00Z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