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F4B12" w14:textId="38509D33" w:rsidR="00EF78BF" w:rsidRDefault="00CA0227">
      <w:pPr>
        <w:pStyle w:val="Title"/>
        <w:rPr>
          <w:color w:val="FF0066"/>
          <w:sz w:val="56"/>
        </w:rPr>
      </w:pPr>
      <w:bookmarkStart w:id="0" w:name="_Hlk127057634"/>
      <w:bookmarkEnd w:id="0"/>
      <w:r w:rsidRPr="00CA0227">
        <w:rPr>
          <w:color w:val="FF0066"/>
          <w:sz w:val="56"/>
        </w:rPr>
        <w:t>Great Lakes Stitchers Gathering</w:t>
      </w:r>
    </w:p>
    <w:p w14:paraId="07AB84EF" w14:textId="73A46FBC" w:rsidR="00CA0227" w:rsidRPr="00CA0227" w:rsidRDefault="00CA0227">
      <w:pPr>
        <w:pStyle w:val="Title"/>
        <w:rPr>
          <w:color w:val="FF0066"/>
          <w:sz w:val="28"/>
          <w:szCs w:val="28"/>
        </w:rPr>
      </w:pPr>
      <w:r w:rsidRPr="00CA0227">
        <w:rPr>
          <w:color w:val="FF0066"/>
          <w:sz w:val="28"/>
          <w:szCs w:val="28"/>
        </w:rPr>
        <w:t xml:space="preserve">sEPTEMBER 8 </w:t>
      </w:r>
      <w:r>
        <w:rPr>
          <w:color w:val="FF0066"/>
          <w:sz w:val="28"/>
          <w:szCs w:val="28"/>
        </w:rPr>
        <w:t xml:space="preserve">- </w:t>
      </w:r>
      <w:r w:rsidRPr="00CA0227">
        <w:rPr>
          <w:color w:val="FF0066"/>
          <w:sz w:val="28"/>
          <w:szCs w:val="28"/>
        </w:rPr>
        <w:t>10, 2023</w:t>
      </w:r>
    </w:p>
    <w:p w14:paraId="3190BE4B" w14:textId="37B7B1CC" w:rsidR="00CA0227" w:rsidRPr="00890E5B" w:rsidRDefault="00427C7A" w:rsidP="00CA0227">
      <w:pPr>
        <w:rPr>
          <w:b/>
          <w:bCs/>
          <w:sz w:val="56"/>
          <w:szCs w:val="56"/>
        </w:rPr>
      </w:pPr>
      <w:r w:rsidRPr="00890E5B">
        <w:rPr>
          <w:b/>
          <w:bCs/>
          <w:noProof/>
          <w:sz w:val="56"/>
          <w:szCs w:val="56"/>
          <w:lang w:eastAsia="en-US"/>
        </w:rPr>
        <w:drawing>
          <wp:inline distT="0" distB="0" distL="0" distR="0" wp14:anchorId="05BA3E41" wp14:editId="5945C22D">
            <wp:extent cx="6924675" cy="277114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48199" cy="278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0227" w:rsidRPr="00890E5B">
        <w:rPr>
          <w:b/>
          <w:bCs/>
          <w:noProof/>
          <w:sz w:val="56"/>
          <w:szCs w:val="56"/>
          <w:lang w:eastAsia="en-US"/>
        </w:rPr>
        <w:t>R</w:t>
      </w:r>
      <w:r w:rsidR="00CA0227" w:rsidRPr="00890E5B">
        <w:rPr>
          <w:b/>
          <w:bCs/>
          <w:sz w:val="56"/>
          <w:szCs w:val="56"/>
        </w:rPr>
        <w:t>ETREAT INFORMATION</w:t>
      </w:r>
    </w:p>
    <w:p w14:paraId="5F4BB503" w14:textId="2A0C7298" w:rsidR="00890E5B" w:rsidRDefault="00CA0227" w:rsidP="00CA0227">
      <w:r w:rsidRPr="00890E5B">
        <w:rPr>
          <w:sz w:val="36"/>
          <w:szCs w:val="36"/>
        </w:rPr>
        <w:t>Welcome to the Fall 2023 Great Lakes Stitcher</w:t>
      </w:r>
      <w:r w:rsidR="00361704">
        <w:rPr>
          <w:sz w:val="36"/>
          <w:szCs w:val="36"/>
        </w:rPr>
        <w:t>s</w:t>
      </w:r>
      <w:r w:rsidRPr="00890E5B">
        <w:rPr>
          <w:sz w:val="36"/>
          <w:szCs w:val="36"/>
        </w:rPr>
        <w:t xml:space="preserve"> Gathering Retreat Information </w:t>
      </w:r>
      <w:r w:rsidR="00890E5B">
        <w:rPr>
          <w:sz w:val="36"/>
          <w:szCs w:val="36"/>
        </w:rPr>
        <w:t>Packet</w:t>
      </w:r>
      <w:r w:rsidRPr="00890E5B">
        <w:rPr>
          <w:sz w:val="36"/>
          <w:szCs w:val="36"/>
        </w:rPr>
        <w:t>.  Feel free to print this out and save information that you will need to get reg</w:t>
      </w:r>
      <w:r w:rsidRPr="00890E5B">
        <w:rPr>
          <w:sz w:val="36"/>
          <w:szCs w:val="36"/>
        </w:rPr>
        <w:t>istered and prepared to attend this wonderful even</w:t>
      </w:r>
      <w:r w:rsidR="00890E5B">
        <w:rPr>
          <w:sz w:val="36"/>
          <w:szCs w:val="36"/>
        </w:rPr>
        <w:t xml:space="preserve">t.  I am so looking forward to you joining fellow stitchers for a long weekend of Stitchy Fun.  </w:t>
      </w:r>
      <w:r>
        <w:t xml:space="preserve"> </w:t>
      </w:r>
    </w:p>
    <w:p w14:paraId="2D9DEFC2" w14:textId="06C401D0" w:rsidR="00890E5B" w:rsidRDefault="00890E5B" w:rsidP="00890E5B">
      <w:pPr>
        <w:jc w:val="left"/>
      </w:pPr>
      <w:r>
        <w:rPr>
          <w:noProof/>
        </w:rPr>
        <w:drawing>
          <wp:inline distT="0" distB="0" distL="0" distR="0" wp14:anchorId="1805199B" wp14:editId="16B406FC">
            <wp:extent cx="2861945" cy="2733039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374" cy="276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E4EBF3" wp14:editId="53303D9C">
            <wp:extent cx="3551555" cy="180975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811" cy="18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EFA3" w14:textId="45FFCEA5" w:rsidR="005D5217" w:rsidRDefault="005D5217" w:rsidP="00890E5B">
      <w:pPr>
        <w:jc w:val="left"/>
      </w:pPr>
    </w:p>
    <w:p w14:paraId="7FB703CF" w14:textId="71B02174" w:rsidR="005D5217" w:rsidRDefault="009203A2">
      <w:r>
        <w:rPr>
          <w:noProof/>
        </w:rPr>
        <w:lastRenderedPageBreak/>
        <w:drawing>
          <wp:inline distT="0" distB="0" distL="0" distR="0" wp14:anchorId="0D005C6D" wp14:editId="4AF4A81F">
            <wp:extent cx="6448425" cy="3409950"/>
            <wp:effectExtent l="0" t="0" r="9525" b="0"/>
            <wp:docPr id="7" name="Picture 7" descr="A picture containing text, building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uilding, sky, hous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130B" w14:textId="625F0C0A" w:rsidR="005D5217" w:rsidRPr="003B1468" w:rsidRDefault="00844F61" w:rsidP="0036101C">
      <w:pPr>
        <w:jc w:val="both"/>
        <w:rPr>
          <w:rFonts w:ascii="Arial" w:hAnsi="Arial" w:cs="Arial"/>
          <w:b/>
          <w:bCs/>
          <w:color w:val="FF0066"/>
          <w:sz w:val="24"/>
          <w:szCs w:val="24"/>
        </w:rPr>
      </w:pPr>
      <w:r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This is an </w:t>
      </w:r>
      <w:r w:rsidR="00544F34" w:rsidRPr="003B1468">
        <w:rPr>
          <w:rFonts w:ascii="Arial" w:hAnsi="Arial" w:cs="Arial"/>
          <w:b/>
          <w:bCs/>
          <w:color w:val="FF0066"/>
          <w:sz w:val="24"/>
          <w:szCs w:val="24"/>
        </w:rPr>
        <w:t>ALL-Inclusive</w:t>
      </w:r>
      <w:r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 </w:t>
      </w:r>
      <w:r w:rsidR="00654B6E" w:rsidRPr="003B1468">
        <w:rPr>
          <w:rFonts w:ascii="Arial" w:hAnsi="Arial" w:cs="Arial"/>
          <w:b/>
          <w:bCs/>
          <w:color w:val="FF0066"/>
          <w:sz w:val="24"/>
          <w:szCs w:val="24"/>
        </w:rPr>
        <w:t>Retreat which means that your Retreat Cost will include</w:t>
      </w:r>
      <w:r w:rsidR="003F58C0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 Six meals (Lunch and Dinner on Friday</w:t>
      </w:r>
      <w:r w:rsidR="0036101C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 - </w:t>
      </w:r>
      <w:r w:rsidR="003F58C0" w:rsidRPr="003B1468">
        <w:rPr>
          <w:rFonts w:ascii="Arial" w:hAnsi="Arial" w:cs="Arial"/>
          <w:b/>
          <w:bCs/>
          <w:color w:val="FF0066"/>
          <w:sz w:val="24"/>
          <w:szCs w:val="24"/>
        </w:rPr>
        <w:t>Breakfast, Lunch and Dinner on Saturday</w:t>
      </w:r>
      <w:r w:rsidR="00401C17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 - </w:t>
      </w:r>
      <w:r w:rsidR="00A5020B" w:rsidRPr="003B1468">
        <w:rPr>
          <w:rFonts w:ascii="Arial" w:hAnsi="Arial" w:cs="Arial"/>
          <w:b/>
          <w:bCs/>
          <w:color w:val="FF0066"/>
          <w:sz w:val="24"/>
          <w:szCs w:val="24"/>
        </w:rPr>
        <w:t>Breakfast on Sunday).  This also mean</w:t>
      </w:r>
      <w:r w:rsidR="00401C17" w:rsidRPr="003B1468">
        <w:rPr>
          <w:rFonts w:ascii="Arial" w:hAnsi="Arial" w:cs="Arial"/>
          <w:b/>
          <w:bCs/>
          <w:color w:val="FF0066"/>
          <w:sz w:val="24"/>
          <w:szCs w:val="24"/>
        </w:rPr>
        <w:t>s</w:t>
      </w:r>
      <w:r w:rsidR="00A5020B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 that your </w:t>
      </w:r>
      <w:r w:rsidR="00667B05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Friday and Saturday nights lodging will also be included in the Retreat Cost.  ** If you need to arrive </w:t>
      </w:r>
      <w:r w:rsidR="00647F73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on Thursday evening, there will be an additional charge that will need to be added to your second </w:t>
      </w:r>
      <w:r w:rsidR="00401C17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invoice </w:t>
      </w:r>
      <w:r w:rsidR="00647F73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payment.  </w:t>
      </w:r>
      <w:r w:rsidR="00CD6BCE" w:rsidRPr="003B1468">
        <w:rPr>
          <w:rFonts w:ascii="Arial" w:hAnsi="Arial" w:cs="Arial"/>
          <w:b/>
          <w:bCs/>
          <w:color w:val="FF0066"/>
          <w:sz w:val="24"/>
          <w:szCs w:val="24"/>
        </w:rPr>
        <w:t xml:space="preserve">Meals on that day will be on your own.  </w:t>
      </w:r>
    </w:p>
    <w:p w14:paraId="5942F476" w14:textId="77777777" w:rsidR="005D5217" w:rsidRDefault="005D5217" w:rsidP="00373E4A">
      <w:pPr>
        <w:jc w:val="both"/>
      </w:pPr>
    </w:p>
    <w:p w14:paraId="77BDBFBA" w14:textId="1BA1DB28" w:rsidR="00373E4A" w:rsidRPr="00802D86" w:rsidRDefault="00A66424" w:rsidP="00373E4A">
      <w:pPr>
        <w:jc w:val="both"/>
        <w:rPr>
          <w:rFonts w:ascii="Arial" w:hAnsi="Arial" w:cs="Arial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02D86">
        <w:rPr>
          <w:rFonts w:ascii="Arial" w:hAnsi="Arial" w:cs="Arial"/>
          <w:b/>
          <w:bCs/>
          <w:color w:val="000000" w:themeColor="text1"/>
          <w:sz w:val="32"/>
          <w:szCs w:val="32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Cost</w:t>
      </w:r>
    </w:p>
    <w:p w14:paraId="45226A1E" w14:textId="2A07DD4C" w:rsidR="003B1468" w:rsidRDefault="009A054B" w:rsidP="003B1468">
      <w:pPr>
        <w:jc w:val="both"/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The </w:t>
      </w:r>
      <w:r w:rsidR="00A0204D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Retreat will cost $45</w:t>
      </w:r>
      <w:r w:rsidR="007F5B65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0</w:t>
      </w:r>
      <w:r w:rsidR="00A0204D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per person and will cover all the cost of attendance </w:t>
      </w:r>
      <w:r w:rsidR="00074AFB" w:rsidRPr="00074AFB">
        <w:rPr>
          <w:rFonts w:ascii="Arial" w:hAnsi="Arial" w:cs="Arial"/>
          <w:b/>
          <w:bCs/>
          <w:color w:val="FF0066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AND</w:t>
      </w:r>
      <w:r w:rsidR="00074AFB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the cost of your meals and lodging</w:t>
      </w:r>
      <w:r w:rsidR="00EE1D3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01241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as noted </w:t>
      </w:r>
      <w:r w:rsidR="0049485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above.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The Registration will open on February 18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th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at NOON</w:t>
      </w:r>
      <w:r w:rsidR="003D52F8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 To Register, you will go to the website </w:t>
      </w:r>
      <w:r w:rsidR="003D52F8" w:rsidRPr="005F21C1">
        <w:rPr>
          <w:rFonts w:ascii="Arial" w:hAnsi="Arial" w:cs="Arial"/>
          <w:color w:val="FF0066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swgstitchinganddesigns</w:t>
      </w:r>
      <w:r w:rsidR="00AB1007" w:rsidRPr="005F21C1">
        <w:rPr>
          <w:rFonts w:ascii="Arial" w:hAnsi="Arial" w:cs="Arial"/>
          <w:color w:val="FF0066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.com</w:t>
      </w:r>
      <w:r w:rsidR="00AB100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 On that website, 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on February 18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th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at NOON</w:t>
      </w:r>
      <w:r w:rsidR="0062725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AB100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a 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fillable form will be</w:t>
      </w:r>
      <w:r w:rsidR="0062725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come</w:t>
      </w:r>
      <w:r w:rsidR="007A2DEF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863A3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active.  Please complete the</w:t>
      </w:r>
      <w:r w:rsidR="0062725E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form </w:t>
      </w:r>
      <w:r w:rsidR="00390778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in its entirety and click the submit </w:t>
      </w:r>
      <w:r w:rsidR="005F21C1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button</w:t>
      </w:r>
      <w:r w:rsidR="0067480C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.</w:t>
      </w:r>
      <w:r w:rsidR="001F1458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 Once submitted, I will send out an </w:t>
      </w:r>
      <w:r w:rsidR="006C126C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invoice for the </w:t>
      </w:r>
      <w:r w:rsidR="008250C7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deposit payment of </w:t>
      </w:r>
      <w:r w:rsidR="007F5B65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$200</w:t>
      </w:r>
      <w:r w:rsidR="00BB2DD0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, t</w:t>
      </w:r>
      <w:r w:rsidR="006A2BE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o registrants</w:t>
      </w:r>
      <w:r w:rsidR="00BB2DD0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0A305D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in the order </w:t>
      </w:r>
      <w:r w:rsidR="006A2BE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that they were </w:t>
      </w:r>
      <w:r w:rsidR="00CC78EB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received</w:t>
      </w:r>
      <w:r w:rsidR="006C126C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.  This payment</w:t>
      </w:r>
      <w:r w:rsidR="007F5B65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will be due by February 2</w:t>
      </w:r>
      <w:r w:rsidR="00F44EC9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8,</w:t>
      </w:r>
      <w:r w:rsidR="007F5B65" w:rsidRPr="005F21C1">
        <w:rPr>
          <w:rFonts w:ascii="Arial" w:hAnsi="Arial" w:cs="Arial"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7F5B65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2023</w:t>
      </w:r>
      <w:r w:rsidR="00F44EC9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</w:t>
      </w:r>
      <w:r w:rsidR="006C126C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A</w:t>
      </w:r>
      <w:r w:rsidR="000B100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ny unpaid invoices </w:t>
      </w:r>
      <w:r w:rsidR="00BD40A3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as of </w:t>
      </w:r>
      <w:r w:rsidR="000B100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March 1</w:t>
      </w:r>
      <w:r w:rsidR="000B1001" w:rsidRPr="000B1001">
        <w:rPr>
          <w:rFonts w:ascii="Arial" w:hAnsi="Arial" w:cs="Arial"/>
          <w:color w:val="000000" w:themeColor="text1"/>
          <w:sz w:val="28"/>
          <w:szCs w:val="28"/>
          <w:vertAlign w:val="superscript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st</w:t>
      </w:r>
      <w:r w:rsidR="000B100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will be cancelled and </w:t>
      </w:r>
      <w:r w:rsidR="00A25236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your name will be removed from the registration list.  Dep</w:t>
      </w:r>
      <w:r w:rsidR="00310902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osit invoices will then be sent to the next names on the Waitlist.  On May 1, 2023</w:t>
      </w:r>
      <w:r w:rsidR="00B715AA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,</w:t>
      </w:r>
      <w:r w:rsidR="00310902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the second invoice </w:t>
      </w:r>
      <w:r w:rsidR="00D75E38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will be sent out to paid attendees</w:t>
      </w:r>
      <w:r w:rsidR="007078AD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for th</w:t>
      </w:r>
      <w:r w:rsidR="00323D49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e remaining $250</w:t>
      </w:r>
      <w:r w:rsidR="00D75E38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 </w:t>
      </w:r>
      <w:r w:rsidR="00B715AA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Prior to that </w:t>
      </w:r>
      <w:r w:rsidR="00370570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date, I will need to know if you plan to arrive on Thursday, </w:t>
      </w:r>
      <w:r w:rsidR="004819C4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September 7.  The additional cha</w:t>
      </w:r>
      <w:r w:rsidR="00C25F7B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r</w:t>
      </w:r>
      <w:r w:rsidR="004819C4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>ge for early arrival will be $50</w:t>
      </w:r>
      <w:r w:rsidR="00C25F7B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per person</w:t>
      </w:r>
      <w:r w:rsidR="004819C4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.  </w:t>
      </w:r>
      <w:r w:rsidR="00F44EC9" w:rsidRPr="005F21C1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 </w:t>
      </w:r>
      <w:r w:rsidR="006E14FB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Because of a great deal of </w:t>
      </w:r>
      <w:r w:rsidR="00B87A05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upfront costs, will be very difficult </w:t>
      </w:r>
      <w:r w:rsidR="00823136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to be able to issue any refunds.  Please make sure that </w:t>
      </w:r>
      <w:r w:rsidR="00824F2F"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  <w:t xml:space="preserve">you are confident that the dates of this retreat will work with your schedule.  </w:t>
      </w:r>
    </w:p>
    <w:p w14:paraId="4A6B6F38" w14:textId="77777777" w:rsidR="003B1468" w:rsidRDefault="003B1468" w:rsidP="003B1468">
      <w:pPr>
        <w:jc w:val="both"/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p w14:paraId="59CE5D59" w14:textId="544DDEDC" w:rsidR="005D5217" w:rsidRPr="003B1468" w:rsidRDefault="004C12EF" w:rsidP="003B1468">
      <w:pPr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930AEB">
        <w:rPr>
          <w:b/>
          <w:bCs/>
          <w:color w:val="FF0066"/>
          <w:sz w:val="32"/>
          <w:szCs w:val="32"/>
        </w:rPr>
        <w:t>swgstitchinganddesigns.com</w:t>
      </w:r>
    </w:p>
    <w:p w14:paraId="1680E901" w14:textId="0DCD1805" w:rsidR="005D5217" w:rsidRDefault="00BD6677">
      <w:pPr>
        <w:rPr>
          <w:b/>
          <w:bCs/>
          <w:color w:val="FF0066"/>
          <w:sz w:val="56"/>
          <w:szCs w:val="56"/>
        </w:rPr>
      </w:pPr>
      <w:r>
        <w:rPr>
          <w:b/>
          <w:bCs/>
          <w:color w:val="FF0066"/>
          <w:sz w:val="56"/>
          <w:szCs w:val="56"/>
        </w:rPr>
        <w:lastRenderedPageBreak/>
        <w:t>Where will the retreat be held?</w:t>
      </w:r>
    </w:p>
    <w:p w14:paraId="77F5A372" w14:textId="1F595EA2" w:rsidR="004C12EF" w:rsidRPr="004C12EF" w:rsidRDefault="00A339AF" w:rsidP="004C12EF">
      <w:pPr>
        <w:jc w:val="both"/>
        <w:rPr>
          <w:b/>
          <w:bCs/>
          <w:color w:val="FF0066"/>
          <w:sz w:val="24"/>
          <w:szCs w:val="24"/>
        </w:rPr>
      </w:pPr>
      <w:r>
        <w:rPr>
          <w:b/>
          <w:bCs/>
          <w:noProof/>
          <w:color w:val="FF0066"/>
          <w:sz w:val="24"/>
          <w:szCs w:val="24"/>
        </w:rPr>
        <w:drawing>
          <wp:inline distT="0" distB="0" distL="0" distR="0" wp14:anchorId="429032C3" wp14:editId="33E3DDD5">
            <wp:extent cx="6858000" cy="5143500"/>
            <wp:effectExtent l="0" t="0" r="0" b="0"/>
            <wp:docPr id="8" name="Picture 8" descr="A computer screen with a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mputer screen with a map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693E" w14:textId="55564B6D" w:rsidR="005D5217" w:rsidRDefault="00B7278E" w:rsidP="00900102">
      <w:pPr>
        <w:jc w:val="both"/>
        <w:rPr>
          <w:rFonts w:ascii="Arial" w:hAnsi="Arial" w:cs="Arial"/>
          <w:sz w:val="24"/>
          <w:szCs w:val="24"/>
        </w:rPr>
      </w:pPr>
      <w:r w:rsidRPr="00EF68D0">
        <w:rPr>
          <w:rFonts w:ascii="Arial" w:hAnsi="Arial" w:cs="Arial"/>
          <w:sz w:val="24"/>
          <w:szCs w:val="24"/>
        </w:rPr>
        <w:t xml:space="preserve">The 2023 Fall Great Lakes Stitchers Gathering will be truly a retreat.  </w:t>
      </w:r>
      <w:r w:rsidR="002704EE" w:rsidRPr="00EF68D0">
        <w:rPr>
          <w:rFonts w:ascii="Arial" w:hAnsi="Arial" w:cs="Arial"/>
          <w:sz w:val="24"/>
          <w:szCs w:val="24"/>
        </w:rPr>
        <w:t xml:space="preserve">According to </w:t>
      </w:r>
      <w:r w:rsidR="002E4426" w:rsidRPr="00EF68D0">
        <w:rPr>
          <w:rFonts w:ascii="Arial" w:hAnsi="Arial" w:cs="Arial"/>
          <w:sz w:val="24"/>
          <w:szCs w:val="24"/>
        </w:rPr>
        <w:t xml:space="preserve">an online Dictionary, a retreat is </w:t>
      </w:r>
      <w:r w:rsidR="00F75898" w:rsidRPr="00EF68D0">
        <w:rPr>
          <w:rFonts w:ascii="Arial" w:hAnsi="Arial" w:cs="Arial"/>
          <w:sz w:val="24"/>
          <w:szCs w:val="24"/>
        </w:rPr>
        <w:t>defined as a “quiet or secluded place in which one can rest and rela</w:t>
      </w:r>
      <w:r w:rsidR="000C501F" w:rsidRPr="00EF68D0">
        <w:rPr>
          <w:rFonts w:ascii="Arial" w:hAnsi="Arial" w:cs="Arial"/>
          <w:sz w:val="24"/>
          <w:szCs w:val="24"/>
        </w:rPr>
        <w:t>x</w:t>
      </w:r>
      <w:r w:rsidR="00A73308">
        <w:rPr>
          <w:rFonts w:ascii="Arial" w:hAnsi="Arial" w:cs="Arial"/>
          <w:sz w:val="24"/>
          <w:szCs w:val="24"/>
        </w:rPr>
        <w:t>”</w:t>
      </w:r>
      <w:r w:rsidR="000C501F" w:rsidRPr="00EF68D0">
        <w:rPr>
          <w:rFonts w:ascii="Arial" w:hAnsi="Arial" w:cs="Arial"/>
          <w:sz w:val="24"/>
          <w:szCs w:val="24"/>
        </w:rPr>
        <w:t xml:space="preserve">.  </w:t>
      </w:r>
      <w:r w:rsidR="00BC34FA">
        <w:rPr>
          <w:rFonts w:ascii="Arial" w:hAnsi="Arial" w:cs="Arial"/>
          <w:sz w:val="24"/>
          <w:szCs w:val="24"/>
        </w:rPr>
        <w:t xml:space="preserve">It is my hope that this will be a relaxing retreat for all attendees.  </w:t>
      </w:r>
      <w:r w:rsidR="000C501F" w:rsidRPr="00EF68D0">
        <w:rPr>
          <w:rFonts w:ascii="Arial" w:hAnsi="Arial" w:cs="Arial"/>
          <w:sz w:val="24"/>
          <w:szCs w:val="24"/>
        </w:rPr>
        <w:t xml:space="preserve">The </w:t>
      </w:r>
      <w:r w:rsidR="000C501F" w:rsidRPr="00EF68D0">
        <w:rPr>
          <w:rFonts w:ascii="Arial" w:hAnsi="Arial" w:cs="Arial"/>
          <w:b/>
          <w:bCs/>
          <w:sz w:val="24"/>
          <w:szCs w:val="24"/>
        </w:rPr>
        <w:t>Lake Huron Retreat Center</w:t>
      </w:r>
      <w:r w:rsidR="000C501F" w:rsidRPr="00EF68D0">
        <w:rPr>
          <w:rFonts w:ascii="Arial" w:hAnsi="Arial" w:cs="Arial"/>
          <w:sz w:val="24"/>
          <w:szCs w:val="24"/>
        </w:rPr>
        <w:t xml:space="preserve">, </w:t>
      </w:r>
      <w:r w:rsidR="00171603" w:rsidRPr="00EF68D0">
        <w:rPr>
          <w:rFonts w:ascii="Arial" w:hAnsi="Arial" w:cs="Arial"/>
          <w:sz w:val="24"/>
          <w:szCs w:val="24"/>
        </w:rPr>
        <w:t>located in Lakeport (Burtchville</w:t>
      </w:r>
      <w:r w:rsidR="00D73BA0" w:rsidRPr="00EF68D0">
        <w:rPr>
          <w:rFonts w:ascii="Arial" w:hAnsi="Arial" w:cs="Arial"/>
          <w:sz w:val="24"/>
          <w:szCs w:val="24"/>
        </w:rPr>
        <w:t xml:space="preserve"> Township) Michigan on the beautiful shores of </w:t>
      </w:r>
      <w:r w:rsidR="00AD266A" w:rsidRPr="00EF68D0">
        <w:rPr>
          <w:rFonts w:ascii="Arial" w:hAnsi="Arial" w:cs="Arial"/>
          <w:sz w:val="24"/>
          <w:szCs w:val="24"/>
        </w:rPr>
        <w:t>Lake Huron, in what we call the Thumb area of our Great State</w:t>
      </w:r>
      <w:r w:rsidR="00CE1EE1" w:rsidRPr="00EF68D0">
        <w:rPr>
          <w:rFonts w:ascii="Arial" w:hAnsi="Arial" w:cs="Arial"/>
          <w:sz w:val="24"/>
          <w:szCs w:val="24"/>
        </w:rPr>
        <w:t xml:space="preserve">. It is very close to Port Huron as well as the Blue Water Bridge to </w:t>
      </w:r>
      <w:r w:rsidR="00EC31A6" w:rsidRPr="00EF68D0">
        <w:rPr>
          <w:rFonts w:ascii="Arial" w:hAnsi="Arial" w:cs="Arial"/>
          <w:sz w:val="24"/>
          <w:szCs w:val="24"/>
        </w:rPr>
        <w:t xml:space="preserve">Canada.  </w:t>
      </w:r>
    </w:p>
    <w:p w14:paraId="5E3619C5" w14:textId="16D92361" w:rsidR="00B157EC" w:rsidRDefault="00B157EC" w:rsidP="0090010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5F84CA5" wp14:editId="41A12C69">
            <wp:extent cx="3229748" cy="1238070"/>
            <wp:effectExtent l="0" t="0" r="0" b="635"/>
            <wp:docPr id="9" name="Picture 9" descr="A bridge over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ridge over wate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1096" cy="126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EF178" wp14:editId="6436E281">
            <wp:extent cx="3279140" cy="1266350"/>
            <wp:effectExtent l="0" t="0" r="0" b="0"/>
            <wp:docPr id="10" name="Picture 10" descr="A large bridge over a body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large bridge over a body of wa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9860" cy="128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94EA6" w14:textId="77777777" w:rsidR="00B157EC" w:rsidRDefault="00B157EC" w:rsidP="00900102">
      <w:pPr>
        <w:jc w:val="both"/>
        <w:rPr>
          <w:rFonts w:ascii="Arial" w:hAnsi="Arial" w:cs="Arial"/>
          <w:sz w:val="24"/>
          <w:szCs w:val="24"/>
        </w:rPr>
      </w:pPr>
    </w:p>
    <w:p w14:paraId="6BF76EA5" w14:textId="77777777" w:rsidR="00B2331E" w:rsidRPr="003B1468" w:rsidRDefault="00B2331E" w:rsidP="00B2331E">
      <w:pPr>
        <w:rPr>
          <w:rFonts w:ascii="Arial" w:hAnsi="Arial" w:cs="Arial"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  <w:r w:rsidRPr="00930AEB">
        <w:rPr>
          <w:b/>
          <w:bCs/>
          <w:color w:val="FF0066"/>
          <w:sz w:val="32"/>
          <w:szCs w:val="32"/>
        </w:rPr>
        <w:t>swgstitchinganddesigns.com</w:t>
      </w:r>
    </w:p>
    <w:p w14:paraId="04CBC28E" w14:textId="23AC781A" w:rsidR="00B157EC" w:rsidRPr="000911AB" w:rsidRDefault="000911AB" w:rsidP="00900102">
      <w:pPr>
        <w:jc w:val="both"/>
        <w:rPr>
          <w:rFonts w:ascii="Arial" w:hAnsi="Arial" w:cs="Arial"/>
          <w:b/>
          <w:bCs/>
          <w:color w:val="FF0066"/>
          <w:sz w:val="28"/>
          <w:szCs w:val="28"/>
        </w:rPr>
      </w:pPr>
      <w:r w:rsidRPr="000911AB">
        <w:rPr>
          <w:rFonts w:ascii="Arial" w:hAnsi="Arial" w:cs="Arial"/>
          <w:b/>
          <w:bCs/>
          <w:color w:val="FF0066"/>
          <w:sz w:val="28"/>
          <w:szCs w:val="28"/>
        </w:rPr>
        <w:lastRenderedPageBreak/>
        <w:t>Do you Enjoy Camping?</w:t>
      </w:r>
    </w:p>
    <w:p w14:paraId="6CA974E4" w14:textId="685D49DD" w:rsidR="00CA42C0" w:rsidRPr="00EF68D0" w:rsidRDefault="00CA42C0" w:rsidP="00900102">
      <w:pPr>
        <w:jc w:val="both"/>
        <w:rPr>
          <w:rFonts w:ascii="Arial" w:hAnsi="Arial" w:cs="Arial"/>
          <w:sz w:val="24"/>
          <w:szCs w:val="24"/>
        </w:rPr>
      </w:pPr>
    </w:p>
    <w:p w14:paraId="434E282B" w14:textId="2A3DED84" w:rsidR="005D5217" w:rsidRDefault="00CA42C0" w:rsidP="0058122F">
      <w:pPr>
        <w:jc w:val="both"/>
      </w:pPr>
      <w:r w:rsidRPr="00EF68D0">
        <w:rPr>
          <w:rFonts w:ascii="Arial" w:hAnsi="Arial" w:cs="Arial"/>
          <w:sz w:val="24"/>
          <w:szCs w:val="24"/>
        </w:rPr>
        <w:t xml:space="preserve">The retreat will be held the weekend after Labor Day </w:t>
      </w:r>
      <w:r w:rsidR="00541E1B" w:rsidRPr="00EF68D0">
        <w:rPr>
          <w:rFonts w:ascii="Arial" w:hAnsi="Arial" w:cs="Arial"/>
          <w:sz w:val="24"/>
          <w:szCs w:val="24"/>
        </w:rPr>
        <w:t xml:space="preserve">weekend.  The early Fall in Michigan is </w:t>
      </w:r>
      <w:r w:rsidR="003635DC" w:rsidRPr="00EF68D0">
        <w:rPr>
          <w:rFonts w:ascii="Arial" w:hAnsi="Arial" w:cs="Arial"/>
          <w:sz w:val="24"/>
          <w:szCs w:val="24"/>
        </w:rPr>
        <w:t>beautiful,</w:t>
      </w:r>
      <w:r w:rsidR="00541E1B" w:rsidRPr="00EF68D0">
        <w:rPr>
          <w:rFonts w:ascii="Arial" w:hAnsi="Arial" w:cs="Arial"/>
          <w:sz w:val="24"/>
          <w:szCs w:val="24"/>
        </w:rPr>
        <w:t xml:space="preserve"> and many </w:t>
      </w:r>
      <w:r w:rsidR="003635DC" w:rsidRPr="00EF68D0">
        <w:rPr>
          <w:rFonts w:ascii="Arial" w:hAnsi="Arial" w:cs="Arial"/>
          <w:sz w:val="24"/>
          <w:szCs w:val="24"/>
        </w:rPr>
        <w:t xml:space="preserve">families are still </w:t>
      </w:r>
      <w:r w:rsidR="0060568E" w:rsidRPr="00EF68D0">
        <w:rPr>
          <w:rFonts w:ascii="Arial" w:hAnsi="Arial" w:cs="Arial"/>
          <w:sz w:val="24"/>
          <w:szCs w:val="24"/>
        </w:rPr>
        <w:t>enjoy</w:t>
      </w:r>
      <w:r w:rsidR="0085312A" w:rsidRPr="00EF68D0">
        <w:rPr>
          <w:rFonts w:ascii="Arial" w:hAnsi="Arial" w:cs="Arial"/>
          <w:sz w:val="24"/>
          <w:szCs w:val="24"/>
        </w:rPr>
        <w:t>ing</w:t>
      </w:r>
      <w:r w:rsidR="0060568E" w:rsidRPr="00EF68D0">
        <w:rPr>
          <w:rFonts w:ascii="Arial" w:hAnsi="Arial" w:cs="Arial"/>
          <w:sz w:val="24"/>
          <w:szCs w:val="24"/>
        </w:rPr>
        <w:t xml:space="preserve"> camping</w:t>
      </w:r>
      <w:r w:rsidR="0085312A" w:rsidRPr="00EF68D0">
        <w:rPr>
          <w:rFonts w:ascii="Arial" w:hAnsi="Arial" w:cs="Arial"/>
          <w:sz w:val="24"/>
          <w:szCs w:val="24"/>
        </w:rPr>
        <w:t xml:space="preserve"> </w:t>
      </w:r>
      <w:r w:rsidR="004F0326">
        <w:rPr>
          <w:rFonts w:ascii="Arial" w:hAnsi="Arial" w:cs="Arial"/>
          <w:sz w:val="24"/>
          <w:szCs w:val="24"/>
        </w:rPr>
        <w:t xml:space="preserve">well </w:t>
      </w:r>
      <w:r w:rsidR="0085312A" w:rsidRPr="00EF68D0">
        <w:rPr>
          <w:rFonts w:ascii="Arial" w:hAnsi="Arial" w:cs="Arial"/>
          <w:sz w:val="24"/>
          <w:szCs w:val="24"/>
        </w:rPr>
        <w:t>in</w:t>
      </w:r>
      <w:r w:rsidR="004F0326">
        <w:rPr>
          <w:rFonts w:ascii="Arial" w:hAnsi="Arial" w:cs="Arial"/>
          <w:sz w:val="24"/>
          <w:szCs w:val="24"/>
        </w:rPr>
        <w:t>to</w:t>
      </w:r>
      <w:r w:rsidR="0085312A" w:rsidRPr="00EF68D0">
        <w:rPr>
          <w:rFonts w:ascii="Arial" w:hAnsi="Arial" w:cs="Arial"/>
          <w:sz w:val="24"/>
          <w:szCs w:val="24"/>
        </w:rPr>
        <w:t xml:space="preserve"> the Fall</w:t>
      </w:r>
      <w:r w:rsidR="0060568E" w:rsidRPr="00EF68D0">
        <w:rPr>
          <w:rFonts w:ascii="Arial" w:hAnsi="Arial" w:cs="Arial"/>
          <w:sz w:val="24"/>
          <w:szCs w:val="24"/>
        </w:rPr>
        <w:t>.  If you are a camper and would be interested in ma</w:t>
      </w:r>
      <w:r w:rsidR="00461F74" w:rsidRPr="00EF68D0">
        <w:rPr>
          <w:rFonts w:ascii="Arial" w:hAnsi="Arial" w:cs="Arial"/>
          <w:sz w:val="24"/>
          <w:szCs w:val="24"/>
        </w:rPr>
        <w:t>k</w:t>
      </w:r>
      <w:r w:rsidR="0060568E" w:rsidRPr="00EF68D0">
        <w:rPr>
          <w:rFonts w:ascii="Arial" w:hAnsi="Arial" w:cs="Arial"/>
          <w:sz w:val="24"/>
          <w:szCs w:val="24"/>
        </w:rPr>
        <w:t>ing your stay in the</w:t>
      </w:r>
      <w:r w:rsidR="00461F74" w:rsidRPr="00EF68D0">
        <w:rPr>
          <w:rFonts w:ascii="Arial" w:hAnsi="Arial" w:cs="Arial"/>
          <w:sz w:val="24"/>
          <w:szCs w:val="24"/>
        </w:rPr>
        <w:t xml:space="preserve"> Lakeport area </w:t>
      </w:r>
      <w:r w:rsidR="00EF68D0" w:rsidRPr="00EF68D0">
        <w:rPr>
          <w:rFonts w:ascii="Arial" w:hAnsi="Arial" w:cs="Arial"/>
          <w:sz w:val="24"/>
          <w:szCs w:val="24"/>
        </w:rPr>
        <w:t>longer,</w:t>
      </w:r>
      <w:r w:rsidR="00461F74" w:rsidRPr="00EF68D0">
        <w:rPr>
          <w:rFonts w:ascii="Arial" w:hAnsi="Arial" w:cs="Arial"/>
          <w:sz w:val="24"/>
          <w:szCs w:val="24"/>
        </w:rPr>
        <w:t xml:space="preserve"> there is a very nice State </w:t>
      </w:r>
      <w:r w:rsidR="00394B50" w:rsidRPr="00EF68D0">
        <w:rPr>
          <w:rFonts w:ascii="Arial" w:hAnsi="Arial" w:cs="Arial"/>
          <w:sz w:val="24"/>
          <w:szCs w:val="24"/>
        </w:rPr>
        <w:t>Campground located just minutes south of the Lake Huron Retreat Center</w:t>
      </w:r>
      <w:r w:rsidR="00526285" w:rsidRPr="00EF68D0">
        <w:rPr>
          <w:rFonts w:ascii="Arial" w:hAnsi="Arial" w:cs="Arial"/>
          <w:sz w:val="24"/>
          <w:szCs w:val="24"/>
        </w:rPr>
        <w:t xml:space="preserve">.  Reservations </w:t>
      </w:r>
      <w:r w:rsidR="002F2A55" w:rsidRPr="00EF68D0">
        <w:rPr>
          <w:rFonts w:ascii="Arial" w:hAnsi="Arial" w:cs="Arial"/>
          <w:sz w:val="24"/>
          <w:szCs w:val="24"/>
        </w:rPr>
        <w:t xml:space="preserve">will be </w:t>
      </w:r>
      <w:r w:rsidR="0085312A" w:rsidRPr="00EF68D0">
        <w:rPr>
          <w:rFonts w:ascii="Arial" w:hAnsi="Arial" w:cs="Arial"/>
          <w:sz w:val="24"/>
          <w:szCs w:val="24"/>
        </w:rPr>
        <w:t>accepted</w:t>
      </w:r>
      <w:r w:rsidR="002F2A55" w:rsidRPr="00EF68D0">
        <w:rPr>
          <w:rFonts w:ascii="Arial" w:hAnsi="Arial" w:cs="Arial"/>
          <w:sz w:val="24"/>
          <w:szCs w:val="24"/>
        </w:rPr>
        <w:t xml:space="preserve"> on the DNR Campsite Reservation website </w:t>
      </w:r>
      <w:hyperlink r:id="rId14" w:history="1">
        <w:r w:rsidR="0058122F" w:rsidRPr="00C222F8">
          <w:rPr>
            <w:rStyle w:val="Hyperlink"/>
            <w:rFonts w:ascii="Arial" w:hAnsi="Arial" w:cs="Arial"/>
            <w:sz w:val="24"/>
            <w:szCs w:val="24"/>
          </w:rPr>
          <w:t>https://midnrreservations.com/</w:t>
        </w:r>
      </w:hyperlink>
      <w:r w:rsidR="0058122F">
        <w:rPr>
          <w:rFonts w:ascii="Arial" w:hAnsi="Arial" w:cs="Arial"/>
          <w:sz w:val="24"/>
          <w:szCs w:val="24"/>
        </w:rPr>
        <w:t xml:space="preserve"> </w:t>
      </w:r>
      <w:r w:rsidR="008523A6" w:rsidRPr="00EF68D0">
        <w:rPr>
          <w:rFonts w:ascii="Arial" w:hAnsi="Arial" w:cs="Arial"/>
          <w:sz w:val="24"/>
          <w:szCs w:val="24"/>
        </w:rPr>
        <w:t>up to 6 months prior to the dates of desired reservation</w:t>
      </w:r>
      <w:r w:rsidR="00A158D4">
        <w:rPr>
          <w:rFonts w:ascii="Arial" w:hAnsi="Arial" w:cs="Arial"/>
          <w:sz w:val="24"/>
          <w:szCs w:val="24"/>
        </w:rPr>
        <w:t xml:space="preserve">, that </w:t>
      </w:r>
      <w:r w:rsidR="004D4D93">
        <w:rPr>
          <w:rFonts w:ascii="Arial" w:hAnsi="Arial" w:cs="Arial"/>
          <w:sz w:val="24"/>
          <w:szCs w:val="24"/>
        </w:rPr>
        <w:t>w</w:t>
      </w:r>
      <w:r w:rsidR="00EF68D0" w:rsidRPr="00EF68D0">
        <w:rPr>
          <w:rFonts w:ascii="Arial" w:hAnsi="Arial" w:cs="Arial"/>
          <w:sz w:val="24"/>
          <w:szCs w:val="24"/>
        </w:rPr>
        <w:t xml:space="preserve">ould be in March.  Be sure to reserve your site early because these sites, right on Lake </w:t>
      </w:r>
      <w:r w:rsidR="00D3064F">
        <w:rPr>
          <w:rFonts w:ascii="Arial" w:hAnsi="Arial" w:cs="Arial"/>
          <w:sz w:val="24"/>
          <w:szCs w:val="24"/>
        </w:rPr>
        <w:t>Huron,</w:t>
      </w:r>
      <w:r w:rsidR="00EF68D0" w:rsidRPr="00EF68D0">
        <w:rPr>
          <w:rFonts w:ascii="Arial" w:hAnsi="Arial" w:cs="Arial"/>
          <w:sz w:val="24"/>
          <w:szCs w:val="24"/>
        </w:rPr>
        <w:t xml:space="preserve"> will go </w:t>
      </w:r>
      <w:r w:rsidR="00020561">
        <w:rPr>
          <w:rFonts w:ascii="Arial" w:hAnsi="Arial" w:cs="Arial"/>
          <w:sz w:val="24"/>
          <w:szCs w:val="24"/>
        </w:rPr>
        <w:t>very</w:t>
      </w:r>
      <w:r w:rsidR="00A93228">
        <w:rPr>
          <w:rFonts w:ascii="Arial" w:hAnsi="Arial" w:cs="Arial"/>
          <w:sz w:val="24"/>
          <w:szCs w:val="24"/>
        </w:rPr>
        <w:t xml:space="preserve"> </w:t>
      </w:r>
      <w:r w:rsidR="00EF68D0" w:rsidRPr="00EF68D0">
        <w:rPr>
          <w:rFonts w:ascii="Arial" w:hAnsi="Arial" w:cs="Arial"/>
          <w:sz w:val="24"/>
          <w:szCs w:val="24"/>
        </w:rPr>
        <w:t>qui</w:t>
      </w:r>
      <w:r w:rsidR="00020561">
        <w:rPr>
          <w:rFonts w:ascii="Arial" w:hAnsi="Arial" w:cs="Arial"/>
          <w:sz w:val="24"/>
          <w:szCs w:val="24"/>
        </w:rPr>
        <w:t>ck</w:t>
      </w:r>
      <w:r w:rsidR="00EF68D0" w:rsidRPr="00EF68D0">
        <w:rPr>
          <w:rFonts w:ascii="Arial" w:hAnsi="Arial" w:cs="Arial"/>
          <w:sz w:val="24"/>
          <w:szCs w:val="24"/>
        </w:rPr>
        <w:t xml:space="preserve">. </w:t>
      </w:r>
    </w:p>
    <w:p w14:paraId="30A13921" w14:textId="42EF74C9" w:rsidR="005D5217" w:rsidRDefault="00B157EC">
      <w:r>
        <w:rPr>
          <w:noProof/>
        </w:rPr>
        <w:drawing>
          <wp:inline distT="0" distB="0" distL="0" distR="0" wp14:anchorId="776026E5" wp14:editId="20DC075C">
            <wp:extent cx="2289752" cy="2019012"/>
            <wp:effectExtent l="0" t="0" r="0" b="635"/>
            <wp:docPr id="11" name="Picture 11" descr="A picture containing text, tree,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tree, grass, outdoo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0346" cy="20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FF154" w14:textId="2F012FCD" w:rsidR="005D5217" w:rsidRDefault="005D5217"/>
    <w:p w14:paraId="20FA2A26" w14:textId="6F4BF33B" w:rsidR="005D5217" w:rsidRPr="00F85082" w:rsidRDefault="00F85082" w:rsidP="00995F66">
      <w:pPr>
        <w:jc w:val="left"/>
        <w:rPr>
          <w:rFonts w:ascii="Arial" w:hAnsi="Arial" w:cs="Arial"/>
          <w:b/>
          <w:bCs/>
          <w:color w:val="FF0066"/>
          <w:sz w:val="24"/>
          <w:szCs w:val="24"/>
        </w:rPr>
      </w:pPr>
      <w:r w:rsidRPr="00F85082">
        <w:rPr>
          <w:rFonts w:ascii="Arial" w:hAnsi="Arial" w:cs="Arial"/>
          <w:b/>
          <w:bCs/>
          <w:color w:val="FF0066"/>
          <w:sz w:val="24"/>
          <w:szCs w:val="24"/>
        </w:rPr>
        <w:t>Coming with a friend?</w:t>
      </w:r>
    </w:p>
    <w:p w14:paraId="173FA62F" w14:textId="3F9E084B" w:rsidR="005D5217" w:rsidRDefault="00F85082" w:rsidP="00540A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a friend or two who you want to travel with </w:t>
      </w:r>
      <w:r w:rsidR="00AC0E5A">
        <w:rPr>
          <w:rFonts w:ascii="Arial" w:hAnsi="Arial" w:cs="Arial"/>
          <w:sz w:val="24"/>
          <w:szCs w:val="24"/>
        </w:rPr>
        <w:t>make sure you have all completed the registration form</w:t>
      </w:r>
      <w:r w:rsidR="00867ABE">
        <w:rPr>
          <w:rFonts w:ascii="Arial" w:hAnsi="Arial" w:cs="Arial"/>
          <w:sz w:val="24"/>
          <w:szCs w:val="24"/>
        </w:rPr>
        <w:t xml:space="preserve">.  There will be a section </w:t>
      </w:r>
      <w:r w:rsidR="00B25666">
        <w:rPr>
          <w:rFonts w:ascii="Arial" w:hAnsi="Arial" w:cs="Arial"/>
          <w:sz w:val="24"/>
          <w:szCs w:val="24"/>
        </w:rPr>
        <w:t xml:space="preserve">on the form for you to add the names of others who you may want to </w:t>
      </w:r>
      <w:r w:rsidR="008A7AAC">
        <w:rPr>
          <w:rFonts w:ascii="Arial" w:hAnsi="Arial" w:cs="Arial"/>
          <w:sz w:val="24"/>
          <w:szCs w:val="24"/>
        </w:rPr>
        <w:t>room with.  Please fill out their name</w:t>
      </w:r>
      <w:r w:rsidR="00C163FF">
        <w:rPr>
          <w:rFonts w:ascii="Arial" w:hAnsi="Arial" w:cs="Arial"/>
          <w:sz w:val="24"/>
          <w:szCs w:val="24"/>
        </w:rPr>
        <w:t xml:space="preserve">s in the spaces provided.  </w:t>
      </w:r>
      <w:r w:rsidR="008A7AAC">
        <w:rPr>
          <w:rFonts w:ascii="Arial" w:hAnsi="Arial" w:cs="Arial"/>
          <w:sz w:val="24"/>
          <w:szCs w:val="24"/>
        </w:rPr>
        <w:t xml:space="preserve"> </w:t>
      </w:r>
      <w:r w:rsidR="00C163FF">
        <w:rPr>
          <w:rFonts w:ascii="Arial" w:hAnsi="Arial" w:cs="Arial"/>
          <w:sz w:val="24"/>
          <w:szCs w:val="24"/>
        </w:rPr>
        <w:t xml:space="preserve">Some of the lodging rooms will have four attendees and other rooms will have </w:t>
      </w:r>
      <w:r w:rsidR="00B13600">
        <w:rPr>
          <w:rFonts w:ascii="Arial" w:hAnsi="Arial" w:cs="Arial"/>
          <w:sz w:val="24"/>
          <w:szCs w:val="24"/>
        </w:rPr>
        <w:t xml:space="preserve">three.  We can also have conversations about roommate selections once we open the Facebook Great Lakes Stitchers Gathering </w:t>
      </w:r>
      <w:r w:rsidR="002202D2">
        <w:rPr>
          <w:rFonts w:ascii="Arial" w:hAnsi="Arial" w:cs="Arial"/>
          <w:sz w:val="24"/>
          <w:szCs w:val="24"/>
        </w:rPr>
        <w:t xml:space="preserve">paid </w:t>
      </w:r>
      <w:r w:rsidR="001F44C3">
        <w:rPr>
          <w:rFonts w:ascii="Arial" w:hAnsi="Arial" w:cs="Arial"/>
          <w:sz w:val="24"/>
          <w:szCs w:val="24"/>
        </w:rPr>
        <w:t>attendees’</w:t>
      </w:r>
      <w:r w:rsidR="002202D2">
        <w:rPr>
          <w:rFonts w:ascii="Arial" w:hAnsi="Arial" w:cs="Arial"/>
          <w:sz w:val="24"/>
          <w:szCs w:val="24"/>
        </w:rPr>
        <w:t xml:space="preserve"> room.  </w:t>
      </w:r>
      <w:r w:rsidR="00AC0E5A">
        <w:rPr>
          <w:rFonts w:ascii="Arial" w:hAnsi="Arial" w:cs="Arial"/>
          <w:sz w:val="24"/>
          <w:szCs w:val="24"/>
        </w:rPr>
        <w:t xml:space="preserve"> </w:t>
      </w:r>
    </w:p>
    <w:p w14:paraId="1E08973A" w14:textId="77777777" w:rsidR="001F44C3" w:rsidRDefault="001F44C3" w:rsidP="00540A51">
      <w:pPr>
        <w:jc w:val="both"/>
        <w:rPr>
          <w:rFonts w:ascii="Arial" w:hAnsi="Arial" w:cs="Arial"/>
          <w:sz w:val="24"/>
          <w:szCs w:val="24"/>
        </w:rPr>
      </w:pPr>
    </w:p>
    <w:p w14:paraId="34D045D5" w14:textId="6AA8108F" w:rsidR="001F44C3" w:rsidRPr="00F85082" w:rsidRDefault="001F44C3" w:rsidP="00A8644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WILL BE MUCH MORE INFORMATION </w:t>
      </w:r>
      <w:r w:rsidR="005A312B">
        <w:rPr>
          <w:rFonts w:ascii="Arial" w:hAnsi="Arial" w:cs="Arial"/>
          <w:sz w:val="24"/>
          <w:szCs w:val="24"/>
        </w:rPr>
        <w:t xml:space="preserve">TO </w:t>
      </w:r>
      <w:r>
        <w:rPr>
          <w:rFonts w:ascii="Arial" w:hAnsi="Arial" w:cs="Arial"/>
          <w:sz w:val="24"/>
          <w:szCs w:val="24"/>
        </w:rPr>
        <w:t xml:space="preserve">SHARE WITH PAID ATTENDEES </w:t>
      </w:r>
      <w:r w:rsidR="00301622">
        <w:rPr>
          <w:rFonts w:ascii="Arial" w:hAnsi="Arial" w:cs="Arial"/>
          <w:sz w:val="24"/>
          <w:szCs w:val="24"/>
        </w:rPr>
        <w:t xml:space="preserve">ONCE OUR FACEBOOK </w:t>
      </w:r>
      <w:r w:rsidR="005A312B">
        <w:rPr>
          <w:rFonts w:ascii="Arial" w:hAnsi="Arial" w:cs="Arial"/>
          <w:sz w:val="24"/>
          <w:szCs w:val="24"/>
        </w:rPr>
        <w:t xml:space="preserve">PAID ATTENDEES </w:t>
      </w:r>
      <w:r w:rsidR="000C6C51">
        <w:rPr>
          <w:rFonts w:ascii="Arial" w:hAnsi="Arial" w:cs="Arial"/>
          <w:sz w:val="24"/>
          <w:szCs w:val="24"/>
        </w:rPr>
        <w:t xml:space="preserve">GROUP </w:t>
      </w:r>
      <w:r w:rsidR="005A312B">
        <w:rPr>
          <w:rFonts w:ascii="Arial" w:hAnsi="Arial" w:cs="Arial"/>
          <w:sz w:val="24"/>
          <w:szCs w:val="24"/>
        </w:rPr>
        <w:t xml:space="preserve">IS UP AND RUNNING.  </w:t>
      </w:r>
      <w:r w:rsidR="00A8644F" w:rsidRPr="00A8644F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077529" w14:textId="2F735540" w:rsidR="00432471" w:rsidRDefault="005D5217" w:rsidP="00432471">
      <w:r>
        <w:rPr>
          <w:noProof/>
        </w:rPr>
        <w:drawing>
          <wp:inline distT="0" distB="0" distL="0" distR="0" wp14:anchorId="11F62533" wp14:editId="2AFDC9C1">
            <wp:extent cx="3551555" cy="180975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811" cy="182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81F26" w14:textId="52931674" w:rsidR="00800B03" w:rsidRPr="00730D94" w:rsidRDefault="00B64A35" w:rsidP="00730D94">
      <w:pPr>
        <w:rPr>
          <w:b/>
          <w:bCs/>
          <w:sz w:val="32"/>
          <w:szCs w:val="32"/>
        </w:rPr>
      </w:pPr>
      <w:bookmarkStart w:id="1" w:name="_Hlk127052999"/>
      <w:r w:rsidRPr="00930AEB">
        <w:rPr>
          <w:b/>
          <w:bCs/>
          <w:color w:val="FF0066"/>
          <w:sz w:val="32"/>
          <w:szCs w:val="32"/>
        </w:rPr>
        <w:t>swgstitchinganddesigns.com</w:t>
      </w:r>
      <w:bookmarkEnd w:id="1"/>
      <w:r w:rsidR="005D5217" w:rsidRPr="00930AEB">
        <w:rPr>
          <w:b/>
          <w:bCs/>
          <w:sz w:val="32"/>
          <w:szCs w:val="32"/>
        </w:rPr>
        <w:br w:type="page"/>
      </w:r>
    </w:p>
    <w:p w14:paraId="4619A17E" w14:textId="77777777" w:rsidR="00AC0D8E" w:rsidRDefault="00890E5B" w:rsidP="00AC0D8E">
      <w:pPr>
        <w:tabs>
          <w:tab w:val="center" w:pos="4035"/>
        </w:tabs>
        <w:rPr>
          <w:rFonts w:ascii="Broadway" w:hAnsi="Broadway" w:cs="Browallia New"/>
          <w:b/>
          <w:bCs/>
          <w:sz w:val="56"/>
          <w:szCs w:val="56"/>
        </w:rPr>
      </w:pPr>
      <w:r w:rsidRPr="00890E5B">
        <w:rPr>
          <w:rFonts w:ascii="Broadway" w:hAnsi="Broadway" w:cs="Browallia New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5CA5178F" wp14:editId="3CD44C77">
            <wp:simplePos x="457200" y="571500"/>
            <wp:positionH relativeFrom="column">
              <wp:align>left</wp:align>
            </wp:positionH>
            <wp:positionV relativeFrom="paragraph">
              <wp:align>top</wp:align>
            </wp:positionV>
            <wp:extent cx="1615829" cy="1543050"/>
            <wp:effectExtent l="0" t="0" r="3810" b="0"/>
            <wp:wrapSquare wrapText="bothSides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582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0E5B">
        <w:rPr>
          <w:rFonts w:ascii="Broadway" w:hAnsi="Broadway" w:cs="Browallia New"/>
          <w:b/>
          <w:bCs/>
          <w:sz w:val="56"/>
          <w:szCs w:val="56"/>
        </w:rPr>
        <w:t>Schedule of Daily Activities</w:t>
      </w:r>
    </w:p>
    <w:p w14:paraId="42E7D3FF" w14:textId="77777777" w:rsidR="00AC0D8E" w:rsidRDefault="00AC0D8E" w:rsidP="00AC0D8E">
      <w:pPr>
        <w:tabs>
          <w:tab w:val="center" w:pos="4035"/>
        </w:tabs>
        <w:rPr>
          <w:rFonts w:ascii="Broadway" w:hAnsi="Broadway" w:cs="Browallia New"/>
          <w:b/>
          <w:bCs/>
          <w:sz w:val="56"/>
          <w:szCs w:val="56"/>
        </w:rPr>
      </w:pPr>
    </w:p>
    <w:p w14:paraId="768702EB" w14:textId="77777777" w:rsidR="00930AEB" w:rsidRDefault="00930AEB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color w:val="FF0066"/>
          <w:sz w:val="24"/>
          <w:szCs w:val="24"/>
        </w:rPr>
      </w:pPr>
    </w:p>
    <w:p w14:paraId="38898981" w14:textId="460CDCFF" w:rsidR="00A109C1" w:rsidRPr="00F3257D" w:rsidRDefault="00AC0D8E" w:rsidP="00AC0D8E">
      <w:pPr>
        <w:tabs>
          <w:tab w:val="center" w:pos="4035"/>
        </w:tabs>
        <w:jc w:val="left"/>
        <w:rPr>
          <w:rFonts w:ascii="Broadway" w:hAnsi="Broadway" w:cs="Browallia New"/>
          <w:b/>
          <w:bCs/>
          <w:sz w:val="24"/>
          <w:szCs w:val="24"/>
        </w:rPr>
      </w:pPr>
      <w:r w:rsidRPr="00F3257D">
        <w:rPr>
          <w:rFonts w:ascii="Arial Narrow" w:hAnsi="Arial Narrow" w:cs="Browallia New"/>
          <w:b/>
          <w:bCs/>
          <w:color w:val="FF0066"/>
          <w:sz w:val="24"/>
          <w:szCs w:val="24"/>
        </w:rPr>
        <w:t>9/8/2023</w:t>
      </w:r>
    </w:p>
    <w:p w14:paraId="4682E526" w14:textId="71911693" w:rsidR="00A109C1" w:rsidRPr="00AC0D8E" w:rsidRDefault="00A109C1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</w:t>
      </w:r>
      <w:r w:rsidR="0092746A" w:rsidRPr="00AC0D8E">
        <w:rPr>
          <w:rFonts w:ascii="Arial Narrow" w:hAnsi="Arial Narrow" w:cs="Browallia New"/>
          <w:b/>
          <w:bCs/>
          <w:sz w:val="18"/>
          <w:szCs w:val="18"/>
        </w:rPr>
        <w:t>y</w:t>
      </w:r>
      <w:r w:rsidR="0092746A"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="0092746A" w:rsidRPr="00AC0D8E">
        <w:rPr>
          <w:rFonts w:ascii="Arial Narrow" w:hAnsi="Arial Narrow" w:cs="Browallia New"/>
          <w:b/>
          <w:bCs/>
          <w:sz w:val="18"/>
          <w:szCs w:val="18"/>
        </w:rPr>
        <w:tab/>
        <w:t>8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>am Check in</w:t>
      </w:r>
      <w:r w:rsidR="0092746A" w:rsidRPr="00AC0D8E">
        <w:rPr>
          <w:rFonts w:ascii="Arial Narrow" w:hAnsi="Arial Narrow" w:cs="Browallia New"/>
          <w:b/>
          <w:bCs/>
          <w:sz w:val="18"/>
          <w:szCs w:val="18"/>
        </w:rPr>
        <w:t xml:space="preserve"> at Littleton Lodge</w:t>
      </w:r>
    </w:p>
    <w:p w14:paraId="68644A3D" w14:textId="52380150" w:rsidR="00A109C1" w:rsidRPr="00AC0D8E" w:rsidRDefault="00A109C1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 xml:space="preserve">Friday 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9am Stitchy Room Open</w:t>
      </w:r>
    </w:p>
    <w:p w14:paraId="48FDA9DC" w14:textId="4DBF5B1A" w:rsidR="00AC0D8E" w:rsidRPr="00AC0D8E" w:rsidRDefault="00AC0D8E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 xml:space="preserve">10am Welcome Message </w:t>
      </w:r>
      <w:r w:rsidR="00F900BF">
        <w:rPr>
          <w:rFonts w:ascii="Arial Narrow" w:hAnsi="Arial Narrow" w:cs="Browallia New"/>
          <w:b/>
          <w:bCs/>
          <w:sz w:val="18"/>
          <w:szCs w:val="18"/>
        </w:rPr>
        <w:t>– Guest Designer Talk Time</w:t>
      </w:r>
    </w:p>
    <w:p w14:paraId="6B24DD3A" w14:textId="3B61FEE2" w:rsidR="00A109C1" w:rsidRPr="00AC0D8E" w:rsidRDefault="00A109C1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Noon – Lunch in the Dining Hall</w:t>
      </w:r>
    </w:p>
    <w:p w14:paraId="2CB221BF" w14:textId="1B385ABC" w:rsidR="00AC0D8E" w:rsidRDefault="00A109C1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1pm to 5pm Stitchy Room Open</w:t>
      </w:r>
    </w:p>
    <w:p w14:paraId="397BE7D6" w14:textId="043D6BFD" w:rsidR="00A109C1" w:rsidRPr="00AC0D8E" w:rsidRDefault="00AC0D8E" w:rsidP="00A109C1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Friday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  <w:t>5pm – Dinner in Dining Hall</w:t>
      </w:r>
      <w:r w:rsidR="00A109C1" w:rsidRPr="00AC0D8E">
        <w:rPr>
          <w:rFonts w:ascii="Arial Narrow" w:hAnsi="Arial Narrow" w:cs="Browallia New"/>
          <w:b/>
          <w:bCs/>
          <w:sz w:val="18"/>
          <w:szCs w:val="18"/>
        </w:rPr>
        <w:t xml:space="preserve"> </w:t>
      </w:r>
    </w:p>
    <w:p w14:paraId="7E69F4F8" w14:textId="3A9A936D" w:rsidR="00A109C1" w:rsidRPr="00AC0D8E" w:rsidRDefault="00A109C1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6pm to 8pm Vendor Room and Games Room Open</w:t>
      </w:r>
    </w:p>
    <w:p w14:paraId="5D5559F4" w14:textId="36A4C828" w:rsidR="00A109C1" w:rsidRPr="00AC0D8E" w:rsidRDefault="00A109C1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 xml:space="preserve">Friday 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8pm Bonfire Time and S’Mores</w:t>
      </w:r>
    </w:p>
    <w:p w14:paraId="4794D139" w14:textId="4A2A143D" w:rsidR="0092746A" w:rsidRPr="00AC0D8E" w:rsidRDefault="0092746A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Friday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Late Night Stitching in Littleton Lodge</w:t>
      </w:r>
    </w:p>
    <w:p w14:paraId="4B5741C6" w14:textId="511F91F9" w:rsidR="0092746A" w:rsidRDefault="0092746A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24"/>
          <w:szCs w:val="24"/>
        </w:rPr>
      </w:pPr>
    </w:p>
    <w:p w14:paraId="432FE7EE" w14:textId="3AC49257" w:rsidR="00AC0D8E" w:rsidRPr="00F3257D" w:rsidRDefault="00AC0D8E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color w:val="FF0066"/>
          <w:sz w:val="24"/>
          <w:szCs w:val="24"/>
        </w:rPr>
      </w:pPr>
      <w:r w:rsidRPr="00F3257D">
        <w:rPr>
          <w:rFonts w:ascii="Arial Narrow" w:hAnsi="Arial Narrow" w:cs="Browallia New"/>
          <w:b/>
          <w:bCs/>
          <w:color w:val="FF0066"/>
          <w:sz w:val="24"/>
          <w:szCs w:val="24"/>
        </w:rPr>
        <w:t>9/9/2023</w:t>
      </w:r>
    </w:p>
    <w:p w14:paraId="5C3E2133" w14:textId="6876702E" w:rsidR="0092746A" w:rsidRPr="00AC0D8E" w:rsidRDefault="0092746A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Saturday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8am - Breakfast in the Dining Hall</w:t>
      </w:r>
    </w:p>
    <w:p w14:paraId="2850D044" w14:textId="338C8A33" w:rsidR="0092746A" w:rsidRPr="00AC0D8E" w:rsidRDefault="0092746A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Saturday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9am to Noon Stitchy Room Open</w:t>
      </w:r>
    </w:p>
    <w:p w14:paraId="6811A64E" w14:textId="1AC57D89" w:rsidR="0092746A" w:rsidRDefault="00AC0D8E" w:rsidP="00A109C1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sz w:val="18"/>
          <w:szCs w:val="18"/>
        </w:rPr>
      </w:pPr>
      <w:r w:rsidRPr="00AC0D8E">
        <w:rPr>
          <w:rFonts w:ascii="Arial Narrow" w:hAnsi="Arial Narrow" w:cs="Browallia New"/>
          <w:b/>
          <w:bCs/>
          <w:sz w:val="18"/>
          <w:szCs w:val="18"/>
        </w:rPr>
        <w:t>Saturday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ab/>
        <w:t>10</w:t>
      </w:r>
      <w:r w:rsidR="00F900BF">
        <w:rPr>
          <w:rFonts w:ascii="Arial Narrow" w:hAnsi="Arial Narrow" w:cs="Browallia New"/>
          <w:b/>
          <w:bCs/>
          <w:sz w:val="18"/>
          <w:szCs w:val="18"/>
        </w:rPr>
        <w:t xml:space="preserve">am 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>Morning Breakout Session – Littleton Lodge</w:t>
      </w:r>
    </w:p>
    <w:p w14:paraId="11D519FB" w14:textId="25C6018D" w:rsidR="00AC0D8E" w:rsidRDefault="00AC0D8E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 xml:space="preserve">Saturday 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>Noon – Lunch in the Dining Hall</w:t>
      </w:r>
    </w:p>
    <w:p w14:paraId="27C2792F" w14:textId="5407CD5D" w:rsidR="00526044" w:rsidRDefault="00AC0D8E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 xml:space="preserve">Saturday 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 w:rsidRPr="00AC0D8E">
        <w:rPr>
          <w:rFonts w:ascii="Arial Narrow" w:hAnsi="Arial Narrow" w:cs="Browallia New"/>
          <w:b/>
          <w:bCs/>
          <w:sz w:val="18"/>
          <w:szCs w:val="18"/>
        </w:rPr>
        <w:t xml:space="preserve">1pm to </w:t>
      </w:r>
      <w:r w:rsidR="00F900BF">
        <w:rPr>
          <w:rFonts w:ascii="Arial Narrow" w:hAnsi="Arial Narrow" w:cs="Browallia New"/>
          <w:b/>
          <w:bCs/>
          <w:sz w:val="18"/>
          <w:szCs w:val="18"/>
        </w:rPr>
        <w:t>5</w:t>
      </w:r>
      <w:r w:rsidRPr="00AC0D8E">
        <w:rPr>
          <w:rFonts w:ascii="Arial Narrow" w:hAnsi="Arial Narrow" w:cs="Browallia New"/>
          <w:b/>
          <w:bCs/>
          <w:sz w:val="18"/>
          <w:szCs w:val="18"/>
        </w:rPr>
        <w:t>pm Stitchy Room Open</w:t>
      </w:r>
    </w:p>
    <w:p w14:paraId="520F37B3" w14:textId="0465E1F9" w:rsidR="00F900BF" w:rsidRDefault="00F900BF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 xml:space="preserve">Saturday 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  <w:t>2pm Afternoon Breakout Session – Littleton Lodge</w:t>
      </w:r>
    </w:p>
    <w:p w14:paraId="76B502AF" w14:textId="6D7D1E4B" w:rsidR="00AC0D8E" w:rsidRDefault="00AC0D8E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Saturday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  <w:t>5pm – Dinner in the Dining Hall</w:t>
      </w:r>
    </w:p>
    <w:p w14:paraId="43A90ACA" w14:textId="7D145764" w:rsidR="00AC0D8E" w:rsidRDefault="00AC0D8E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 xml:space="preserve">Saturday 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  <w:t>6pm until 8pm Vendor Room and Games Room Open</w:t>
      </w:r>
    </w:p>
    <w:p w14:paraId="5E014534" w14:textId="4116E4D7" w:rsidR="00AC0D8E" w:rsidRDefault="00AC0D8E" w:rsidP="00AC0D8E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Saturday</w:t>
      </w:r>
      <w:r>
        <w:rPr>
          <w:rFonts w:ascii="Arial Narrow" w:hAnsi="Arial Narrow" w:cs="Browallia New"/>
          <w:b/>
          <w:bCs/>
          <w:sz w:val="18"/>
          <w:szCs w:val="18"/>
        </w:rPr>
        <w:tab/>
        <w:t xml:space="preserve"> </w:t>
      </w:r>
      <w:r w:rsidR="00F900BF">
        <w:rPr>
          <w:rFonts w:ascii="Arial Narrow" w:hAnsi="Arial Narrow" w:cs="Browallia New"/>
          <w:b/>
          <w:bCs/>
          <w:sz w:val="18"/>
          <w:szCs w:val="18"/>
        </w:rPr>
        <w:tab/>
        <w:t>8pm to 11pm Late Night “Come as you are time” in Stitchy Room</w:t>
      </w:r>
    </w:p>
    <w:p w14:paraId="5560396E" w14:textId="355C5481" w:rsidR="00AC0D8E" w:rsidRDefault="00F900BF" w:rsidP="00F900BF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 xml:space="preserve">Saturday 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ab/>
        <w:t>11pm Super Late Night Stitching in Littleton Lodge</w:t>
      </w:r>
    </w:p>
    <w:p w14:paraId="4D002F9B" w14:textId="77777777" w:rsidR="00F3257D" w:rsidRDefault="00F3257D" w:rsidP="00F3257D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color w:val="FF0066"/>
          <w:sz w:val="18"/>
          <w:szCs w:val="18"/>
        </w:rPr>
      </w:pPr>
    </w:p>
    <w:p w14:paraId="3A42D57D" w14:textId="25F1EC3A" w:rsidR="00F3257D" w:rsidRPr="00F3257D" w:rsidRDefault="00F3257D" w:rsidP="00F3257D">
      <w:pPr>
        <w:tabs>
          <w:tab w:val="center" w:pos="4035"/>
        </w:tabs>
        <w:ind w:left="4320" w:hanging="4320"/>
        <w:jc w:val="left"/>
        <w:rPr>
          <w:rFonts w:ascii="Arial Narrow" w:hAnsi="Arial Narrow" w:cs="Browallia New"/>
          <w:b/>
          <w:bCs/>
          <w:color w:val="FF0066"/>
          <w:sz w:val="24"/>
          <w:szCs w:val="24"/>
        </w:rPr>
      </w:pPr>
      <w:r w:rsidRPr="00F3257D">
        <w:rPr>
          <w:rFonts w:ascii="Arial Narrow" w:hAnsi="Arial Narrow" w:cs="Browallia New"/>
          <w:b/>
          <w:bCs/>
          <w:color w:val="FF0066"/>
          <w:sz w:val="24"/>
          <w:szCs w:val="24"/>
        </w:rPr>
        <w:t>9/9/2023</w:t>
      </w:r>
    </w:p>
    <w:p w14:paraId="3222A943" w14:textId="69493B88" w:rsidR="00D66295" w:rsidRDefault="00F3257D" w:rsidP="00F900BF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Sunday</w:t>
      </w:r>
      <w:r w:rsidR="00033F34">
        <w:rPr>
          <w:rFonts w:ascii="Arial Narrow" w:hAnsi="Arial Narrow" w:cs="Browallia New"/>
          <w:b/>
          <w:bCs/>
          <w:sz w:val="18"/>
          <w:szCs w:val="18"/>
        </w:rPr>
        <w:tab/>
      </w:r>
      <w:r w:rsidR="00033F34">
        <w:rPr>
          <w:rFonts w:ascii="Arial Narrow" w:hAnsi="Arial Narrow" w:cs="Browallia New"/>
          <w:b/>
          <w:bCs/>
          <w:sz w:val="18"/>
          <w:szCs w:val="18"/>
        </w:rPr>
        <w:tab/>
        <w:t>8am Breakfast in the Dining Hall</w:t>
      </w:r>
    </w:p>
    <w:p w14:paraId="259FBD0F" w14:textId="2BFD8F8D" w:rsidR="00033F34" w:rsidRDefault="00033F34" w:rsidP="00F900BF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Sunday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 w:rsidR="002457DD">
        <w:rPr>
          <w:rFonts w:ascii="Arial Narrow" w:hAnsi="Arial Narrow" w:cs="Browallia New"/>
          <w:b/>
          <w:bCs/>
          <w:sz w:val="18"/>
          <w:szCs w:val="18"/>
        </w:rPr>
        <w:tab/>
        <w:t xml:space="preserve">9am to </w:t>
      </w:r>
      <w:r w:rsidR="00817F3C">
        <w:rPr>
          <w:rFonts w:ascii="Arial Narrow" w:hAnsi="Arial Narrow" w:cs="Browallia New"/>
          <w:b/>
          <w:bCs/>
          <w:sz w:val="18"/>
          <w:szCs w:val="18"/>
        </w:rPr>
        <w:t>2pm Stitchy Room Open</w:t>
      </w:r>
    </w:p>
    <w:p w14:paraId="3F74FE96" w14:textId="1A22F684" w:rsidR="00DD50B2" w:rsidRDefault="00DD50B2" w:rsidP="00F900BF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Sunday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 w:rsidR="00457425"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>1pm Closing Remarks</w:t>
      </w:r>
    </w:p>
    <w:p w14:paraId="27C43C8E" w14:textId="111F9E47" w:rsidR="00457425" w:rsidRDefault="00457425" w:rsidP="00F900BF">
      <w:pPr>
        <w:tabs>
          <w:tab w:val="center" w:pos="4035"/>
        </w:tabs>
        <w:jc w:val="left"/>
        <w:rPr>
          <w:rFonts w:ascii="Arial Narrow" w:hAnsi="Arial Narrow" w:cs="Browallia New"/>
          <w:b/>
          <w:bCs/>
          <w:sz w:val="18"/>
          <w:szCs w:val="18"/>
        </w:rPr>
      </w:pPr>
      <w:r>
        <w:rPr>
          <w:rFonts w:ascii="Arial Narrow" w:hAnsi="Arial Narrow" w:cs="Browallia New"/>
          <w:b/>
          <w:bCs/>
          <w:sz w:val="18"/>
          <w:szCs w:val="18"/>
        </w:rPr>
        <w:t>Sunday</w:t>
      </w:r>
      <w:r>
        <w:rPr>
          <w:rFonts w:ascii="Arial Narrow" w:hAnsi="Arial Narrow" w:cs="Browallia New"/>
          <w:b/>
          <w:bCs/>
          <w:sz w:val="18"/>
          <w:szCs w:val="18"/>
        </w:rPr>
        <w:tab/>
      </w:r>
      <w:r w:rsidR="00605E51">
        <w:rPr>
          <w:rFonts w:ascii="Arial Narrow" w:hAnsi="Arial Narrow" w:cs="Browallia New"/>
          <w:b/>
          <w:bCs/>
          <w:sz w:val="18"/>
          <w:szCs w:val="18"/>
        </w:rPr>
        <w:tab/>
      </w:r>
      <w:r>
        <w:rPr>
          <w:rFonts w:ascii="Arial Narrow" w:hAnsi="Arial Narrow" w:cs="Browallia New"/>
          <w:b/>
          <w:bCs/>
          <w:sz w:val="18"/>
          <w:szCs w:val="18"/>
        </w:rPr>
        <w:t>2pm Check Out and Departure</w:t>
      </w:r>
    </w:p>
    <w:p w14:paraId="7224D712" w14:textId="60DBFB9C" w:rsidR="00890E5B" w:rsidRDefault="00605E51" w:rsidP="00967D42">
      <w:pPr>
        <w:tabs>
          <w:tab w:val="center" w:pos="4035"/>
        </w:tabs>
      </w:pPr>
      <w:r w:rsidRPr="00F576BD">
        <w:rPr>
          <w:rFonts w:ascii="Arial Narrow" w:hAnsi="Arial Narrow" w:cs="Browallia New"/>
          <w:b/>
          <w:bCs/>
          <w:color w:val="FF0066"/>
          <w:sz w:val="18"/>
          <w:szCs w:val="18"/>
        </w:rPr>
        <w:t>*** Tentative Schedule – Subject to Change</w:t>
      </w:r>
      <w:r w:rsidR="00F576BD" w:rsidRPr="00F576BD">
        <w:rPr>
          <w:rFonts w:ascii="Arial Narrow" w:hAnsi="Arial Narrow" w:cs="Browallia New"/>
          <w:b/>
          <w:bCs/>
          <w:color w:val="FF0066"/>
          <w:sz w:val="18"/>
          <w:szCs w:val="18"/>
        </w:rPr>
        <w:t xml:space="preserve"> ***</w:t>
      </w:r>
    </w:p>
    <w:sectPr w:rsidR="00890E5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1080" w:left="720" w:header="648" w:footer="64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56928" w14:textId="77777777" w:rsidR="00E91D44" w:rsidRDefault="00E91D44">
      <w:pPr>
        <w:spacing w:after="0"/>
      </w:pPr>
      <w:r>
        <w:separator/>
      </w:r>
    </w:p>
  </w:endnote>
  <w:endnote w:type="continuationSeparator" w:id="0">
    <w:p w14:paraId="0046A769" w14:textId="77777777" w:rsidR="00E91D44" w:rsidRDefault="00E91D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691DE" w14:textId="77777777" w:rsidR="006D712C" w:rsidRDefault="006D71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8532444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A3927E" w14:textId="77777777" w:rsidR="00EF78BF" w:rsidRDefault="00427C7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4D4B8" w14:textId="77777777" w:rsidR="006D712C" w:rsidRDefault="006D71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9293" w14:textId="77777777" w:rsidR="00E91D44" w:rsidRDefault="00E91D44">
      <w:pPr>
        <w:spacing w:after="0"/>
      </w:pPr>
      <w:r>
        <w:separator/>
      </w:r>
    </w:p>
  </w:footnote>
  <w:footnote w:type="continuationSeparator" w:id="0">
    <w:p w14:paraId="45528EF7" w14:textId="77777777" w:rsidR="00E91D44" w:rsidRDefault="00E91D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BC78" w14:textId="77777777" w:rsidR="006D712C" w:rsidRDefault="006D71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0C78" w14:textId="77777777" w:rsidR="006D712C" w:rsidRDefault="006D71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9B0B1" w14:textId="77777777" w:rsidR="006D712C" w:rsidRDefault="006D71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3EA7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9822D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C0816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344E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F077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23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2ADB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861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AE8A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162F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52895557">
    <w:abstractNumId w:val="9"/>
  </w:num>
  <w:num w:numId="2" w16cid:durableId="640576363">
    <w:abstractNumId w:val="7"/>
  </w:num>
  <w:num w:numId="3" w16cid:durableId="1400517880">
    <w:abstractNumId w:val="6"/>
  </w:num>
  <w:num w:numId="4" w16cid:durableId="1583486132">
    <w:abstractNumId w:val="5"/>
  </w:num>
  <w:num w:numId="5" w16cid:durableId="1793865011">
    <w:abstractNumId w:val="4"/>
  </w:num>
  <w:num w:numId="6" w16cid:durableId="1963026575">
    <w:abstractNumId w:val="8"/>
  </w:num>
  <w:num w:numId="7" w16cid:durableId="627705215">
    <w:abstractNumId w:val="3"/>
  </w:num>
  <w:num w:numId="8" w16cid:durableId="884684419">
    <w:abstractNumId w:val="2"/>
  </w:num>
  <w:num w:numId="9" w16cid:durableId="1850489730">
    <w:abstractNumId w:val="1"/>
  </w:num>
  <w:num w:numId="10" w16cid:durableId="1730029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27"/>
    <w:rsid w:val="0001241E"/>
    <w:rsid w:val="00020561"/>
    <w:rsid w:val="00033F34"/>
    <w:rsid w:val="00073690"/>
    <w:rsid w:val="00074AFB"/>
    <w:rsid w:val="000911AB"/>
    <w:rsid w:val="000A305D"/>
    <w:rsid w:val="000B1001"/>
    <w:rsid w:val="000C501F"/>
    <w:rsid w:val="000C6C51"/>
    <w:rsid w:val="00171603"/>
    <w:rsid w:val="001F1458"/>
    <w:rsid w:val="001F44C3"/>
    <w:rsid w:val="002018D4"/>
    <w:rsid w:val="002202D2"/>
    <w:rsid w:val="002457DD"/>
    <w:rsid w:val="002704EE"/>
    <w:rsid w:val="002E4426"/>
    <w:rsid w:val="002F2A55"/>
    <w:rsid w:val="00300A21"/>
    <w:rsid w:val="00301622"/>
    <w:rsid w:val="00310902"/>
    <w:rsid w:val="00323D49"/>
    <w:rsid w:val="0036101C"/>
    <w:rsid w:val="00361704"/>
    <w:rsid w:val="003635DC"/>
    <w:rsid w:val="00370570"/>
    <w:rsid w:val="00373E4A"/>
    <w:rsid w:val="00390778"/>
    <w:rsid w:val="00394B50"/>
    <w:rsid w:val="003B1468"/>
    <w:rsid w:val="003C52E9"/>
    <w:rsid w:val="003D52F8"/>
    <w:rsid w:val="003F58C0"/>
    <w:rsid w:val="00401C17"/>
    <w:rsid w:val="00427C7A"/>
    <w:rsid w:val="00432471"/>
    <w:rsid w:val="00457425"/>
    <w:rsid w:val="00461F74"/>
    <w:rsid w:val="004819C4"/>
    <w:rsid w:val="0049485E"/>
    <w:rsid w:val="004C12EF"/>
    <w:rsid w:val="004D4D93"/>
    <w:rsid w:val="004F0326"/>
    <w:rsid w:val="00526044"/>
    <w:rsid w:val="00526285"/>
    <w:rsid w:val="00540A51"/>
    <w:rsid w:val="00541E1B"/>
    <w:rsid w:val="00544F34"/>
    <w:rsid w:val="00566FBC"/>
    <w:rsid w:val="0058122F"/>
    <w:rsid w:val="005A312B"/>
    <w:rsid w:val="005D5217"/>
    <w:rsid w:val="005D71B4"/>
    <w:rsid w:val="005F21C1"/>
    <w:rsid w:val="0060568E"/>
    <w:rsid w:val="00605E51"/>
    <w:rsid w:val="0062725E"/>
    <w:rsid w:val="00647F73"/>
    <w:rsid w:val="00654B6E"/>
    <w:rsid w:val="00667B05"/>
    <w:rsid w:val="0067480C"/>
    <w:rsid w:val="006A2BE1"/>
    <w:rsid w:val="006B7469"/>
    <w:rsid w:val="006C126C"/>
    <w:rsid w:val="006D712C"/>
    <w:rsid w:val="006E14FB"/>
    <w:rsid w:val="007078AD"/>
    <w:rsid w:val="00730D94"/>
    <w:rsid w:val="007A2DEF"/>
    <w:rsid w:val="007F5B65"/>
    <w:rsid w:val="00800B03"/>
    <w:rsid w:val="00802D86"/>
    <w:rsid w:val="00817F3C"/>
    <w:rsid w:val="00823136"/>
    <w:rsid w:val="00824F2F"/>
    <w:rsid w:val="008250C7"/>
    <w:rsid w:val="00844F61"/>
    <w:rsid w:val="008523A6"/>
    <w:rsid w:val="0085312A"/>
    <w:rsid w:val="00863A3E"/>
    <w:rsid w:val="00867ABE"/>
    <w:rsid w:val="00890E5B"/>
    <w:rsid w:val="008A7AAC"/>
    <w:rsid w:val="00900102"/>
    <w:rsid w:val="009203A2"/>
    <w:rsid w:val="0092746A"/>
    <w:rsid w:val="00930AEB"/>
    <w:rsid w:val="00957E31"/>
    <w:rsid w:val="00967D42"/>
    <w:rsid w:val="00995F66"/>
    <w:rsid w:val="009A054B"/>
    <w:rsid w:val="009F2B0E"/>
    <w:rsid w:val="00A0204D"/>
    <w:rsid w:val="00A109C1"/>
    <w:rsid w:val="00A158D4"/>
    <w:rsid w:val="00A25236"/>
    <w:rsid w:val="00A264E9"/>
    <w:rsid w:val="00A339AF"/>
    <w:rsid w:val="00A5020B"/>
    <w:rsid w:val="00A66424"/>
    <w:rsid w:val="00A73308"/>
    <w:rsid w:val="00A8644F"/>
    <w:rsid w:val="00A93228"/>
    <w:rsid w:val="00AB1007"/>
    <w:rsid w:val="00AC0D8E"/>
    <w:rsid w:val="00AC0E5A"/>
    <w:rsid w:val="00AD266A"/>
    <w:rsid w:val="00AE01F6"/>
    <w:rsid w:val="00AE1F87"/>
    <w:rsid w:val="00B13600"/>
    <w:rsid w:val="00B157EC"/>
    <w:rsid w:val="00B2331E"/>
    <w:rsid w:val="00B25666"/>
    <w:rsid w:val="00B64A35"/>
    <w:rsid w:val="00B715AA"/>
    <w:rsid w:val="00B7278E"/>
    <w:rsid w:val="00B87A05"/>
    <w:rsid w:val="00BB2DD0"/>
    <w:rsid w:val="00BC34FA"/>
    <w:rsid w:val="00BD40A3"/>
    <w:rsid w:val="00BD43A2"/>
    <w:rsid w:val="00BD6677"/>
    <w:rsid w:val="00C163FF"/>
    <w:rsid w:val="00C25F7B"/>
    <w:rsid w:val="00C317EC"/>
    <w:rsid w:val="00CA0227"/>
    <w:rsid w:val="00CA42C0"/>
    <w:rsid w:val="00CC78EB"/>
    <w:rsid w:val="00CD6BCE"/>
    <w:rsid w:val="00CE1172"/>
    <w:rsid w:val="00CE1EE1"/>
    <w:rsid w:val="00D3064F"/>
    <w:rsid w:val="00D312E0"/>
    <w:rsid w:val="00D66295"/>
    <w:rsid w:val="00D73BA0"/>
    <w:rsid w:val="00D75E38"/>
    <w:rsid w:val="00DD50B2"/>
    <w:rsid w:val="00E135B5"/>
    <w:rsid w:val="00E1718F"/>
    <w:rsid w:val="00E91D44"/>
    <w:rsid w:val="00EC31A6"/>
    <w:rsid w:val="00EE1D3E"/>
    <w:rsid w:val="00EF68D0"/>
    <w:rsid w:val="00EF78BF"/>
    <w:rsid w:val="00F3257D"/>
    <w:rsid w:val="00F44EC9"/>
    <w:rsid w:val="00F576BD"/>
    <w:rsid w:val="00F75898"/>
    <w:rsid w:val="00F85082"/>
    <w:rsid w:val="00F900BF"/>
    <w:rsid w:val="00F95A59"/>
    <w:rsid w:val="00FA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B05C83"/>
  <w15:chartTrackingRefBased/>
  <w15:docId w15:val="{CC5F3A29-8EAB-4B7B-B9FB-C546C918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A59"/>
  </w:style>
  <w:style w:type="paragraph" w:styleId="Heading1">
    <w:name w:val="heading 1"/>
    <w:basedOn w:val="Normal"/>
    <w:link w:val="Heading1Char"/>
    <w:uiPriority w:val="9"/>
    <w:qFormat/>
    <w:rsid w:val="00F95A59"/>
    <w:pPr>
      <w:keepNext/>
      <w:keepLines/>
      <w:pBdr>
        <w:top w:val="single" w:sz="48" w:space="8" w:color="306189" w:themeColor="accent1" w:themeShade="BF"/>
        <w:bottom w:val="single" w:sz="48" w:space="8" w:color="306189" w:themeColor="accent1" w:themeShade="BF"/>
      </w:pBdr>
      <w:shd w:val="clear" w:color="auto" w:fill="306189" w:themeFill="accent1" w:themeFillShade="BF"/>
      <w:spacing w:before="160"/>
      <w:outlineLvl w:val="0"/>
    </w:pPr>
    <w:rPr>
      <w:rFonts w:asciiTheme="majorHAnsi" w:eastAsiaTheme="majorEastAsia" w:hAnsiTheme="majorHAnsi" w:cstheme="majorBidi"/>
      <w:color w:val="FFFFFF" w:themeColor="background1"/>
      <w:sz w:val="48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pBdr>
        <w:top w:val="single" w:sz="48" w:space="4" w:color="D8E6F1" w:themeColor="accent1" w:themeTint="33"/>
        <w:bottom w:val="single" w:sz="48" w:space="4" w:color="D8E6F1" w:themeColor="accent1" w:themeTint="33"/>
      </w:pBdr>
      <w:shd w:val="clear" w:color="auto" w:fill="D8E6F1" w:themeFill="accent1" w:themeFillTint="33"/>
      <w:spacing w:before="80" w:after="8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95A59"/>
    <w:rPr>
      <w:b/>
      <w:bCs/>
      <w:caps w:val="0"/>
      <w:smallCaps/>
      <w:color w:val="306189" w:themeColor="accent1" w:themeShade="BF"/>
      <w:spacing w:val="0"/>
    </w:rPr>
  </w:style>
  <w:style w:type="paragraph" w:styleId="Title">
    <w:name w:val="Title"/>
    <w:basedOn w:val="Normal"/>
    <w:link w:val="TitleChar"/>
    <w:uiPriority w:val="1"/>
    <w:qFormat/>
    <w:rsid w:val="00F95A59"/>
    <w:pPr>
      <w:pBdr>
        <w:top w:val="single" w:sz="8" w:space="10" w:color="2B577A" w:themeColor="text2"/>
        <w:bottom w:val="single" w:sz="8" w:space="10" w:color="2B577A" w:themeColor="text2"/>
      </w:pBdr>
      <w:spacing w:before="160"/>
      <w:contextualSpacing/>
    </w:pPr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F95A59"/>
    <w:rPr>
      <w:rFonts w:asciiTheme="majorHAnsi" w:eastAsiaTheme="majorEastAsia" w:hAnsiTheme="majorHAnsi" w:cstheme="majorBidi"/>
      <w:caps/>
      <w:color w:val="C23C0C" w:themeColor="accent2" w:themeShade="BF"/>
      <w:kern w:val="28"/>
      <w:sz w:val="104"/>
      <w:szCs w:val="56"/>
    </w:rPr>
  </w:style>
  <w:style w:type="paragraph" w:styleId="Subtitle">
    <w:name w:val="Subtitle"/>
    <w:basedOn w:val="Normal"/>
    <w:link w:val="SubtitleChar"/>
    <w:uiPriority w:val="11"/>
    <w:qFormat/>
    <w:rsid w:val="00F95A59"/>
    <w:pPr>
      <w:numPr>
        <w:ilvl w:val="1"/>
      </w:numPr>
      <w:spacing w:before="200" w:after="0"/>
      <w:contextualSpacing/>
    </w:pPr>
    <w:rPr>
      <w:color w:val="C23C0C" w:themeColor="accent2" w:themeShade="BF"/>
      <w:sz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95A59"/>
    <w:rPr>
      <w:color w:val="C23C0C" w:themeColor="accent2" w:themeShade="BF"/>
      <w:sz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95A59"/>
    <w:rPr>
      <w:rFonts w:asciiTheme="majorHAnsi" w:eastAsiaTheme="majorEastAsia" w:hAnsiTheme="majorHAnsi" w:cstheme="majorBidi"/>
      <w:color w:val="FFFFFF" w:themeColor="background1"/>
      <w:sz w:val="48"/>
      <w:szCs w:val="32"/>
      <w:shd w:val="clear" w:color="auto" w:fill="306189" w:themeFill="accent1" w:themeFillShade="BF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6"/>
      <w:szCs w:val="26"/>
      <w:shd w:val="clear" w:color="auto" w:fill="D8E6F1" w:themeFill="accent1" w:themeFillTint="3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306189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306189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20415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20415B" w:themeColor="accent1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5A5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A59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95A59"/>
    <w:rPr>
      <w:i/>
      <w:iCs/>
      <w:color w:val="3061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95A59"/>
    <w:pPr>
      <w:pBdr>
        <w:top w:val="single" w:sz="4" w:space="10" w:color="306189" w:themeColor="accent1" w:themeShade="BF"/>
        <w:bottom w:val="single" w:sz="4" w:space="10" w:color="306189" w:themeColor="accent1" w:themeShade="BF"/>
      </w:pBdr>
      <w:spacing w:before="360" w:after="360"/>
      <w:ind w:left="864" w:right="864"/>
    </w:pPr>
    <w:rPr>
      <w:i/>
      <w:iCs/>
      <w:color w:val="3061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95A59"/>
    <w:rPr>
      <w:i/>
      <w:iCs/>
      <w:color w:val="306189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F95A59"/>
    <w:pPr>
      <w:pBdr>
        <w:top w:val="single" w:sz="2" w:space="10" w:color="306189" w:themeColor="accent1" w:themeShade="BF" w:shadow="1"/>
        <w:left w:val="single" w:sz="2" w:space="10" w:color="306189" w:themeColor="accent1" w:themeShade="BF" w:shadow="1"/>
        <w:bottom w:val="single" w:sz="2" w:space="10" w:color="306189" w:themeColor="accent1" w:themeShade="BF" w:shadow="1"/>
        <w:right w:val="single" w:sz="2" w:space="10" w:color="306189" w:themeColor="accent1" w:themeShade="BF" w:shadow="1"/>
      </w:pBdr>
      <w:ind w:left="1152" w:right="1152"/>
    </w:pPr>
    <w:rPr>
      <w:i/>
      <w:iCs/>
      <w:color w:val="306189" w:themeColor="accent1" w:themeShade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5A59"/>
    <w:rPr>
      <w:color w:val="595959" w:themeColor="text1" w:themeTint="A6"/>
      <w:shd w:val="clear" w:color="auto" w:fill="E6E6E6"/>
    </w:rPr>
  </w:style>
  <w:style w:type="character" w:styleId="Hyperlink">
    <w:name w:val="Hyperlink"/>
    <w:basedOn w:val="DefaultParagraphFont"/>
    <w:uiPriority w:val="99"/>
    <w:unhideWhenUsed/>
    <w:rsid w:val="005812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midnrreservations.com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ohn\AppData\Roaming\Microsoft\Templates\Summer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5">
      <a:dk1>
        <a:sysClr val="windowText" lastClr="000000"/>
      </a:dk1>
      <a:lt1>
        <a:sysClr val="window" lastClr="FFFFFF"/>
      </a:lt1>
      <a:dk2>
        <a:srgbClr val="2B577A"/>
      </a:dk2>
      <a:lt2>
        <a:srgbClr val="C8E4FA"/>
      </a:lt2>
      <a:accent1>
        <a:srgbClr val="4183B8"/>
      </a:accent1>
      <a:accent2>
        <a:srgbClr val="F15A24"/>
      </a:accent2>
      <a:accent3>
        <a:srgbClr val="EDBB3B"/>
      </a:accent3>
      <a:accent4>
        <a:srgbClr val="9AD957"/>
      </a:accent4>
      <a:accent5>
        <a:srgbClr val="43CCB8"/>
      </a:accent5>
      <a:accent6>
        <a:srgbClr val="C07DC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Flyer</Template>
  <TotalTime>1153</TotalTime>
  <Pages>5</Pages>
  <Words>782</Words>
  <Characters>4463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Johns</dc:creator>
  <cp:keywords/>
  <dc:description/>
  <cp:lastModifiedBy>Barbara Johns</cp:lastModifiedBy>
  <cp:revision>135</cp:revision>
  <dcterms:created xsi:type="dcterms:W3CDTF">2023-02-12T04:58:00Z</dcterms:created>
  <dcterms:modified xsi:type="dcterms:W3CDTF">2023-02-13T00:41:00Z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