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35937" w14:textId="06251F56" w:rsidR="00BE4198" w:rsidRPr="00FE776C" w:rsidRDefault="00716743" w:rsidP="00FE776C">
      <w:pPr>
        <w:pStyle w:val="Heading1"/>
        <w:rPr>
          <w:rStyle w:val="SubtitleChar"/>
        </w:rPr>
      </w:pPr>
      <w:r>
        <w:t>Club Growth Director Report</w:t>
      </w:r>
      <w:r w:rsidR="00BE4198" w:rsidRPr="00AD647F">
        <w:br/>
      </w:r>
      <w:r>
        <w:rPr>
          <w:rStyle w:val="SubtitleChar"/>
        </w:rPr>
        <w:t>District 54</w:t>
      </w:r>
    </w:p>
    <w:p w14:paraId="28C2736A" w14:textId="77777777" w:rsidR="00AD647F" w:rsidRPr="00AD647F" w:rsidRDefault="00AD647F" w:rsidP="00BE4198">
      <w:pPr>
        <w:tabs>
          <w:tab w:val="left" w:pos="10032"/>
        </w:tabs>
        <w:rPr>
          <w:szCs w:val="22"/>
        </w:rPr>
      </w:pPr>
    </w:p>
    <w:p w14:paraId="1E77DA39" w14:textId="2B9EE1F0" w:rsidR="00716743" w:rsidRDefault="004C0ED7" w:rsidP="002F068D">
      <w:pPr>
        <w:pStyle w:val="Heading2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25</w:t>
      </w:r>
      <w:r w:rsidR="00530634">
        <w:rPr>
          <w:rFonts w:ascii="Arial" w:hAnsi="Arial" w:cs="Arial"/>
          <w:b w:val="0"/>
          <w:bCs/>
          <w:sz w:val="22"/>
          <w:szCs w:val="22"/>
        </w:rPr>
        <w:t xml:space="preserve"> </w:t>
      </w:r>
      <w:r>
        <w:rPr>
          <w:rFonts w:ascii="Arial" w:hAnsi="Arial" w:cs="Arial"/>
          <w:b w:val="0"/>
          <w:bCs/>
          <w:sz w:val="22"/>
          <w:szCs w:val="22"/>
        </w:rPr>
        <w:t>May</w:t>
      </w:r>
      <w:r w:rsidR="00716743" w:rsidRPr="00716743">
        <w:rPr>
          <w:rFonts w:ascii="Arial" w:hAnsi="Arial" w:cs="Arial"/>
          <w:b w:val="0"/>
          <w:bCs/>
          <w:sz w:val="22"/>
          <w:szCs w:val="22"/>
        </w:rPr>
        <w:t xml:space="preserve"> 202</w:t>
      </w:r>
      <w:r w:rsidR="00E22A7B">
        <w:rPr>
          <w:rFonts w:ascii="Arial" w:hAnsi="Arial" w:cs="Arial"/>
          <w:b w:val="0"/>
          <w:bCs/>
          <w:sz w:val="22"/>
          <w:szCs w:val="22"/>
        </w:rPr>
        <w:t>6</w:t>
      </w:r>
    </w:p>
    <w:p w14:paraId="23034BD9" w14:textId="43F04447" w:rsidR="00716743" w:rsidRDefault="00716743" w:rsidP="00716743">
      <w:pPr>
        <w:rPr>
          <w:lang w:eastAsia="zh-CN"/>
        </w:rPr>
      </w:pPr>
      <w:r>
        <w:rPr>
          <w:lang w:eastAsia="zh-CN"/>
        </w:rPr>
        <w:t>Chris Kostelec</w:t>
      </w:r>
    </w:p>
    <w:p w14:paraId="6462AD8A" w14:textId="3A3BCDBA" w:rsidR="00716743" w:rsidRDefault="00716743" w:rsidP="00716743">
      <w:pPr>
        <w:rPr>
          <w:lang w:eastAsia="zh-CN"/>
        </w:rPr>
      </w:pPr>
      <w:hyperlink r:id="rId8" w:history="1">
        <w:r w:rsidRPr="001C339E">
          <w:rPr>
            <w:rStyle w:val="Hyperlink"/>
            <w:lang w:eastAsia="zh-CN"/>
          </w:rPr>
          <w:t>D54clubgrowth@gmail.com</w:t>
        </w:r>
      </w:hyperlink>
    </w:p>
    <w:p w14:paraId="46EB620D" w14:textId="77777777" w:rsidR="00716743" w:rsidRDefault="00716743" w:rsidP="00716743">
      <w:pPr>
        <w:rPr>
          <w:lang w:eastAsia="zh-CN"/>
        </w:rPr>
      </w:pPr>
    </w:p>
    <w:p w14:paraId="2B51B1A2" w14:textId="77777777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b/>
          <w:bCs/>
          <w:sz w:val="22"/>
          <w:szCs w:val="22"/>
        </w:rPr>
        <w:t>Marketing Team</w:t>
      </w:r>
    </w:p>
    <w:p w14:paraId="78185CAE" w14:textId="0BE16D44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Club Growth Director – Chris Kostelec</w:t>
      </w:r>
    </w:p>
    <w:p w14:paraId="59A86E54" w14:textId="77777777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Club Extension Chair – Open</w:t>
      </w:r>
    </w:p>
    <w:p w14:paraId="2D9D74BE" w14:textId="77777777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Club Retention Chair – Tom Willison, DTM, PDG</w:t>
      </w:r>
    </w:p>
    <w:p w14:paraId="0C9469E7" w14:textId="77777777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Corporate Relations Chair – Jon Greiner, DTM, PIP</w:t>
      </w:r>
    </w:p>
    <w:p w14:paraId="34AF8455" w14:textId="77777777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Prison Club Manager – Jon Greiner, DTM, PIP</w:t>
      </w:r>
    </w:p>
    <w:p w14:paraId="05BCB428" w14:textId="77777777" w:rsidR="00716743" w:rsidRDefault="00716743" w:rsidP="00716743">
      <w:pPr>
        <w:pStyle w:val="p1"/>
        <w:rPr>
          <w:b/>
          <w:bCs/>
        </w:rPr>
      </w:pPr>
    </w:p>
    <w:p w14:paraId="567C0EF3" w14:textId="77777777" w:rsidR="00716743" w:rsidRDefault="00716743" w:rsidP="00716743">
      <w:pPr>
        <w:pStyle w:val="p1"/>
        <w:rPr>
          <w:b/>
          <w:bCs/>
        </w:rPr>
      </w:pPr>
    </w:p>
    <w:p w14:paraId="0210DDF7" w14:textId="1DE06563" w:rsidR="00716743" w:rsidRDefault="00E14DE7" w:rsidP="00716743">
      <w:pPr>
        <w:pStyle w:val="p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General News</w:t>
      </w:r>
    </w:p>
    <w:p w14:paraId="41AD3200" w14:textId="77777777" w:rsidR="00716743" w:rsidRDefault="00716743" w:rsidP="00716743">
      <w:pPr>
        <w:pStyle w:val="p1"/>
        <w:rPr>
          <w:b/>
          <w:bCs/>
          <w:sz w:val="28"/>
          <w:szCs w:val="28"/>
        </w:rPr>
      </w:pPr>
    </w:p>
    <w:p w14:paraId="12A6AFC8" w14:textId="6C0B8F2B" w:rsidR="00716743" w:rsidRDefault="004C0ED7" w:rsidP="00716743">
      <w:pPr>
        <w:pStyle w:val="p1"/>
        <w:rPr>
          <w:sz w:val="22"/>
          <w:szCs w:val="22"/>
        </w:rPr>
      </w:pPr>
      <w:r>
        <w:rPr>
          <w:sz w:val="22"/>
          <w:szCs w:val="22"/>
        </w:rPr>
        <w:t>We are on our way to being distinguished.  Any help the district can provide to your club p</w:t>
      </w:r>
      <w:r w:rsidR="00716743" w:rsidRPr="00E14DE7">
        <w:rPr>
          <w:sz w:val="22"/>
          <w:szCs w:val="22"/>
        </w:rPr>
        <w:t xml:space="preserve">lease contact </w:t>
      </w:r>
      <w:r w:rsidR="00F0699B" w:rsidRPr="00E14DE7">
        <w:rPr>
          <w:sz w:val="22"/>
          <w:szCs w:val="22"/>
        </w:rPr>
        <w:t>Chris Kostelec, d54clubgrowth@gmail.com or one of the trio members if interested.</w:t>
      </w:r>
    </w:p>
    <w:p w14:paraId="29C3C875" w14:textId="77777777" w:rsidR="00E14DE7" w:rsidRDefault="00E14DE7" w:rsidP="00716743">
      <w:pPr>
        <w:pStyle w:val="p1"/>
        <w:rPr>
          <w:sz w:val="22"/>
          <w:szCs w:val="22"/>
        </w:rPr>
      </w:pPr>
    </w:p>
    <w:p w14:paraId="3C473B73" w14:textId="77777777" w:rsidR="00051D14" w:rsidRDefault="00051D14" w:rsidP="00716743">
      <w:pPr>
        <w:pStyle w:val="p1"/>
        <w:rPr>
          <w:sz w:val="22"/>
          <w:szCs w:val="22"/>
        </w:rPr>
      </w:pPr>
    </w:p>
    <w:p w14:paraId="5BC0A08D" w14:textId="13D7AAA3" w:rsidR="00051D14" w:rsidRDefault="00051D14" w:rsidP="00716743">
      <w:pPr>
        <w:pStyle w:val="p1"/>
        <w:rPr>
          <w:sz w:val="22"/>
          <w:szCs w:val="22"/>
        </w:rPr>
      </w:pPr>
      <w:r>
        <w:rPr>
          <w:sz w:val="22"/>
          <w:szCs w:val="22"/>
        </w:rPr>
        <w:t>Also anyone that is interested in helping with public relations and social media let Chris know and we will get you involved.</w:t>
      </w:r>
    </w:p>
    <w:p w14:paraId="6695E2EF" w14:textId="77777777" w:rsidR="002547A1" w:rsidRDefault="002547A1" w:rsidP="00716743">
      <w:pPr>
        <w:pStyle w:val="p1"/>
        <w:rPr>
          <w:sz w:val="22"/>
          <w:szCs w:val="22"/>
        </w:rPr>
      </w:pPr>
    </w:p>
    <w:p w14:paraId="0B78074E" w14:textId="3FF9705D" w:rsidR="002547A1" w:rsidRPr="00E14DE7" w:rsidRDefault="002547A1" w:rsidP="00716743">
      <w:pPr>
        <w:pStyle w:val="p1"/>
        <w:rPr>
          <w:sz w:val="22"/>
          <w:szCs w:val="22"/>
        </w:rPr>
      </w:pPr>
      <w:r>
        <w:rPr>
          <w:sz w:val="22"/>
          <w:szCs w:val="22"/>
        </w:rPr>
        <w:t>If there are other areas like club coaches or being a part of the demonstration meeting team we would love to get you involved.  Do not hesitate to reach out to any of the District Trio members.</w:t>
      </w:r>
    </w:p>
    <w:p w14:paraId="35921FCB" w14:textId="034AE2CD" w:rsidR="002547A1" w:rsidRDefault="002547A1" w:rsidP="00716743">
      <w:pPr>
        <w:pStyle w:val="p1"/>
        <w:rPr>
          <w:sz w:val="28"/>
          <w:szCs w:val="28"/>
        </w:rPr>
      </w:pPr>
    </w:p>
    <w:p w14:paraId="607A75BB" w14:textId="77777777" w:rsidR="00E14DE7" w:rsidRDefault="00E14DE7" w:rsidP="00E14DE7">
      <w:pPr>
        <w:pStyle w:val="p1"/>
        <w:rPr>
          <w:b/>
          <w:bCs/>
          <w:sz w:val="28"/>
          <w:szCs w:val="28"/>
        </w:rPr>
      </w:pPr>
      <w:r w:rsidRPr="00716743">
        <w:rPr>
          <w:b/>
          <w:bCs/>
          <w:sz w:val="28"/>
          <w:szCs w:val="28"/>
        </w:rPr>
        <w:t>Club Extension Report</w:t>
      </w:r>
    </w:p>
    <w:p w14:paraId="4C540B5E" w14:textId="77777777" w:rsidR="00716743" w:rsidRPr="00E14DE7" w:rsidRDefault="00716743" w:rsidP="00716743">
      <w:pPr>
        <w:pStyle w:val="p1"/>
        <w:rPr>
          <w:sz w:val="22"/>
          <w:szCs w:val="22"/>
        </w:rPr>
      </w:pPr>
    </w:p>
    <w:p w14:paraId="2F3EFE3F" w14:textId="6B44867D" w:rsidR="00716743" w:rsidRPr="00E14DE7" w:rsidRDefault="002C0116" w:rsidP="00716743">
      <w:pPr>
        <w:pStyle w:val="p1"/>
        <w:rPr>
          <w:sz w:val="22"/>
          <w:szCs w:val="22"/>
        </w:rPr>
      </w:pPr>
      <w:r>
        <w:rPr>
          <w:sz w:val="22"/>
          <w:szCs w:val="22"/>
        </w:rPr>
        <w:t>We are continuing to advertise and look for opportunities to form new clubs in District 54.</w:t>
      </w:r>
      <w:r w:rsidR="00521178">
        <w:rPr>
          <w:sz w:val="22"/>
          <w:szCs w:val="22"/>
        </w:rPr>
        <w:t xml:space="preserve"> Any possible leads please forward to d54clubgrowth@gmail.com.</w:t>
      </w:r>
    </w:p>
    <w:p w14:paraId="1BE18CFF" w14:textId="14EBA06A" w:rsidR="00051D14" w:rsidRDefault="00051D14">
      <w:pPr>
        <w:spacing w:before="0" w:after="0"/>
        <w:rPr>
          <w:rFonts w:eastAsia="Times New Roman" w:cs="Arial"/>
          <w:b/>
          <w:bCs/>
          <w:color w:val="000000"/>
          <w:sz w:val="28"/>
          <w:szCs w:val="28"/>
        </w:rPr>
      </w:pPr>
    </w:p>
    <w:p w14:paraId="4113C4D8" w14:textId="53B9D9B3" w:rsidR="00F0699B" w:rsidRPr="00F0699B" w:rsidRDefault="00F0699B" w:rsidP="00F0699B">
      <w:pPr>
        <w:pStyle w:val="p1"/>
        <w:rPr>
          <w:sz w:val="28"/>
          <w:szCs w:val="28"/>
        </w:rPr>
      </w:pPr>
      <w:r w:rsidRPr="00F0699B">
        <w:rPr>
          <w:b/>
          <w:bCs/>
          <w:sz w:val="28"/>
          <w:szCs w:val="28"/>
        </w:rPr>
        <w:t>Club Retention Report</w:t>
      </w:r>
      <w:r w:rsidRPr="00F0699B">
        <w:rPr>
          <w:sz w:val="28"/>
          <w:szCs w:val="28"/>
        </w:rPr>
        <w:t xml:space="preserve"> – </w:t>
      </w:r>
      <w:r w:rsidRPr="00F0699B">
        <w:rPr>
          <w:b/>
          <w:bCs/>
          <w:sz w:val="28"/>
          <w:szCs w:val="28"/>
        </w:rPr>
        <w:t>Tom Willison, DTM, PDG</w:t>
      </w:r>
    </w:p>
    <w:p w14:paraId="10899C8A" w14:textId="77777777" w:rsidR="00F0699B" w:rsidRDefault="00F0699B" w:rsidP="00F0699B">
      <w:pPr>
        <w:pStyle w:val="p1"/>
      </w:pPr>
    </w:p>
    <w:p w14:paraId="2E736A83" w14:textId="5B5CC1F4" w:rsidR="00F0699B" w:rsidRPr="00E14DE7" w:rsidRDefault="00F0699B" w:rsidP="00F0699B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Area Director Club Visits</w:t>
      </w:r>
    </w:p>
    <w:p w14:paraId="08C1FC87" w14:textId="3901F413" w:rsidR="00F0699B" w:rsidRPr="00E14DE7" w:rsidRDefault="00F0699B" w:rsidP="00F0699B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 xml:space="preserve">As we begin the year </w:t>
      </w:r>
    </w:p>
    <w:p w14:paraId="65576F05" w14:textId="77777777" w:rsidR="00F0699B" w:rsidRPr="00E14DE7" w:rsidRDefault="00F0699B" w:rsidP="00F0699B">
      <w:pPr>
        <w:pStyle w:val="p1"/>
        <w:rPr>
          <w:sz w:val="22"/>
          <w:szCs w:val="22"/>
        </w:rPr>
      </w:pPr>
    </w:p>
    <w:p w14:paraId="234AEA7F" w14:textId="77777777" w:rsidR="00F0699B" w:rsidRPr="00E14DE7" w:rsidRDefault="00F0699B" w:rsidP="00F0699B">
      <w:pPr>
        <w:pStyle w:val="p1"/>
        <w:rPr>
          <w:sz w:val="22"/>
          <w:szCs w:val="22"/>
        </w:rPr>
      </w:pPr>
    </w:p>
    <w:p w14:paraId="74175085" w14:textId="488C09BB" w:rsidR="00840B81" w:rsidRDefault="004C0ED7" w:rsidP="00F0699B">
      <w:pPr>
        <w:pStyle w:val="p1"/>
        <w:rPr>
          <w:sz w:val="22"/>
          <w:szCs w:val="22"/>
        </w:rPr>
      </w:pPr>
      <w:r>
        <w:rPr>
          <w:sz w:val="22"/>
          <w:szCs w:val="22"/>
        </w:rPr>
        <w:t>Now is the time to focus on the DCP and your clubs goals.  If there is any way we can help your club as a district do not hesitate to reach out to d54clubgrowth@gmailcom.</w:t>
      </w:r>
    </w:p>
    <w:p w14:paraId="7D32C85C" w14:textId="77777777" w:rsidR="007D26E6" w:rsidRDefault="007D26E6" w:rsidP="00716743">
      <w:pPr>
        <w:pStyle w:val="p1"/>
        <w:rPr>
          <w:b/>
          <w:bCs/>
          <w:sz w:val="28"/>
          <w:szCs w:val="28"/>
        </w:rPr>
      </w:pPr>
    </w:p>
    <w:p w14:paraId="771830C6" w14:textId="36B29CB6" w:rsidR="00716743" w:rsidRPr="00E14DE7" w:rsidRDefault="00716743" w:rsidP="00716743">
      <w:pPr>
        <w:pStyle w:val="p1"/>
        <w:rPr>
          <w:sz w:val="28"/>
          <w:szCs w:val="28"/>
        </w:rPr>
      </w:pPr>
      <w:r w:rsidRPr="00E14DE7">
        <w:rPr>
          <w:b/>
          <w:bCs/>
          <w:sz w:val="28"/>
          <w:szCs w:val="28"/>
        </w:rPr>
        <w:t>Prison Club Monthly Report Input – Jon R. Greiner, DTM, PIP</w:t>
      </w:r>
    </w:p>
    <w:p w14:paraId="5B408DB3" w14:textId="77777777" w:rsidR="00E14DE7" w:rsidRDefault="00E14DE7" w:rsidP="00716743">
      <w:pPr>
        <w:pStyle w:val="p1"/>
      </w:pPr>
    </w:p>
    <w:p w14:paraId="76141B88" w14:textId="06F40A6C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We are still on indefinite hold for the Pekin FCI new club(s).</w:t>
      </w:r>
    </w:p>
    <w:p w14:paraId="7C711721" w14:textId="77777777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>If you are interested and want to know more about the time commitment, what is involved in making a</w:t>
      </w:r>
    </w:p>
    <w:p w14:paraId="19914E64" w14:textId="77777777" w:rsidR="00716743" w:rsidRPr="00E14DE7" w:rsidRDefault="00716743" w:rsidP="00716743">
      <w:pPr>
        <w:pStyle w:val="p1"/>
        <w:rPr>
          <w:sz w:val="22"/>
          <w:szCs w:val="22"/>
        </w:rPr>
      </w:pPr>
      <w:r w:rsidRPr="00E14DE7">
        <w:rPr>
          <w:sz w:val="22"/>
          <w:szCs w:val="22"/>
        </w:rPr>
        <w:t xml:space="preserve">prison club operate, any of the roles, please contact Jon R. Greiner DTM, PIP at </w:t>
      </w:r>
      <w:r w:rsidRPr="00E14DE7">
        <w:rPr>
          <w:rStyle w:val="s1"/>
          <w:sz w:val="22"/>
          <w:szCs w:val="22"/>
        </w:rPr>
        <w:t>greinerjon@aol.com</w:t>
      </w:r>
      <w:r w:rsidRPr="00E14DE7">
        <w:rPr>
          <w:sz w:val="22"/>
          <w:szCs w:val="22"/>
        </w:rPr>
        <w:t>.</w:t>
      </w:r>
    </w:p>
    <w:p w14:paraId="7E1B56D8" w14:textId="77777777" w:rsidR="00466CA9" w:rsidRPr="00466CA9" w:rsidRDefault="00466CA9" w:rsidP="00466CA9">
      <w:pPr>
        <w:tabs>
          <w:tab w:val="left" w:pos="1736"/>
        </w:tabs>
        <w:rPr>
          <w:rFonts w:eastAsia="Times New Roman"/>
          <w:szCs w:val="22"/>
        </w:rPr>
      </w:pPr>
    </w:p>
    <w:sectPr w:rsidR="00466CA9" w:rsidRPr="00466CA9" w:rsidSect="0083778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D3F13" w14:textId="77777777" w:rsidR="00F632C6" w:rsidRDefault="00F632C6">
      <w:r>
        <w:separator/>
      </w:r>
    </w:p>
  </w:endnote>
  <w:endnote w:type="continuationSeparator" w:id="0">
    <w:p w14:paraId="31E83BFE" w14:textId="77777777" w:rsidR="00F632C6" w:rsidRDefault="00F63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20B0604020202020204"/>
    <w:charset w:val="00"/>
    <w:family w:val="auto"/>
    <w:notTrueType/>
    <w:pitch w:val="variable"/>
    <w:sig w:usb0="A00002FF" w:usb1="40000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20B0604020202020204"/>
    <w:charset w:val="00"/>
    <w:family w:val="roman"/>
    <w:pitch w:val="variable"/>
    <w:sig w:usb0="E00002AF" w:usb1="5000607B" w:usb2="00000000" w:usb3="00000000" w:csb0="0000019F" w:csb1="00000000"/>
  </w:font>
  <w:font w:name="Myriad Pro">
    <w:altName w:val="Corbel"/>
    <w:panose1 w:val="020B0604020202020204"/>
    <w:charset w:val="00"/>
    <w:family w:val="swiss"/>
    <w:pitch w:val="variable"/>
    <w:sig w:usb0="A00002AF" w:usb1="5000204B" w:usb2="00000000" w:usb3="00000000" w:csb0="0000019F" w:csb1="00000000"/>
  </w:font>
  <w:font w:name="Gotham Black">
    <w:panose1 w:val="020B0604020202020204"/>
    <w:charset w:val="00"/>
    <w:family w:val="auto"/>
    <w:pitch w:val="variable"/>
    <w:sig w:usb0="A10002FF" w:usb1="40000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EBBF2" w14:textId="77777777" w:rsidR="00146CE9" w:rsidRPr="00466CA9" w:rsidRDefault="00466CA9" w:rsidP="00466CA9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EE89B" w14:textId="77777777" w:rsidR="003A4BBD" w:rsidRPr="00837785" w:rsidRDefault="00837785" w:rsidP="00837785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 w:rsidRPr="0068321C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80699" w14:textId="77777777" w:rsidR="00F632C6" w:rsidRDefault="00F632C6">
      <w:r>
        <w:separator/>
      </w:r>
    </w:p>
  </w:footnote>
  <w:footnote w:type="continuationSeparator" w:id="0">
    <w:p w14:paraId="3CA84480" w14:textId="77777777" w:rsidR="00F632C6" w:rsidRDefault="00F632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3D5E" w14:textId="77777777" w:rsidR="00FA59E0" w:rsidRDefault="00F632C6">
    <w:pPr>
      <w:pStyle w:val="Header"/>
    </w:pPr>
    <w:r>
      <w:rPr>
        <w:noProof/>
      </w:rPr>
      <w:pict w14:anchorId="0DBD2B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27629" o:spid="_x0000_s1025" type="#_x0000_t75" alt="/Volumes/GraphicsServer2019/Letterhead/Marketing/643N-LetterheadNavy/Assets/HeaderNavyLettersizefull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Lettersizeful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6FFAC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3AADC" w14:textId="77777777" w:rsidR="00FA59E0" w:rsidRDefault="00334907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FF5247D" wp14:editId="3A85B829">
          <wp:simplePos x="0" y="0"/>
          <wp:positionH relativeFrom="column">
            <wp:posOffset>-457243</wp:posOffset>
          </wp:positionH>
          <wp:positionV relativeFrom="paragraph">
            <wp:posOffset>-182705</wp:posOffset>
          </wp:positionV>
          <wp:extent cx="7764540" cy="10047890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NavyLetterSiz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4540" cy="10047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C31B3"/>
    <w:multiLevelType w:val="hybridMultilevel"/>
    <w:tmpl w:val="9B9EA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7542604">
    <w:abstractNumId w:val="1"/>
  </w:num>
  <w:num w:numId="2" w16cid:durableId="1200508613">
    <w:abstractNumId w:val="2"/>
  </w:num>
  <w:num w:numId="3" w16cid:durableId="5027487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B1B"/>
    <w:rsid w:val="00004226"/>
    <w:rsid w:val="00051D14"/>
    <w:rsid w:val="000A1A2E"/>
    <w:rsid w:val="000D5BCD"/>
    <w:rsid w:val="000E20C3"/>
    <w:rsid w:val="00146CE9"/>
    <w:rsid w:val="00162A67"/>
    <w:rsid w:val="001649C0"/>
    <w:rsid w:val="001A06AC"/>
    <w:rsid w:val="001A12F4"/>
    <w:rsid w:val="001D2FCA"/>
    <w:rsid w:val="0023536C"/>
    <w:rsid w:val="0024134D"/>
    <w:rsid w:val="002547A1"/>
    <w:rsid w:val="00281638"/>
    <w:rsid w:val="002A6870"/>
    <w:rsid w:val="002C0116"/>
    <w:rsid w:val="002F068D"/>
    <w:rsid w:val="00334907"/>
    <w:rsid w:val="003A4BBD"/>
    <w:rsid w:val="003B2F8F"/>
    <w:rsid w:val="003F0443"/>
    <w:rsid w:val="0041366B"/>
    <w:rsid w:val="00466CA9"/>
    <w:rsid w:val="00497F54"/>
    <w:rsid w:val="004A1AB9"/>
    <w:rsid w:val="004C0100"/>
    <w:rsid w:val="004C0ED7"/>
    <w:rsid w:val="004C7A56"/>
    <w:rsid w:val="00521178"/>
    <w:rsid w:val="00530634"/>
    <w:rsid w:val="00531886"/>
    <w:rsid w:val="0054769A"/>
    <w:rsid w:val="00552EC1"/>
    <w:rsid w:val="005B38DF"/>
    <w:rsid w:val="005C0371"/>
    <w:rsid w:val="005D1C96"/>
    <w:rsid w:val="0060375D"/>
    <w:rsid w:val="00632610"/>
    <w:rsid w:val="0068321C"/>
    <w:rsid w:val="006A3291"/>
    <w:rsid w:val="006C0CAB"/>
    <w:rsid w:val="006C313A"/>
    <w:rsid w:val="00716743"/>
    <w:rsid w:val="007737AD"/>
    <w:rsid w:val="00775B4A"/>
    <w:rsid w:val="007A41D5"/>
    <w:rsid w:val="007C27FD"/>
    <w:rsid w:val="007D26E6"/>
    <w:rsid w:val="007D79F5"/>
    <w:rsid w:val="007F0C13"/>
    <w:rsid w:val="00822120"/>
    <w:rsid w:val="00826F0E"/>
    <w:rsid w:val="00837785"/>
    <w:rsid w:val="00840B81"/>
    <w:rsid w:val="008435D2"/>
    <w:rsid w:val="00845EFE"/>
    <w:rsid w:val="00874F3C"/>
    <w:rsid w:val="008E43C1"/>
    <w:rsid w:val="00900356"/>
    <w:rsid w:val="00963CD3"/>
    <w:rsid w:val="0097767D"/>
    <w:rsid w:val="0099662E"/>
    <w:rsid w:val="00A1712A"/>
    <w:rsid w:val="00A23C7E"/>
    <w:rsid w:val="00A7274A"/>
    <w:rsid w:val="00A8068D"/>
    <w:rsid w:val="00AA6B50"/>
    <w:rsid w:val="00AB401B"/>
    <w:rsid w:val="00AD647F"/>
    <w:rsid w:val="00AF07EB"/>
    <w:rsid w:val="00B23864"/>
    <w:rsid w:val="00B511BC"/>
    <w:rsid w:val="00B6003A"/>
    <w:rsid w:val="00BA4E2E"/>
    <w:rsid w:val="00BA69C7"/>
    <w:rsid w:val="00BB28E7"/>
    <w:rsid w:val="00BD6611"/>
    <w:rsid w:val="00BE4198"/>
    <w:rsid w:val="00C31569"/>
    <w:rsid w:val="00C66BB1"/>
    <w:rsid w:val="00C96A42"/>
    <w:rsid w:val="00CA2B1B"/>
    <w:rsid w:val="00CC4255"/>
    <w:rsid w:val="00D36713"/>
    <w:rsid w:val="00D627DC"/>
    <w:rsid w:val="00D813B6"/>
    <w:rsid w:val="00D97A34"/>
    <w:rsid w:val="00DA6A83"/>
    <w:rsid w:val="00DC0C20"/>
    <w:rsid w:val="00DC1294"/>
    <w:rsid w:val="00DC5BD3"/>
    <w:rsid w:val="00DC73CF"/>
    <w:rsid w:val="00DD2573"/>
    <w:rsid w:val="00E00EEE"/>
    <w:rsid w:val="00E14DE7"/>
    <w:rsid w:val="00E22A7B"/>
    <w:rsid w:val="00E43AF8"/>
    <w:rsid w:val="00E860AD"/>
    <w:rsid w:val="00EA3708"/>
    <w:rsid w:val="00F0699B"/>
    <w:rsid w:val="00F26A24"/>
    <w:rsid w:val="00F272BA"/>
    <w:rsid w:val="00F37729"/>
    <w:rsid w:val="00F632C6"/>
    <w:rsid w:val="00F82ED9"/>
    <w:rsid w:val="00FA59E0"/>
    <w:rsid w:val="00FC3D32"/>
    <w:rsid w:val="00FD5A68"/>
    <w:rsid w:val="00FE369E"/>
    <w:rsid w:val="00FE776C"/>
    <w:rsid w:val="00FF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37005E"/>
  <w14:defaultImageDpi w14:val="300"/>
  <w15:chartTrackingRefBased/>
  <w15:docId w15:val="{0257F1AF-193F-CC4F-9B57-2B734DCB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Copy"/>
    <w:qFormat/>
    <w:rsid w:val="006C0CAB"/>
    <w:pPr>
      <w:spacing w:before="120" w:after="120"/>
    </w:pPr>
    <w:rPr>
      <w:rFonts w:ascii="Arial" w:hAnsi="Arial"/>
      <w:sz w:val="22"/>
      <w:szCs w:val="24"/>
    </w:rPr>
  </w:style>
  <w:style w:type="paragraph" w:styleId="Heading1">
    <w:name w:val="heading 1"/>
    <w:aliases w:val="Headline"/>
    <w:basedOn w:val="BasicParagraphA4"/>
    <w:next w:val="Normal"/>
    <w:link w:val="Heading1Char"/>
    <w:qFormat/>
    <w:rsid w:val="00FE776C"/>
    <w:pPr>
      <w:spacing w:before="640"/>
      <w:jc w:val="right"/>
      <w:outlineLvl w:val="0"/>
    </w:pPr>
    <w:rPr>
      <w:rFonts w:ascii="Arial" w:hAnsi="Arial" w:cs="Gotham Bold"/>
      <w:b/>
      <w:bCs/>
      <w:color w:val="FFFFFF" w:themeColor="background1"/>
      <w:sz w:val="40"/>
      <w:szCs w:val="40"/>
      <w14:textOutline w14:w="9525" w14:cap="flat" w14:cmpd="sng" w14:algn="ctr">
        <w14:noFill/>
        <w14:prstDash w14:val="solid"/>
        <w14:round/>
      </w14:textOutline>
    </w:rPr>
  </w:style>
  <w:style w:type="paragraph" w:styleId="Heading2">
    <w:name w:val="heading 2"/>
    <w:next w:val="Normal"/>
    <w:link w:val="Heading2Char"/>
    <w:uiPriority w:val="9"/>
    <w:unhideWhenUsed/>
    <w:qFormat/>
    <w:rsid w:val="002F068D"/>
    <w:pPr>
      <w:keepNext/>
      <w:keepLines/>
      <w:spacing w:before="240" w:after="120"/>
      <w:outlineLvl w:val="1"/>
    </w:pPr>
    <w:rPr>
      <w:rFonts w:asciiTheme="minorHAnsi" w:eastAsiaTheme="majorEastAsia" w:hAnsiTheme="minorHAnsi" w:cstheme="majorBidi"/>
      <w:b/>
      <w:color w:val="000000" w:themeColor="text1"/>
      <w:kern w:val="2"/>
      <w:sz w:val="28"/>
      <w:szCs w:val="28"/>
      <w:lang w:eastAsia="zh-CN"/>
      <w14:ligatures w14:val="standardContextual"/>
    </w:rPr>
  </w:style>
  <w:style w:type="paragraph" w:styleId="Heading3">
    <w:name w:val="heading 3"/>
    <w:next w:val="Normal"/>
    <w:link w:val="Heading3Char"/>
    <w:uiPriority w:val="9"/>
    <w:unhideWhenUsed/>
    <w:qFormat/>
    <w:rsid w:val="006C0CAB"/>
    <w:pPr>
      <w:spacing w:before="240" w:after="120"/>
      <w:outlineLvl w:val="2"/>
    </w:pPr>
    <w:rPr>
      <w:rFonts w:ascii="Arial" w:eastAsiaTheme="minorEastAsia" w:hAnsi="Arial" w:cstheme="minorBidi"/>
      <w:b/>
      <w:bCs/>
      <w:kern w:val="2"/>
      <w:sz w:val="24"/>
      <w:szCs w:val="24"/>
      <w:lang w:eastAsia="zh-CN"/>
      <w14:ligatures w14:val="standardContextual"/>
    </w:rPr>
  </w:style>
  <w:style w:type="paragraph" w:styleId="Heading4">
    <w:name w:val="heading 4"/>
    <w:next w:val="Normal"/>
    <w:link w:val="Heading4Char"/>
    <w:uiPriority w:val="9"/>
    <w:unhideWhenUsed/>
    <w:qFormat/>
    <w:rsid w:val="006C0CAB"/>
    <w:pPr>
      <w:keepNext/>
      <w:keepLines/>
      <w:spacing w:before="240" w:after="120"/>
      <w:outlineLvl w:val="3"/>
    </w:pPr>
    <w:rPr>
      <w:rFonts w:ascii="Arial" w:eastAsiaTheme="majorEastAsia" w:hAnsi="Arial" w:cstheme="majorBidi"/>
      <w:b/>
      <w:bCs/>
      <w:kern w:val="2"/>
      <w:sz w:val="22"/>
      <w:szCs w:val="22"/>
      <w:lang w:eastAsia="zh-CN"/>
      <w14:ligatures w14:val="standardContextual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2F068D"/>
    <w:rPr>
      <w:rFonts w:asciiTheme="minorHAnsi" w:eastAsiaTheme="majorEastAsia" w:hAnsiTheme="minorHAnsi" w:cstheme="majorBidi"/>
      <w:b/>
      <w:color w:val="000000" w:themeColor="text1"/>
      <w:kern w:val="2"/>
      <w:sz w:val="28"/>
      <w:szCs w:val="28"/>
      <w:lang w:eastAsia="zh-CN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6C0CAB"/>
    <w:rPr>
      <w:rFonts w:ascii="Arial" w:eastAsiaTheme="minorEastAsia" w:hAnsi="Arial" w:cstheme="minorBidi"/>
      <w:b/>
      <w:bCs/>
      <w:kern w:val="2"/>
      <w:sz w:val="24"/>
      <w:szCs w:val="24"/>
      <w:lang w:eastAsia="zh-CN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6C0CAB"/>
    <w:rPr>
      <w:rFonts w:ascii="Arial" w:eastAsiaTheme="majorEastAsia" w:hAnsi="Arial" w:cstheme="majorBidi"/>
      <w:b/>
      <w:bCs/>
      <w:kern w:val="2"/>
      <w:sz w:val="22"/>
      <w:szCs w:val="22"/>
      <w:lang w:eastAsia="zh-CN"/>
      <w14:ligatures w14:val="standardContextual"/>
    </w:rPr>
  </w:style>
  <w:style w:type="paragraph" w:styleId="ListParagraph">
    <w:name w:val="List Paragraph"/>
    <w:basedOn w:val="Normal"/>
    <w:uiPriority w:val="34"/>
    <w:qFormat/>
    <w:rsid w:val="005D1C96"/>
    <w:pPr>
      <w:contextualSpacing/>
    </w:pPr>
    <w:rPr>
      <w:rFonts w:eastAsiaTheme="minorEastAsia" w:cstheme="minorBidi"/>
      <w:kern w:val="2"/>
      <w:szCs w:val="22"/>
      <w:lang w:eastAsia="zh-CN"/>
      <w14:ligatures w14:val="standardContextual"/>
    </w:rPr>
  </w:style>
  <w:style w:type="character" w:styleId="Strong">
    <w:name w:val="Strong"/>
    <w:basedOn w:val="DefaultParagraphFont"/>
    <w:uiPriority w:val="22"/>
    <w:rsid w:val="002F068D"/>
    <w:rPr>
      <w:b/>
      <w:bCs/>
    </w:rPr>
  </w:style>
  <w:style w:type="character" w:styleId="Emphasis">
    <w:name w:val="Emphasis"/>
    <w:basedOn w:val="DefaultParagraphFont"/>
    <w:uiPriority w:val="20"/>
    <w:rsid w:val="002F068D"/>
    <w:rPr>
      <w:i/>
      <w:iCs/>
    </w:rPr>
  </w:style>
  <w:style w:type="character" w:customStyle="1" w:styleId="Heading1Char">
    <w:name w:val="Heading 1 Char"/>
    <w:aliases w:val="Headline Char"/>
    <w:basedOn w:val="DefaultParagraphFont"/>
    <w:link w:val="Heading1"/>
    <w:rsid w:val="00FE776C"/>
    <w:rPr>
      <w:rFonts w:ascii="Arial" w:hAnsi="Arial" w:cs="Gotham Bold"/>
      <w:b/>
      <w:bCs/>
      <w:color w:val="FFFFFF" w:themeColor="background1"/>
      <w:sz w:val="40"/>
      <w:szCs w:val="40"/>
      <w14:textOutline w14:w="9525" w14:cap="flat" w14:cmpd="sng" w14:algn="ctr">
        <w14:noFill/>
        <w14:prstDash w14:val="solid"/>
        <w14:round/>
      </w14:textOutline>
    </w:rPr>
  </w:style>
  <w:style w:type="paragraph" w:styleId="Subtitle">
    <w:name w:val="Subtitle"/>
    <w:aliases w:val="Subhead"/>
    <w:basedOn w:val="Heading1"/>
    <w:next w:val="Normal"/>
    <w:link w:val="SubtitleChar"/>
    <w:qFormat/>
    <w:rsid w:val="00FE776C"/>
    <w:rPr>
      <w:sz w:val="28"/>
    </w:rPr>
  </w:style>
  <w:style w:type="character" w:customStyle="1" w:styleId="SubtitleChar">
    <w:name w:val="Subtitle Char"/>
    <w:aliases w:val="Subhead Char"/>
    <w:basedOn w:val="DefaultParagraphFont"/>
    <w:link w:val="Subtitle"/>
    <w:rsid w:val="00FE776C"/>
    <w:rPr>
      <w:rFonts w:ascii="Arial" w:hAnsi="Arial" w:cs="Gotham Bold"/>
      <w:b/>
      <w:bCs/>
      <w:color w:val="FFFFFF" w:themeColor="background1"/>
      <w:sz w:val="28"/>
      <w:szCs w:val="40"/>
      <w14:textOutline w14:w="9525" w14:cap="flat" w14:cmpd="sng" w14:algn="ctr">
        <w14:noFill/>
        <w14:prstDash w14:val="solid"/>
        <w14:round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716743"/>
    <w:rPr>
      <w:color w:val="605E5C"/>
      <w:shd w:val="clear" w:color="auto" w:fill="E1DFDD"/>
    </w:rPr>
  </w:style>
  <w:style w:type="paragraph" w:customStyle="1" w:styleId="p1">
    <w:name w:val="p1"/>
    <w:basedOn w:val="Normal"/>
    <w:rsid w:val="00716743"/>
    <w:pPr>
      <w:spacing w:before="0" w:after="0"/>
    </w:pPr>
    <w:rPr>
      <w:rFonts w:eastAsia="Times New Roman" w:cs="Arial"/>
      <w:color w:val="000000"/>
      <w:sz w:val="17"/>
      <w:szCs w:val="17"/>
    </w:rPr>
  </w:style>
  <w:style w:type="character" w:customStyle="1" w:styleId="s1">
    <w:name w:val="s1"/>
    <w:basedOn w:val="DefaultParagraphFont"/>
    <w:rsid w:val="00716743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54clubgrowth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ristopherkostelec/Library/Mobile%20Documents/com~apple~CloudDocs/Toastmasters%20/0000-letterhead-template/WordDoc/0000-letterhead-template-loyal-blu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20A66A-4353-984D-BFA3-D0619389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0000-letterhead-template-loyal-blue.dotx</Template>
  <TotalTime>4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1659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Chris k</cp:lastModifiedBy>
  <cp:revision>3</cp:revision>
  <cp:lastPrinted>2012-03-19T15:55:00Z</cp:lastPrinted>
  <dcterms:created xsi:type="dcterms:W3CDTF">2026-05-27T02:13:00Z</dcterms:created>
  <dcterms:modified xsi:type="dcterms:W3CDTF">2026-05-27T02:16:00Z</dcterms:modified>
</cp:coreProperties>
</file>