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5937" w14:textId="06251F56" w:rsidR="00BE4198" w:rsidRPr="00FE776C" w:rsidRDefault="00716743" w:rsidP="00FE776C">
      <w:pPr>
        <w:pStyle w:val="Heading1"/>
        <w:rPr>
          <w:rStyle w:val="SubtitleChar"/>
        </w:rPr>
      </w:pPr>
      <w:r>
        <w:t>Club Growth Director Report</w:t>
      </w:r>
      <w:r w:rsidR="00BE4198" w:rsidRPr="00AD647F">
        <w:br/>
      </w:r>
      <w:r>
        <w:rPr>
          <w:rStyle w:val="SubtitleChar"/>
        </w:rPr>
        <w:t>District 54</w:t>
      </w:r>
    </w:p>
    <w:p w14:paraId="28C2736A" w14:textId="77777777" w:rsidR="00AD647F" w:rsidRPr="00AD647F" w:rsidRDefault="00AD647F" w:rsidP="00BE4198">
      <w:pPr>
        <w:tabs>
          <w:tab w:val="left" w:pos="10032"/>
        </w:tabs>
        <w:rPr>
          <w:szCs w:val="22"/>
        </w:rPr>
      </w:pPr>
    </w:p>
    <w:p w14:paraId="1E77DA39" w14:textId="1A565D54" w:rsidR="00716743" w:rsidRDefault="004C7A56" w:rsidP="002F068D">
      <w:pPr>
        <w:pStyle w:val="Heading2"/>
        <w:rPr>
          <w:rFonts w:ascii="Arial" w:hAnsi="Arial" w:cs="Arial"/>
          <w:b w:val="0"/>
          <w:bCs/>
          <w:sz w:val="22"/>
          <w:szCs w:val="22"/>
        </w:rPr>
      </w:pPr>
      <w:r>
        <w:rPr>
          <w:rFonts w:ascii="Arial" w:hAnsi="Arial" w:cs="Arial"/>
          <w:b w:val="0"/>
          <w:bCs/>
          <w:sz w:val="22"/>
          <w:szCs w:val="22"/>
        </w:rPr>
        <w:t>20 March</w:t>
      </w:r>
      <w:r w:rsidR="00716743" w:rsidRPr="00716743">
        <w:rPr>
          <w:rFonts w:ascii="Arial" w:hAnsi="Arial" w:cs="Arial"/>
          <w:b w:val="0"/>
          <w:bCs/>
          <w:sz w:val="22"/>
          <w:szCs w:val="22"/>
        </w:rPr>
        <w:t xml:space="preserve"> 202</w:t>
      </w:r>
      <w:r w:rsidR="00E22A7B">
        <w:rPr>
          <w:rFonts w:ascii="Arial" w:hAnsi="Arial" w:cs="Arial"/>
          <w:b w:val="0"/>
          <w:bCs/>
          <w:sz w:val="22"/>
          <w:szCs w:val="22"/>
        </w:rPr>
        <w:t>6</w:t>
      </w:r>
    </w:p>
    <w:p w14:paraId="23034BD9" w14:textId="43F04447" w:rsidR="00716743" w:rsidRDefault="00716743" w:rsidP="00716743">
      <w:pPr>
        <w:rPr>
          <w:lang w:eastAsia="zh-CN"/>
        </w:rPr>
      </w:pPr>
      <w:r>
        <w:rPr>
          <w:lang w:eastAsia="zh-CN"/>
        </w:rPr>
        <w:t>Chris Kostelec</w:t>
      </w:r>
    </w:p>
    <w:p w14:paraId="6462AD8A" w14:textId="3A3BCDBA" w:rsidR="00716743" w:rsidRDefault="00716743" w:rsidP="00716743">
      <w:pPr>
        <w:rPr>
          <w:lang w:eastAsia="zh-CN"/>
        </w:rPr>
      </w:pPr>
      <w:hyperlink r:id="rId8" w:history="1">
        <w:r w:rsidRPr="001C339E">
          <w:rPr>
            <w:rStyle w:val="Hyperlink"/>
            <w:lang w:eastAsia="zh-CN"/>
          </w:rPr>
          <w:t>D54clubgrowth@gmail.com</w:t>
        </w:r>
      </w:hyperlink>
    </w:p>
    <w:p w14:paraId="46EB620D" w14:textId="77777777" w:rsidR="00716743" w:rsidRDefault="00716743" w:rsidP="00716743">
      <w:pPr>
        <w:rPr>
          <w:lang w:eastAsia="zh-CN"/>
        </w:rPr>
      </w:pPr>
    </w:p>
    <w:p w14:paraId="2B51B1A2" w14:textId="77777777" w:rsidR="00716743" w:rsidRPr="00E14DE7" w:rsidRDefault="00716743" w:rsidP="00716743">
      <w:pPr>
        <w:pStyle w:val="p1"/>
        <w:rPr>
          <w:sz w:val="22"/>
          <w:szCs w:val="22"/>
        </w:rPr>
      </w:pPr>
      <w:r w:rsidRPr="00E14DE7">
        <w:rPr>
          <w:b/>
          <w:bCs/>
          <w:sz w:val="22"/>
          <w:szCs w:val="22"/>
        </w:rPr>
        <w:t>Marketing Team</w:t>
      </w:r>
    </w:p>
    <w:p w14:paraId="78185CAE" w14:textId="0BE16D44" w:rsidR="00716743" w:rsidRPr="00E14DE7" w:rsidRDefault="00716743" w:rsidP="00716743">
      <w:pPr>
        <w:pStyle w:val="p1"/>
        <w:rPr>
          <w:sz w:val="22"/>
          <w:szCs w:val="22"/>
        </w:rPr>
      </w:pPr>
      <w:r w:rsidRPr="00E14DE7">
        <w:rPr>
          <w:sz w:val="22"/>
          <w:szCs w:val="22"/>
        </w:rPr>
        <w:t>Club Growth Director – Chris Kostelec</w:t>
      </w:r>
    </w:p>
    <w:p w14:paraId="59A86E54" w14:textId="77777777" w:rsidR="00716743" w:rsidRPr="00E14DE7" w:rsidRDefault="00716743" w:rsidP="00716743">
      <w:pPr>
        <w:pStyle w:val="p1"/>
        <w:rPr>
          <w:sz w:val="22"/>
          <w:szCs w:val="22"/>
        </w:rPr>
      </w:pPr>
      <w:r w:rsidRPr="00E14DE7">
        <w:rPr>
          <w:sz w:val="22"/>
          <w:szCs w:val="22"/>
        </w:rPr>
        <w:t>Club Extension Chair – Open</w:t>
      </w:r>
    </w:p>
    <w:p w14:paraId="2D9D74BE" w14:textId="77777777" w:rsidR="00716743" w:rsidRPr="00E14DE7" w:rsidRDefault="00716743" w:rsidP="00716743">
      <w:pPr>
        <w:pStyle w:val="p1"/>
        <w:rPr>
          <w:sz w:val="22"/>
          <w:szCs w:val="22"/>
        </w:rPr>
      </w:pPr>
      <w:r w:rsidRPr="00E14DE7">
        <w:rPr>
          <w:sz w:val="22"/>
          <w:szCs w:val="22"/>
        </w:rPr>
        <w:t>Club Retention Chair – Tom Willison, DTM, PDG</w:t>
      </w:r>
    </w:p>
    <w:p w14:paraId="0C9469E7" w14:textId="77777777" w:rsidR="00716743" w:rsidRPr="00E14DE7" w:rsidRDefault="00716743" w:rsidP="00716743">
      <w:pPr>
        <w:pStyle w:val="p1"/>
        <w:rPr>
          <w:sz w:val="22"/>
          <w:szCs w:val="22"/>
        </w:rPr>
      </w:pPr>
      <w:r w:rsidRPr="00E14DE7">
        <w:rPr>
          <w:sz w:val="22"/>
          <w:szCs w:val="22"/>
        </w:rPr>
        <w:t>Corporate Relations Chair – Jon Greiner, DTM, PIP</w:t>
      </w:r>
    </w:p>
    <w:p w14:paraId="34AF8455" w14:textId="77777777" w:rsidR="00716743" w:rsidRPr="00E14DE7" w:rsidRDefault="00716743" w:rsidP="00716743">
      <w:pPr>
        <w:pStyle w:val="p1"/>
        <w:rPr>
          <w:sz w:val="22"/>
          <w:szCs w:val="22"/>
        </w:rPr>
      </w:pPr>
      <w:r w:rsidRPr="00E14DE7">
        <w:rPr>
          <w:sz w:val="22"/>
          <w:szCs w:val="22"/>
        </w:rPr>
        <w:t>Prison Club Manager – Jon Greiner, DTM, PIP</w:t>
      </w:r>
    </w:p>
    <w:p w14:paraId="05BCB428" w14:textId="77777777" w:rsidR="00716743" w:rsidRDefault="00716743" w:rsidP="00716743">
      <w:pPr>
        <w:pStyle w:val="p1"/>
        <w:rPr>
          <w:b/>
          <w:bCs/>
        </w:rPr>
      </w:pPr>
    </w:p>
    <w:p w14:paraId="567C0EF3" w14:textId="77777777" w:rsidR="00716743" w:rsidRDefault="00716743" w:rsidP="00716743">
      <w:pPr>
        <w:pStyle w:val="p1"/>
        <w:rPr>
          <w:b/>
          <w:bCs/>
        </w:rPr>
      </w:pPr>
    </w:p>
    <w:p w14:paraId="0210DDF7" w14:textId="1DE06563" w:rsidR="00716743" w:rsidRDefault="00E14DE7" w:rsidP="00716743">
      <w:pPr>
        <w:pStyle w:val="p1"/>
        <w:rPr>
          <w:b/>
          <w:bCs/>
          <w:sz w:val="28"/>
          <w:szCs w:val="28"/>
        </w:rPr>
      </w:pPr>
      <w:r>
        <w:rPr>
          <w:b/>
          <w:bCs/>
          <w:sz w:val="28"/>
          <w:szCs w:val="28"/>
        </w:rPr>
        <w:t>General News</w:t>
      </w:r>
    </w:p>
    <w:p w14:paraId="41AD3200" w14:textId="77777777" w:rsidR="00716743" w:rsidRDefault="00716743" w:rsidP="00716743">
      <w:pPr>
        <w:pStyle w:val="p1"/>
        <w:rPr>
          <w:b/>
          <w:bCs/>
          <w:sz w:val="28"/>
          <w:szCs w:val="28"/>
        </w:rPr>
      </w:pPr>
    </w:p>
    <w:p w14:paraId="12A6AFC8" w14:textId="6AADCE1D" w:rsidR="00716743" w:rsidRDefault="00716743" w:rsidP="00716743">
      <w:pPr>
        <w:pStyle w:val="p1"/>
        <w:rPr>
          <w:sz w:val="22"/>
          <w:szCs w:val="22"/>
        </w:rPr>
      </w:pPr>
      <w:r w:rsidRPr="00E14DE7">
        <w:rPr>
          <w:sz w:val="22"/>
          <w:szCs w:val="22"/>
        </w:rPr>
        <w:t xml:space="preserve">We are still looking for </w:t>
      </w:r>
      <w:r w:rsidR="002C0116">
        <w:rPr>
          <w:sz w:val="22"/>
          <w:szCs w:val="22"/>
        </w:rPr>
        <w:t>help creating new clubs</w:t>
      </w:r>
      <w:r w:rsidRPr="00E14DE7">
        <w:rPr>
          <w:sz w:val="22"/>
          <w:szCs w:val="22"/>
        </w:rPr>
        <w:t xml:space="preserve">.  Please contact </w:t>
      </w:r>
      <w:r w:rsidR="00F0699B" w:rsidRPr="00E14DE7">
        <w:rPr>
          <w:sz w:val="22"/>
          <w:szCs w:val="22"/>
        </w:rPr>
        <w:t>Chris Kostelec, d54clubgrowth@gmail.com or one of the trio members if interested.</w:t>
      </w:r>
    </w:p>
    <w:p w14:paraId="29C3C875" w14:textId="77777777" w:rsidR="00E14DE7" w:rsidRDefault="00E14DE7" w:rsidP="00716743">
      <w:pPr>
        <w:pStyle w:val="p1"/>
        <w:rPr>
          <w:sz w:val="22"/>
          <w:szCs w:val="22"/>
        </w:rPr>
      </w:pPr>
    </w:p>
    <w:p w14:paraId="561D0C8E" w14:textId="70E79B5D" w:rsidR="00051D14" w:rsidRDefault="00051D14" w:rsidP="00716743">
      <w:pPr>
        <w:pStyle w:val="p1"/>
        <w:rPr>
          <w:sz w:val="22"/>
          <w:szCs w:val="22"/>
        </w:rPr>
      </w:pPr>
      <w:r>
        <w:rPr>
          <w:sz w:val="22"/>
          <w:szCs w:val="22"/>
        </w:rPr>
        <w:t xml:space="preserve">There is an opportunity to help our Public Relations team get the message of toastmasters out.  The initial planning for creating “Toastimonial” videos that can be used to market the district and help grow new clubs has begun.  If anyone is interested in being involved in these videos as well as other teaching and marketing videos please contact Chris K at </w:t>
      </w:r>
      <w:hyperlink r:id="rId9" w:history="1">
        <w:r w:rsidRPr="001C339E">
          <w:rPr>
            <w:rStyle w:val="Hyperlink"/>
            <w:sz w:val="22"/>
            <w:szCs w:val="22"/>
          </w:rPr>
          <w:t>d54clubgrowth@gmail.com</w:t>
        </w:r>
      </w:hyperlink>
      <w:r>
        <w:rPr>
          <w:sz w:val="22"/>
          <w:szCs w:val="22"/>
        </w:rPr>
        <w:t xml:space="preserve"> for more information.</w:t>
      </w:r>
    </w:p>
    <w:p w14:paraId="3C473B73" w14:textId="77777777" w:rsidR="00051D14" w:rsidRDefault="00051D14" w:rsidP="00716743">
      <w:pPr>
        <w:pStyle w:val="p1"/>
        <w:rPr>
          <w:sz w:val="22"/>
          <w:szCs w:val="22"/>
        </w:rPr>
      </w:pPr>
    </w:p>
    <w:p w14:paraId="5BC0A08D" w14:textId="13D7AAA3" w:rsidR="00051D14" w:rsidRDefault="00051D14" w:rsidP="00716743">
      <w:pPr>
        <w:pStyle w:val="p1"/>
        <w:rPr>
          <w:sz w:val="22"/>
          <w:szCs w:val="22"/>
        </w:rPr>
      </w:pPr>
      <w:r>
        <w:rPr>
          <w:sz w:val="22"/>
          <w:szCs w:val="22"/>
        </w:rPr>
        <w:t>Also anyone that is interested in helping with public relations and social media let Chris know and we will get you involved.</w:t>
      </w:r>
    </w:p>
    <w:p w14:paraId="6695E2EF" w14:textId="77777777" w:rsidR="002547A1" w:rsidRDefault="002547A1" w:rsidP="00716743">
      <w:pPr>
        <w:pStyle w:val="p1"/>
        <w:rPr>
          <w:sz w:val="22"/>
          <w:szCs w:val="22"/>
        </w:rPr>
      </w:pPr>
    </w:p>
    <w:p w14:paraId="0B78074E" w14:textId="3FF9705D" w:rsidR="002547A1" w:rsidRPr="00E14DE7" w:rsidRDefault="002547A1" w:rsidP="00716743">
      <w:pPr>
        <w:pStyle w:val="p1"/>
        <w:rPr>
          <w:sz w:val="22"/>
          <w:szCs w:val="22"/>
        </w:rPr>
      </w:pPr>
      <w:r>
        <w:rPr>
          <w:sz w:val="22"/>
          <w:szCs w:val="22"/>
        </w:rPr>
        <w:t>If there are other areas like club coaches or being a part of the demonstration meeting team we would love to get you involved.  Do not hesitate to reach out to any of the District Trio members.</w:t>
      </w:r>
    </w:p>
    <w:p w14:paraId="35921FCB" w14:textId="034AE2CD" w:rsidR="002547A1" w:rsidRDefault="002547A1" w:rsidP="00716743">
      <w:pPr>
        <w:pStyle w:val="p1"/>
        <w:rPr>
          <w:sz w:val="28"/>
          <w:szCs w:val="28"/>
        </w:rPr>
      </w:pPr>
    </w:p>
    <w:p w14:paraId="607A75BB" w14:textId="77777777" w:rsidR="00E14DE7" w:rsidRDefault="00E14DE7" w:rsidP="00E14DE7">
      <w:pPr>
        <w:pStyle w:val="p1"/>
        <w:rPr>
          <w:b/>
          <w:bCs/>
          <w:sz w:val="28"/>
          <w:szCs w:val="28"/>
        </w:rPr>
      </w:pPr>
      <w:r w:rsidRPr="00716743">
        <w:rPr>
          <w:b/>
          <w:bCs/>
          <w:sz w:val="28"/>
          <w:szCs w:val="28"/>
        </w:rPr>
        <w:t>Club Extension Report</w:t>
      </w:r>
    </w:p>
    <w:p w14:paraId="4C540B5E" w14:textId="77777777" w:rsidR="00716743" w:rsidRPr="00E14DE7" w:rsidRDefault="00716743" w:rsidP="00716743">
      <w:pPr>
        <w:pStyle w:val="p1"/>
        <w:rPr>
          <w:sz w:val="22"/>
          <w:szCs w:val="22"/>
        </w:rPr>
      </w:pPr>
    </w:p>
    <w:p w14:paraId="2F3EFE3F" w14:textId="6B44867D" w:rsidR="00716743" w:rsidRPr="00E14DE7" w:rsidRDefault="002C0116" w:rsidP="00716743">
      <w:pPr>
        <w:pStyle w:val="p1"/>
        <w:rPr>
          <w:sz w:val="22"/>
          <w:szCs w:val="22"/>
        </w:rPr>
      </w:pPr>
      <w:r>
        <w:rPr>
          <w:sz w:val="22"/>
          <w:szCs w:val="22"/>
        </w:rPr>
        <w:t>We are continuing to advertise and look for opportunities to form new clubs in District 54.</w:t>
      </w:r>
      <w:r w:rsidR="00521178">
        <w:rPr>
          <w:sz w:val="22"/>
          <w:szCs w:val="22"/>
        </w:rPr>
        <w:t xml:space="preserve"> Any possible leads please forward to d54clubgrowth@gmail.com.</w:t>
      </w:r>
    </w:p>
    <w:p w14:paraId="2F50AE7B" w14:textId="77777777" w:rsidR="00716743" w:rsidRPr="00E14DE7" w:rsidRDefault="00716743" w:rsidP="00716743">
      <w:pPr>
        <w:pStyle w:val="p1"/>
        <w:rPr>
          <w:sz w:val="22"/>
          <w:szCs w:val="22"/>
        </w:rPr>
      </w:pPr>
    </w:p>
    <w:p w14:paraId="023C38D4" w14:textId="77777777" w:rsidR="00F0699B" w:rsidRDefault="00F0699B" w:rsidP="00F0699B">
      <w:pPr>
        <w:pStyle w:val="p1"/>
        <w:rPr>
          <w:b/>
          <w:bCs/>
        </w:rPr>
      </w:pPr>
    </w:p>
    <w:p w14:paraId="1BE18CFF" w14:textId="77777777" w:rsidR="00051D14" w:rsidRDefault="00051D14">
      <w:pPr>
        <w:spacing w:before="0" w:after="0"/>
        <w:rPr>
          <w:rFonts w:eastAsia="Times New Roman" w:cs="Arial"/>
          <w:b/>
          <w:bCs/>
          <w:color w:val="000000"/>
          <w:sz w:val="28"/>
          <w:szCs w:val="28"/>
        </w:rPr>
      </w:pPr>
      <w:r>
        <w:rPr>
          <w:b/>
          <w:bCs/>
          <w:sz w:val="28"/>
          <w:szCs w:val="28"/>
        </w:rPr>
        <w:br w:type="page"/>
      </w:r>
    </w:p>
    <w:p w14:paraId="4113C4D8" w14:textId="53B9D9B3" w:rsidR="00F0699B" w:rsidRPr="00F0699B" w:rsidRDefault="00F0699B" w:rsidP="00F0699B">
      <w:pPr>
        <w:pStyle w:val="p1"/>
        <w:rPr>
          <w:sz w:val="28"/>
          <w:szCs w:val="28"/>
        </w:rPr>
      </w:pPr>
      <w:r w:rsidRPr="00F0699B">
        <w:rPr>
          <w:b/>
          <w:bCs/>
          <w:sz w:val="28"/>
          <w:szCs w:val="28"/>
        </w:rPr>
        <w:lastRenderedPageBreak/>
        <w:t>Club Retention Report</w:t>
      </w:r>
      <w:r w:rsidRPr="00F0699B">
        <w:rPr>
          <w:sz w:val="28"/>
          <w:szCs w:val="28"/>
        </w:rPr>
        <w:t xml:space="preserve"> – </w:t>
      </w:r>
      <w:r w:rsidRPr="00F0699B">
        <w:rPr>
          <w:b/>
          <w:bCs/>
          <w:sz w:val="28"/>
          <w:szCs w:val="28"/>
        </w:rPr>
        <w:t>Tom Willison, DTM, PDG</w:t>
      </w:r>
    </w:p>
    <w:p w14:paraId="10899C8A" w14:textId="77777777" w:rsidR="00F0699B" w:rsidRDefault="00F0699B" w:rsidP="00F0699B">
      <w:pPr>
        <w:pStyle w:val="p1"/>
      </w:pPr>
    </w:p>
    <w:p w14:paraId="2E736A83" w14:textId="5B5CC1F4" w:rsidR="00F0699B" w:rsidRPr="00E14DE7" w:rsidRDefault="00F0699B" w:rsidP="00F0699B">
      <w:pPr>
        <w:pStyle w:val="p1"/>
        <w:rPr>
          <w:sz w:val="22"/>
          <w:szCs w:val="22"/>
        </w:rPr>
      </w:pPr>
      <w:r w:rsidRPr="00E14DE7">
        <w:rPr>
          <w:sz w:val="22"/>
          <w:szCs w:val="22"/>
        </w:rPr>
        <w:t>Area Director Club Visits</w:t>
      </w:r>
    </w:p>
    <w:p w14:paraId="08C1FC87" w14:textId="3901F413" w:rsidR="00F0699B" w:rsidRPr="00E14DE7" w:rsidRDefault="00F0699B" w:rsidP="00F0699B">
      <w:pPr>
        <w:pStyle w:val="p1"/>
        <w:rPr>
          <w:sz w:val="22"/>
          <w:szCs w:val="22"/>
        </w:rPr>
      </w:pPr>
      <w:r w:rsidRPr="00E14DE7">
        <w:rPr>
          <w:sz w:val="22"/>
          <w:szCs w:val="22"/>
        </w:rPr>
        <w:t xml:space="preserve">As we begin the year </w:t>
      </w:r>
    </w:p>
    <w:p w14:paraId="65576F05" w14:textId="77777777" w:rsidR="00F0699B" w:rsidRPr="00E14DE7" w:rsidRDefault="00F0699B" w:rsidP="00F0699B">
      <w:pPr>
        <w:pStyle w:val="p1"/>
        <w:rPr>
          <w:sz w:val="22"/>
          <w:szCs w:val="22"/>
        </w:rPr>
      </w:pPr>
    </w:p>
    <w:p w14:paraId="234AEA7F" w14:textId="77777777" w:rsidR="00F0699B" w:rsidRPr="00E14DE7" w:rsidRDefault="00F0699B" w:rsidP="00F0699B">
      <w:pPr>
        <w:pStyle w:val="p1"/>
        <w:rPr>
          <w:sz w:val="22"/>
          <w:szCs w:val="22"/>
        </w:rPr>
      </w:pPr>
    </w:p>
    <w:p w14:paraId="2C31C841" w14:textId="3979FFCF" w:rsidR="00F0699B" w:rsidRDefault="00F0699B" w:rsidP="00BA4E2E">
      <w:pPr>
        <w:pStyle w:val="p1"/>
        <w:rPr>
          <w:sz w:val="22"/>
          <w:szCs w:val="22"/>
        </w:rPr>
      </w:pPr>
      <w:r w:rsidRPr="00E14DE7">
        <w:rPr>
          <w:sz w:val="22"/>
          <w:szCs w:val="22"/>
        </w:rPr>
        <w:t>Our membership base is 1,5</w:t>
      </w:r>
      <w:r w:rsidR="00BA4E2E">
        <w:rPr>
          <w:sz w:val="22"/>
          <w:szCs w:val="22"/>
        </w:rPr>
        <w:t>88</w:t>
      </w:r>
      <w:r w:rsidRPr="00E14DE7">
        <w:rPr>
          <w:sz w:val="22"/>
          <w:szCs w:val="22"/>
        </w:rPr>
        <w:t xml:space="preserve">. We currently have </w:t>
      </w:r>
      <w:r w:rsidR="00D97A34">
        <w:rPr>
          <w:b/>
          <w:bCs/>
          <w:sz w:val="22"/>
          <w:szCs w:val="22"/>
          <w:shd w:val="clear" w:color="auto" w:fill="FFFFFF"/>
        </w:rPr>
        <w:t>1,</w:t>
      </w:r>
      <w:r w:rsidR="004C7A56">
        <w:rPr>
          <w:b/>
          <w:bCs/>
          <w:sz w:val="22"/>
          <w:szCs w:val="22"/>
          <w:shd w:val="clear" w:color="auto" w:fill="FFFFFF"/>
        </w:rPr>
        <w:t>277</w:t>
      </w:r>
      <w:r w:rsidR="00BA4E2E">
        <w:rPr>
          <w:sz w:val="22"/>
          <w:szCs w:val="22"/>
        </w:rPr>
        <w:t xml:space="preserve"> </w:t>
      </w:r>
      <w:r w:rsidRPr="00E14DE7">
        <w:rPr>
          <w:sz w:val="22"/>
          <w:szCs w:val="22"/>
        </w:rPr>
        <w:t>member payments</w:t>
      </w:r>
      <w:r w:rsidR="004C7A56">
        <w:rPr>
          <w:sz w:val="22"/>
          <w:szCs w:val="22"/>
        </w:rPr>
        <w:t xml:space="preserve"> which is up 240 over last month.</w:t>
      </w:r>
    </w:p>
    <w:p w14:paraId="3B2308B5" w14:textId="77777777" w:rsidR="002A6870" w:rsidRDefault="002A6870" w:rsidP="00F0699B">
      <w:pPr>
        <w:pStyle w:val="p1"/>
        <w:rPr>
          <w:sz w:val="22"/>
          <w:szCs w:val="22"/>
        </w:rPr>
      </w:pPr>
    </w:p>
    <w:p w14:paraId="74175085" w14:textId="02DB6B5E" w:rsidR="00840B81" w:rsidRDefault="00840B81" w:rsidP="00F0699B">
      <w:pPr>
        <w:pStyle w:val="p1"/>
        <w:rPr>
          <w:sz w:val="22"/>
          <w:szCs w:val="22"/>
        </w:rPr>
      </w:pPr>
      <w:r>
        <w:rPr>
          <w:sz w:val="22"/>
          <w:szCs w:val="22"/>
        </w:rPr>
        <w:t>We are working hard to get club coaches for every club that has requested one.  Thank you to all of the coaches that have offered to help.  Any others interested please contact Chris Kostelec.</w:t>
      </w:r>
    </w:p>
    <w:p w14:paraId="7D32C85C" w14:textId="77777777" w:rsidR="007D26E6" w:rsidRDefault="007D26E6" w:rsidP="00716743">
      <w:pPr>
        <w:pStyle w:val="p1"/>
        <w:rPr>
          <w:b/>
          <w:bCs/>
          <w:sz w:val="28"/>
          <w:szCs w:val="28"/>
        </w:rPr>
      </w:pPr>
    </w:p>
    <w:p w14:paraId="771830C6" w14:textId="36B29CB6" w:rsidR="00716743" w:rsidRPr="00E14DE7" w:rsidRDefault="00716743" w:rsidP="00716743">
      <w:pPr>
        <w:pStyle w:val="p1"/>
        <w:rPr>
          <w:sz w:val="28"/>
          <w:szCs w:val="28"/>
        </w:rPr>
      </w:pPr>
      <w:r w:rsidRPr="00E14DE7">
        <w:rPr>
          <w:b/>
          <w:bCs/>
          <w:sz w:val="28"/>
          <w:szCs w:val="28"/>
        </w:rPr>
        <w:t>Prison Club Monthly Report Input – Jon R. Greiner, DTM, PIP</w:t>
      </w:r>
    </w:p>
    <w:p w14:paraId="5B408DB3" w14:textId="77777777" w:rsidR="00E14DE7" w:rsidRDefault="00E14DE7" w:rsidP="00716743">
      <w:pPr>
        <w:pStyle w:val="p1"/>
      </w:pPr>
    </w:p>
    <w:p w14:paraId="76141B88" w14:textId="06F40A6C" w:rsidR="00716743" w:rsidRPr="00E14DE7" w:rsidRDefault="00716743" w:rsidP="00716743">
      <w:pPr>
        <w:pStyle w:val="p1"/>
        <w:rPr>
          <w:sz w:val="22"/>
          <w:szCs w:val="22"/>
        </w:rPr>
      </w:pPr>
      <w:r w:rsidRPr="00E14DE7">
        <w:rPr>
          <w:sz w:val="22"/>
          <w:szCs w:val="22"/>
        </w:rPr>
        <w:t>We are still on indefinite hold for the Pekin FCI new club(s).</w:t>
      </w:r>
    </w:p>
    <w:p w14:paraId="7C711721" w14:textId="77777777" w:rsidR="00716743" w:rsidRPr="00E14DE7" w:rsidRDefault="00716743" w:rsidP="00716743">
      <w:pPr>
        <w:pStyle w:val="p1"/>
        <w:rPr>
          <w:sz w:val="22"/>
          <w:szCs w:val="22"/>
        </w:rPr>
      </w:pPr>
      <w:r w:rsidRPr="00E14DE7">
        <w:rPr>
          <w:sz w:val="22"/>
          <w:szCs w:val="22"/>
        </w:rPr>
        <w:t>If you are interested and want to know more about the time commitment, what is involved in making a</w:t>
      </w:r>
    </w:p>
    <w:p w14:paraId="19914E64" w14:textId="77777777" w:rsidR="00716743" w:rsidRPr="00E14DE7" w:rsidRDefault="00716743" w:rsidP="00716743">
      <w:pPr>
        <w:pStyle w:val="p1"/>
        <w:rPr>
          <w:sz w:val="22"/>
          <w:szCs w:val="22"/>
        </w:rPr>
      </w:pPr>
      <w:r w:rsidRPr="00E14DE7">
        <w:rPr>
          <w:sz w:val="22"/>
          <w:szCs w:val="22"/>
        </w:rPr>
        <w:t xml:space="preserve">prison club operate, any of the roles, please contact Jon R. Greiner DTM, PIP at </w:t>
      </w:r>
      <w:r w:rsidRPr="00E14DE7">
        <w:rPr>
          <w:rStyle w:val="s1"/>
          <w:sz w:val="22"/>
          <w:szCs w:val="22"/>
        </w:rPr>
        <w:t>greinerjon@aol.com</w:t>
      </w:r>
      <w:r w:rsidRPr="00E14DE7">
        <w:rPr>
          <w:sz w:val="22"/>
          <w:szCs w:val="22"/>
        </w:rPr>
        <w:t>.</w:t>
      </w:r>
    </w:p>
    <w:p w14:paraId="673769C9" w14:textId="77777777" w:rsidR="00716743" w:rsidRPr="00716743" w:rsidRDefault="00716743" w:rsidP="00716743">
      <w:pPr>
        <w:rPr>
          <w:lang w:eastAsia="zh-CN"/>
        </w:rPr>
      </w:pPr>
    </w:p>
    <w:p w14:paraId="0A230FA1" w14:textId="77777777" w:rsidR="00466CA9" w:rsidRPr="00466CA9" w:rsidRDefault="00466CA9" w:rsidP="00466CA9">
      <w:pPr>
        <w:rPr>
          <w:rFonts w:eastAsia="Times New Roman"/>
          <w:szCs w:val="22"/>
        </w:rPr>
      </w:pPr>
    </w:p>
    <w:p w14:paraId="7E1B56D8"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10"/>
      <w:headerReference w:type="default" r:id="rId11"/>
      <w:footerReference w:type="default" r:id="rId12"/>
      <w:headerReference w:type="first" r:id="rId13"/>
      <w:footerReference w:type="first" r:id="rId14"/>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A5DE1" w14:textId="77777777" w:rsidR="004C0100" w:rsidRDefault="004C0100">
      <w:r>
        <w:separator/>
      </w:r>
    </w:p>
  </w:endnote>
  <w:endnote w:type="continuationSeparator" w:id="0">
    <w:p w14:paraId="118CBADD" w14:textId="77777777" w:rsidR="004C0100" w:rsidRDefault="004C0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panose1 w:val="020B0604020202020204"/>
    <w:charset w:val="00"/>
    <w:family w:val="roman"/>
    <w:pitch w:val="variable"/>
    <w:sig w:usb0="E00002AF" w:usb1="5000607B" w:usb2="00000000" w:usb3="00000000" w:csb0="0000019F" w:csb1="00000000"/>
  </w:font>
  <w:font w:name="Myriad Pro">
    <w:altName w:val="Corbel"/>
    <w:panose1 w:val="020B0604020202020204"/>
    <w:charset w:val="00"/>
    <w:family w:val="swiss"/>
    <w:pitch w:val="variable"/>
    <w:sig w:usb0="A00002AF" w:usb1="5000204B" w:usb2="00000000" w:usb3="00000000" w:csb0="0000019F" w:csb1="00000000"/>
  </w:font>
  <w:font w:name="Gotham Black">
    <w:panose1 w:val="020B0604020202020204"/>
    <w:charset w:val="00"/>
    <w:family w:val="auto"/>
    <w:pitch w:val="variable"/>
    <w:sig w:usb0="A1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EBBF2"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E89B"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A2703" w14:textId="77777777" w:rsidR="004C0100" w:rsidRDefault="004C0100">
      <w:r>
        <w:separator/>
      </w:r>
    </w:p>
  </w:footnote>
  <w:footnote w:type="continuationSeparator" w:id="0">
    <w:p w14:paraId="45088CF7" w14:textId="77777777" w:rsidR="004C0100" w:rsidRDefault="004C0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3D5E" w14:textId="77777777" w:rsidR="00FA59E0" w:rsidRDefault="004C0100">
    <w:pPr>
      <w:pStyle w:val="Header"/>
    </w:pPr>
    <w:r>
      <w:rPr>
        <w:noProof/>
      </w:rPr>
      <w:pict w14:anchorId="49F17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FFAC"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AADC" w14:textId="77777777" w:rsidR="00FA59E0" w:rsidRDefault="00334907">
    <w:pPr>
      <w:pStyle w:val="Header"/>
    </w:pPr>
    <w:r>
      <w:rPr>
        <w:noProof/>
      </w:rPr>
      <w:drawing>
        <wp:anchor distT="0" distB="0" distL="114300" distR="114300" simplePos="0" relativeHeight="251657216" behindDoc="1" locked="0" layoutInCell="1" allowOverlap="1" wp14:anchorId="3FF5247D" wp14:editId="3A85B829">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542604">
    <w:abstractNumId w:val="1"/>
  </w:num>
  <w:num w:numId="2" w16cid:durableId="1200508613">
    <w:abstractNumId w:val="2"/>
  </w:num>
  <w:num w:numId="3" w16cid:durableId="5027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1B"/>
    <w:rsid w:val="00004226"/>
    <w:rsid w:val="00051D14"/>
    <w:rsid w:val="000A1A2E"/>
    <w:rsid w:val="000D5BCD"/>
    <w:rsid w:val="000E20C3"/>
    <w:rsid w:val="00146CE9"/>
    <w:rsid w:val="00162A67"/>
    <w:rsid w:val="001649C0"/>
    <w:rsid w:val="001A06AC"/>
    <w:rsid w:val="001A12F4"/>
    <w:rsid w:val="0023536C"/>
    <w:rsid w:val="0024134D"/>
    <w:rsid w:val="002547A1"/>
    <w:rsid w:val="00281638"/>
    <w:rsid w:val="002A6870"/>
    <w:rsid w:val="002C0116"/>
    <w:rsid w:val="002F068D"/>
    <w:rsid w:val="00334907"/>
    <w:rsid w:val="003A4BBD"/>
    <w:rsid w:val="003B2F8F"/>
    <w:rsid w:val="003F0443"/>
    <w:rsid w:val="0041366B"/>
    <w:rsid w:val="00466CA9"/>
    <w:rsid w:val="00497F54"/>
    <w:rsid w:val="004A1AB9"/>
    <w:rsid w:val="004C0100"/>
    <w:rsid w:val="004C7A56"/>
    <w:rsid w:val="00521178"/>
    <w:rsid w:val="00531886"/>
    <w:rsid w:val="0054769A"/>
    <w:rsid w:val="00552EC1"/>
    <w:rsid w:val="005B38DF"/>
    <w:rsid w:val="005C0371"/>
    <w:rsid w:val="005D1C96"/>
    <w:rsid w:val="0060375D"/>
    <w:rsid w:val="00632610"/>
    <w:rsid w:val="0068321C"/>
    <w:rsid w:val="006A3291"/>
    <w:rsid w:val="006C0CAB"/>
    <w:rsid w:val="006C313A"/>
    <w:rsid w:val="00716743"/>
    <w:rsid w:val="00775B4A"/>
    <w:rsid w:val="007A41D5"/>
    <w:rsid w:val="007C27FD"/>
    <w:rsid w:val="007D26E6"/>
    <w:rsid w:val="007D79F5"/>
    <w:rsid w:val="007F0C13"/>
    <w:rsid w:val="00822120"/>
    <w:rsid w:val="00826F0E"/>
    <w:rsid w:val="00837785"/>
    <w:rsid w:val="00840B81"/>
    <w:rsid w:val="008435D2"/>
    <w:rsid w:val="00845EFE"/>
    <w:rsid w:val="00874F3C"/>
    <w:rsid w:val="008E43C1"/>
    <w:rsid w:val="00900356"/>
    <w:rsid w:val="00963CD3"/>
    <w:rsid w:val="0099662E"/>
    <w:rsid w:val="00A1712A"/>
    <w:rsid w:val="00A7274A"/>
    <w:rsid w:val="00A8068D"/>
    <w:rsid w:val="00AA6B50"/>
    <w:rsid w:val="00AB401B"/>
    <w:rsid w:val="00AD647F"/>
    <w:rsid w:val="00AF07EB"/>
    <w:rsid w:val="00B23864"/>
    <w:rsid w:val="00B511BC"/>
    <w:rsid w:val="00B6003A"/>
    <w:rsid w:val="00BA4E2E"/>
    <w:rsid w:val="00BA69C7"/>
    <w:rsid w:val="00BB28E7"/>
    <w:rsid w:val="00BD6611"/>
    <w:rsid w:val="00BE4198"/>
    <w:rsid w:val="00C31569"/>
    <w:rsid w:val="00C66BB1"/>
    <w:rsid w:val="00C96A42"/>
    <w:rsid w:val="00CA2B1B"/>
    <w:rsid w:val="00CC4255"/>
    <w:rsid w:val="00D36713"/>
    <w:rsid w:val="00D813B6"/>
    <w:rsid w:val="00D97A34"/>
    <w:rsid w:val="00DA6A83"/>
    <w:rsid w:val="00DC0C20"/>
    <w:rsid w:val="00DC1294"/>
    <w:rsid w:val="00DC5BD3"/>
    <w:rsid w:val="00DC73CF"/>
    <w:rsid w:val="00DD2573"/>
    <w:rsid w:val="00E00EEE"/>
    <w:rsid w:val="00E14DE7"/>
    <w:rsid w:val="00E22A7B"/>
    <w:rsid w:val="00E43AF8"/>
    <w:rsid w:val="00E860AD"/>
    <w:rsid w:val="00EA3708"/>
    <w:rsid w:val="00F0699B"/>
    <w:rsid w:val="00F26A24"/>
    <w:rsid w:val="00F272BA"/>
    <w:rsid w:val="00F37729"/>
    <w:rsid w:val="00F82ED9"/>
    <w:rsid w:val="00FA59E0"/>
    <w:rsid w:val="00FC3D32"/>
    <w:rsid w:val="00FD5A68"/>
    <w:rsid w:val="00FE369E"/>
    <w:rsid w:val="00FE776C"/>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37005E"/>
  <w14:defaultImageDpi w14:val="300"/>
  <w15:chartTrackingRefBased/>
  <w15:docId w15:val="{0257F1AF-193F-CC4F-9B57-2B734DCB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6C0CAB"/>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FE776C"/>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2F068D"/>
    <w:pPr>
      <w:keepNext/>
      <w:keepLines/>
      <w:spacing w:before="240" w:after="120"/>
      <w:outlineLvl w:val="1"/>
    </w:pPr>
    <w:rPr>
      <w:rFonts w:asciiTheme="minorHAnsi" w:eastAsiaTheme="majorEastAsia" w:hAnsiTheme="minorHAnsi"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6C0CAB"/>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6C0CAB"/>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2F068D"/>
    <w:rPr>
      <w:rFonts w:asciiTheme="minorHAnsi" w:eastAsiaTheme="majorEastAsia" w:hAnsiTheme="minorHAnsi"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6C0CAB"/>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6C0CAB"/>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5D1C96"/>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2F068D"/>
    <w:rPr>
      <w:b/>
      <w:bCs/>
    </w:rPr>
  </w:style>
  <w:style w:type="character" w:styleId="Emphasis">
    <w:name w:val="Emphasis"/>
    <w:basedOn w:val="DefaultParagraphFont"/>
    <w:uiPriority w:val="20"/>
    <w:rsid w:val="002F068D"/>
    <w:rPr>
      <w:i/>
      <w:iCs/>
    </w:rPr>
  </w:style>
  <w:style w:type="character" w:customStyle="1" w:styleId="Heading1Char">
    <w:name w:val="Heading 1 Char"/>
    <w:aliases w:val="Headline Char"/>
    <w:basedOn w:val="DefaultParagraphFont"/>
    <w:link w:val="Heading1"/>
    <w:rsid w:val="00FE776C"/>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Heading1"/>
    <w:next w:val="Normal"/>
    <w:link w:val="SubtitleChar"/>
    <w:qFormat/>
    <w:rsid w:val="00FE776C"/>
    <w:rPr>
      <w:sz w:val="28"/>
    </w:rPr>
  </w:style>
  <w:style w:type="character" w:customStyle="1" w:styleId="SubtitleChar">
    <w:name w:val="Subtitle Char"/>
    <w:aliases w:val="Subhead Char"/>
    <w:basedOn w:val="DefaultParagraphFont"/>
    <w:link w:val="Subtitle"/>
    <w:rsid w:val="00FE776C"/>
    <w:rPr>
      <w:rFonts w:ascii="Arial" w:hAnsi="Arial" w:cs="Gotham Bold"/>
      <w:b/>
      <w:bCs/>
      <w:color w:val="FFFFFF" w:themeColor="background1"/>
      <w:sz w:val="28"/>
      <w:szCs w:val="40"/>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716743"/>
    <w:rPr>
      <w:color w:val="605E5C"/>
      <w:shd w:val="clear" w:color="auto" w:fill="E1DFDD"/>
    </w:rPr>
  </w:style>
  <w:style w:type="paragraph" w:customStyle="1" w:styleId="p1">
    <w:name w:val="p1"/>
    <w:basedOn w:val="Normal"/>
    <w:rsid w:val="00716743"/>
    <w:pPr>
      <w:spacing w:before="0" w:after="0"/>
    </w:pPr>
    <w:rPr>
      <w:rFonts w:eastAsia="Times New Roman" w:cs="Arial"/>
      <w:color w:val="000000"/>
      <w:sz w:val="17"/>
      <w:szCs w:val="17"/>
    </w:rPr>
  </w:style>
  <w:style w:type="character" w:customStyle="1" w:styleId="s1">
    <w:name w:val="s1"/>
    <w:basedOn w:val="DefaultParagraphFont"/>
    <w:rsid w:val="0071674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5616">
      <w:bodyDiv w:val="1"/>
      <w:marLeft w:val="0"/>
      <w:marRight w:val="0"/>
      <w:marTop w:val="0"/>
      <w:marBottom w:val="0"/>
      <w:divBdr>
        <w:top w:val="none" w:sz="0" w:space="0" w:color="auto"/>
        <w:left w:val="none" w:sz="0" w:space="0" w:color="auto"/>
        <w:bottom w:val="none" w:sz="0" w:space="0" w:color="auto"/>
        <w:right w:val="none" w:sz="0" w:space="0" w:color="auto"/>
      </w:divBdr>
    </w:div>
    <w:div w:id="567761678">
      <w:bodyDiv w:val="1"/>
      <w:marLeft w:val="0"/>
      <w:marRight w:val="0"/>
      <w:marTop w:val="0"/>
      <w:marBottom w:val="0"/>
      <w:divBdr>
        <w:top w:val="none" w:sz="0" w:space="0" w:color="auto"/>
        <w:left w:val="none" w:sz="0" w:space="0" w:color="auto"/>
        <w:bottom w:val="none" w:sz="0" w:space="0" w:color="auto"/>
        <w:right w:val="none" w:sz="0" w:space="0" w:color="auto"/>
      </w:divBdr>
    </w:div>
    <w:div w:id="1504470657">
      <w:bodyDiv w:val="1"/>
      <w:marLeft w:val="0"/>
      <w:marRight w:val="0"/>
      <w:marTop w:val="0"/>
      <w:marBottom w:val="0"/>
      <w:divBdr>
        <w:top w:val="none" w:sz="0" w:space="0" w:color="auto"/>
        <w:left w:val="none" w:sz="0" w:space="0" w:color="auto"/>
        <w:bottom w:val="none" w:sz="0" w:space="0" w:color="auto"/>
        <w:right w:val="none" w:sz="0" w:space="0" w:color="auto"/>
      </w:divBdr>
    </w:div>
    <w:div w:id="1933010881">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54clubgrowt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54clubgrowth@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rkostelec/Library/Mobile%20Documents/com~apple~CloudDocs/Toastmasters%20/0000-letterhead-template/WordDoc/0000-letterhead-template-loyal-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A66A-4353-984D-BFA3-D0619389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0000-letterhead-template-loyal-blue.dotx</Template>
  <TotalTime>2</TotalTime>
  <Pages>2</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2203</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 k</cp:lastModifiedBy>
  <cp:revision>2</cp:revision>
  <cp:lastPrinted>2012-03-19T15:55:00Z</cp:lastPrinted>
  <dcterms:created xsi:type="dcterms:W3CDTF">2026-03-20T20:32:00Z</dcterms:created>
  <dcterms:modified xsi:type="dcterms:W3CDTF">2026-03-20T20:32:00Z</dcterms:modified>
</cp:coreProperties>
</file>