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18CB86D2" w:rsidR="00716743" w:rsidRDefault="002C0116" w:rsidP="002F068D">
      <w:pPr>
        <w:pStyle w:val="Heading2"/>
        <w:rPr>
          <w:rFonts w:ascii="Arial" w:hAnsi="Arial" w:cs="Arial"/>
          <w:b w:val="0"/>
          <w:bCs/>
          <w:sz w:val="22"/>
          <w:szCs w:val="22"/>
        </w:rPr>
      </w:pPr>
      <w:r>
        <w:rPr>
          <w:rFonts w:ascii="Arial" w:hAnsi="Arial" w:cs="Arial"/>
          <w:b w:val="0"/>
          <w:bCs/>
          <w:sz w:val="22"/>
          <w:szCs w:val="22"/>
        </w:rPr>
        <w:t>15 October</w:t>
      </w:r>
      <w:r w:rsidR="00716743" w:rsidRPr="00716743">
        <w:rPr>
          <w:rFonts w:ascii="Arial" w:hAnsi="Arial" w:cs="Arial"/>
          <w:b w:val="0"/>
          <w:bCs/>
          <w:sz w:val="22"/>
          <w:szCs w:val="22"/>
        </w:rPr>
        <w:t xml:space="preserve"> 2025</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6AADCE1D" w:rsidR="00716743" w:rsidRDefault="00716743" w:rsidP="00716743">
      <w:pPr>
        <w:pStyle w:val="p1"/>
        <w:rPr>
          <w:sz w:val="22"/>
          <w:szCs w:val="22"/>
        </w:rPr>
      </w:pPr>
      <w:r w:rsidRPr="00E14DE7">
        <w:rPr>
          <w:sz w:val="22"/>
          <w:szCs w:val="22"/>
        </w:rPr>
        <w:t xml:space="preserve">We are still looking for </w:t>
      </w:r>
      <w:r w:rsidR="002C0116">
        <w:rPr>
          <w:sz w:val="22"/>
          <w:szCs w:val="22"/>
        </w:rPr>
        <w:t>help creating new clubs</w:t>
      </w:r>
      <w:r w:rsidRPr="00E14DE7">
        <w:rPr>
          <w:sz w:val="22"/>
          <w:szCs w:val="22"/>
        </w:rPr>
        <w:t xml:space="preserve">.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 xml:space="preserve">There is an opportunity to help our Public Relations team get the message of toastmasters out.  The initial planning for creating “Toastimonial” videos that can be used to market the district and help grow new clubs has begun.  If anyone is interested in being involved in these videos as well as other teaching and marketing videos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r>
        <w:rPr>
          <w:sz w:val="22"/>
          <w:szCs w:val="22"/>
        </w:rPr>
        <w:t>Also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If there are other areas like club coaches or being a part of the demonstration meeting team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4C540B5E" w14:textId="77777777" w:rsidR="00716743" w:rsidRPr="00E14DE7" w:rsidRDefault="00716743" w:rsidP="00716743">
      <w:pPr>
        <w:pStyle w:val="p1"/>
        <w:rPr>
          <w:sz w:val="22"/>
          <w:szCs w:val="22"/>
        </w:rPr>
      </w:pPr>
    </w:p>
    <w:p w14:paraId="2F3EFE3F" w14:textId="030B3401" w:rsidR="00716743" w:rsidRPr="00E14DE7" w:rsidRDefault="002C0116" w:rsidP="00716743">
      <w:pPr>
        <w:pStyle w:val="p1"/>
        <w:rPr>
          <w:sz w:val="22"/>
          <w:szCs w:val="22"/>
        </w:rPr>
      </w:pPr>
      <w:r>
        <w:rPr>
          <w:sz w:val="22"/>
          <w:szCs w:val="22"/>
        </w:rPr>
        <w:t>We are continuing to advertise and look for opportunities to form new clubs in District 54.</w:t>
      </w:r>
    </w:p>
    <w:p w14:paraId="2F50AE7B" w14:textId="77777777" w:rsidR="00716743" w:rsidRPr="00E14DE7" w:rsidRDefault="00716743" w:rsidP="00716743">
      <w:pPr>
        <w:pStyle w:val="p1"/>
        <w:rPr>
          <w:sz w:val="22"/>
          <w:szCs w:val="22"/>
        </w:rPr>
      </w:pP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234AEA7F" w14:textId="77777777" w:rsidR="00F0699B" w:rsidRPr="00E14DE7" w:rsidRDefault="00F0699B" w:rsidP="00F0699B">
      <w:pPr>
        <w:pStyle w:val="p1"/>
        <w:rPr>
          <w:sz w:val="22"/>
          <w:szCs w:val="22"/>
        </w:rPr>
      </w:pPr>
    </w:p>
    <w:p w14:paraId="2C31C841" w14:textId="6B0AC30D"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2C0116" w:rsidRPr="002C0116">
        <w:rPr>
          <w:b/>
          <w:bCs/>
          <w:sz w:val="22"/>
          <w:szCs w:val="22"/>
          <w:shd w:val="clear" w:color="auto" w:fill="FFFFFF"/>
        </w:rPr>
        <w:t>839</w:t>
      </w:r>
      <w:r w:rsidR="00BA4E2E">
        <w:rPr>
          <w:sz w:val="22"/>
          <w:szCs w:val="22"/>
        </w:rPr>
        <w:t xml:space="preserve"> </w:t>
      </w:r>
      <w:r w:rsidRPr="00E14DE7">
        <w:rPr>
          <w:sz w:val="22"/>
          <w:szCs w:val="22"/>
        </w:rPr>
        <w:t>member payments</w:t>
      </w:r>
      <w:r w:rsidR="00BA4E2E">
        <w:rPr>
          <w:sz w:val="22"/>
          <w:szCs w:val="22"/>
        </w:rPr>
        <w:t xml:space="preserve">.  </w:t>
      </w:r>
    </w:p>
    <w:p w14:paraId="3B2308B5" w14:textId="77777777" w:rsidR="002A6870" w:rsidRDefault="002A6870" w:rsidP="00F0699B">
      <w:pPr>
        <w:pStyle w:val="p1"/>
        <w:rPr>
          <w:sz w:val="22"/>
          <w:szCs w:val="22"/>
        </w:rPr>
      </w:pPr>
    </w:p>
    <w:p w14:paraId="74175085" w14:textId="10DDB399" w:rsidR="00840B81" w:rsidRDefault="00840B81" w:rsidP="00F0699B">
      <w:pPr>
        <w:pStyle w:val="p1"/>
        <w:rPr>
          <w:sz w:val="22"/>
          <w:szCs w:val="22"/>
        </w:rPr>
      </w:pPr>
      <w:r>
        <w:rPr>
          <w:sz w:val="22"/>
          <w:szCs w:val="22"/>
        </w:rPr>
        <w:t>We are working hard to get club coaches for every club that has requested one.  Currently we have coaches for Key City, Joliet Jesters, Morris Area, and Bollingbrook chamber of commerce.  Thank you to all of the coaches that have offered to help.  Any others interested please contact Chris Kostelec.</w:t>
      </w:r>
    </w:p>
    <w:p w14:paraId="778853E8" w14:textId="77777777" w:rsidR="00716743" w:rsidRDefault="00716743" w:rsidP="00716743">
      <w:pPr>
        <w:rPr>
          <w:lang w:eastAsia="zh-CN"/>
        </w:rPr>
      </w:pPr>
    </w:p>
    <w:p w14:paraId="771830C6" w14:textId="77777777"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2A830" w14:textId="77777777" w:rsidR="008E43C1" w:rsidRDefault="008E43C1">
      <w:r>
        <w:separator/>
      </w:r>
    </w:p>
  </w:endnote>
  <w:endnote w:type="continuationSeparator" w:id="0">
    <w:p w14:paraId="78C2A215" w14:textId="77777777" w:rsidR="008E43C1" w:rsidRDefault="008E4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B997F" w14:textId="77777777" w:rsidR="008E43C1" w:rsidRDefault="008E43C1">
      <w:r>
        <w:separator/>
      </w:r>
    </w:p>
  </w:footnote>
  <w:footnote w:type="continuationSeparator" w:id="0">
    <w:p w14:paraId="1EB5142A" w14:textId="77777777" w:rsidR="008E43C1" w:rsidRDefault="008E4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8E43C1">
    <w:pPr>
      <w:pStyle w:val="Header"/>
    </w:pPr>
    <w:r>
      <w:rPr>
        <w:noProof/>
      </w:rPr>
      <w:pict w14:anchorId="159C4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49C0"/>
    <w:rsid w:val="001A12F4"/>
    <w:rsid w:val="0023536C"/>
    <w:rsid w:val="0024134D"/>
    <w:rsid w:val="002547A1"/>
    <w:rsid w:val="00281638"/>
    <w:rsid w:val="002A6870"/>
    <w:rsid w:val="002C0116"/>
    <w:rsid w:val="002F068D"/>
    <w:rsid w:val="00334907"/>
    <w:rsid w:val="003A4BBD"/>
    <w:rsid w:val="003B2F8F"/>
    <w:rsid w:val="003F0443"/>
    <w:rsid w:val="0041366B"/>
    <w:rsid w:val="00466CA9"/>
    <w:rsid w:val="00497F54"/>
    <w:rsid w:val="004A1AB9"/>
    <w:rsid w:val="00531886"/>
    <w:rsid w:val="0054769A"/>
    <w:rsid w:val="00552EC1"/>
    <w:rsid w:val="005B38DF"/>
    <w:rsid w:val="005C0371"/>
    <w:rsid w:val="005D1C96"/>
    <w:rsid w:val="00632610"/>
    <w:rsid w:val="0068321C"/>
    <w:rsid w:val="006A3291"/>
    <w:rsid w:val="006C0CAB"/>
    <w:rsid w:val="006C313A"/>
    <w:rsid w:val="00716743"/>
    <w:rsid w:val="007A41D5"/>
    <w:rsid w:val="007C27FD"/>
    <w:rsid w:val="007D79F5"/>
    <w:rsid w:val="007F0C13"/>
    <w:rsid w:val="00822120"/>
    <w:rsid w:val="00826F0E"/>
    <w:rsid w:val="00837785"/>
    <w:rsid w:val="00840B81"/>
    <w:rsid w:val="008435D2"/>
    <w:rsid w:val="00845EFE"/>
    <w:rsid w:val="00874F3C"/>
    <w:rsid w:val="008E43C1"/>
    <w:rsid w:val="00900356"/>
    <w:rsid w:val="00963CD3"/>
    <w:rsid w:val="0099662E"/>
    <w:rsid w:val="00A1712A"/>
    <w:rsid w:val="00A7274A"/>
    <w:rsid w:val="00AA6B50"/>
    <w:rsid w:val="00AD647F"/>
    <w:rsid w:val="00AF07EB"/>
    <w:rsid w:val="00B23864"/>
    <w:rsid w:val="00B511BC"/>
    <w:rsid w:val="00BA4E2E"/>
    <w:rsid w:val="00BB28E7"/>
    <w:rsid w:val="00BE4198"/>
    <w:rsid w:val="00C31569"/>
    <w:rsid w:val="00C66BB1"/>
    <w:rsid w:val="00CA2B1B"/>
    <w:rsid w:val="00CC4255"/>
    <w:rsid w:val="00D36713"/>
    <w:rsid w:val="00D813B6"/>
    <w:rsid w:val="00DA6A83"/>
    <w:rsid w:val="00DC0C20"/>
    <w:rsid w:val="00DC1294"/>
    <w:rsid w:val="00DC5BD3"/>
    <w:rsid w:val="00DD2573"/>
    <w:rsid w:val="00E00EEE"/>
    <w:rsid w:val="00E14DE7"/>
    <w:rsid w:val="00E43AF8"/>
    <w:rsid w:val="00E860AD"/>
    <w:rsid w:val="00EA3708"/>
    <w:rsid w:val="00F0699B"/>
    <w:rsid w:val="00F37729"/>
    <w:rsid w:val="00FA59E0"/>
    <w:rsid w:val="00FC3D32"/>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3</TotalTime>
  <Pages>2</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2219</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3</cp:revision>
  <cp:lastPrinted>2012-03-19T15:55:00Z</cp:lastPrinted>
  <dcterms:created xsi:type="dcterms:W3CDTF">2025-10-15T20:38:00Z</dcterms:created>
  <dcterms:modified xsi:type="dcterms:W3CDTF">2025-10-15T20:42:00Z</dcterms:modified>
</cp:coreProperties>
</file>