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D17C6" w14:textId="77777777" w:rsidR="00BE4198" w:rsidRPr="00AD647F" w:rsidRDefault="00EB1D96" w:rsidP="0041366B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Program Quality Director Report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Maryann Reichelt, </w:t>
      </w:r>
      <w:r w:rsidR="001853F6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PQD  </w:t>
      </w:r>
      <w:r w:rsidR="00805AAC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October 17,</w:t>
      </w:r>
      <w:r w:rsidR="001853F6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2020</w:t>
      </w:r>
    </w:p>
    <w:p w14:paraId="3C55C92B" w14:textId="77777777" w:rsidR="00AD647F" w:rsidRPr="00AD647F" w:rsidRDefault="00AD647F" w:rsidP="00BE4198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42133FFA" w14:textId="77777777" w:rsidR="00AD647F" w:rsidRDefault="00AD647F" w:rsidP="00AD647F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778A2CFD" w14:textId="77777777" w:rsidR="00965F74" w:rsidRDefault="00965F74" w:rsidP="00965F74">
      <w:pPr>
        <w:rPr>
          <w:rFonts w:ascii="Verdana" w:hAnsi="Verdana"/>
        </w:rPr>
      </w:pPr>
    </w:p>
    <w:p w14:paraId="0AECD794" w14:textId="77777777" w:rsidR="001853F6" w:rsidRDefault="001853F6" w:rsidP="001853F6">
      <w:pPr>
        <w:rPr>
          <w:rFonts w:ascii="Verdana" w:hAnsi="Verdana"/>
        </w:rPr>
      </w:pPr>
      <w:r>
        <w:rPr>
          <w:rFonts w:ascii="Verdana" w:hAnsi="Verdana"/>
        </w:rPr>
        <w:t xml:space="preserve">The </w:t>
      </w:r>
      <w:r w:rsidRPr="001853F6">
        <w:rPr>
          <w:rFonts w:ascii="Verdana" w:hAnsi="Verdana"/>
          <w:b/>
        </w:rPr>
        <w:t>Pathways adoption rate</w:t>
      </w:r>
      <w:r>
        <w:rPr>
          <w:rFonts w:ascii="Verdana" w:hAnsi="Verdana"/>
        </w:rPr>
        <w:t xml:space="preserve">, as of </w:t>
      </w:r>
      <w:r w:rsidR="00805AAC">
        <w:rPr>
          <w:rFonts w:ascii="Verdana" w:hAnsi="Verdana"/>
        </w:rPr>
        <w:t>October 1</w:t>
      </w:r>
      <w:r w:rsidR="003C7CD0">
        <w:rPr>
          <w:rFonts w:ascii="Verdana" w:hAnsi="Verdana"/>
        </w:rPr>
        <w:t>6</w:t>
      </w:r>
      <w:r>
        <w:rPr>
          <w:rFonts w:ascii="Verdana" w:hAnsi="Verdana"/>
        </w:rPr>
        <w:t>, is shown below.</w:t>
      </w:r>
    </w:p>
    <w:p w14:paraId="3B17115F" w14:textId="77777777" w:rsidR="00237A71" w:rsidRDefault="00237A71" w:rsidP="001853F6">
      <w:pPr>
        <w:rPr>
          <w:rFonts w:ascii="Verdana" w:hAnsi="Verdana"/>
        </w:rPr>
      </w:pPr>
    </w:p>
    <w:tbl>
      <w:tblPr>
        <w:tblStyle w:val="TableGrid"/>
        <w:tblW w:w="11250" w:type="dxa"/>
        <w:tblInd w:w="-185" w:type="dxa"/>
        <w:tblLook w:val="04A0" w:firstRow="1" w:lastRow="0" w:firstColumn="1" w:lastColumn="0" w:noHBand="0" w:noVBand="1"/>
      </w:tblPr>
      <w:tblGrid>
        <w:gridCol w:w="3781"/>
        <w:gridCol w:w="3959"/>
        <w:gridCol w:w="3510"/>
      </w:tblGrid>
      <w:tr w:rsidR="00237A71" w14:paraId="61854D3E" w14:textId="77777777" w:rsidTr="00237A71">
        <w:tc>
          <w:tcPr>
            <w:tcW w:w="3781" w:type="dxa"/>
          </w:tcPr>
          <w:p w14:paraId="7F0243B9" w14:textId="77777777" w:rsidR="00237A71" w:rsidRDefault="00237A71" w:rsidP="001853F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Adoption Rates/Members</w:t>
            </w:r>
          </w:p>
        </w:tc>
        <w:tc>
          <w:tcPr>
            <w:tcW w:w="3959" w:type="dxa"/>
          </w:tcPr>
          <w:p w14:paraId="14ED04B9" w14:textId="77777777" w:rsidR="00237A71" w:rsidRDefault="00237A71" w:rsidP="001853F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Adoption Rates/New Members</w:t>
            </w:r>
          </w:p>
        </w:tc>
        <w:tc>
          <w:tcPr>
            <w:tcW w:w="3510" w:type="dxa"/>
          </w:tcPr>
          <w:p w14:paraId="63DAF210" w14:textId="77777777" w:rsidR="00237A71" w:rsidRDefault="00237A71" w:rsidP="001853F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Adoption Rates/Officers</w:t>
            </w:r>
          </w:p>
        </w:tc>
      </w:tr>
      <w:tr w:rsidR="00237A71" w14:paraId="4E9D1D4F" w14:textId="77777777" w:rsidTr="00237A71">
        <w:tc>
          <w:tcPr>
            <w:tcW w:w="3781" w:type="dxa"/>
          </w:tcPr>
          <w:p w14:paraId="51F11FE9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June 23 – 74.3%</w:t>
            </w:r>
          </w:p>
        </w:tc>
        <w:tc>
          <w:tcPr>
            <w:tcW w:w="3959" w:type="dxa"/>
          </w:tcPr>
          <w:p w14:paraId="2A620610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June 23 – 37.5%</w:t>
            </w:r>
          </w:p>
        </w:tc>
        <w:tc>
          <w:tcPr>
            <w:tcW w:w="3510" w:type="dxa"/>
          </w:tcPr>
          <w:p w14:paraId="0D8F542E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June 23 – 74.5%</w:t>
            </w:r>
          </w:p>
        </w:tc>
      </w:tr>
      <w:tr w:rsidR="00237A71" w14:paraId="065C4080" w14:textId="77777777" w:rsidTr="00237A71">
        <w:tc>
          <w:tcPr>
            <w:tcW w:w="3781" w:type="dxa"/>
          </w:tcPr>
          <w:p w14:paraId="7C7A4D2B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August 13 – 75.8%</w:t>
            </w:r>
          </w:p>
        </w:tc>
        <w:tc>
          <w:tcPr>
            <w:tcW w:w="3959" w:type="dxa"/>
          </w:tcPr>
          <w:p w14:paraId="7AEF52EB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August 13 – 42.1%</w:t>
            </w:r>
          </w:p>
        </w:tc>
        <w:tc>
          <w:tcPr>
            <w:tcW w:w="3510" w:type="dxa"/>
          </w:tcPr>
          <w:p w14:paraId="4A4CFB94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August 13 – 89.6%</w:t>
            </w:r>
          </w:p>
        </w:tc>
      </w:tr>
      <w:tr w:rsidR="00A60460" w14:paraId="7F644CF2" w14:textId="77777777" w:rsidTr="00237A71">
        <w:tc>
          <w:tcPr>
            <w:tcW w:w="3781" w:type="dxa"/>
          </w:tcPr>
          <w:p w14:paraId="1C2318E9" w14:textId="77777777" w:rsidR="00A60460" w:rsidRDefault="00A6046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September 16 – 77.4%</w:t>
            </w:r>
          </w:p>
        </w:tc>
        <w:tc>
          <w:tcPr>
            <w:tcW w:w="3959" w:type="dxa"/>
          </w:tcPr>
          <w:p w14:paraId="097F7525" w14:textId="77777777" w:rsidR="00A60460" w:rsidRDefault="00A6046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September 16 – 46.6%</w:t>
            </w:r>
          </w:p>
        </w:tc>
        <w:tc>
          <w:tcPr>
            <w:tcW w:w="3510" w:type="dxa"/>
          </w:tcPr>
          <w:p w14:paraId="79BDBF64" w14:textId="77777777" w:rsidR="00A60460" w:rsidRDefault="00A6046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September 16 – 91.1%</w:t>
            </w:r>
          </w:p>
        </w:tc>
      </w:tr>
      <w:tr w:rsidR="00805AAC" w14:paraId="7E781B4F" w14:textId="77777777" w:rsidTr="00237A71">
        <w:tc>
          <w:tcPr>
            <w:tcW w:w="3781" w:type="dxa"/>
          </w:tcPr>
          <w:p w14:paraId="45E8D63A" w14:textId="77777777" w:rsidR="00805AAC" w:rsidRDefault="003C7CD0" w:rsidP="00237A7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October 16</w:t>
            </w:r>
            <w:r w:rsidR="00805AAC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–</w:t>
            </w:r>
            <w:r w:rsidR="00805AAC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77.4 %</w:t>
            </w:r>
          </w:p>
        </w:tc>
        <w:tc>
          <w:tcPr>
            <w:tcW w:w="3959" w:type="dxa"/>
          </w:tcPr>
          <w:p w14:paraId="106F41B8" w14:textId="77777777" w:rsidR="00805AAC" w:rsidRDefault="00805AAC" w:rsidP="003C7CD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October 1</w:t>
            </w:r>
            <w:r w:rsidR="003C7CD0">
              <w:rPr>
                <w:rFonts w:ascii="Verdana" w:hAnsi="Verdana"/>
              </w:rPr>
              <w:t>6</w:t>
            </w:r>
            <w:r>
              <w:rPr>
                <w:rFonts w:ascii="Verdana" w:hAnsi="Verdana"/>
              </w:rPr>
              <w:t xml:space="preserve"> </w:t>
            </w:r>
            <w:r w:rsidR="003C7CD0">
              <w:rPr>
                <w:rFonts w:ascii="Verdana" w:hAnsi="Verdana"/>
              </w:rPr>
              <w:t>– 46.6%</w:t>
            </w:r>
          </w:p>
        </w:tc>
        <w:tc>
          <w:tcPr>
            <w:tcW w:w="3510" w:type="dxa"/>
          </w:tcPr>
          <w:p w14:paraId="1738F0BC" w14:textId="77777777" w:rsidR="00805AAC" w:rsidRDefault="00805AAC" w:rsidP="003C7CD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October 1</w:t>
            </w:r>
            <w:r w:rsidR="003C7CD0">
              <w:rPr>
                <w:rFonts w:ascii="Verdana" w:hAnsi="Verdana"/>
              </w:rPr>
              <w:t>6</w:t>
            </w:r>
            <w:r>
              <w:rPr>
                <w:rFonts w:ascii="Verdana" w:hAnsi="Verdana"/>
              </w:rPr>
              <w:t xml:space="preserve"> </w:t>
            </w:r>
            <w:r w:rsidR="003C7CD0">
              <w:rPr>
                <w:rFonts w:ascii="Verdana" w:hAnsi="Verdana"/>
              </w:rPr>
              <w:t>–</w:t>
            </w:r>
            <w:r>
              <w:rPr>
                <w:rFonts w:ascii="Verdana" w:hAnsi="Verdana"/>
              </w:rPr>
              <w:t xml:space="preserve"> </w:t>
            </w:r>
            <w:r w:rsidR="003C7CD0">
              <w:rPr>
                <w:rFonts w:ascii="Verdana" w:hAnsi="Verdana"/>
              </w:rPr>
              <w:t>91.1%</w:t>
            </w:r>
          </w:p>
        </w:tc>
      </w:tr>
      <w:tr w:rsidR="00237A71" w14:paraId="1733682D" w14:textId="77777777" w:rsidTr="00237A71">
        <w:tc>
          <w:tcPr>
            <w:tcW w:w="3781" w:type="dxa"/>
          </w:tcPr>
          <w:p w14:paraId="60BC9CAF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Region 5 overall – </w:t>
            </w:r>
            <w:r w:rsidR="00A60460">
              <w:rPr>
                <w:rFonts w:ascii="Verdana" w:hAnsi="Verdana"/>
              </w:rPr>
              <w:t>75.2%</w:t>
            </w:r>
          </w:p>
        </w:tc>
        <w:tc>
          <w:tcPr>
            <w:tcW w:w="3959" w:type="dxa"/>
          </w:tcPr>
          <w:p w14:paraId="3ED3D07F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Region 5 overall – </w:t>
            </w:r>
            <w:r w:rsidR="00A60460">
              <w:rPr>
                <w:rFonts w:ascii="Verdana" w:hAnsi="Verdana"/>
              </w:rPr>
              <w:t>48.9</w:t>
            </w:r>
            <w:r>
              <w:rPr>
                <w:rFonts w:ascii="Verdana" w:hAnsi="Verdana"/>
              </w:rPr>
              <w:t>%</w:t>
            </w:r>
          </w:p>
        </w:tc>
        <w:tc>
          <w:tcPr>
            <w:tcW w:w="3510" w:type="dxa"/>
          </w:tcPr>
          <w:p w14:paraId="5EF279B1" w14:textId="77777777" w:rsidR="00237A71" w:rsidRDefault="00237A71" w:rsidP="00A6046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Region 5 overall – </w:t>
            </w:r>
            <w:r w:rsidR="00A60460">
              <w:rPr>
                <w:rFonts w:ascii="Verdana" w:hAnsi="Verdana"/>
              </w:rPr>
              <w:t>89.3</w:t>
            </w:r>
            <w:r>
              <w:rPr>
                <w:rFonts w:ascii="Verdana" w:hAnsi="Verdana"/>
              </w:rPr>
              <w:t>%</w:t>
            </w:r>
          </w:p>
        </w:tc>
      </w:tr>
    </w:tbl>
    <w:p w14:paraId="2A3036E7" w14:textId="77777777" w:rsidR="00237A71" w:rsidRDefault="00237A71" w:rsidP="001853F6">
      <w:pPr>
        <w:rPr>
          <w:rFonts w:ascii="Verdana" w:hAnsi="Verdana"/>
        </w:rPr>
      </w:pPr>
    </w:p>
    <w:p w14:paraId="16B70A5F" w14:textId="77777777" w:rsidR="00237A71" w:rsidRDefault="00237A71" w:rsidP="001853F6">
      <w:pPr>
        <w:rPr>
          <w:rFonts w:ascii="Verdana" w:hAnsi="Verdana" w:cstheme="minorHAnsi"/>
        </w:rPr>
      </w:pPr>
    </w:p>
    <w:p w14:paraId="071598CF" w14:textId="77777777" w:rsidR="00A60460" w:rsidRPr="00DB427E" w:rsidRDefault="00A60460" w:rsidP="00A60460">
      <w:pPr>
        <w:pStyle w:val="NoSpacing"/>
        <w:rPr>
          <w:rFonts w:ascii="Arial" w:hAnsi="Arial"/>
        </w:rPr>
      </w:pPr>
    </w:p>
    <w:p w14:paraId="6293FCD0" w14:textId="77777777" w:rsidR="00A60460" w:rsidRPr="00DB427E" w:rsidRDefault="00A60460" w:rsidP="00A60460">
      <w:pPr>
        <w:pStyle w:val="NoSpacing"/>
        <w:rPr>
          <w:rFonts w:ascii="Arial" w:hAnsi="Arial"/>
          <w:color w:val="000000"/>
        </w:rPr>
      </w:pPr>
      <w:r w:rsidRPr="00A60460">
        <w:rPr>
          <w:rFonts w:ascii="Arial" w:hAnsi="Arial"/>
          <w:b/>
        </w:rPr>
        <w:t>TLI percentage of club officers trained</w:t>
      </w:r>
      <w:r w:rsidR="003C7CD0">
        <w:rPr>
          <w:rFonts w:ascii="Arial" w:hAnsi="Arial"/>
          <w:b/>
        </w:rPr>
        <w:t xml:space="preserve"> was 81.8%.</w:t>
      </w:r>
    </w:p>
    <w:p w14:paraId="62569991" w14:textId="77777777" w:rsidR="00A60460" w:rsidRPr="00DB427E" w:rsidRDefault="00A60460" w:rsidP="00A60460">
      <w:pPr>
        <w:pStyle w:val="NoSpacing"/>
        <w:rPr>
          <w:rFonts w:ascii="Arial" w:hAnsi="Arial"/>
          <w:color w:val="000000"/>
        </w:rPr>
      </w:pPr>
    </w:p>
    <w:p w14:paraId="2F4E3FFF" w14:textId="77777777" w:rsidR="00A60460" w:rsidRPr="00A60460" w:rsidRDefault="00A60460" w:rsidP="00A60460">
      <w:pPr>
        <w:pStyle w:val="NoSpacing"/>
        <w:rPr>
          <w:rFonts w:ascii="Arial" w:hAnsi="Arial"/>
          <w:b/>
        </w:rPr>
      </w:pPr>
      <w:r w:rsidRPr="00A60460">
        <w:rPr>
          <w:rFonts w:ascii="Arial" w:hAnsi="Arial"/>
          <w:b/>
        </w:rPr>
        <w:t>Proposed Schedule of Area and Division Director Training</w:t>
      </w:r>
    </w:p>
    <w:p w14:paraId="67F9D7D3" w14:textId="77777777" w:rsidR="00A60460" w:rsidRPr="00DB427E" w:rsidRDefault="00A60460" w:rsidP="00A60460">
      <w:pPr>
        <w:pStyle w:val="NoSpacing"/>
        <w:tabs>
          <w:tab w:val="left" w:pos="180"/>
        </w:tabs>
        <w:rPr>
          <w:rFonts w:ascii="Arial" w:hAnsi="Arial"/>
        </w:rPr>
      </w:pPr>
      <w:r w:rsidRPr="00DB427E">
        <w:rPr>
          <w:rFonts w:ascii="Arial" w:hAnsi="Arial"/>
          <w:b/>
          <w:color w:val="0070C0"/>
        </w:rPr>
        <w:t xml:space="preserve">  </w:t>
      </w:r>
      <w:r>
        <w:rPr>
          <w:rFonts w:ascii="Arial" w:hAnsi="Arial"/>
          <w:b/>
          <w:color w:val="0070C0"/>
        </w:rPr>
        <w:t xml:space="preserve"> </w:t>
      </w:r>
      <w:r w:rsidRPr="00DB427E">
        <w:rPr>
          <w:rFonts w:ascii="Arial" w:hAnsi="Arial"/>
        </w:rPr>
        <w:t xml:space="preserve">October – Hall of Fame, Regional Advisor Training by Phil </w:t>
      </w:r>
      <w:proofErr w:type="spellStart"/>
      <w:r w:rsidRPr="00DB427E">
        <w:rPr>
          <w:rFonts w:ascii="Arial" w:hAnsi="Arial"/>
        </w:rPr>
        <w:t>Varona</w:t>
      </w:r>
      <w:proofErr w:type="spellEnd"/>
      <w:r w:rsidRPr="00DB427E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</w:p>
    <w:p w14:paraId="76D9B0B6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November – How to Run a Successful Contest</w:t>
      </w:r>
    </w:p>
    <w:p w14:paraId="185D2803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December – Success Plan Review</w:t>
      </w:r>
    </w:p>
    <w:p w14:paraId="48D4B229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January – TLIs with DEC attached at one of the TLIs</w:t>
      </w:r>
      <w:r>
        <w:rPr>
          <w:rFonts w:ascii="Arial" w:hAnsi="Arial"/>
        </w:rPr>
        <w:t xml:space="preserve"> (</w:t>
      </w:r>
      <w:r w:rsidR="004A7513">
        <w:rPr>
          <w:rFonts w:ascii="Arial" w:hAnsi="Arial"/>
        </w:rPr>
        <w:t xml:space="preserve">mid-Winter TRIO training are January 9 and  </w:t>
      </w:r>
      <w:r w:rsidR="004A7513">
        <w:rPr>
          <w:rFonts w:ascii="Arial" w:hAnsi="Arial"/>
        </w:rPr>
        <w:tab/>
        <w:t xml:space="preserve"> </w:t>
      </w:r>
      <w:r w:rsidR="004A7513">
        <w:rPr>
          <w:rFonts w:ascii="Arial" w:hAnsi="Arial"/>
        </w:rPr>
        <w:tab/>
        <w:t xml:space="preserve">         23)</w:t>
      </w:r>
    </w:p>
    <w:p w14:paraId="22C3BC24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February – Build and Support New Clubs</w:t>
      </w:r>
    </w:p>
    <w:p w14:paraId="4A158479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March – Parliamentary Procedure</w:t>
      </w:r>
    </w:p>
    <w:p w14:paraId="3687F62A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April – Speechcraft and YLP</w:t>
      </w:r>
    </w:p>
    <w:p w14:paraId="18FB8BCB" w14:textId="77777777" w:rsidR="00A60460" w:rsidRPr="00DB427E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May – Council meeting at Annual Conference</w:t>
      </w:r>
    </w:p>
    <w:p w14:paraId="052E98C2" w14:textId="77777777" w:rsidR="000D3A84" w:rsidRDefault="00A60460" w:rsidP="00A60460">
      <w:pPr>
        <w:pStyle w:val="NoSpacing"/>
        <w:rPr>
          <w:rFonts w:ascii="Arial" w:hAnsi="Arial"/>
        </w:rPr>
      </w:pPr>
      <w:r w:rsidRPr="00DB427E">
        <w:rPr>
          <w:rFonts w:ascii="Arial" w:hAnsi="Arial"/>
        </w:rPr>
        <w:t xml:space="preserve">   June – Train your Successor</w:t>
      </w:r>
    </w:p>
    <w:p w14:paraId="67A6EBD1" w14:textId="77777777" w:rsidR="00A60460" w:rsidRDefault="00A60460" w:rsidP="00A60460">
      <w:pPr>
        <w:pStyle w:val="NoSpacing"/>
        <w:rPr>
          <w:rFonts w:ascii="Arial" w:hAnsi="Arial"/>
        </w:rPr>
      </w:pPr>
    </w:p>
    <w:p w14:paraId="09B1AA9D" w14:textId="77777777" w:rsidR="00A60460" w:rsidRDefault="00A60460" w:rsidP="00A60460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   If the Area and Division Directors wish to propose another training topic let me know at</w:t>
      </w:r>
    </w:p>
    <w:p w14:paraId="7FEAFBE8" w14:textId="77777777" w:rsidR="00A60460" w:rsidRDefault="00A60460" w:rsidP="00A60460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   </w:t>
      </w:r>
      <w:hyperlink r:id="rId8" w:history="1">
        <w:r w:rsidRPr="002B3FD8">
          <w:rPr>
            <w:rStyle w:val="Hyperlink"/>
            <w:rFonts w:ascii="Arial" w:hAnsi="Arial"/>
          </w:rPr>
          <w:t>mbr8325@hotmail.com</w:t>
        </w:r>
      </w:hyperlink>
      <w:r>
        <w:rPr>
          <w:rFonts w:ascii="Arial" w:hAnsi="Arial"/>
        </w:rPr>
        <w:t xml:space="preserve"> and which session it would replace.</w:t>
      </w:r>
    </w:p>
    <w:p w14:paraId="74CF004B" w14:textId="77777777" w:rsidR="003C7CD0" w:rsidRDefault="003C7CD0" w:rsidP="00A60460">
      <w:pPr>
        <w:pStyle w:val="NoSpacing"/>
        <w:rPr>
          <w:rFonts w:ascii="Times New Roman" w:hAnsi="Times New Roman"/>
        </w:rPr>
      </w:pPr>
    </w:p>
    <w:p w14:paraId="444B37C1" w14:textId="77777777" w:rsidR="00D94BD7" w:rsidRDefault="00A60460" w:rsidP="00D94BD7">
      <w:pPr>
        <w:rPr>
          <w:rFonts w:ascii="Verdana" w:hAnsi="Verdana" w:cstheme="minorHAnsi"/>
        </w:rPr>
      </w:pPr>
      <w:r w:rsidRPr="00A60460">
        <w:rPr>
          <w:rFonts w:ascii="Verdana" w:hAnsi="Verdana" w:cstheme="minorHAnsi"/>
          <w:b/>
        </w:rPr>
        <w:t xml:space="preserve">Winter TLI </w:t>
      </w:r>
      <w:r w:rsidR="00D94BD7">
        <w:rPr>
          <w:rFonts w:ascii="Verdana" w:hAnsi="Verdana" w:cstheme="minorHAnsi"/>
          <w:b/>
        </w:rPr>
        <w:t xml:space="preserve">HELP NEEDED:  </w:t>
      </w:r>
      <w:r w:rsidR="00D94BD7">
        <w:rPr>
          <w:rFonts w:ascii="Verdana" w:hAnsi="Verdana" w:cstheme="minorHAnsi"/>
        </w:rPr>
        <w:t>to date the number</w:t>
      </w:r>
      <w:r w:rsidR="004A7513">
        <w:rPr>
          <w:rFonts w:ascii="Verdana" w:hAnsi="Verdana" w:cstheme="minorHAnsi"/>
        </w:rPr>
        <w:t>s</w:t>
      </w:r>
      <w:r w:rsidR="00D94BD7">
        <w:rPr>
          <w:rFonts w:ascii="Verdana" w:hAnsi="Verdana" w:cstheme="minorHAnsi"/>
        </w:rPr>
        <w:t xml:space="preserve"> </w:t>
      </w:r>
      <w:r w:rsidR="004A7513">
        <w:rPr>
          <w:rFonts w:ascii="Verdana" w:hAnsi="Verdana" w:cstheme="minorHAnsi"/>
        </w:rPr>
        <w:t>are</w:t>
      </w:r>
      <w:r w:rsidR="00D94BD7">
        <w:rPr>
          <w:rFonts w:ascii="Verdana" w:hAnsi="Verdana" w:cstheme="minorHAnsi"/>
        </w:rPr>
        <w:t xml:space="preserve"> very slim.  Only one TLI Dean, one Zoom master, four Presenters and no Education Chairs</w:t>
      </w:r>
      <w:r w:rsidR="004A7513">
        <w:rPr>
          <w:rFonts w:ascii="Verdana" w:hAnsi="Verdana" w:cstheme="minorHAnsi"/>
        </w:rPr>
        <w:t xml:space="preserve"> have volunteered</w:t>
      </w:r>
      <w:r w:rsidR="00D94BD7">
        <w:rPr>
          <w:rFonts w:ascii="Verdana" w:hAnsi="Verdana" w:cstheme="minorHAnsi"/>
        </w:rPr>
        <w:t xml:space="preserve">.  Direct interested parties to me at </w:t>
      </w:r>
      <w:hyperlink r:id="rId9" w:history="1">
        <w:r w:rsidR="004A7513" w:rsidRPr="00590FFA">
          <w:rPr>
            <w:rStyle w:val="Hyperlink"/>
            <w:rFonts w:ascii="Verdana" w:hAnsi="Verdana" w:cstheme="minorHAnsi"/>
          </w:rPr>
          <w:t>mbr8325@hotmail.com</w:t>
        </w:r>
      </w:hyperlink>
      <w:r w:rsidR="00D94BD7">
        <w:rPr>
          <w:rFonts w:ascii="Verdana" w:hAnsi="Verdana" w:cstheme="minorHAnsi"/>
        </w:rPr>
        <w:t>.</w:t>
      </w:r>
    </w:p>
    <w:p w14:paraId="14A6C05B" w14:textId="77777777" w:rsidR="00D94BD7" w:rsidRDefault="00D94BD7" w:rsidP="00D94BD7">
      <w:pPr>
        <w:rPr>
          <w:rFonts w:ascii="Verdana" w:hAnsi="Verdana" w:cstheme="minorHAnsi"/>
        </w:rPr>
      </w:pPr>
    </w:p>
    <w:p w14:paraId="5C2E2358" w14:textId="77777777" w:rsidR="0069114B" w:rsidRDefault="0069114B" w:rsidP="00D94BD7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The number of Club Success Plans submitted to date is F</w:t>
      </w:r>
      <w:r w:rsidR="00D94BD7">
        <w:rPr>
          <w:rFonts w:ascii="Verdana" w:hAnsi="Verdana" w:cstheme="minorHAnsi"/>
        </w:rPr>
        <w:t>IVE</w:t>
      </w:r>
      <w:r>
        <w:rPr>
          <w:rFonts w:ascii="Verdana" w:hAnsi="Verdana" w:cstheme="minorHAnsi"/>
        </w:rPr>
        <w:t>.</w:t>
      </w:r>
    </w:p>
    <w:p w14:paraId="710EE153" w14:textId="77777777" w:rsidR="003C7CD0" w:rsidRDefault="003C7CD0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The number of Moments of Truth submitted to date is </w:t>
      </w:r>
      <w:r w:rsidR="00D94BD7">
        <w:rPr>
          <w:rFonts w:ascii="Verdana" w:hAnsi="Verdana" w:cstheme="minorHAnsi"/>
        </w:rPr>
        <w:t>ONE.</w:t>
      </w:r>
    </w:p>
    <w:p w14:paraId="62E71EBE" w14:textId="77777777" w:rsidR="00BE3F07" w:rsidRDefault="00BE3F07" w:rsidP="00A60460">
      <w:pPr>
        <w:rPr>
          <w:rFonts w:ascii="Verdana" w:hAnsi="Verdana" w:cstheme="minorHAnsi"/>
        </w:rPr>
      </w:pPr>
    </w:p>
    <w:p w14:paraId="579346F3" w14:textId="77777777" w:rsidR="00BE3F07" w:rsidRDefault="00BE3F07" w:rsidP="00A60460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Spring Contest Schedule:</w:t>
      </w:r>
    </w:p>
    <w:p w14:paraId="4815AFA5" w14:textId="77777777" w:rsidR="00BE3F07" w:rsidRPr="00BE3F07" w:rsidRDefault="00BE3F07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t xml:space="preserve">   Club</w:t>
      </w:r>
      <w:r>
        <w:rPr>
          <w:rFonts w:ascii="Verdana" w:hAnsi="Verdana" w:cstheme="minorHAnsi"/>
        </w:rPr>
        <w:t xml:space="preserve"> – to be completed by February 13</w:t>
      </w:r>
    </w:p>
    <w:p w14:paraId="03001ED8" w14:textId="77777777" w:rsidR="00BE3F07" w:rsidRPr="00BE3F07" w:rsidRDefault="00BE3F07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t xml:space="preserve">   Area </w:t>
      </w:r>
      <w:r>
        <w:rPr>
          <w:rFonts w:ascii="Verdana" w:hAnsi="Verdana" w:cstheme="minorHAnsi"/>
        </w:rPr>
        <w:t>- to be held between February 14 and March 19</w:t>
      </w:r>
    </w:p>
    <w:p w14:paraId="36ABE60A" w14:textId="77777777" w:rsidR="00BE3F07" w:rsidRPr="00BE3F07" w:rsidRDefault="00BE3F07" w:rsidP="00A60460">
      <w:pPr>
        <w:rPr>
          <w:rFonts w:ascii="Verdana" w:hAnsi="Verdana" w:cstheme="minorHAnsi"/>
        </w:rPr>
      </w:pPr>
      <w:r>
        <w:rPr>
          <w:rFonts w:ascii="Verdana" w:hAnsi="Verdana" w:cstheme="minorHAnsi"/>
          <w:b/>
        </w:rPr>
        <w:t xml:space="preserve">   Division </w:t>
      </w:r>
      <w:r>
        <w:rPr>
          <w:rFonts w:ascii="Verdana" w:hAnsi="Verdana" w:cstheme="minorHAnsi"/>
        </w:rPr>
        <w:t>- to be held between March 20 and April 17</w:t>
      </w:r>
    </w:p>
    <w:p w14:paraId="7BA4CF7E" w14:textId="77777777" w:rsidR="00BE3F07" w:rsidRDefault="00BE3F07" w:rsidP="00A60460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 xml:space="preserve">   District (Evaluation) – April 30</w:t>
      </w:r>
    </w:p>
    <w:p w14:paraId="7CB91F03" w14:textId="77777777" w:rsidR="00A60460" w:rsidRDefault="00BE3F07" w:rsidP="00A60460">
      <w:pPr>
        <w:rPr>
          <w:b/>
        </w:rPr>
      </w:pPr>
      <w:r>
        <w:rPr>
          <w:rFonts w:ascii="Verdana" w:hAnsi="Verdana" w:cstheme="minorHAnsi"/>
          <w:b/>
        </w:rPr>
        <w:lastRenderedPageBreak/>
        <w:t xml:space="preserve">   District (International Speech) – May 1  </w:t>
      </w:r>
    </w:p>
    <w:p w14:paraId="64E7BB3C" w14:textId="77777777" w:rsidR="00A60460" w:rsidRDefault="00A60460" w:rsidP="00A60460">
      <w:pPr>
        <w:rPr>
          <w:b/>
        </w:rPr>
      </w:pPr>
    </w:p>
    <w:p w14:paraId="2906E476" w14:textId="77777777" w:rsidR="00A60460" w:rsidRDefault="00A60460" w:rsidP="00A60460">
      <w:pPr>
        <w:rPr>
          <w:rFonts w:ascii="Verdana" w:hAnsi="Verdana"/>
          <w:b/>
        </w:rPr>
      </w:pPr>
      <w:r w:rsidRPr="00C120CF">
        <w:rPr>
          <w:rFonts w:ascii="Verdana" w:hAnsi="Verdana"/>
          <w:b/>
        </w:rPr>
        <w:t xml:space="preserve">Educational Achievement Awards </w:t>
      </w:r>
      <w:r w:rsidR="004A7513">
        <w:rPr>
          <w:rFonts w:ascii="Verdana" w:hAnsi="Verdana"/>
          <w:b/>
        </w:rPr>
        <w:t>September 17 – October 14</w:t>
      </w:r>
    </w:p>
    <w:p w14:paraId="0877396B" w14:textId="77777777" w:rsidR="00C120CF" w:rsidRPr="00C120CF" w:rsidRDefault="004A7513" w:rsidP="00A60460">
      <w:pPr>
        <w:rPr>
          <w:rFonts w:ascii="Verdana" w:hAnsi="Verdana"/>
          <w:b/>
        </w:rPr>
      </w:pPr>
      <w:r>
        <w:rPr>
          <w:rFonts w:ascii="Verdana" w:hAnsi="Verdana"/>
          <w:b/>
        </w:rPr>
        <w:t>28</w:t>
      </w:r>
      <w:r w:rsidR="00C120CF">
        <w:rPr>
          <w:rFonts w:ascii="Verdana" w:hAnsi="Verdana"/>
          <w:b/>
        </w:rPr>
        <w:t xml:space="preserve"> overall:  12 L1,  </w:t>
      </w:r>
      <w:r>
        <w:rPr>
          <w:rFonts w:ascii="Verdana" w:hAnsi="Verdana"/>
          <w:b/>
        </w:rPr>
        <w:t>6</w:t>
      </w:r>
      <w:r w:rsidR="00C120CF">
        <w:rPr>
          <w:rFonts w:ascii="Verdana" w:hAnsi="Verdana"/>
          <w:b/>
        </w:rPr>
        <w:t xml:space="preserve"> L2,  </w:t>
      </w:r>
      <w:r>
        <w:rPr>
          <w:rFonts w:ascii="Verdana" w:hAnsi="Verdana"/>
          <w:b/>
        </w:rPr>
        <w:t xml:space="preserve">4 </w:t>
      </w:r>
      <w:r w:rsidR="00C120CF">
        <w:rPr>
          <w:rFonts w:ascii="Verdana" w:hAnsi="Verdana"/>
          <w:b/>
        </w:rPr>
        <w:t xml:space="preserve">L3,  </w:t>
      </w:r>
      <w:r>
        <w:rPr>
          <w:rFonts w:ascii="Verdana" w:hAnsi="Verdana"/>
          <w:b/>
        </w:rPr>
        <w:t>3</w:t>
      </w:r>
      <w:r w:rsidR="00C120CF">
        <w:rPr>
          <w:rFonts w:ascii="Verdana" w:hAnsi="Verdana"/>
          <w:b/>
        </w:rPr>
        <w:t xml:space="preserve"> L4,  </w:t>
      </w:r>
      <w:r>
        <w:rPr>
          <w:rFonts w:ascii="Verdana" w:hAnsi="Verdana"/>
          <w:b/>
        </w:rPr>
        <w:t>3</w:t>
      </w:r>
      <w:r w:rsidR="00C120CF">
        <w:rPr>
          <w:rFonts w:ascii="Verdana" w:hAnsi="Verdana"/>
          <w:b/>
        </w:rPr>
        <w:t xml:space="preserve"> L5</w:t>
      </w:r>
    </w:p>
    <w:p w14:paraId="60E27A56" w14:textId="77777777" w:rsidR="00A60460" w:rsidRPr="00132848" w:rsidRDefault="00A60460" w:rsidP="00A60460">
      <w:pPr>
        <w:rPr>
          <w:b/>
        </w:rPr>
      </w:pPr>
    </w:p>
    <w:tbl>
      <w:tblPr>
        <w:tblW w:w="4503" w:type="pct"/>
        <w:jc w:val="center"/>
        <w:tblCellSpacing w:w="0" w:type="dxa"/>
        <w:shd w:val="clear" w:color="auto" w:fill="BABFB7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003"/>
        <w:gridCol w:w="928"/>
        <w:gridCol w:w="562"/>
        <w:gridCol w:w="745"/>
        <w:gridCol w:w="1371"/>
        <w:gridCol w:w="2362"/>
        <w:gridCol w:w="2755"/>
      </w:tblGrid>
      <w:tr w:rsidR="00D94BD7" w:rsidRPr="00132848" w14:paraId="4EFA200B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6B7C257C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0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Club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14B6E3A3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1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Division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474792BF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2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Area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1FD57B83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3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Award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5BF00710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4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Date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224BCCAD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5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Member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50F7D6D9" w14:textId="77777777" w:rsidR="00D94BD7" w:rsidRPr="0069114B" w:rsidRDefault="00DD2AE8" w:rsidP="00E8396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hyperlink r:id="rId16" w:history="1">
              <w:r w:rsidR="00D94BD7" w:rsidRPr="0069114B">
                <w:rPr>
                  <w:rFonts w:ascii="Arial" w:eastAsia="Times New Roman" w:hAnsi="Arial" w:cs="Arial"/>
                  <w:b/>
                  <w:bCs/>
                  <w:color w:val="770D29"/>
                  <w:sz w:val="22"/>
                  <w:szCs w:val="22"/>
                </w:rPr>
                <w:t>Name</w:t>
              </w:r>
            </w:hyperlink>
          </w:p>
        </w:tc>
      </w:tr>
      <w:tr w:rsidR="00D94BD7" w14:paraId="34BB4134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6CAC1E56" w14:textId="77777777" w:rsidR="00D94BD7" w:rsidRPr="00D94BD7" w:rsidRDefault="00D94BD7">
            <w:r w:rsidRPr="00D94BD7">
              <w:t>3024</w:t>
            </w:r>
          </w:p>
        </w:tc>
        <w:tc>
          <w:tcPr>
            <w:tcW w:w="0" w:type="auto"/>
            <w:shd w:val="clear" w:color="auto" w:fill="CCCCCC"/>
            <w:hideMark/>
          </w:tcPr>
          <w:p w14:paraId="2214A901" w14:textId="77777777" w:rsidR="00D94BD7" w:rsidRPr="00D94BD7" w:rsidRDefault="00D94BD7">
            <w:r w:rsidRPr="00D94BD7">
              <w:t>D</w:t>
            </w:r>
          </w:p>
        </w:tc>
        <w:tc>
          <w:tcPr>
            <w:tcW w:w="0" w:type="auto"/>
            <w:shd w:val="clear" w:color="auto" w:fill="CCCCCC"/>
            <w:hideMark/>
          </w:tcPr>
          <w:p w14:paraId="0DA4443D" w14:textId="77777777" w:rsidR="00D94BD7" w:rsidRPr="00D94BD7" w:rsidRDefault="00D94BD7">
            <w:r w:rsidRPr="00D94BD7">
              <w:t>43</w:t>
            </w:r>
          </w:p>
        </w:tc>
        <w:tc>
          <w:tcPr>
            <w:tcW w:w="0" w:type="auto"/>
            <w:shd w:val="clear" w:color="auto" w:fill="CCCCCC"/>
            <w:hideMark/>
          </w:tcPr>
          <w:p w14:paraId="71DA8677" w14:textId="77777777" w:rsidR="00D94BD7" w:rsidRPr="00D94BD7" w:rsidRDefault="00DD2AE8">
            <w:hyperlink r:id="rId17" w:history="1">
              <w:r w:rsidR="00D94BD7" w:rsidRPr="00D94BD7">
                <w:rPr>
                  <w:rStyle w:val="Hyperlink"/>
                </w:rPr>
                <w:t>PM1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676566CF" w14:textId="77777777" w:rsidR="00D94BD7" w:rsidRPr="00D94BD7" w:rsidRDefault="00D94BD7">
            <w:r w:rsidRPr="00D94BD7">
              <w:t>10/14/2020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3825FC79" w14:textId="77777777" w:rsidR="00D94BD7" w:rsidRPr="00D94BD7" w:rsidRDefault="00D94BD7">
            <w:proofErr w:type="spellStart"/>
            <w:r w:rsidRPr="00D94BD7">
              <w:t>Felty</w:t>
            </w:r>
            <w:proofErr w:type="spellEnd"/>
            <w:r w:rsidRPr="00D94BD7">
              <w:t>, Darrel D.</w:t>
            </w:r>
          </w:p>
        </w:tc>
        <w:tc>
          <w:tcPr>
            <w:tcW w:w="0" w:type="auto"/>
            <w:shd w:val="clear" w:color="auto" w:fill="CCCCCC"/>
            <w:hideMark/>
          </w:tcPr>
          <w:p w14:paraId="24538FAA" w14:textId="77777777" w:rsidR="00D94BD7" w:rsidRPr="00D94BD7" w:rsidRDefault="00D94BD7">
            <w:r w:rsidRPr="00D94BD7">
              <w:t>Delightful Greeters Advanced Club</w:t>
            </w:r>
          </w:p>
        </w:tc>
      </w:tr>
      <w:tr w:rsidR="00D94BD7" w14:paraId="5373A134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0EC13692" w14:textId="77777777" w:rsidR="00D94BD7" w:rsidRPr="00D94BD7" w:rsidRDefault="00D94BD7">
            <w:r w:rsidRPr="00D94BD7">
              <w:t>5765</w:t>
            </w:r>
          </w:p>
        </w:tc>
        <w:tc>
          <w:tcPr>
            <w:tcW w:w="0" w:type="auto"/>
            <w:shd w:val="clear" w:color="auto" w:fill="CCCCCC"/>
            <w:hideMark/>
          </w:tcPr>
          <w:p w14:paraId="255727E0" w14:textId="77777777" w:rsidR="00D94BD7" w:rsidRPr="00D94BD7" w:rsidRDefault="00D94BD7">
            <w:r w:rsidRPr="00D94BD7">
              <w:t>B</w:t>
            </w:r>
          </w:p>
        </w:tc>
        <w:tc>
          <w:tcPr>
            <w:tcW w:w="0" w:type="auto"/>
            <w:shd w:val="clear" w:color="auto" w:fill="CCCCCC"/>
            <w:hideMark/>
          </w:tcPr>
          <w:p w14:paraId="1BA195FE" w14:textId="77777777" w:rsidR="00D94BD7" w:rsidRPr="00D94BD7" w:rsidRDefault="00D94BD7">
            <w:r w:rsidRPr="00D94BD7">
              <w:t>21</w:t>
            </w:r>
          </w:p>
        </w:tc>
        <w:tc>
          <w:tcPr>
            <w:tcW w:w="0" w:type="auto"/>
            <w:shd w:val="clear" w:color="auto" w:fill="CCCCCC"/>
            <w:hideMark/>
          </w:tcPr>
          <w:p w14:paraId="2103EE0B" w14:textId="77777777" w:rsidR="00D94BD7" w:rsidRPr="00D94BD7" w:rsidRDefault="00DD2AE8">
            <w:hyperlink r:id="rId18" w:history="1">
              <w:r w:rsidR="00D94BD7" w:rsidRPr="00D94BD7">
                <w:rPr>
                  <w:rStyle w:val="Hyperlink"/>
                </w:rPr>
                <w:t>LD5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2ECFDB63" w14:textId="77777777" w:rsidR="00D94BD7" w:rsidRPr="00D94BD7" w:rsidRDefault="00D94BD7">
            <w:r w:rsidRPr="00D94BD7">
              <w:t>10/13/2020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77203210" w14:textId="77777777" w:rsidR="00D94BD7" w:rsidRPr="00D94BD7" w:rsidRDefault="00D94BD7">
            <w:r w:rsidRPr="00D94BD7">
              <w:t>05405653 - Name unavailable</w:t>
            </w:r>
          </w:p>
        </w:tc>
        <w:tc>
          <w:tcPr>
            <w:tcW w:w="0" w:type="auto"/>
            <w:shd w:val="clear" w:color="auto" w:fill="CCCCCC"/>
            <w:hideMark/>
          </w:tcPr>
          <w:p w14:paraId="292D8C7F" w14:textId="77777777" w:rsidR="00D94BD7" w:rsidRPr="00D94BD7" w:rsidRDefault="00D94BD7">
            <w:r w:rsidRPr="00D94BD7">
              <w:t>Prairieland Toastmasters Club</w:t>
            </w:r>
          </w:p>
        </w:tc>
      </w:tr>
      <w:tr w:rsidR="00D94BD7" w14:paraId="58B17C49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15FC2328" w14:textId="77777777" w:rsidR="00D94BD7" w:rsidRPr="00D94BD7" w:rsidRDefault="00D94BD7">
            <w:r w:rsidRPr="00D94BD7">
              <w:t>5719066</w:t>
            </w:r>
          </w:p>
        </w:tc>
        <w:tc>
          <w:tcPr>
            <w:tcW w:w="0" w:type="auto"/>
            <w:shd w:val="clear" w:color="auto" w:fill="CCCCCC"/>
            <w:hideMark/>
          </w:tcPr>
          <w:p w14:paraId="04DD7227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3E70F39F" w14:textId="77777777" w:rsidR="00D94BD7" w:rsidRPr="00D94BD7" w:rsidRDefault="00D94BD7">
            <w:r w:rsidRPr="00D94BD7">
              <w:t>10</w:t>
            </w:r>
          </w:p>
        </w:tc>
        <w:tc>
          <w:tcPr>
            <w:tcW w:w="0" w:type="auto"/>
            <w:shd w:val="clear" w:color="auto" w:fill="CCCCCC"/>
            <w:hideMark/>
          </w:tcPr>
          <w:p w14:paraId="0E3EF01C" w14:textId="77777777" w:rsidR="00D94BD7" w:rsidRPr="00D94BD7" w:rsidRDefault="00DD2AE8">
            <w:hyperlink r:id="rId19" w:history="1">
              <w:r w:rsidR="00D94BD7" w:rsidRPr="00D94BD7">
                <w:rPr>
                  <w:rStyle w:val="Hyperlink"/>
                </w:rPr>
                <w:t>DL1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1F8E1161" w14:textId="77777777" w:rsidR="00D94BD7" w:rsidRPr="00D94BD7" w:rsidRDefault="00D94BD7">
            <w:r w:rsidRPr="00D94BD7">
              <w:t>10/13/2020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283D7A5A" w14:textId="77777777" w:rsidR="00D94BD7" w:rsidRPr="00D94BD7" w:rsidRDefault="00D94BD7">
            <w:r w:rsidRPr="00D94BD7">
              <w:t>Hallock, Jennifer (Lu) Ray</w:t>
            </w:r>
          </w:p>
        </w:tc>
        <w:tc>
          <w:tcPr>
            <w:tcW w:w="0" w:type="auto"/>
            <w:shd w:val="clear" w:color="auto" w:fill="CCCCCC"/>
            <w:hideMark/>
          </w:tcPr>
          <w:p w14:paraId="598B8671" w14:textId="77777777" w:rsidR="00D94BD7" w:rsidRPr="00D94BD7" w:rsidRDefault="00D94BD7">
            <w:r w:rsidRPr="00D94BD7">
              <w:t>Rockford Communication League</w:t>
            </w:r>
          </w:p>
        </w:tc>
      </w:tr>
      <w:tr w:rsidR="00D94BD7" w14:paraId="19E85F0B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2BF9D131" w14:textId="77777777" w:rsidR="00D94BD7" w:rsidRPr="00D94BD7" w:rsidRDefault="00D94BD7">
            <w:r w:rsidRPr="00D94BD7">
              <w:t>7936</w:t>
            </w:r>
          </w:p>
        </w:tc>
        <w:tc>
          <w:tcPr>
            <w:tcW w:w="0" w:type="auto"/>
            <w:shd w:val="clear" w:color="auto" w:fill="CCCCCC"/>
            <w:hideMark/>
          </w:tcPr>
          <w:p w14:paraId="29DB0205" w14:textId="77777777" w:rsidR="00D94BD7" w:rsidRPr="00D94BD7" w:rsidRDefault="00D94BD7">
            <w:r w:rsidRPr="00D94BD7">
              <w:t>E</w:t>
            </w:r>
          </w:p>
        </w:tc>
        <w:tc>
          <w:tcPr>
            <w:tcW w:w="0" w:type="auto"/>
            <w:shd w:val="clear" w:color="auto" w:fill="CCCCCC"/>
            <w:hideMark/>
          </w:tcPr>
          <w:p w14:paraId="51E93CA7" w14:textId="77777777" w:rsidR="00D94BD7" w:rsidRPr="00D94BD7" w:rsidRDefault="00D94BD7">
            <w:r w:rsidRPr="00D94BD7">
              <w:t>52</w:t>
            </w:r>
          </w:p>
        </w:tc>
        <w:tc>
          <w:tcPr>
            <w:tcW w:w="0" w:type="auto"/>
            <w:shd w:val="clear" w:color="auto" w:fill="CCCCCC"/>
            <w:hideMark/>
          </w:tcPr>
          <w:p w14:paraId="7BC8AD67" w14:textId="77777777" w:rsidR="00D94BD7" w:rsidRPr="00D94BD7" w:rsidRDefault="00DD2AE8">
            <w:hyperlink r:id="rId20" w:history="1">
              <w:r w:rsidR="00D94BD7" w:rsidRPr="00D94BD7">
                <w:rPr>
                  <w:rStyle w:val="Hyperlink"/>
                </w:rPr>
                <w:t>VC5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5CB14758" w14:textId="77777777" w:rsidR="00D94BD7" w:rsidRPr="00D94BD7" w:rsidRDefault="00D94BD7">
            <w:r w:rsidRPr="00D94BD7">
              <w:t>10/09/2020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180AEFC9" w14:textId="77777777" w:rsidR="00D94BD7" w:rsidRPr="00D94BD7" w:rsidRDefault="00D94BD7">
            <w:r w:rsidRPr="00D94BD7">
              <w:t>Lehmann, Jeffery G.</w:t>
            </w:r>
          </w:p>
        </w:tc>
        <w:tc>
          <w:tcPr>
            <w:tcW w:w="0" w:type="auto"/>
            <w:shd w:val="clear" w:color="auto" w:fill="CCCCCC"/>
            <w:hideMark/>
          </w:tcPr>
          <w:p w14:paraId="769DAC50" w14:textId="77777777" w:rsidR="00D94BD7" w:rsidRPr="00D94BD7" w:rsidRDefault="00D94BD7">
            <w:r w:rsidRPr="00D94BD7">
              <w:t>Fireside Toastmasters Club</w:t>
            </w:r>
          </w:p>
        </w:tc>
      </w:tr>
      <w:tr w:rsidR="00D94BD7" w14:paraId="33242E28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0292E4B8" w14:textId="77777777" w:rsidR="00D94BD7" w:rsidRPr="00D94BD7" w:rsidRDefault="00D94BD7">
            <w:r w:rsidRPr="00D94BD7">
              <w:t>3687007</w:t>
            </w:r>
          </w:p>
        </w:tc>
        <w:tc>
          <w:tcPr>
            <w:tcW w:w="0" w:type="auto"/>
            <w:shd w:val="clear" w:color="auto" w:fill="CCCCCC"/>
            <w:hideMark/>
          </w:tcPr>
          <w:p w14:paraId="585D1167" w14:textId="77777777" w:rsidR="00D94BD7" w:rsidRPr="00D94BD7" w:rsidRDefault="00D94BD7">
            <w:r w:rsidRPr="00D94BD7">
              <w:t>B</w:t>
            </w:r>
          </w:p>
        </w:tc>
        <w:tc>
          <w:tcPr>
            <w:tcW w:w="0" w:type="auto"/>
            <w:shd w:val="clear" w:color="auto" w:fill="CCCCCC"/>
            <w:hideMark/>
          </w:tcPr>
          <w:p w14:paraId="05717CDB" w14:textId="77777777" w:rsidR="00D94BD7" w:rsidRPr="00D94BD7" w:rsidRDefault="00D94BD7">
            <w:r w:rsidRPr="00D94BD7">
              <w:t>21</w:t>
            </w:r>
          </w:p>
        </w:tc>
        <w:tc>
          <w:tcPr>
            <w:tcW w:w="0" w:type="auto"/>
            <w:shd w:val="clear" w:color="auto" w:fill="CCCCCC"/>
            <w:hideMark/>
          </w:tcPr>
          <w:p w14:paraId="6DCF9F45" w14:textId="77777777" w:rsidR="00D94BD7" w:rsidRPr="00D94BD7" w:rsidRDefault="00DD2AE8">
            <w:hyperlink r:id="rId21" w:history="1">
              <w:r w:rsidR="00D94BD7" w:rsidRPr="00D94BD7">
                <w:rPr>
                  <w:rStyle w:val="Hyperlink"/>
                </w:rPr>
                <w:t>DL2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511DFF5E" w14:textId="77777777" w:rsidR="00D94BD7" w:rsidRPr="00D94BD7" w:rsidRDefault="00D94BD7">
            <w:r w:rsidRPr="00D94BD7">
              <w:t>10/08/2020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06DAA92C" w14:textId="77777777" w:rsidR="00D94BD7" w:rsidRPr="00D94BD7" w:rsidRDefault="00D94BD7">
            <w:r w:rsidRPr="00D94BD7">
              <w:t>Meriden, Lena</w:t>
            </w:r>
          </w:p>
        </w:tc>
        <w:tc>
          <w:tcPr>
            <w:tcW w:w="0" w:type="auto"/>
            <w:shd w:val="clear" w:color="auto" w:fill="CCCCCC"/>
            <w:hideMark/>
          </w:tcPr>
          <w:p w14:paraId="0D989F4E" w14:textId="77777777" w:rsidR="00D94BD7" w:rsidRPr="00D94BD7" w:rsidRDefault="00D94BD7">
            <w:r w:rsidRPr="00D94BD7">
              <w:t>Forging Leaders</w:t>
            </w:r>
          </w:p>
        </w:tc>
      </w:tr>
      <w:tr w:rsidR="00D94BD7" w14:paraId="1A66A56D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0E0B7E90" w14:textId="77777777" w:rsidR="00D94BD7" w:rsidRPr="00D94BD7" w:rsidRDefault="00D94BD7">
            <w:r w:rsidRPr="00D94BD7">
              <w:t>811858</w:t>
            </w:r>
          </w:p>
        </w:tc>
        <w:tc>
          <w:tcPr>
            <w:tcW w:w="0" w:type="auto"/>
            <w:shd w:val="clear" w:color="auto" w:fill="CCCCCC"/>
            <w:hideMark/>
          </w:tcPr>
          <w:p w14:paraId="6A031F78" w14:textId="77777777" w:rsidR="00D94BD7" w:rsidRPr="00D94BD7" w:rsidRDefault="00D94BD7">
            <w:r w:rsidRPr="00D94BD7">
              <w:t>C</w:t>
            </w:r>
          </w:p>
        </w:tc>
        <w:tc>
          <w:tcPr>
            <w:tcW w:w="0" w:type="auto"/>
            <w:shd w:val="clear" w:color="auto" w:fill="CCCCCC"/>
            <w:hideMark/>
          </w:tcPr>
          <w:p w14:paraId="14DB3189" w14:textId="77777777" w:rsidR="00D94BD7" w:rsidRPr="00D94BD7" w:rsidRDefault="00D94BD7">
            <w:r w:rsidRPr="00D94BD7">
              <w:t>30</w:t>
            </w:r>
          </w:p>
        </w:tc>
        <w:tc>
          <w:tcPr>
            <w:tcW w:w="0" w:type="auto"/>
            <w:shd w:val="clear" w:color="auto" w:fill="CCCCCC"/>
            <w:hideMark/>
          </w:tcPr>
          <w:p w14:paraId="380820AC" w14:textId="77777777" w:rsidR="00D94BD7" w:rsidRPr="00D94BD7" w:rsidRDefault="00DD2AE8">
            <w:hyperlink r:id="rId22" w:history="1">
              <w:r w:rsidR="00D94BD7" w:rsidRPr="00D94BD7">
                <w:rPr>
                  <w:rStyle w:val="Hyperlink"/>
                </w:rPr>
                <w:t>EC2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2ADA4066" w14:textId="77777777" w:rsidR="00D94BD7" w:rsidRPr="00D94BD7" w:rsidRDefault="00D94BD7">
            <w:r w:rsidRPr="00D94BD7">
              <w:t>10/07/2020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11E561B3" w14:textId="77777777" w:rsidR="00D94BD7" w:rsidRPr="00D94BD7" w:rsidRDefault="00D94BD7">
            <w:r w:rsidRPr="00D94BD7">
              <w:t>03782343 - Name unavailable</w:t>
            </w:r>
          </w:p>
        </w:tc>
        <w:tc>
          <w:tcPr>
            <w:tcW w:w="0" w:type="auto"/>
            <w:shd w:val="clear" w:color="auto" w:fill="CCCCCC"/>
            <w:hideMark/>
          </w:tcPr>
          <w:p w14:paraId="27E1BEEF" w14:textId="77777777" w:rsidR="00D94BD7" w:rsidRPr="00D94BD7" w:rsidRDefault="00D94BD7">
            <w:r w:rsidRPr="00D94BD7">
              <w:t>Professional Communicators Club</w:t>
            </w:r>
          </w:p>
        </w:tc>
      </w:tr>
      <w:tr w:rsidR="00D94BD7" w14:paraId="1F0A3656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6EE50ED3" w14:textId="77777777" w:rsidR="00D94BD7" w:rsidRPr="00D94BD7" w:rsidRDefault="00D94BD7">
            <w:r w:rsidRPr="00D94BD7">
              <w:t>2068</w:t>
            </w:r>
          </w:p>
        </w:tc>
        <w:tc>
          <w:tcPr>
            <w:tcW w:w="0" w:type="auto"/>
            <w:shd w:val="clear" w:color="auto" w:fill="CCCCCC"/>
            <w:hideMark/>
          </w:tcPr>
          <w:p w14:paraId="6476B8C0" w14:textId="77777777" w:rsidR="00D94BD7" w:rsidRPr="00D94BD7" w:rsidRDefault="00D94BD7">
            <w:r w:rsidRPr="00D94BD7">
              <w:t>B</w:t>
            </w:r>
          </w:p>
        </w:tc>
        <w:tc>
          <w:tcPr>
            <w:tcW w:w="0" w:type="auto"/>
            <w:shd w:val="clear" w:color="auto" w:fill="CCCCCC"/>
            <w:hideMark/>
          </w:tcPr>
          <w:p w14:paraId="399A8095" w14:textId="77777777" w:rsidR="00D94BD7" w:rsidRPr="00D94BD7" w:rsidRDefault="00D94BD7">
            <w:r w:rsidRPr="00D94BD7">
              <w:t>21</w:t>
            </w:r>
          </w:p>
        </w:tc>
        <w:tc>
          <w:tcPr>
            <w:tcW w:w="0" w:type="auto"/>
            <w:shd w:val="clear" w:color="auto" w:fill="CCCCCC"/>
            <w:hideMark/>
          </w:tcPr>
          <w:p w14:paraId="77439E01" w14:textId="77777777" w:rsidR="00D94BD7" w:rsidRPr="00D94BD7" w:rsidRDefault="00DD2AE8">
            <w:hyperlink r:id="rId23" w:history="1">
              <w:r w:rsidR="00D94BD7" w:rsidRPr="00D94BD7">
                <w:rPr>
                  <w:rStyle w:val="Hyperlink"/>
                </w:rPr>
                <w:t>VC2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7811904F" w14:textId="77777777" w:rsidR="00D94BD7" w:rsidRPr="00D94BD7" w:rsidRDefault="00D94BD7">
            <w:r w:rsidRPr="00D94BD7">
              <w:t>10/06/2020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54DA21F5" w14:textId="77777777" w:rsidR="00D94BD7" w:rsidRPr="00D94BD7" w:rsidRDefault="00D94BD7">
            <w:proofErr w:type="spellStart"/>
            <w:r w:rsidRPr="00D94BD7">
              <w:t>Wroblewski</w:t>
            </w:r>
            <w:proofErr w:type="spellEnd"/>
            <w:r w:rsidRPr="00D94BD7">
              <w:t>, Ronald J.</w:t>
            </w:r>
          </w:p>
        </w:tc>
        <w:tc>
          <w:tcPr>
            <w:tcW w:w="0" w:type="auto"/>
            <w:shd w:val="clear" w:color="auto" w:fill="CCCCCC"/>
            <w:hideMark/>
          </w:tcPr>
          <w:p w14:paraId="4F558633" w14:textId="77777777" w:rsidR="00D94BD7" w:rsidRPr="00D94BD7" w:rsidRDefault="00D94BD7">
            <w:proofErr w:type="spellStart"/>
            <w:r w:rsidRPr="00D94BD7">
              <w:t>Pimiteoui</w:t>
            </w:r>
            <w:proofErr w:type="spellEnd"/>
            <w:r w:rsidRPr="00D94BD7">
              <w:t xml:space="preserve"> Club</w:t>
            </w:r>
          </w:p>
        </w:tc>
      </w:tr>
      <w:tr w:rsidR="00D94BD7" w14:paraId="06723607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65D3329E" w14:textId="77777777" w:rsidR="00D94BD7" w:rsidRPr="00D94BD7" w:rsidRDefault="00D94BD7">
            <w:r w:rsidRPr="00D94BD7">
              <w:t>592584</w:t>
            </w:r>
          </w:p>
        </w:tc>
        <w:tc>
          <w:tcPr>
            <w:tcW w:w="0" w:type="auto"/>
            <w:shd w:val="clear" w:color="auto" w:fill="CCCCCC"/>
            <w:hideMark/>
          </w:tcPr>
          <w:p w14:paraId="7249CC22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14293468" w14:textId="77777777" w:rsidR="00D94BD7" w:rsidRPr="00D94BD7" w:rsidRDefault="00D94BD7">
            <w:r w:rsidRPr="00D94BD7">
              <w:t>11</w:t>
            </w:r>
          </w:p>
        </w:tc>
        <w:tc>
          <w:tcPr>
            <w:tcW w:w="0" w:type="auto"/>
            <w:shd w:val="clear" w:color="auto" w:fill="CCCCCC"/>
            <w:hideMark/>
          </w:tcPr>
          <w:p w14:paraId="0BCC3D98" w14:textId="77777777" w:rsidR="00D94BD7" w:rsidRPr="00D94BD7" w:rsidRDefault="00DD2AE8">
            <w:hyperlink r:id="rId24" w:history="1">
              <w:r w:rsidR="00D94BD7" w:rsidRPr="00D94BD7">
                <w:rPr>
                  <w:rStyle w:val="Hyperlink"/>
                </w:rPr>
                <w:t>EH5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3563B275" w14:textId="77777777" w:rsidR="00D94BD7" w:rsidRPr="00D94BD7" w:rsidRDefault="00D94BD7">
            <w:r w:rsidRPr="00D94BD7">
              <w:t>10/01/2020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4CC1FBDC" w14:textId="77777777" w:rsidR="00D94BD7" w:rsidRPr="00D94BD7" w:rsidRDefault="00D94BD7">
            <w:r w:rsidRPr="00D94BD7">
              <w:t>Archbold, Aelita C.</w:t>
            </w:r>
          </w:p>
        </w:tc>
        <w:tc>
          <w:tcPr>
            <w:tcW w:w="0" w:type="auto"/>
            <w:shd w:val="clear" w:color="auto" w:fill="CCCCCC"/>
            <w:hideMark/>
          </w:tcPr>
          <w:p w14:paraId="48E7FA18" w14:textId="77777777" w:rsidR="00D94BD7" w:rsidRPr="00D94BD7" w:rsidRDefault="00D94BD7">
            <w:r w:rsidRPr="00D94BD7">
              <w:t>Fox River Toastmasters</w:t>
            </w:r>
          </w:p>
        </w:tc>
      </w:tr>
      <w:tr w:rsidR="00D94BD7" w14:paraId="195DB5DC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668F4CB5" w14:textId="77777777" w:rsidR="00D94BD7" w:rsidRPr="00D94BD7" w:rsidRDefault="00D94BD7">
            <w:r w:rsidRPr="00D94BD7">
              <w:t>3228</w:t>
            </w:r>
          </w:p>
        </w:tc>
        <w:tc>
          <w:tcPr>
            <w:tcW w:w="0" w:type="auto"/>
            <w:shd w:val="clear" w:color="auto" w:fill="CCCCCC"/>
            <w:hideMark/>
          </w:tcPr>
          <w:p w14:paraId="227EB55D" w14:textId="77777777" w:rsidR="00D94BD7" w:rsidRPr="00D94BD7" w:rsidRDefault="00D94BD7">
            <w:r w:rsidRPr="00D94BD7">
              <w:t>D</w:t>
            </w:r>
          </w:p>
        </w:tc>
        <w:tc>
          <w:tcPr>
            <w:tcW w:w="0" w:type="auto"/>
            <w:shd w:val="clear" w:color="auto" w:fill="CCCCCC"/>
            <w:hideMark/>
          </w:tcPr>
          <w:p w14:paraId="7200830E" w14:textId="77777777" w:rsidR="00D94BD7" w:rsidRPr="00D94BD7" w:rsidRDefault="00D94BD7">
            <w:r w:rsidRPr="00D94BD7">
              <w:t>42</w:t>
            </w:r>
          </w:p>
        </w:tc>
        <w:tc>
          <w:tcPr>
            <w:tcW w:w="0" w:type="auto"/>
            <w:shd w:val="clear" w:color="auto" w:fill="CCCCCC"/>
            <w:hideMark/>
          </w:tcPr>
          <w:p w14:paraId="18B09ADD" w14:textId="77777777" w:rsidR="00D94BD7" w:rsidRPr="00D94BD7" w:rsidRDefault="00DD2AE8">
            <w:hyperlink r:id="rId25" w:history="1">
              <w:r w:rsidR="00D94BD7" w:rsidRPr="00D94BD7">
                <w:rPr>
                  <w:rStyle w:val="Hyperlink"/>
                </w:rPr>
                <w:t>VC2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4A31BD9E" w14:textId="77777777" w:rsidR="00D94BD7" w:rsidRPr="00D94BD7" w:rsidRDefault="00D94BD7">
            <w:r w:rsidRPr="00D94BD7">
              <w:t>09/30/2020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71442C1D" w14:textId="77777777" w:rsidR="00D94BD7" w:rsidRPr="00D94BD7" w:rsidRDefault="00D94BD7">
            <w:r w:rsidRPr="00D94BD7">
              <w:t>Overton, Anthony D.</w:t>
            </w:r>
          </w:p>
        </w:tc>
        <w:tc>
          <w:tcPr>
            <w:tcW w:w="0" w:type="auto"/>
            <w:shd w:val="clear" w:color="auto" w:fill="CCCCCC"/>
            <w:hideMark/>
          </w:tcPr>
          <w:p w14:paraId="5F5D4CF1" w14:textId="77777777" w:rsidR="00D94BD7" w:rsidRPr="00D94BD7" w:rsidRDefault="00D94BD7">
            <w:r w:rsidRPr="00D94BD7">
              <w:t>State Farm Summit Talks Club</w:t>
            </w:r>
          </w:p>
        </w:tc>
      </w:tr>
      <w:tr w:rsidR="00D94BD7" w14:paraId="76F1C150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3B167983" w14:textId="77777777" w:rsidR="00D94BD7" w:rsidRPr="00D94BD7" w:rsidRDefault="00D94BD7">
            <w:r w:rsidRPr="00D94BD7">
              <w:t>3228</w:t>
            </w:r>
          </w:p>
        </w:tc>
        <w:tc>
          <w:tcPr>
            <w:tcW w:w="0" w:type="auto"/>
            <w:shd w:val="clear" w:color="auto" w:fill="CCCCCC"/>
            <w:hideMark/>
          </w:tcPr>
          <w:p w14:paraId="68406018" w14:textId="77777777" w:rsidR="00D94BD7" w:rsidRPr="00D94BD7" w:rsidRDefault="00D94BD7">
            <w:r w:rsidRPr="00D94BD7">
              <w:t>D</w:t>
            </w:r>
          </w:p>
        </w:tc>
        <w:tc>
          <w:tcPr>
            <w:tcW w:w="0" w:type="auto"/>
            <w:shd w:val="clear" w:color="auto" w:fill="CCCCCC"/>
            <w:hideMark/>
          </w:tcPr>
          <w:p w14:paraId="08B359D4" w14:textId="77777777" w:rsidR="00D94BD7" w:rsidRPr="00D94BD7" w:rsidRDefault="00D94BD7">
            <w:r w:rsidRPr="00D94BD7">
              <w:t>42</w:t>
            </w:r>
          </w:p>
        </w:tc>
        <w:tc>
          <w:tcPr>
            <w:tcW w:w="0" w:type="auto"/>
            <w:shd w:val="clear" w:color="auto" w:fill="CCCCCC"/>
            <w:hideMark/>
          </w:tcPr>
          <w:p w14:paraId="6389DD13" w14:textId="77777777" w:rsidR="00D94BD7" w:rsidRPr="00D94BD7" w:rsidRDefault="00DD2AE8">
            <w:hyperlink r:id="rId26" w:history="1">
              <w:r w:rsidR="00D94BD7" w:rsidRPr="00D94BD7">
                <w:rPr>
                  <w:rStyle w:val="Hyperlink"/>
                </w:rPr>
                <w:t>VC1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3AF3118C" w14:textId="77777777" w:rsidR="00D94BD7" w:rsidRPr="00D94BD7" w:rsidRDefault="00D94BD7">
            <w:r w:rsidRPr="00D94BD7">
              <w:t>09/30/2020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19F4F410" w14:textId="77777777" w:rsidR="00D94BD7" w:rsidRPr="00D94BD7" w:rsidRDefault="00D94BD7">
            <w:r w:rsidRPr="00D94BD7">
              <w:t>Overton, Anthony D.</w:t>
            </w:r>
          </w:p>
        </w:tc>
        <w:tc>
          <w:tcPr>
            <w:tcW w:w="0" w:type="auto"/>
            <w:shd w:val="clear" w:color="auto" w:fill="CCCCCC"/>
            <w:hideMark/>
          </w:tcPr>
          <w:p w14:paraId="6543D93C" w14:textId="77777777" w:rsidR="00D94BD7" w:rsidRPr="00D94BD7" w:rsidRDefault="00D94BD7">
            <w:r w:rsidRPr="00D94BD7">
              <w:t>State Farm Summit Talks Club</w:t>
            </w:r>
          </w:p>
        </w:tc>
      </w:tr>
      <w:tr w:rsidR="00D94BD7" w14:paraId="24FA6FBA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33921732" w14:textId="77777777" w:rsidR="00D94BD7" w:rsidRPr="00D94BD7" w:rsidRDefault="00D94BD7">
            <w:r w:rsidRPr="00D94BD7">
              <w:t>6974</w:t>
            </w:r>
          </w:p>
        </w:tc>
        <w:tc>
          <w:tcPr>
            <w:tcW w:w="0" w:type="auto"/>
            <w:shd w:val="clear" w:color="auto" w:fill="CCCCCC"/>
            <w:hideMark/>
          </w:tcPr>
          <w:p w14:paraId="069099D5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746A2A7C" w14:textId="77777777" w:rsidR="00D94BD7" w:rsidRPr="00D94BD7" w:rsidRDefault="00D94BD7">
            <w:r w:rsidRPr="00D94BD7">
              <w:t>12</w:t>
            </w:r>
          </w:p>
        </w:tc>
        <w:tc>
          <w:tcPr>
            <w:tcW w:w="0" w:type="auto"/>
            <w:shd w:val="clear" w:color="auto" w:fill="CCCCCC"/>
            <w:hideMark/>
          </w:tcPr>
          <w:p w14:paraId="27ECDA66" w14:textId="77777777" w:rsidR="00D94BD7" w:rsidRPr="00D94BD7" w:rsidRDefault="00DD2AE8">
            <w:hyperlink r:id="rId27" w:history="1">
              <w:r w:rsidR="00D94BD7" w:rsidRPr="00D94BD7">
                <w:rPr>
                  <w:rStyle w:val="Hyperlink"/>
                </w:rPr>
                <w:t>TC3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44833E91" w14:textId="77777777" w:rsidR="00D94BD7" w:rsidRPr="00D94BD7" w:rsidRDefault="00D94BD7">
            <w:r w:rsidRPr="00D94BD7">
              <w:t>09/30/2020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7A040D66" w14:textId="77777777" w:rsidR="00D94BD7" w:rsidRPr="00D94BD7" w:rsidRDefault="00D94BD7">
            <w:proofErr w:type="spellStart"/>
            <w:r w:rsidRPr="00D94BD7">
              <w:t>Grundmeier</w:t>
            </w:r>
            <w:proofErr w:type="spellEnd"/>
            <w:r w:rsidRPr="00D94BD7">
              <w:t>, Margaret M.</w:t>
            </w:r>
          </w:p>
        </w:tc>
        <w:tc>
          <w:tcPr>
            <w:tcW w:w="0" w:type="auto"/>
            <w:shd w:val="clear" w:color="auto" w:fill="CCCCCC"/>
            <w:hideMark/>
          </w:tcPr>
          <w:p w14:paraId="08830243" w14:textId="77777777" w:rsidR="00D94BD7" w:rsidRPr="00D94BD7" w:rsidRDefault="00D94BD7">
            <w:r w:rsidRPr="00D94BD7">
              <w:t>Listen, Learn, Lead Club</w:t>
            </w:r>
          </w:p>
        </w:tc>
      </w:tr>
      <w:tr w:rsidR="00D94BD7" w14:paraId="34236492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369CEC91" w14:textId="77777777" w:rsidR="00D94BD7" w:rsidRPr="00D94BD7" w:rsidRDefault="00D94BD7">
            <w:r w:rsidRPr="00D94BD7">
              <w:t>7582</w:t>
            </w:r>
          </w:p>
        </w:tc>
        <w:tc>
          <w:tcPr>
            <w:tcW w:w="0" w:type="auto"/>
            <w:shd w:val="clear" w:color="auto" w:fill="CCCCCC"/>
            <w:hideMark/>
          </w:tcPr>
          <w:p w14:paraId="3D2C40C8" w14:textId="77777777" w:rsidR="00D94BD7" w:rsidRPr="00D94BD7" w:rsidRDefault="00D94BD7">
            <w:r w:rsidRPr="00D94BD7">
              <w:t>E</w:t>
            </w:r>
          </w:p>
        </w:tc>
        <w:tc>
          <w:tcPr>
            <w:tcW w:w="0" w:type="auto"/>
            <w:shd w:val="clear" w:color="auto" w:fill="CCCCCC"/>
            <w:hideMark/>
          </w:tcPr>
          <w:p w14:paraId="65BE04C8" w14:textId="77777777" w:rsidR="00D94BD7" w:rsidRPr="00D94BD7" w:rsidRDefault="00D94BD7">
            <w:r w:rsidRPr="00D94BD7">
              <w:t>50</w:t>
            </w:r>
          </w:p>
        </w:tc>
        <w:tc>
          <w:tcPr>
            <w:tcW w:w="0" w:type="auto"/>
            <w:shd w:val="clear" w:color="auto" w:fill="CCCCCC"/>
            <w:hideMark/>
          </w:tcPr>
          <w:p w14:paraId="45CA5B7A" w14:textId="77777777" w:rsidR="00D94BD7" w:rsidRPr="00D94BD7" w:rsidRDefault="00DD2AE8">
            <w:hyperlink r:id="rId28" w:history="1">
              <w:r w:rsidR="00D94BD7" w:rsidRPr="00D94BD7">
                <w:rPr>
                  <w:rStyle w:val="Hyperlink"/>
                </w:rPr>
                <w:t>VC1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7F242398" w14:textId="77777777" w:rsidR="00D94BD7" w:rsidRPr="00D94BD7" w:rsidRDefault="00D94BD7">
            <w:r w:rsidRPr="00D94BD7">
              <w:t>09/30/2020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28767AFA" w14:textId="77777777" w:rsidR="00D94BD7" w:rsidRPr="00D94BD7" w:rsidRDefault="00D94BD7">
            <w:r w:rsidRPr="00D94BD7">
              <w:t>05891393 - Name unavailable</w:t>
            </w:r>
          </w:p>
        </w:tc>
        <w:tc>
          <w:tcPr>
            <w:tcW w:w="0" w:type="auto"/>
            <w:shd w:val="clear" w:color="auto" w:fill="CCCCCC"/>
            <w:hideMark/>
          </w:tcPr>
          <w:p w14:paraId="64588CEE" w14:textId="77777777" w:rsidR="00D94BD7" w:rsidRPr="00D94BD7" w:rsidRDefault="00D94BD7">
            <w:r w:rsidRPr="00D94BD7">
              <w:t>Iroquois Early Risers Club</w:t>
            </w:r>
          </w:p>
        </w:tc>
      </w:tr>
      <w:tr w:rsidR="00D94BD7" w14:paraId="4BFF7753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4CD61446" w14:textId="77777777" w:rsidR="00D94BD7" w:rsidRPr="00D94BD7" w:rsidRDefault="00D94BD7">
            <w:r w:rsidRPr="00D94BD7">
              <w:t>3024</w:t>
            </w:r>
          </w:p>
        </w:tc>
        <w:tc>
          <w:tcPr>
            <w:tcW w:w="0" w:type="auto"/>
            <w:shd w:val="clear" w:color="auto" w:fill="CCCCCC"/>
            <w:hideMark/>
          </w:tcPr>
          <w:p w14:paraId="4BD49619" w14:textId="77777777" w:rsidR="00D94BD7" w:rsidRPr="00D94BD7" w:rsidRDefault="00D94BD7">
            <w:r w:rsidRPr="00D94BD7">
              <w:t>D</w:t>
            </w:r>
          </w:p>
        </w:tc>
        <w:tc>
          <w:tcPr>
            <w:tcW w:w="0" w:type="auto"/>
            <w:shd w:val="clear" w:color="auto" w:fill="CCCCCC"/>
            <w:hideMark/>
          </w:tcPr>
          <w:p w14:paraId="358F20AA" w14:textId="77777777" w:rsidR="00D94BD7" w:rsidRPr="00D94BD7" w:rsidRDefault="00D94BD7">
            <w:r w:rsidRPr="00D94BD7">
              <w:t>43</w:t>
            </w:r>
          </w:p>
        </w:tc>
        <w:tc>
          <w:tcPr>
            <w:tcW w:w="0" w:type="auto"/>
            <w:shd w:val="clear" w:color="auto" w:fill="CCCCCC"/>
            <w:hideMark/>
          </w:tcPr>
          <w:p w14:paraId="4EE4DC98" w14:textId="77777777" w:rsidR="00D94BD7" w:rsidRPr="00D94BD7" w:rsidRDefault="00DD2AE8">
            <w:hyperlink r:id="rId29" w:history="1">
              <w:r w:rsidR="00D94BD7" w:rsidRPr="00D94BD7">
                <w:rPr>
                  <w:rStyle w:val="Hyperlink"/>
                </w:rPr>
                <w:t>LD1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3CEF8DF5" w14:textId="77777777" w:rsidR="00D94BD7" w:rsidRPr="00D94BD7" w:rsidRDefault="00D94BD7">
            <w:r w:rsidRPr="00D94BD7">
              <w:t>09/30/2020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4D25C892" w14:textId="77777777" w:rsidR="00D94BD7" w:rsidRPr="00D94BD7" w:rsidRDefault="00D94BD7">
            <w:r w:rsidRPr="00D94BD7">
              <w:t>Evans, Christina M.</w:t>
            </w:r>
          </w:p>
        </w:tc>
        <w:tc>
          <w:tcPr>
            <w:tcW w:w="0" w:type="auto"/>
            <w:shd w:val="clear" w:color="auto" w:fill="CCCCCC"/>
            <w:hideMark/>
          </w:tcPr>
          <w:p w14:paraId="3D8C5757" w14:textId="77777777" w:rsidR="00D94BD7" w:rsidRPr="00D94BD7" w:rsidRDefault="00D94BD7">
            <w:r w:rsidRPr="00D94BD7">
              <w:t>Delightful Greeters Advanced Club</w:t>
            </w:r>
          </w:p>
        </w:tc>
      </w:tr>
      <w:tr w:rsidR="00D94BD7" w14:paraId="05923354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22919960" w14:textId="77777777" w:rsidR="00D94BD7" w:rsidRPr="00D94BD7" w:rsidRDefault="00D94BD7">
            <w:r w:rsidRPr="00D94BD7">
              <w:t>592584</w:t>
            </w:r>
          </w:p>
        </w:tc>
        <w:tc>
          <w:tcPr>
            <w:tcW w:w="0" w:type="auto"/>
            <w:shd w:val="clear" w:color="auto" w:fill="CCCCCC"/>
            <w:hideMark/>
          </w:tcPr>
          <w:p w14:paraId="46B5B2C5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43980090" w14:textId="77777777" w:rsidR="00D94BD7" w:rsidRPr="00D94BD7" w:rsidRDefault="00D94BD7">
            <w:r w:rsidRPr="00D94BD7">
              <w:t>11</w:t>
            </w:r>
          </w:p>
        </w:tc>
        <w:tc>
          <w:tcPr>
            <w:tcW w:w="0" w:type="auto"/>
            <w:shd w:val="clear" w:color="auto" w:fill="CCCCCC"/>
            <w:hideMark/>
          </w:tcPr>
          <w:p w14:paraId="395A7BB7" w14:textId="77777777" w:rsidR="00D94BD7" w:rsidRPr="00D94BD7" w:rsidRDefault="00DD2AE8">
            <w:hyperlink r:id="rId30" w:history="1">
              <w:r w:rsidR="00D94BD7" w:rsidRPr="00D94BD7">
                <w:rPr>
                  <w:rStyle w:val="Hyperlink"/>
                </w:rPr>
                <w:t>PM3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5F48E86E" w14:textId="77777777" w:rsidR="00D94BD7" w:rsidRPr="00D94BD7" w:rsidRDefault="00D94BD7">
            <w:r w:rsidRPr="00D94BD7">
              <w:t>09/30/2020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0B09B2B5" w14:textId="77777777" w:rsidR="00D94BD7" w:rsidRPr="00D94BD7" w:rsidRDefault="00D94BD7">
            <w:proofErr w:type="spellStart"/>
            <w:r w:rsidRPr="00D94BD7">
              <w:t>Ballun</w:t>
            </w:r>
            <w:proofErr w:type="spellEnd"/>
            <w:r w:rsidRPr="00D94BD7">
              <w:t>, John</w:t>
            </w:r>
          </w:p>
        </w:tc>
        <w:tc>
          <w:tcPr>
            <w:tcW w:w="0" w:type="auto"/>
            <w:shd w:val="clear" w:color="auto" w:fill="CCCCCC"/>
            <w:hideMark/>
          </w:tcPr>
          <w:p w14:paraId="0E198F11" w14:textId="77777777" w:rsidR="00D94BD7" w:rsidRPr="00D94BD7" w:rsidRDefault="00D94BD7">
            <w:r w:rsidRPr="00D94BD7">
              <w:t>Fox River Toastmasters</w:t>
            </w:r>
          </w:p>
        </w:tc>
      </w:tr>
      <w:tr w:rsidR="00D94BD7" w14:paraId="7A0C9BA1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54C7E12D" w14:textId="77777777" w:rsidR="00D94BD7" w:rsidRPr="00D94BD7" w:rsidRDefault="00D94BD7">
            <w:r w:rsidRPr="00D94BD7">
              <w:t>592584</w:t>
            </w:r>
          </w:p>
        </w:tc>
        <w:tc>
          <w:tcPr>
            <w:tcW w:w="0" w:type="auto"/>
            <w:shd w:val="clear" w:color="auto" w:fill="CCCCCC"/>
            <w:hideMark/>
          </w:tcPr>
          <w:p w14:paraId="13165604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5AEE82AF" w14:textId="77777777" w:rsidR="00D94BD7" w:rsidRPr="00D94BD7" w:rsidRDefault="00D94BD7">
            <w:r w:rsidRPr="00D94BD7">
              <w:t>11</w:t>
            </w:r>
          </w:p>
        </w:tc>
        <w:tc>
          <w:tcPr>
            <w:tcW w:w="0" w:type="auto"/>
            <w:shd w:val="clear" w:color="auto" w:fill="CCCCCC"/>
            <w:hideMark/>
          </w:tcPr>
          <w:p w14:paraId="0B186C5D" w14:textId="77777777" w:rsidR="00D94BD7" w:rsidRPr="00D94BD7" w:rsidRDefault="00DD2AE8">
            <w:hyperlink r:id="rId31" w:history="1">
              <w:r w:rsidR="00D94BD7" w:rsidRPr="00D94BD7">
                <w:rPr>
                  <w:rStyle w:val="Hyperlink"/>
                </w:rPr>
                <w:t>PM2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4301D7C5" w14:textId="77777777" w:rsidR="00D94BD7" w:rsidRPr="00D94BD7" w:rsidRDefault="00D94BD7">
            <w:r w:rsidRPr="00D94BD7">
              <w:t>09/29/2020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38BF6BF2" w14:textId="77777777" w:rsidR="00D94BD7" w:rsidRPr="00D94BD7" w:rsidRDefault="00D94BD7">
            <w:r w:rsidRPr="00D94BD7">
              <w:t>Mueller, William Nicholas</w:t>
            </w:r>
          </w:p>
        </w:tc>
        <w:tc>
          <w:tcPr>
            <w:tcW w:w="0" w:type="auto"/>
            <w:shd w:val="clear" w:color="auto" w:fill="CCCCCC"/>
            <w:hideMark/>
          </w:tcPr>
          <w:p w14:paraId="229CF26A" w14:textId="77777777" w:rsidR="00D94BD7" w:rsidRPr="00D94BD7" w:rsidRDefault="00D94BD7">
            <w:r w:rsidRPr="00D94BD7">
              <w:t>Fox River Toastmasters</w:t>
            </w:r>
          </w:p>
        </w:tc>
      </w:tr>
      <w:tr w:rsidR="00D94BD7" w14:paraId="577BDD9C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50BB687F" w14:textId="77777777" w:rsidR="00D94BD7" w:rsidRPr="00D94BD7" w:rsidRDefault="00D94BD7">
            <w:r w:rsidRPr="00D94BD7">
              <w:t>611696</w:t>
            </w:r>
          </w:p>
        </w:tc>
        <w:tc>
          <w:tcPr>
            <w:tcW w:w="0" w:type="auto"/>
            <w:shd w:val="clear" w:color="auto" w:fill="CCCCCC"/>
            <w:hideMark/>
          </w:tcPr>
          <w:p w14:paraId="40A4B777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0A1F1638" w14:textId="77777777" w:rsidR="00D94BD7" w:rsidRPr="00D94BD7" w:rsidRDefault="00D94BD7">
            <w:r w:rsidRPr="00D94BD7">
              <w:t>10</w:t>
            </w:r>
          </w:p>
        </w:tc>
        <w:tc>
          <w:tcPr>
            <w:tcW w:w="0" w:type="auto"/>
            <w:shd w:val="clear" w:color="auto" w:fill="CCCCCC"/>
            <w:hideMark/>
          </w:tcPr>
          <w:p w14:paraId="65A4087B" w14:textId="77777777" w:rsidR="00D94BD7" w:rsidRPr="00D94BD7" w:rsidRDefault="00DD2AE8">
            <w:hyperlink r:id="rId32" w:history="1">
              <w:r w:rsidR="00D94BD7" w:rsidRPr="00D94BD7">
                <w:rPr>
                  <w:rStyle w:val="Hyperlink"/>
                </w:rPr>
                <w:t>PM3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60E641FB" w14:textId="77777777" w:rsidR="00D94BD7" w:rsidRPr="00D94BD7" w:rsidRDefault="00D94BD7">
            <w:r w:rsidRPr="00D94BD7">
              <w:t>09/29/2020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7C7E1837" w14:textId="77777777" w:rsidR="00D94BD7" w:rsidRPr="00D94BD7" w:rsidRDefault="00D94BD7">
            <w:proofErr w:type="spellStart"/>
            <w:r w:rsidRPr="00D94BD7">
              <w:t>Zuzevich</w:t>
            </w:r>
            <w:proofErr w:type="spellEnd"/>
            <w:r w:rsidRPr="00D94BD7">
              <w:t>, Joseph John</w:t>
            </w:r>
          </w:p>
        </w:tc>
        <w:tc>
          <w:tcPr>
            <w:tcW w:w="0" w:type="auto"/>
            <w:shd w:val="clear" w:color="auto" w:fill="CCCCCC"/>
            <w:hideMark/>
          </w:tcPr>
          <w:p w14:paraId="0C73F49D" w14:textId="77777777" w:rsidR="00D94BD7" w:rsidRPr="00D94BD7" w:rsidRDefault="00D94BD7">
            <w:r w:rsidRPr="00D94BD7">
              <w:t>Rock On!</w:t>
            </w:r>
          </w:p>
        </w:tc>
      </w:tr>
      <w:tr w:rsidR="00D94BD7" w14:paraId="67702AE3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45F19AD0" w14:textId="77777777" w:rsidR="00D94BD7" w:rsidRPr="00D94BD7" w:rsidRDefault="00D94BD7">
            <w:r w:rsidRPr="00D94BD7">
              <w:t>3479</w:t>
            </w:r>
          </w:p>
        </w:tc>
        <w:tc>
          <w:tcPr>
            <w:tcW w:w="0" w:type="auto"/>
            <w:shd w:val="clear" w:color="auto" w:fill="CCCCCC"/>
            <w:hideMark/>
          </w:tcPr>
          <w:p w14:paraId="60CD020A" w14:textId="77777777" w:rsidR="00D94BD7" w:rsidRPr="00D94BD7" w:rsidRDefault="00D94BD7">
            <w:r w:rsidRPr="00D94BD7">
              <w:t>E</w:t>
            </w:r>
          </w:p>
        </w:tc>
        <w:tc>
          <w:tcPr>
            <w:tcW w:w="0" w:type="auto"/>
            <w:shd w:val="clear" w:color="auto" w:fill="CCCCCC"/>
            <w:hideMark/>
          </w:tcPr>
          <w:p w14:paraId="33D429BA" w14:textId="77777777" w:rsidR="00D94BD7" w:rsidRPr="00D94BD7" w:rsidRDefault="00D94BD7">
            <w:r w:rsidRPr="00D94BD7">
              <w:t>50</w:t>
            </w:r>
          </w:p>
        </w:tc>
        <w:tc>
          <w:tcPr>
            <w:tcW w:w="0" w:type="auto"/>
            <w:shd w:val="clear" w:color="auto" w:fill="CCCCCC"/>
            <w:hideMark/>
          </w:tcPr>
          <w:p w14:paraId="6D519437" w14:textId="77777777" w:rsidR="00D94BD7" w:rsidRPr="00D94BD7" w:rsidRDefault="00DD2AE8">
            <w:hyperlink r:id="rId33" w:history="1">
              <w:r w:rsidR="00D94BD7" w:rsidRPr="00D94BD7">
                <w:rPr>
                  <w:rStyle w:val="Hyperlink"/>
                </w:rPr>
                <w:t>EH1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6DB00567" w14:textId="77777777" w:rsidR="00D94BD7" w:rsidRPr="00D94BD7" w:rsidRDefault="00D94BD7">
            <w:r w:rsidRPr="00D94BD7">
              <w:t>09/25/2020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14CC3156" w14:textId="77777777" w:rsidR="00D94BD7" w:rsidRPr="00D94BD7" w:rsidRDefault="00D94BD7">
            <w:r w:rsidRPr="00D94BD7">
              <w:t>01020221 - Name unavailable</w:t>
            </w:r>
          </w:p>
        </w:tc>
        <w:tc>
          <w:tcPr>
            <w:tcW w:w="0" w:type="auto"/>
            <w:shd w:val="clear" w:color="auto" w:fill="CCCCCC"/>
            <w:hideMark/>
          </w:tcPr>
          <w:p w14:paraId="788D7FE3" w14:textId="77777777" w:rsidR="00D94BD7" w:rsidRPr="00D94BD7" w:rsidRDefault="00D94BD7">
            <w:r w:rsidRPr="00D94BD7">
              <w:t>Key City Toastmasters Club</w:t>
            </w:r>
          </w:p>
        </w:tc>
      </w:tr>
      <w:tr w:rsidR="00D94BD7" w14:paraId="4A38F21F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552A3761" w14:textId="77777777" w:rsidR="00D94BD7" w:rsidRPr="00D94BD7" w:rsidRDefault="00D94BD7">
            <w:r w:rsidRPr="00D94BD7">
              <w:t>3024</w:t>
            </w:r>
          </w:p>
        </w:tc>
        <w:tc>
          <w:tcPr>
            <w:tcW w:w="0" w:type="auto"/>
            <w:shd w:val="clear" w:color="auto" w:fill="CCCCCC"/>
            <w:hideMark/>
          </w:tcPr>
          <w:p w14:paraId="4F9B7A2D" w14:textId="77777777" w:rsidR="00D94BD7" w:rsidRPr="00D94BD7" w:rsidRDefault="00D94BD7">
            <w:r w:rsidRPr="00D94BD7">
              <w:t>D</w:t>
            </w:r>
          </w:p>
        </w:tc>
        <w:tc>
          <w:tcPr>
            <w:tcW w:w="0" w:type="auto"/>
            <w:shd w:val="clear" w:color="auto" w:fill="CCCCCC"/>
            <w:hideMark/>
          </w:tcPr>
          <w:p w14:paraId="1AAAE671" w14:textId="77777777" w:rsidR="00D94BD7" w:rsidRPr="00D94BD7" w:rsidRDefault="00D94BD7">
            <w:r w:rsidRPr="00D94BD7">
              <w:t>43</w:t>
            </w:r>
          </w:p>
        </w:tc>
        <w:tc>
          <w:tcPr>
            <w:tcW w:w="0" w:type="auto"/>
            <w:shd w:val="clear" w:color="auto" w:fill="CCCCCC"/>
            <w:hideMark/>
          </w:tcPr>
          <w:p w14:paraId="29574B94" w14:textId="77777777" w:rsidR="00D94BD7" w:rsidRPr="00D94BD7" w:rsidRDefault="00DD2AE8">
            <w:hyperlink r:id="rId34" w:history="1">
              <w:r w:rsidR="00D94BD7" w:rsidRPr="00D94BD7">
                <w:rPr>
                  <w:rStyle w:val="Hyperlink"/>
                </w:rPr>
                <w:t>DL4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14FB2E08" w14:textId="77777777" w:rsidR="00D94BD7" w:rsidRPr="00D94BD7" w:rsidRDefault="00D94BD7">
            <w:r w:rsidRPr="00D94BD7">
              <w:t>09/25/2020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0321A467" w14:textId="77777777" w:rsidR="00D94BD7" w:rsidRPr="00D94BD7" w:rsidRDefault="00D94BD7">
            <w:r w:rsidRPr="00D94BD7">
              <w:t>Boyd, Kristen K.</w:t>
            </w:r>
          </w:p>
        </w:tc>
        <w:tc>
          <w:tcPr>
            <w:tcW w:w="0" w:type="auto"/>
            <w:shd w:val="clear" w:color="auto" w:fill="CCCCCC"/>
            <w:hideMark/>
          </w:tcPr>
          <w:p w14:paraId="3CACBF70" w14:textId="77777777" w:rsidR="00D94BD7" w:rsidRPr="00D94BD7" w:rsidRDefault="00D94BD7">
            <w:r w:rsidRPr="00D94BD7">
              <w:t>Delightful Greeters Advanced Club</w:t>
            </w:r>
          </w:p>
        </w:tc>
      </w:tr>
      <w:tr w:rsidR="00D94BD7" w14:paraId="5B500815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05AD7638" w14:textId="77777777" w:rsidR="00D94BD7" w:rsidRPr="00D94BD7" w:rsidRDefault="00D94BD7">
            <w:r w:rsidRPr="00D94BD7">
              <w:t>4339</w:t>
            </w:r>
          </w:p>
        </w:tc>
        <w:tc>
          <w:tcPr>
            <w:tcW w:w="0" w:type="auto"/>
            <w:shd w:val="clear" w:color="auto" w:fill="CCCCCC"/>
            <w:hideMark/>
          </w:tcPr>
          <w:p w14:paraId="6A9CE57C" w14:textId="77777777" w:rsidR="00D94BD7" w:rsidRPr="00D94BD7" w:rsidRDefault="00D94BD7">
            <w:r w:rsidRPr="00D94BD7">
              <w:t>C</w:t>
            </w:r>
          </w:p>
        </w:tc>
        <w:tc>
          <w:tcPr>
            <w:tcW w:w="0" w:type="auto"/>
            <w:shd w:val="clear" w:color="auto" w:fill="CCCCCC"/>
            <w:hideMark/>
          </w:tcPr>
          <w:p w14:paraId="201CA728" w14:textId="77777777" w:rsidR="00D94BD7" w:rsidRPr="00D94BD7" w:rsidRDefault="00D94BD7">
            <w:r w:rsidRPr="00D94BD7">
              <w:t>31</w:t>
            </w:r>
          </w:p>
        </w:tc>
        <w:tc>
          <w:tcPr>
            <w:tcW w:w="0" w:type="auto"/>
            <w:shd w:val="clear" w:color="auto" w:fill="CCCCCC"/>
            <w:hideMark/>
          </w:tcPr>
          <w:p w14:paraId="06456C99" w14:textId="77777777" w:rsidR="00D94BD7" w:rsidRPr="00D94BD7" w:rsidRDefault="00DD2AE8">
            <w:hyperlink r:id="rId35" w:history="1">
              <w:r w:rsidR="00D94BD7" w:rsidRPr="00D94BD7">
                <w:rPr>
                  <w:rStyle w:val="Hyperlink"/>
                </w:rPr>
                <w:t>DL1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3063CC80" w14:textId="77777777" w:rsidR="00D94BD7" w:rsidRPr="00D94BD7" w:rsidRDefault="00D94BD7">
            <w:r w:rsidRPr="00D94BD7">
              <w:t>09/22/2020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7FA916B3" w14:textId="77777777" w:rsidR="00D94BD7" w:rsidRPr="00D94BD7" w:rsidRDefault="00D94BD7">
            <w:r w:rsidRPr="00D94BD7">
              <w:t>Shaik, Reshma Vali</w:t>
            </w:r>
          </w:p>
        </w:tc>
        <w:tc>
          <w:tcPr>
            <w:tcW w:w="0" w:type="auto"/>
            <w:shd w:val="clear" w:color="auto" w:fill="CCCCCC"/>
            <w:hideMark/>
          </w:tcPr>
          <w:p w14:paraId="14D8C6D1" w14:textId="77777777" w:rsidR="00D94BD7" w:rsidRPr="00D94BD7" w:rsidRDefault="00D94BD7">
            <w:r w:rsidRPr="00D94BD7">
              <w:t>Power Communicators Club</w:t>
            </w:r>
          </w:p>
        </w:tc>
      </w:tr>
      <w:tr w:rsidR="00D94BD7" w14:paraId="2CA88067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2852E466" w14:textId="77777777" w:rsidR="00D94BD7" w:rsidRPr="00D94BD7" w:rsidRDefault="00D94BD7">
            <w:r w:rsidRPr="00D94BD7">
              <w:t>6974</w:t>
            </w:r>
          </w:p>
        </w:tc>
        <w:tc>
          <w:tcPr>
            <w:tcW w:w="0" w:type="auto"/>
            <w:shd w:val="clear" w:color="auto" w:fill="CCCCCC"/>
            <w:hideMark/>
          </w:tcPr>
          <w:p w14:paraId="0F10DD92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1510EC94" w14:textId="77777777" w:rsidR="00D94BD7" w:rsidRPr="00D94BD7" w:rsidRDefault="00D94BD7">
            <w:r w:rsidRPr="00D94BD7">
              <w:t>12</w:t>
            </w:r>
          </w:p>
        </w:tc>
        <w:tc>
          <w:tcPr>
            <w:tcW w:w="0" w:type="auto"/>
            <w:shd w:val="clear" w:color="auto" w:fill="CCCCCC"/>
            <w:hideMark/>
          </w:tcPr>
          <w:p w14:paraId="4550A8A1" w14:textId="77777777" w:rsidR="00D94BD7" w:rsidRPr="00D94BD7" w:rsidRDefault="00DD2AE8">
            <w:hyperlink r:id="rId36" w:history="1">
              <w:r w:rsidR="00D94BD7" w:rsidRPr="00D94BD7">
                <w:rPr>
                  <w:rStyle w:val="Hyperlink"/>
                </w:rPr>
                <w:t>PM4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4262118A" w14:textId="77777777" w:rsidR="00D94BD7" w:rsidRPr="00D94BD7" w:rsidRDefault="00D94BD7">
            <w:r w:rsidRPr="00D94BD7">
              <w:t>09/22/2020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4747A7EF" w14:textId="77777777" w:rsidR="00D94BD7" w:rsidRPr="00D94BD7" w:rsidRDefault="00D94BD7">
            <w:proofErr w:type="spellStart"/>
            <w:r w:rsidRPr="00D94BD7">
              <w:t>Grundmeier</w:t>
            </w:r>
            <w:proofErr w:type="spellEnd"/>
            <w:r w:rsidRPr="00D94BD7">
              <w:t>, Margaret M.</w:t>
            </w:r>
          </w:p>
        </w:tc>
        <w:tc>
          <w:tcPr>
            <w:tcW w:w="0" w:type="auto"/>
            <w:shd w:val="clear" w:color="auto" w:fill="CCCCCC"/>
            <w:hideMark/>
          </w:tcPr>
          <w:p w14:paraId="23025CA2" w14:textId="77777777" w:rsidR="00D94BD7" w:rsidRPr="00D94BD7" w:rsidRDefault="00D94BD7">
            <w:r w:rsidRPr="00D94BD7">
              <w:t>Listen, Learn, Lead Club</w:t>
            </w:r>
          </w:p>
        </w:tc>
      </w:tr>
      <w:tr w:rsidR="00D94BD7" w14:paraId="77C660E5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5752C92E" w14:textId="77777777" w:rsidR="00D94BD7" w:rsidRPr="00D94BD7" w:rsidRDefault="00D94BD7">
            <w:r w:rsidRPr="00D94BD7">
              <w:t>1711</w:t>
            </w:r>
          </w:p>
        </w:tc>
        <w:tc>
          <w:tcPr>
            <w:tcW w:w="0" w:type="auto"/>
            <w:shd w:val="clear" w:color="auto" w:fill="CCCCCC"/>
            <w:hideMark/>
          </w:tcPr>
          <w:p w14:paraId="1DFCDAC8" w14:textId="77777777" w:rsidR="00D94BD7" w:rsidRPr="00D94BD7" w:rsidRDefault="00D94BD7">
            <w:r w:rsidRPr="00D94BD7">
              <w:t>D</w:t>
            </w:r>
          </w:p>
        </w:tc>
        <w:tc>
          <w:tcPr>
            <w:tcW w:w="0" w:type="auto"/>
            <w:shd w:val="clear" w:color="auto" w:fill="CCCCCC"/>
            <w:hideMark/>
          </w:tcPr>
          <w:p w14:paraId="0861E1CF" w14:textId="77777777" w:rsidR="00D94BD7" w:rsidRPr="00D94BD7" w:rsidRDefault="00D94BD7">
            <w:r w:rsidRPr="00D94BD7">
              <w:t>43</w:t>
            </w:r>
          </w:p>
        </w:tc>
        <w:tc>
          <w:tcPr>
            <w:tcW w:w="0" w:type="auto"/>
            <w:shd w:val="clear" w:color="auto" w:fill="CCCCCC"/>
            <w:hideMark/>
          </w:tcPr>
          <w:p w14:paraId="2E2069B0" w14:textId="77777777" w:rsidR="00D94BD7" w:rsidRPr="00D94BD7" w:rsidRDefault="00DD2AE8">
            <w:hyperlink r:id="rId37" w:history="1">
              <w:r w:rsidR="00D94BD7" w:rsidRPr="00D94BD7">
                <w:rPr>
                  <w:rStyle w:val="Hyperlink"/>
                </w:rPr>
                <w:t>EC1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2C835437" w14:textId="77777777" w:rsidR="00D94BD7" w:rsidRPr="00D94BD7" w:rsidRDefault="00D94BD7">
            <w:r w:rsidRPr="00D94BD7">
              <w:t>09/21/2020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45427C33" w14:textId="77777777" w:rsidR="00D94BD7" w:rsidRPr="00D94BD7" w:rsidRDefault="00D94BD7">
            <w:proofErr w:type="spellStart"/>
            <w:r w:rsidRPr="00D94BD7">
              <w:t>Schuely</w:t>
            </w:r>
            <w:proofErr w:type="spellEnd"/>
            <w:r w:rsidRPr="00D94BD7">
              <w:t>, Richard A.</w:t>
            </w:r>
          </w:p>
        </w:tc>
        <w:tc>
          <w:tcPr>
            <w:tcW w:w="0" w:type="auto"/>
            <w:shd w:val="clear" w:color="auto" w:fill="CCCCCC"/>
            <w:hideMark/>
          </w:tcPr>
          <w:p w14:paraId="22A38F8A" w14:textId="77777777" w:rsidR="00D94BD7" w:rsidRPr="00D94BD7" w:rsidRDefault="00D94BD7">
            <w:r w:rsidRPr="00D94BD7">
              <w:t>Sunrise Speakers Club</w:t>
            </w:r>
          </w:p>
        </w:tc>
      </w:tr>
      <w:tr w:rsidR="00D94BD7" w14:paraId="7915318E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10802123" w14:textId="77777777" w:rsidR="00D94BD7" w:rsidRPr="00D94BD7" w:rsidRDefault="00D94BD7">
            <w:r w:rsidRPr="00D94BD7">
              <w:t>1351517</w:t>
            </w:r>
          </w:p>
        </w:tc>
        <w:tc>
          <w:tcPr>
            <w:tcW w:w="0" w:type="auto"/>
            <w:shd w:val="clear" w:color="auto" w:fill="CCCCCC"/>
            <w:hideMark/>
          </w:tcPr>
          <w:p w14:paraId="1E83FD94" w14:textId="77777777" w:rsidR="00D94BD7" w:rsidRPr="00D94BD7" w:rsidRDefault="00D94BD7">
            <w:r w:rsidRPr="00D94BD7">
              <w:t>B</w:t>
            </w:r>
          </w:p>
        </w:tc>
        <w:tc>
          <w:tcPr>
            <w:tcW w:w="0" w:type="auto"/>
            <w:shd w:val="clear" w:color="auto" w:fill="CCCCCC"/>
            <w:hideMark/>
          </w:tcPr>
          <w:p w14:paraId="48A3E3A4" w14:textId="77777777" w:rsidR="00D94BD7" w:rsidRPr="00D94BD7" w:rsidRDefault="00D94BD7">
            <w:r w:rsidRPr="00D94BD7">
              <w:t>22</w:t>
            </w:r>
          </w:p>
        </w:tc>
        <w:tc>
          <w:tcPr>
            <w:tcW w:w="0" w:type="auto"/>
            <w:shd w:val="clear" w:color="auto" w:fill="CCCCCC"/>
            <w:hideMark/>
          </w:tcPr>
          <w:p w14:paraId="5260F25A" w14:textId="77777777" w:rsidR="00D94BD7" w:rsidRPr="00D94BD7" w:rsidRDefault="00DD2AE8">
            <w:hyperlink r:id="rId38" w:history="1">
              <w:r w:rsidR="00D94BD7" w:rsidRPr="00D94BD7">
                <w:rPr>
                  <w:rStyle w:val="Hyperlink"/>
                </w:rPr>
                <w:t>MS1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6C3E567C" w14:textId="77777777" w:rsidR="00D94BD7" w:rsidRPr="00D94BD7" w:rsidRDefault="00D94BD7">
            <w:r w:rsidRPr="00D94BD7">
              <w:t>09/20/2020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2E88D38D" w14:textId="77777777" w:rsidR="00D94BD7" w:rsidRPr="00D94BD7" w:rsidRDefault="00D94BD7">
            <w:r w:rsidRPr="00D94BD7">
              <w:t>Kyburz, Daniel J.</w:t>
            </w:r>
          </w:p>
        </w:tc>
        <w:tc>
          <w:tcPr>
            <w:tcW w:w="0" w:type="auto"/>
            <w:shd w:val="clear" w:color="auto" w:fill="CCCCCC"/>
            <w:hideMark/>
          </w:tcPr>
          <w:p w14:paraId="52288F7B" w14:textId="77777777" w:rsidR="00D94BD7" w:rsidRPr="00D94BD7" w:rsidRDefault="00D94BD7">
            <w:r w:rsidRPr="00D94BD7">
              <w:t>The Leadership Train</w:t>
            </w:r>
          </w:p>
        </w:tc>
      </w:tr>
      <w:tr w:rsidR="00D94BD7" w14:paraId="4057B0AF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3D1B068D" w14:textId="77777777" w:rsidR="00D94BD7" w:rsidRPr="00D94BD7" w:rsidRDefault="00D94BD7">
            <w:r w:rsidRPr="00D94BD7">
              <w:t>1351517</w:t>
            </w:r>
          </w:p>
        </w:tc>
        <w:tc>
          <w:tcPr>
            <w:tcW w:w="0" w:type="auto"/>
            <w:shd w:val="clear" w:color="auto" w:fill="CCCCCC"/>
            <w:hideMark/>
          </w:tcPr>
          <w:p w14:paraId="50D733B3" w14:textId="77777777" w:rsidR="00D94BD7" w:rsidRPr="00D94BD7" w:rsidRDefault="00D94BD7">
            <w:r w:rsidRPr="00D94BD7">
              <w:t>B</w:t>
            </w:r>
          </w:p>
        </w:tc>
        <w:tc>
          <w:tcPr>
            <w:tcW w:w="0" w:type="auto"/>
            <w:shd w:val="clear" w:color="auto" w:fill="CCCCCC"/>
            <w:hideMark/>
          </w:tcPr>
          <w:p w14:paraId="6AE74A1E" w14:textId="77777777" w:rsidR="00D94BD7" w:rsidRPr="00D94BD7" w:rsidRDefault="00D94BD7">
            <w:r w:rsidRPr="00D94BD7">
              <w:t>22</w:t>
            </w:r>
          </w:p>
        </w:tc>
        <w:tc>
          <w:tcPr>
            <w:tcW w:w="0" w:type="auto"/>
            <w:shd w:val="clear" w:color="auto" w:fill="CCCCCC"/>
            <w:hideMark/>
          </w:tcPr>
          <w:p w14:paraId="461356E9" w14:textId="77777777" w:rsidR="00D94BD7" w:rsidRPr="00D94BD7" w:rsidRDefault="00DD2AE8">
            <w:hyperlink r:id="rId39" w:history="1">
              <w:r w:rsidR="00D94BD7" w:rsidRPr="00D94BD7">
                <w:rPr>
                  <w:rStyle w:val="Hyperlink"/>
                </w:rPr>
                <w:t>EC2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6EFA05C7" w14:textId="77777777" w:rsidR="00D94BD7" w:rsidRPr="00D94BD7" w:rsidRDefault="00D94BD7">
            <w:r w:rsidRPr="00D94BD7">
              <w:t>09/20/2020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08BC9B08" w14:textId="77777777" w:rsidR="00D94BD7" w:rsidRPr="00D94BD7" w:rsidRDefault="00D94BD7">
            <w:r w:rsidRPr="00D94BD7">
              <w:t>Nielsen, Kelly J.</w:t>
            </w:r>
          </w:p>
        </w:tc>
        <w:tc>
          <w:tcPr>
            <w:tcW w:w="0" w:type="auto"/>
            <w:shd w:val="clear" w:color="auto" w:fill="CCCCCC"/>
            <w:hideMark/>
          </w:tcPr>
          <w:p w14:paraId="46943F92" w14:textId="77777777" w:rsidR="00D94BD7" w:rsidRPr="00D94BD7" w:rsidRDefault="00D94BD7">
            <w:r w:rsidRPr="00D94BD7">
              <w:t>The Leadership Train</w:t>
            </w:r>
          </w:p>
        </w:tc>
      </w:tr>
      <w:tr w:rsidR="00D94BD7" w14:paraId="5E41D696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7F2211F2" w14:textId="77777777" w:rsidR="00D94BD7" w:rsidRPr="00D94BD7" w:rsidRDefault="00D94BD7">
            <w:r w:rsidRPr="00D94BD7">
              <w:lastRenderedPageBreak/>
              <w:t>1351517</w:t>
            </w:r>
          </w:p>
        </w:tc>
        <w:tc>
          <w:tcPr>
            <w:tcW w:w="0" w:type="auto"/>
            <w:shd w:val="clear" w:color="auto" w:fill="CCCCCC"/>
            <w:hideMark/>
          </w:tcPr>
          <w:p w14:paraId="59177217" w14:textId="77777777" w:rsidR="00D94BD7" w:rsidRPr="00D94BD7" w:rsidRDefault="00D94BD7">
            <w:r w:rsidRPr="00D94BD7">
              <w:t>B</w:t>
            </w:r>
          </w:p>
        </w:tc>
        <w:tc>
          <w:tcPr>
            <w:tcW w:w="0" w:type="auto"/>
            <w:shd w:val="clear" w:color="auto" w:fill="CCCCCC"/>
            <w:hideMark/>
          </w:tcPr>
          <w:p w14:paraId="7380BBE3" w14:textId="77777777" w:rsidR="00D94BD7" w:rsidRPr="00D94BD7" w:rsidRDefault="00D94BD7">
            <w:r w:rsidRPr="00D94BD7">
              <w:t>22</w:t>
            </w:r>
          </w:p>
        </w:tc>
        <w:tc>
          <w:tcPr>
            <w:tcW w:w="0" w:type="auto"/>
            <w:shd w:val="clear" w:color="auto" w:fill="CCCCCC"/>
            <w:hideMark/>
          </w:tcPr>
          <w:p w14:paraId="2CB4E402" w14:textId="77777777" w:rsidR="00D94BD7" w:rsidRPr="00D94BD7" w:rsidRDefault="00DD2AE8">
            <w:hyperlink r:id="rId40" w:history="1">
              <w:r w:rsidR="00D94BD7" w:rsidRPr="00D94BD7">
                <w:rPr>
                  <w:rStyle w:val="Hyperlink"/>
                </w:rPr>
                <w:t>EC1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329BF3F9" w14:textId="77777777" w:rsidR="00D94BD7" w:rsidRPr="00D94BD7" w:rsidRDefault="00D94BD7">
            <w:r w:rsidRPr="00D94BD7">
              <w:t>09/20/2020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23EB69BB" w14:textId="77777777" w:rsidR="00D94BD7" w:rsidRPr="00D94BD7" w:rsidRDefault="00D94BD7">
            <w:r w:rsidRPr="00D94BD7">
              <w:t>Nielsen, Kelly J.</w:t>
            </w:r>
          </w:p>
        </w:tc>
        <w:tc>
          <w:tcPr>
            <w:tcW w:w="0" w:type="auto"/>
            <w:shd w:val="clear" w:color="auto" w:fill="CCCCCC"/>
            <w:hideMark/>
          </w:tcPr>
          <w:p w14:paraId="1943EF59" w14:textId="77777777" w:rsidR="00D94BD7" w:rsidRPr="00D94BD7" w:rsidRDefault="00D94BD7">
            <w:r w:rsidRPr="00D94BD7">
              <w:t>The Leadership Train</w:t>
            </w:r>
          </w:p>
        </w:tc>
      </w:tr>
      <w:tr w:rsidR="00D94BD7" w14:paraId="2FD9F052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1ED22D9C" w14:textId="77777777" w:rsidR="00D94BD7" w:rsidRPr="00D94BD7" w:rsidRDefault="00D94BD7">
            <w:r w:rsidRPr="00D94BD7">
              <w:t>7582</w:t>
            </w:r>
          </w:p>
        </w:tc>
        <w:tc>
          <w:tcPr>
            <w:tcW w:w="0" w:type="auto"/>
            <w:shd w:val="clear" w:color="auto" w:fill="CCCCCC"/>
            <w:hideMark/>
          </w:tcPr>
          <w:p w14:paraId="002C697B" w14:textId="77777777" w:rsidR="00D94BD7" w:rsidRPr="00D94BD7" w:rsidRDefault="00D94BD7">
            <w:r w:rsidRPr="00D94BD7">
              <w:t>E</w:t>
            </w:r>
          </w:p>
        </w:tc>
        <w:tc>
          <w:tcPr>
            <w:tcW w:w="0" w:type="auto"/>
            <w:shd w:val="clear" w:color="auto" w:fill="CCCCCC"/>
            <w:hideMark/>
          </w:tcPr>
          <w:p w14:paraId="42D742D0" w14:textId="77777777" w:rsidR="00D94BD7" w:rsidRPr="00D94BD7" w:rsidRDefault="00D94BD7">
            <w:r w:rsidRPr="00D94BD7">
              <w:t>50</w:t>
            </w:r>
          </w:p>
        </w:tc>
        <w:tc>
          <w:tcPr>
            <w:tcW w:w="0" w:type="auto"/>
            <w:shd w:val="clear" w:color="auto" w:fill="CCCCCC"/>
            <w:hideMark/>
          </w:tcPr>
          <w:p w14:paraId="572B0911" w14:textId="77777777" w:rsidR="00D94BD7" w:rsidRPr="00D94BD7" w:rsidRDefault="00DD2AE8">
            <w:hyperlink r:id="rId41" w:history="1">
              <w:r w:rsidR="00D94BD7" w:rsidRPr="00D94BD7">
                <w:rPr>
                  <w:rStyle w:val="Hyperlink"/>
                </w:rPr>
                <w:t>IP1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2907C1CB" w14:textId="77777777" w:rsidR="00D94BD7" w:rsidRPr="00D94BD7" w:rsidRDefault="00D94BD7">
            <w:r w:rsidRPr="00D94BD7">
              <w:t>09/18/2020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29A262D0" w14:textId="77777777" w:rsidR="00D94BD7" w:rsidRPr="00D94BD7" w:rsidRDefault="00D94BD7">
            <w:r w:rsidRPr="00D94BD7">
              <w:t>02325930 - Name unavailable</w:t>
            </w:r>
          </w:p>
        </w:tc>
        <w:tc>
          <w:tcPr>
            <w:tcW w:w="0" w:type="auto"/>
            <w:shd w:val="clear" w:color="auto" w:fill="CCCCCC"/>
            <w:hideMark/>
          </w:tcPr>
          <w:p w14:paraId="55B585C6" w14:textId="77777777" w:rsidR="00D94BD7" w:rsidRPr="00D94BD7" w:rsidRDefault="00D94BD7">
            <w:r w:rsidRPr="00D94BD7">
              <w:t>Iroquois Early Risers Club</w:t>
            </w:r>
          </w:p>
        </w:tc>
      </w:tr>
      <w:tr w:rsidR="00D94BD7" w14:paraId="4C7C2761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56E54923" w14:textId="77777777" w:rsidR="00D94BD7" w:rsidRPr="00D94BD7" w:rsidRDefault="00D94BD7">
            <w:r w:rsidRPr="00D94BD7">
              <w:t>3479</w:t>
            </w:r>
          </w:p>
        </w:tc>
        <w:tc>
          <w:tcPr>
            <w:tcW w:w="0" w:type="auto"/>
            <w:shd w:val="clear" w:color="auto" w:fill="CCCCCC"/>
            <w:hideMark/>
          </w:tcPr>
          <w:p w14:paraId="3533AB44" w14:textId="77777777" w:rsidR="00D94BD7" w:rsidRPr="00D94BD7" w:rsidRDefault="00D94BD7">
            <w:r w:rsidRPr="00D94BD7">
              <w:t>E</w:t>
            </w:r>
          </w:p>
        </w:tc>
        <w:tc>
          <w:tcPr>
            <w:tcW w:w="0" w:type="auto"/>
            <w:shd w:val="clear" w:color="auto" w:fill="CCCCCC"/>
            <w:hideMark/>
          </w:tcPr>
          <w:p w14:paraId="1A3E2A98" w14:textId="77777777" w:rsidR="00D94BD7" w:rsidRPr="00D94BD7" w:rsidRDefault="00D94BD7">
            <w:r w:rsidRPr="00D94BD7">
              <w:t>50</w:t>
            </w:r>
          </w:p>
        </w:tc>
        <w:tc>
          <w:tcPr>
            <w:tcW w:w="0" w:type="auto"/>
            <w:shd w:val="clear" w:color="auto" w:fill="CCCCCC"/>
            <w:hideMark/>
          </w:tcPr>
          <w:p w14:paraId="5DF4C95B" w14:textId="77777777" w:rsidR="00D94BD7" w:rsidRPr="00D94BD7" w:rsidRDefault="00DD2AE8">
            <w:hyperlink r:id="rId42" w:history="1">
              <w:r w:rsidR="00D94BD7" w:rsidRPr="00D94BD7">
                <w:rPr>
                  <w:rStyle w:val="Hyperlink"/>
                </w:rPr>
                <w:t>DL3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12DD947C" w14:textId="77777777" w:rsidR="00D94BD7" w:rsidRPr="00D94BD7" w:rsidRDefault="00D94BD7">
            <w:r w:rsidRPr="00D94BD7">
              <w:t>09/18/2020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59960627" w14:textId="77777777" w:rsidR="00D94BD7" w:rsidRPr="00D94BD7" w:rsidRDefault="00D94BD7">
            <w:r w:rsidRPr="00D94BD7">
              <w:t>00493269 - Name unavailable</w:t>
            </w:r>
          </w:p>
        </w:tc>
        <w:tc>
          <w:tcPr>
            <w:tcW w:w="0" w:type="auto"/>
            <w:shd w:val="clear" w:color="auto" w:fill="CCCCCC"/>
            <w:hideMark/>
          </w:tcPr>
          <w:p w14:paraId="6B76ED58" w14:textId="77777777" w:rsidR="00D94BD7" w:rsidRPr="00D94BD7" w:rsidRDefault="00D94BD7">
            <w:r w:rsidRPr="00D94BD7">
              <w:t>Key City Toastmasters Club</w:t>
            </w:r>
          </w:p>
        </w:tc>
      </w:tr>
      <w:tr w:rsidR="00D94BD7" w14:paraId="3E951247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51FF88FB" w14:textId="77777777" w:rsidR="00D94BD7" w:rsidRPr="00D94BD7" w:rsidRDefault="00D94BD7">
            <w:r w:rsidRPr="00D94BD7">
              <w:t>1977</w:t>
            </w:r>
          </w:p>
        </w:tc>
        <w:tc>
          <w:tcPr>
            <w:tcW w:w="0" w:type="auto"/>
            <w:shd w:val="clear" w:color="auto" w:fill="CCCCCC"/>
            <w:hideMark/>
          </w:tcPr>
          <w:p w14:paraId="5336EFBB" w14:textId="77777777" w:rsidR="00D94BD7" w:rsidRPr="00D94BD7" w:rsidRDefault="00D94BD7">
            <w:r w:rsidRPr="00D94BD7">
              <w:t>A</w:t>
            </w:r>
          </w:p>
        </w:tc>
        <w:tc>
          <w:tcPr>
            <w:tcW w:w="0" w:type="auto"/>
            <w:shd w:val="clear" w:color="auto" w:fill="CCCCCC"/>
            <w:hideMark/>
          </w:tcPr>
          <w:p w14:paraId="7D97BE02" w14:textId="77777777" w:rsidR="00D94BD7" w:rsidRPr="00D94BD7" w:rsidRDefault="00D94BD7">
            <w:r w:rsidRPr="00D94BD7">
              <w:t>10</w:t>
            </w:r>
          </w:p>
        </w:tc>
        <w:tc>
          <w:tcPr>
            <w:tcW w:w="0" w:type="auto"/>
            <w:shd w:val="clear" w:color="auto" w:fill="CCCCCC"/>
            <w:hideMark/>
          </w:tcPr>
          <w:p w14:paraId="41615434" w14:textId="77777777" w:rsidR="00D94BD7" w:rsidRPr="00D94BD7" w:rsidRDefault="00DD2AE8">
            <w:hyperlink r:id="rId43" w:history="1">
              <w:r w:rsidR="00D94BD7" w:rsidRPr="00D94BD7">
                <w:rPr>
                  <w:rStyle w:val="Hyperlink"/>
                </w:rPr>
                <w:t>IP4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4DE823EF" w14:textId="77777777" w:rsidR="00D94BD7" w:rsidRPr="00D94BD7" w:rsidRDefault="00D94BD7">
            <w:r w:rsidRPr="00D94BD7">
              <w:t>09/17/2020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5DB767E1" w14:textId="77777777" w:rsidR="00D94BD7" w:rsidRPr="00D94BD7" w:rsidRDefault="00D94BD7">
            <w:r w:rsidRPr="00D94BD7">
              <w:t>Scanlan, Rachel</w:t>
            </w:r>
          </w:p>
        </w:tc>
        <w:tc>
          <w:tcPr>
            <w:tcW w:w="0" w:type="auto"/>
            <w:shd w:val="clear" w:color="auto" w:fill="CCCCCC"/>
            <w:hideMark/>
          </w:tcPr>
          <w:p w14:paraId="60191DB2" w14:textId="77777777" w:rsidR="00D94BD7" w:rsidRPr="00D94BD7" w:rsidRDefault="00D94BD7">
            <w:r w:rsidRPr="00D94BD7">
              <w:t>Blue Blazers</w:t>
            </w:r>
          </w:p>
        </w:tc>
      </w:tr>
      <w:tr w:rsidR="00D94BD7" w14:paraId="163782C7" w14:textId="77777777" w:rsidTr="00D94BD7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14:paraId="77EAF4BF" w14:textId="77777777" w:rsidR="00D94BD7" w:rsidRPr="00D94BD7" w:rsidRDefault="00D94BD7">
            <w:r w:rsidRPr="00D94BD7">
              <w:t>7936</w:t>
            </w:r>
          </w:p>
        </w:tc>
        <w:tc>
          <w:tcPr>
            <w:tcW w:w="0" w:type="auto"/>
            <w:shd w:val="clear" w:color="auto" w:fill="CCCCCC"/>
            <w:hideMark/>
          </w:tcPr>
          <w:p w14:paraId="0BBC441E" w14:textId="77777777" w:rsidR="00D94BD7" w:rsidRPr="00D94BD7" w:rsidRDefault="00D94BD7">
            <w:r w:rsidRPr="00D94BD7">
              <w:t>E</w:t>
            </w:r>
          </w:p>
        </w:tc>
        <w:tc>
          <w:tcPr>
            <w:tcW w:w="0" w:type="auto"/>
            <w:shd w:val="clear" w:color="auto" w:fill="CCCCCC"/>
            <w:hideMark/>
          </w:tcPr>
          <w:p w14:paraId="508DE8C5" w14:textId="77777777" w:rsidR="00D94BD7" w:rsidRPr="00D94BD7" w:rsidRDefault="00D94BD7">
            <w:r w:rsidRPr="00D94BD7">
              <w:t>52</w:t>
            </w:r>
          </w:p>
        </w:tc>
        <w:tc>
          <w:tcPr>
            <w:tcW w:w="0" w:type="auto"/>
            <w:shd w:val="clear" w:color="auto" w:fill="CCCCCC"/>
            <w:hideMark/>
          </w:tcPr>
          <w:p w14:paraId="6F27BE68" w14:textId="77777777" w:rsidR="00D94BD7" w:rsidRPr="00D94BD7" w:rsidRDefault="00DD2AE8">
            <w:hyperlink r:id="rId44" w:history="1">
              <w:r w:rsidR="00D94BD7" w:rsidRPr="00D94BD7">
                <w:rPr>
                  <w:rStyle w:val="Hyperlink"/>
                </w:rPr>
                <w:t>PM1</w:t>
              </w:r>
            </w:hyperlink>
          </w:p>
        </w:tc>
        <w:tc>
          <w:tcPr>
            <w:tcW w:w="0" w:type="auto"/>
            <w:shd w:val="clear" w:color="auto" w:fill="CCCCCC"/>
            <w:hideMark/>
          </w:tcPr>
          <w:p w14:paraId="62C08AC0" w14:textId="77777777" w:rsidR="00D94BD7" w:rsidRPr="00D94BD7" w:rsidRDefault="00D94BD7">
            <w:r w:rsidRPr="00D94BD7">
              <w:t>09/17/2020</w:t>
            </w:r>
          </w:p>
        </w:tc>
        <w:tc>
          <w:tcPr>
            <w:tcW w:w="0" w:type="auto"/>
            <w:shd w:val="clear" w:color="auto" w:fill="CCCCCC"/>
            <w:hideMark/>
          </w:tcPr>
          <w:p w14:paraId="0F97C20B" w14:textId="77777777" w:rsidR="00D94BD7" w:rsidRPr="00D94BD7" w:rsidRDefault="00D94BD7">
            <w:r w:rsidRPr="00D94BD7">
              <w:t>Lee, Yoon</w:t>
            </w:r>
          </w:p>
        </w:tc>
        <w:tc>
          <w:tcPr>
            <w:tcW w:w="0" w:type="auto"/>
            <w:shd w:val="clear" w:color="auto" w:fill="CCCCCC"/>
            <w:hideMark/>
          </w:tcPr>
          <w:p w14:paraId="4BFBCEC0" w14:textId="77777777" w:rsidR="00D94BD7" w:rsidRPr="00D94BD7" w:rsidRDefault="00D94BD7">
            <w:r w:rsidRPr="00D94BD7">
              <w:t>Fireside Toastmasters Club</w:t>
            </w:r>
          </w:p>
        </w:tc>
      </w:tr>
    </w:tbl>
    <w:p w14:paraId="6AA0DCC4" w14:textId="77777777" w:rsidR="00D94BD7" w:rsidRDefault="00D94BD7" w:rsidP="001853F6">
      <w:pPr>
        <w:rPr>
          <w:rFonts w:ascii="Verdana" w:hAnsi="Verdana" w:cstheme="minorHAnsi"/>
        </w:rPr>
      </w:pPr>
    </w:p>
    <w:p w14:paraId="38422831" w14:textId="77777777"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Respectfully submitted,</w:t>
      </w:r>
    </w:p>
    <w:p w14:paraId="5D0CA33C" w14:textId="77777777" w:rsidR="00381401" w:rsidRDefault="00381401" w:rsidP="001853F6">
      <w:pPr>
        <w:rPr>
          <w:rFonts w:ascii="Verdana" w:hAnsi="Verdana" w:cstheme="minorHAnsi"/>
        </w:rPr>
      </w:pPr>
    </w:p>
    <w:p w14:paraId="48DF20EB" w14:textId="77777777"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Maryann Reichelt, DTM</w:t>
      </w:r>
    </w:p>
    <w:p w14:paraId="32FEB555" w14:textId="77777777"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District 54 Program Quality Director 2020-2021</w:t>
      </w:r>
    </w:p>
    <w:p w14:paraId="707F4F2C" w14:textId="77777777"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630 830-9422</w:t>
      </w:r>
    </w:p>
    <w:p w14:paraId="5F0D4E42" w14:textId="77777777" w:rsidR="00381401" w:rsidRDefault="00381401" w:rsidP="001853F6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630 347-4052 (mobile)</w:t>
      </w:r>
    </w:p>
    <w:p w14:paraId="1C801CCF" w14:textId="77777777" w:rsidR="00466CA9" w:rsidRPr="00466CA9" w:rsidRDefault="00466CA9" w:rsidP="00466CA9">
      <w:pPr>
        <w:rPr>
          <w:rFonts w:ascii="Arial" w:eastAsia="Times New Roman" w:hAnsi="Arial"/>
          <w:sz w:val="22"/>
          <w:szCs w:val="22"/>
        </w:rPr>
      </w:pPr>
    </w:p>
    <w:p w14:paraId="79DDFB13" w14:textId="77777777" w:rsidR="00466CA9" w:rsidRPr="00466CA9" w:rsidRDefault="00466CA9" w:rsidP="00466CA9">
      <w:pPr>
        <w:tabs>
          <w:tab w:val="left" w:pos="1736"/>
        </w:tabs>
        <w:rPr>
          <w:rFonts w:ascii="Arial" w:eastAsia="Times New Roman" w:hAnsi="Arial"/>
          <w:sz w:val="22"/>
          <w:szCs w:val="22"/>
        </w:rPr>
      </w:pPr>
    </w:p>
    <w:p w14:paraId="53F60BDA" w14:textId="77777777" w:rsidR="0054748F" w:rsidRPr="00466CA9" w:rsidRDefault="0054748F">
      <w:pPr>
        <w:tabs>
          <w:tab w:val="left" w:pos="1736"/>
        </w:tabs>
        <w:rPr>
          <w:rFonts w:ascii="Arial" w:eastAsia="Times New Roman" w:hAnsi="Arial"/>
          <w:sz w:val="22"/>
          <w:szCs w:val="22"/>
        </w:rPr>
      </w:pPr>
    </w:p>
    <w:sectPr w:rsidR="0054748F" w:rsidRPr="00466CA9" w:rsidSect="00837785">
      <w:headerReference w:type="even" r:id="rId45"/>
      <w:headerReference w:type="default" r:id="rId46"/>
      <w:headerReference w:type="first" r:id="rId47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949B2" w14:textId="77777777" w:rsidR="00E80266" w:rsidRDefault="00E80266">
      <w:r>
        <w:separator/>
      </w:r>
    </w:p>
  </w:endnote>
  <w:endnote w:type="continuationSeparator" w:id="0">
    <w:p w14:paraId="6CB4AF5D" w14:textId="77777777" w:rsidR="00E80266" w:rsidRDefault="00E80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17F17" w14:textId="77777777" w:rsidR="00E80266" w:rsidRDefault="00E80266">
      <w:r>
        <w:separator/>
      </w:r>
    </w:p>
  </w:footnote>
  <w:footnote w:type="continuationSeparator" w:id="0">
    <w:p w14:paraId="35BF9028" w14:textId="77777777" w:rsidR="00E80266" w:rsidRDefault="00E80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66DC9" w14:textId="77777777" w:rsidR="0054748F" w:rsidRDefault="00DD2AE8">
    <w:pPr>
      <w:pStyle w:val="Header"/>
    </w:pPr>
    <w:r>
      <w:rPr>
        <w:noProof/>
      </w:rPr>
      <w:pict w14:anchorId="6521B6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2049" type="#_x0000_t75" alt="/Volumes/GraphicsServer2019/Letterhead/Marketing/643N-LetterheadNavy/Assets/HeaderNavyLettersizefull.jpg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AE46F" w14:textId="77777777" w:rsidR="0054748F" w:rsidRDefault="0054748F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86F34" w14:textId="77777777" w:rsidR="0054748F" w:rsidRDefault="0054748F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57C1AE" wp14:editId="16AE136B">
          <wp:simplePos x="0" y="0"/>
          <wp:positionH relativeFrom="page">
            <wp:posOffset>-173616</wp:posOffset>
          </wp:positionH>
          <wp:positionV relativeFrom="paragraph">
            <wp:posOffset>-137334</wp:posOffset>
          </wp:positionV>
          <wp:extent cx="7764540" cy="10047890"/>
          <wp:effectExtent l="0" t="0" r="8255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Nav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4540" cy="1004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439BE"/>
    <w:multiLevelType w:val="hybridMultilevel"/>
    <w:tmpl w:val="3A785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D447A14">
      <w:numFmt w:val="bullet"/>
      <w:lvlText w:val="•"/>
      <w:lvlJc w:val="left"/>
      <w:pPr>
        <w:ind w:left="2520" w:hanging="720"/>
      </w:pPr>
      <w:rPr>
        <w:rFonts w:ascii="Arial Narrow" w:eastAsia="Times New Roman" w:hAnsi="Arial Narrow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46DA6"/>
    <w:multiLevelType w:val="hybridMultilevel"/>
    <w:tmpl w:val="8D2E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96"/>
    <w:rsid w:val="00004226"/>
    <w:rsid w:val="000D3A84"/>
    <w:rsid w:val="000D5BCD"/>
    <w:rsid w:val="000E20C3"/>
    <w:rsid w:val="00146CE9"/>
    <w:rsid w:val="001649C0"/>
    <w:rsid w:val="001853F6"/>
    <w:rsid w:val="001A12F4"/>
    <w:rsid w:val="002067F6"/>
    <w:rsid w:val="0023536C"/>
    <w:rsid w:val="00237A71"/>
    <w:rsid w:val="0024134D"/>
    <w:rsid w:val="002D14C1"/>
    <w:rsid w:val="00334907"/>
    <w:rsid w:val="00381401"/>
    <w:rsid w:val="003A4BBD"/>
    <w:rsid w:val="003C7CD0"/>
    <w:rsid w:val="003E573B"/>
    <w:rsid w:val="003F0443"/>
    <w:rsid w:val="0041366B"/>
    <w:rsid w:val="00466CA9"/>
    <w:rsid w:val="004871B9"/>
    <w:rsid w:val="00497F54"/>
    <w:rsid w:val="004A1AB9"/>
    <w:rsid w:val="004A7513"/>
    <w:rsid w:val="00531886"/>
    <w:rsid w:val="0054748F"/>
    <w:rsid w:val="0054769A"/>
    <w:rsid w:val="00552EC1"/>
    <w:rsid w:val="005C0371"/>
    <w:rsid w:val="006308D0"/>
    <w:rsid w:val="0068321C"/>
    <w:rsid w:val="0069114B"/>
    <w:rsid w:val="006A034A"/>
    <w:rsid w:val="006A3291"/>
    <w:rsid w:val="006C313A"/>
    <w:rsid w:val="007767DC"/>
    <w:rsid w:val="007A41D5"/>
    <w:rsid w:val="007D79F5"/>
    <w:rsid w:val="00805AAC"/>
    <w:rsid w:val="00826F0E"/>
    <w:rsid w:val="00837785"/>
    <w:rsid w:val="008435D2"/>
    <w:rsid w:val="00874F3C"/>
    <w:rsid w:val="00886589"/>
    <w:rsid w:val="0088713D"/>
    <w:rsid w:val="00965F74"/>
    <w:rsid w:val="00970EC5"/>
    <w:rsid w:val="00A60460"/>
    <w:rsid w:val="00A7274A"/>
    <w:rsid w:val="00AB452A"/>
    <w:rsid w:val="00AD647F"/>
    <w:rsid w:val="00AF07EB"/>
    <w:rsid w:val="00B23864"/>
    <w:rsid w:val="00BB28E7"/>
    <w:rsid w:val="00BE3F07"/>
    <w:rsid w:val="00BE4198"/>
    <w:rsid w:val="00C01687"/>
    <w:rsid w:val="00C120CF"/>
    <w:rsid w:val="00C31569"/>
    <w:rsid w:val="00C66BB1"/>
    <w:rsid w:val="00C86868"/>
    <w:rsid w:val="00CC4255"/>
    <w:rsid w:val="00D36713"/>
    <w:rsid w:val="00D62DB0"/>
    <w:rsid w:val="00D813B6"/>
    <w:rsid w:val="00D94BD7"/>
    <w:rsid w:val="00DA6A83"/>
    <w:rsid w:val="00DC0C20"/>
    <w:rsid w:val="00DC1294"/>
    <w:rsid w:val="00DD2AE8"/>
    <w:rsid w:val="00E00EEE"/>
    <w:rsid w:val="00E80266"/>
    <w:rsid w:val="00E860AD"/>
    <w:rsid w:val="00EA2C17"/>
    <w:rsid w:val="00EA3708"/>
    <w:rsid w:val="00EB1D96"/>
    <w:rsid w:val="00F233D4"/>
    <w:rsid w:val="00F3736E"/>
    <w:rsid w:val="00FA59E0"/>
    <w:rsid w:val="00FC2F0E"/>
    <w:rsid w:val="00FC4BD2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FABE6A"/>
  <w14:defaultImageDpi w14:val="300"/>
  <w15:chartTrackingRefBased/>
  <w15:docId w15:val="{A2890404-C051-4F52-AB5B-BF41FB01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rsid w:val="00237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0">
    <w:name w:val="CM10"/>
    <w:basedOn w:val="Normal"/>
    <w:rsid w:val="00FC2F0E"/>
    <w:pPr>
      <w:suppressAutoHyphens/>
      <w:spacing w:before="120" w:after="233"/>
    </w:pPr>
    <w:rPr>
      <w:rFonts w:ascii="Times New Roman" w:eastAsia="Times New Roman" w:hAnsi="Times New Roman"/>
      <w:color w:val="00000A"/>
      <w:kern w:val="1"/>
      <w:lang w:eastAsia="ar-SA"/>
    </w:rPr>
  </w:style>
  <w:style w:type="paragraph" w:styleId="List">
    <w:name w:val="List"/>
    <w:basedOn w:val="BodyText"/>
    <w:rsid w:val="00FC2F0E"/>
    <w:pPr>
      <w:suppressAutoHyphens/>
      <w:spacing w:after="0"/>
    </w:pPr>
    <w:rPr>
      <w:rFonts w:ascii="Calibri Light" w:eastAsia="Times New Roman" w:hAnsi="Calibri Light" w:cs="Mangal"/>
      <w:color w:val="000000"/>
      <w:kern w:val="1"/>
      <w:sz w:val="22"/>
      <w:szCs w:val="22"/>
      <w:lang w:eastAsia="ar-SA"/>
    </w:rPr>
  </w:style>
  <w:style w:type="paragraph" w:styleId="BodyText">
    <w:name w:val="Body Text"/>
    <w:basedOn w:val="Normal"/>
    <w:link w:val="BodyTextChar"/>
    <w:rsid w:val="00FC2F0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C2F0E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54748F"/>
    <w:rPr>
      <w:b/>
      <w:bCs/>
    </w:rPr>
  </w:style>
  <w:style w:type="paragraph" w:styleId="NoSpacing">
    <w:name w:val="No Spacing"/>
    <w:uiPriority w:val="1"/>
    <w:qFormat/>
    <w:rsid w:val="00A604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6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56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ports.toastmasters.org/reports/dprReports.cfm?r=3&amp;d=54&amp;s=Award&amp;sortOrder=0" TargetMode="External"/><Relationship Id="rId18" Type="http://schemas.openxmlformats.org/officeDocument/2006/relationships/hyperlink" Target="javascript:showAwardInfo('LD5',%20'Leadership%20Development%20Level%205')" TargetMode="External"/><Relationship Id="rId26" Type="http://schemas.openxmlformats.org/officeDocument/2006/relationships/hyperlink" Target="javascript:showAwardInfo('VC1',%20'Visionary%20Communication%20Level%201')" TargetMode="External"/><Relationship Id="rId39" Type="http://schemas.openxmlformats.org/officeDocument/2006/relationships/hyperlink" Target="javascript:showAwardInfo('EC2',%20'Effective%20Coaching%20Level%202')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showAwardInfo('DL2',%20'Dynamic%20Leadership%20Level%202')" TargetMode="External"/><Relationship Id="rId34" Type="http://schemas.openxmlformats.org/officeDocument/2006/relationships/hyperlink" Target="javascript:showAwardInfo('DL4',%20'Dynamic%20Leadership%20Level%204')" TargetMode="External"/><Relationship Id="rId42" Type="http://schemas.openxmlformats.org/officeDocument/2006/relationships/hyperlink" Target="javascript:showAwardInfo('DL3',%20'Dynamic%20Leadership%20Level%203')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reports.toastmasters.org/reports/dprReports.cfm?r=3&amp;d=54&amp;s=Area&amp;sortOrder=0" TargetMode="External"/><Relationship Id="rId17" Type="http://schemas.openxmlformats.org/officeDocument/2006/relationships/hyperlink" Target="javascript:showAwardInfo('PM1',%20'Presentation%20Mastery%20Level%201')" TargetMode="External"/><Relationship Id="rId25" Type="http://schemas.openxmlformats.org/officeDocument/2006/relationships/hyperlink" Target="javascript:showAwardInfo('VC2',%20'Visionary%20Communication%20Level%202')" TargetMode="External"/><Relationship Id="rId33" Type="http://schemas.openxmlformats.org/officeDocument/2006/relationships/hyperlink" Target="javascript:showAwardInfo('EH1',%20'Engaging%20Humor%20Level%201')" TargetMode="External"/><Relationship Id="rId38" Type="http://schemas.openxmlformats.org/officeDocument/2006/relationships/hyperlink" Target="javascript:showAwardInfo('MS1',%20'Motivational%20Strategies%20Level%201')" TargetMode="External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reports.toastmasters.org/reports/dprReports.cfm?r=3&amp;d=54&amp;s=Name&amp;sortOrder=0" TargetMode="External"/><Relationship Id="rId20" Type="http://schemas.openxmlformats.org/officeDocument/2006/relationships/hyperlink" Target="javascript:showAwardInfo('VC5',%20'Visionary%20Communication%20Level%205')" TargetMode="External"/><Relationship Id="rId29" Type="http://schemas.openxmlformats.org/officeDocument/2006/relationships/hyperlink" Target="javascript:showAwardInfo('LD1',%20'Leadership%20Development%20Level%201')" TargetMode="External"/><Relationship Id="rId41" Type="http://schemas.openxmlformats.org/officeDocument/2006/relationships/hyperlink" Target="javascript:showAwardInfo('IP1',%20'Innovative%20Planning%20Level%201'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ports.toastmasters.org/reports/dprReports.cfm?r=3&amp;d=54&amp;s=Division&amp;sortOrder=0" TargetMode="External"/><Relationship Id="rId24" Type="http://schemas.openxmlformats.org/officeDocument/2006/relationships/hyperlink" Target="javascript:showAwardInfo('EH5',%20'Engaging%20Humor%20Level%205')" TargetMode="External"/><Relationship Id="rId32" Type="http://schemas.openxmlformats.org/officeDocument/2006/relationships/hyperlink" Target="javascript:showAwardInfo('PM3',%20'Presentation%20Mastery%20Level%203')" TargetMode="External"/><Relationship Id="rId37" Type="http://schemas.openxmlformats.org/officeDocument/2006/relationships/hyperlink" Target="javascript:showAwardInfo('EC1',%20'Effective%20Coaching%20Level%201')" TargetMode="External"/><Relationship Id="rId40" Type="http://schemas.openxmlformats.org/officeDocument/2006/relationships/hyperlink" Target="javascript:showAwardInfo('EC1',%20'Effective%20Coaching%20Level%201')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eports.toastmasters.org/reports/dprReports.cfm?r=3&amp;d=54&amp;s=Member&amp;sortOrder=0" TargetMode="External"/><Relationship Id="rId23" Type="http://schemas.openxmlformats.org/officeDocument/2006/relationships/hyperlink" Target="javascript:showAwardInfo('VC2',%20'Visionary%20Communication%20Level%202')" TargetMode="External"/><Relationship Id="rId28" Type="http://schemas.openxmlformats.org/officeDocument/2006/relationships/hyperlink" Target="javascript:showAwardInfo('VC1',%20'Visionary%20Communication%20Level%201')" TargetMode="External"/><Relationship Id="rId36" Type="http://schemas.openxmlformats.org/officeDocument/2006/relationships/hyperlink" Target="javascript:showAwardInfo('PM4',%20'Presentation%20Mastery%20Level%204')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eports.toastmasters.org/reports/dprReports.cfm?r=3&amp;d=54&amp;s=Club&amp;sortOrder=0" TargetMode="External"/><Relationship Id="rId19" Type="http://schemas.openxmlformats.org/officeDocument/2006/relationships/hyperlink" Target="javascript:showAwardInfo('DL1',%20'Dynamic%20Leadership%20Level%201')" TargetMode="External"/><Relationship Id="rId31" Type="http://schemas.openxmlformats.org/officeDocument/2006/relationships/hyperlink" Target="javascript:showAwardInfo('PM2',%20'Presentation%20Mastery%20Level%202')" TargetMode="External"/><Relationship Id="rId44" Type="http://schemas.openxmlformats.org/officeDocument/2006/relationships/hyperlink" Target="javascript:showAwardInfo('PM1',%20'Presentation%20Mastery%20Level%201')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br8325@hotmail.com" TargetMode="External"/><Relationship Id="rId14" Type="http://schemas.openxmlformats.org/officeDocument/2006/relationships/hyperlink" Target="http://reports.toastmasters.org/reports/dprReports.cfm?r=3&amp;d=54&amp;s=Date&amp;sortOrder=0" TargetMode="External"/><Relationship Id="rId22" Type="http://schemas.openxmlformats.org/officeDocument/2006/relationships/hyperlink" Target="javascript:showAwardInfo('EC2',%20'Effective%20Coaching%20Level%202')" TargetMode="External"/><Relationship Id="rId27" Type="http://schemas.openxmlformats.org/officeDocument/2006/relationships/hyperlink" Target="javascript:showAwardInfo('TC3',%20'Team%20Collaboration%20Level%203')" TargetMode="External"/><Relationship Id="rId30" Type="http://schemas.openxmlformats.org/officeDocument/2006/relationships/hyperlink" Target="javascript:showAwardInfo('PM3',%20'Presentation%20Mastery%20Level%203')" TargetMode="External"/><Relationship Id="rId35" Type="http://schemas.openxmlformats.org/officeDocument/2006/relationships/hyperlink" Target="javascript:showAwardInfo('DL1',%20'Dynamic%20Leadership%20Level%201')" TargetMode="External"/><Relationship Id="rId43" Type="http://schemas.openxmlformats.org/officeDocument/2006/relationships/hyperlink" Target="javascript:showAwardInfo('IP4',%20'Innovative%20Planning%20Level%204')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mbr8325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Temp\Temp1_Letterhead.zip\toastmasters-643N-letterhead-template-navy-letter-siz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232038-FD5D-4CCD-A55B-82094564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toastmasters-643N-letterhead-template-navy-letter-size</Template>
  <TotalTime>1</TotalTime>
  <Pages>3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7367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Andrea Gluck</cp:lastModifiedBy>
  <cp:revision>2</cp:revision>
  <cp:lastPrinted>2012-03-19T15:55:00Z</cp:lastPrinted>
  <dcterms:created xsi:type="dcterms:W3CDTF">2020-11-16T16:15:00Z</dcterms:created>
  <dcterms:modified xsi:type="dcterms:W3CDTF">2020-11-16T16:15:00Z</dcterms:modified>
</cp:coreProperties>
</file>