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rsidRPr="00CF788C" w14:paraId="118E7090" w14:textId="77777777" w:rsidTr="004B7E44">
        <w:trPr>
          <w:trHeight w:val="2536"/>
        </w:trPr>
        <w:tc>
          <w:tcPr>
            <w:tcW w:w="8541" w:type="dxa"/>
            <w:tcBorders>
              <w:top w:val="nil"/>
              <w:left w:val="nil"/>
              <w:bottom w:val="nil"/>
              <w:right w:val="nil"/>
            </w:tcBorders>
          </w:tcPr>
          <w:p w14:paraId="0E08894C" w14:textId="65EEFA7E" w:rsidR="004B7E44" w:rsidRPr="00CF788C" w:rsidRDefault="004B7E44" w:rsidP="00520829">
            <w:r w:rsidRPr="00CF788C">
              <w:rPr>
                <w:noProof/>
                <w:lang w:val="en-GB" w:eastAsia="en-GB"/>
              </w:rPr>
              <mc:AlternateContent>
                <mc:Choice Requires="wps">
                  <w:drawing>
                    <wp:inline distT="0" distB="0" distL="0" distR="0" wp14:anchorId="0BB95408" wp14:editId="2DF1348A">
                      <wp:extent cx="5138670" cy="1506829"/>
                      <wp:effectExtent l="0" t="0" r="0" b="0"/>
                      <wp:docPr id="8" name="Text Box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452B0FBF" w14:textId="77777777" w:rsidR="00DB4C61" w:rsidRPr="00070FD3" w:rsidRDefault="00DB4C61" w:rsidP="007535F6">
                                  <w:pPr>
                                    <w:pStyle w:val="Title"/>
                                  </w:pPr>
                                  <w:r w:rsidRPr="007535F6">
                                    <w:t>busines</w:t>
                                  </w:r>
                                  <w:r w:rsidRPr="00070FD3">
                                    <w:t xml:space="preserve">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BB95408" id="_x0000_t202" coordsize="21600,21600" o:spt="202" path="m,l,21600r21600,l21600,xe">
                      <v:stroke joinstyle="miter"/>
                      <v:path gradientshapeok="t" o:connecttype="rect"/>
                    </v:shapetype>
                    <v:shape id="Text Box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" filled="f" stroked="f" strokeweight=".5pt">
                      <v:textbox>
                        <w:txbxContent>
                          <w:p w14:paraId="452B0FBF" w14:textId="77777777" w:rsidR="00DB4C61" w:rsidRPr="00070FD3" w:rsidRDefault="00DB4C61" w:rsidP="007535F6">
                            <w:pPr>
                              <w:pStyle w:val="Title"/>
                            </w:pPr>
                            <w:r w:rsidRPr="007535F6">
                              <w:t>busines</w:t>
                            </w:r>
                            <w:r w:rsidRPr="00070FD3">
                              <w:t xml:space="preserve"> PLAN</w:t>
                            </w:r>
                          </w:p>
                        </w:txbxContent>
                      </v:textbox>
                      <w10:anchorlock/>
                    </v:shape>
                  </w:pict>
                </mc:Fallback>
              </mc:AlternateContent>
            </w:r>
          </w:p>
          <w:p w14:paraId="7887E406" w14:textId="77777777" w:rsidR="004B7E44" w:rsidRPr="00CF788C" w:rsidRDefault="004B7E44" w:rsidP="00520829">
            <w:r w:rsidRPr="00CF788C">
              <w:rPr>
                <w:noProof/>
                <w:lang w:val="en-GB" w:eastAsia="en-GB"/>
              </w:rPr>
              <mc:AlternateContent>
                <mc:Choice Requires="wps">
                  <w:drawing>
                    <wp:inline distT="0" distB="0" distL="0" distR="0" wp14:anchorId="33ECB69A" wp14:editId="1B25F71B">
                      <wp:extent cx="785611" cy="0"/>
                      <wp:effectExtent l="0" t="38100" r="52705" b="38100"/>
                      <wp:docPr id="5" name="Straight Connector 5" descr="text divider"/>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rgbClr val="FBBEA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0DFFF66"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" strokecolor="#fbbea2" strokeweight="6pt">
                      <w10:anchorlock/>
                    </v:line>
                  </w:pict>
                </mc:Fallback>
              </mc:AlternateContent>
            </w:r>
          </w:p>
          <w:p w14:paraId="1043BBF5" w14:textId="060FB698" w:rsidR="004B7E44" w:rsidRPr="00CF788C" w:rsidRDefault="004B7E44" w:rsidP="00520829">
            <w:r w:rsidRPr="00CF788C">
              <w:rPr>
                <w:noProof/>
                <w:lang w:val="en-GB" w:eastAsia="en-GB"/>
              </w:rPr>
              <mc:AlternateContent>
                <mc:Choice Requires="wps">
                  <w:drawing>
                    <wp:inline distT="0" distB="0" distL="0" distR="0" wp14:anchorId="1A859363" wp14:editId="62CEDFD5">
                      <wp:extent cx="5138670" cy="746975"/>
                      <wp:effectExtent l="0" t="0" r="0" b="0"/>
                      <wp:docPr id="3" name="Text Box 3"/>
                      <wp:cNvGraphicFramePr/>
                      <a:graphic xmlns:a="http://schemas.openxmlformats.org/drawingml/2006/main">
                        <a:graphicData uri="http://schemas.microsoft.com/office/word/2010/wordprocessingShape">
                          <wps:wsp>
                            <wps:cNvSpPr txBox="1"/>
                            <wps:spPr>
                              <a:xfrm>
                                <a:off x="0" y="0"/>
                                <a:ext cx="5138670" cy="746975"/>
                              </a:xfrm>
                              <a:prstGeom prst="rect">
                                <a:avLst/>
                              </a:prstGeom>
                              <a:noFill/>
                              <a:ln w="6350">
                                <a:noFill/>
                              </a:ln>
                            </wps:spPr>
                            <wps:txbx>
                              <w:txbxContent>
                                <w:p w14:paraId="6CB32B15" w14:textId="712F98DC" w:rsidR="00DB4C61" w:rsidRPr="007535F6" w:rsidRDefault="00DB4C61" w:rsidP="007535F6">
                                  <w:pPr>
                                    <w:rPr>
                                      <w:color w:val="FFFFFF" w:themeColor="background1"/>
                                      <w:sz w:val="72"/>
                                      <w:szCs w:val="72"/>
                                    </w:rPr>
                                  </w:pPr>
                                  <w:r w:rsidRPr="007535F6">
                                    <w:rPr>
                                      <w:color w:val="FFFFFF" w:themeColor="background1"/>
                                      <w:sz w:val="72"/>
                                      <w:szCs w:val="72"/>
                                    </w:rPr>
                                    <w:t>Subtitle text here</w:t>
                                  </w:r>
                                </w:p>
                                <w:p w14:paraId="3088B7CC" w14:textId="77777777" w:rsidR="00DB4C61" w:rsidRPr="007535F6" w:rsidRDefault="00DB4C61" w:rsidP="00520829">
                                  <w:pPr>
                                    <w:rPr>
                                      <w:color w:val="FFFFFF" w:themeColor="background1"/>
                                      <w:sz w:val="72"/>
                                      <w:szCs w:val="72"/>
                                    </w:rPr>
                                  </w:pPr>
                                </w:p>
                                <w:p w14:paraId="07FFC7A2" w14:textId="77777777" w:rsidR="00DB4C61" w:rsidRPr="007535F6" w:rsidRDefault="00DB4C61" w:rsidP="00520829">
                                  <w:pPr>
                                    <w:pStyle w:val="Subtitle"/>
                                    <w:rPr>
                                      <w:color w:val="FFFFFF" w:themeColor="background1"/>
                                      <w:szCs w:val="72"/>
                                    </w:rPr>
                                  </w:pPr>
                                  <w:r w:rsidRPr="007535F6">
                                    <w:rPr>
                                      <w:color w:val="FFFFFF" w:themeColor="background1"/>
                                      <w:szCs w:val="72"/>
                                    </w:rPr>
                                    <w:t xml:space="preserve">Company </w:t>
                                  </w:r>
                                  <w:proofErr w:type="spellStart"/>
                                  <w:r w:rsidRPr="007535F6">
                                    <w:rPr>
                                      <w:color w:val="FFFFFF" w:themeColor="background1"/>
                                      <w:szCs w:val="72"/>
                                    </w:rPr>
                                    <w:t>Name</w:t>
                                  </w:r>
                                  <w:r w:rsidRPr="007535F6">
                                    <w:rPr>
                                      <w:rFonts w:cs="Calibri"/>
                                      <w:color w:val="FFFFFF" w:themeColor="background1"/>
                                      <w:szCs w:val="72"/>
                                    </w:rPr>
                                    <w:t>tle</w:t>
                                  </w:r>
                                  <w:proofErr w:type="spellEnd"/>
                                  <w:r w:rsidRPr="007535F6">
                                    <w:rPr>
                                      <w:color w:val="FFFFFF" w:themeColor="background1"/>
                                      <w:szCs w:val="72"/>
                                    </w:rPr>
                                    <w:t xml:space="preserve"> text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859363" id="Text Box 3" o:spid="_x0000_s1027" type="#_x0000_t202" style="width:404.6pt;height:5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" filled="f" stroked="f" strokeweight=".5pt">
                      <v:textbox>
                        <w:txbxContent>
                          <w:p w14:paraId="6CB32B15" w14:textId="712F98DC" w:rsidR="00DB4C61" w:rsidRPr="007535F6" w:rsidRDefault="00DB4C61" w:rsidP="007535F6">
                            <w:pPr>
                              <w:rPr>
                                <w:color w:val="FFFFFF" w:themeColor="background1"/>
                                <w:sz w:val="72"/>
                                <w:szCs w:val="72"/>
                              </w:rPr>
                            </w:pPr>
                            <w:r w:rsidRPr="007535F6">
                              <w:rPr>
                                <w:color w:val="FFFFFF" w:themeColor="background1"/>
                                <w:sz w:val="72"/>
                                <w:szCs w:val="72"/>
                              </w:rPr>
                              <w:t>Subtitle text here</w:t>
                            </w:r>
                          </w:p>
                          <w:p w14:paraId="3088B7CC" w14:textId="77777777" w:rsidR="00DB4C61" w:rsidRPr="007535F6" w:rsidRDefault="00DB4C61" w:rsidP="00520829">
                            <w:pPr>
                              <w:rPr>
                                <w:color w:val="FFFFFF" w:themeColor="background1"/>
                                <w:sz w:val="72"/>
                                <w:szCs w:val="72"/>
                              </w:rPr>
                            </w:pPr>
                          </w:p>
                          <w:p w14:paraId="07FFC7A2" w14:textId="77777777" w:rsidR="00DB4C61" w:rsidRPr="007535F6" w:rsidRDefault="00DB4C61" w:rsidP="00520829">
                            <w:pPr>
                              <w:pStyle w:val="Subtitle"/>
                              <w:rPr>
                                <w:color w:val="FFFFFF" w:themeColor="background1"/>
                                <w:szCs w:val="72"/>
                              </w:rPr>
                            </w:pPr>
                            <w:r w:rsidRPr="007535F6">
                              <w:rPr>
                                <w:color w:val="FFFFFF" w:themeColor="background1"/>
                                <w:szCs w:val="72"/>
                              </w:rPr>
                              <w:t>Company Name</w:t>
                            </w:r>
                            <w:r w:rsidRPr="007535F6">
                              <w:rPr>
                                <w:rFonts w:cs="Calibri"/>
                                <w:color w:val="FFFFFF" w:themeColor="background1"/>
                                <w:szCs w:val="72"/>
                              </w:rPr>
                              <w:t>tle</w:t>
                            </w:r>
                            <w:r w:rsidRPr="007535F6">
                              <w:rPr>
                                <w:color w:val="FFFFFF" w:themeColor="background1"/>
                                <w:szCs w:val="72"/>
                              </w:rPr>
                              <w:t xml:space="preserve"> text here</w:t>
                            </w:r>
                          </w:p>
                        </w:txbxContent>
                      </v:textbox>
                      <w10:anchorlock/>
                    </v:shape>
                  </w:pict>
                </mc:Fallback>
              </mc:AlternateContent>
            </w:r>
          </w:p>
        </w:tc>
      </w:tr>
      <w:tr w:rsidR="004B7E44" w:rsidRPr="00CF788C" w14:paraId="600E9174" w14:textId="77777777" w:rsidTr="004B7E44">
        <w:trPr>
          <w:trHeight w:val="3814"/>
        </w:trPr>
        <w:tc>
          <w:tcPr>
            <w:tcW w:w="8541" w:type="dxa"/>
            <w:tcBorders>
              <w:top w:val="nil"/>
              <w:left w:val="nil"/>
              <w:bottom w:val="nil"/>
              <w:right w:val="nil"/>
            </w:tcBorders>
            <w:vAlign w:val="bottom"/>
          </w:tcPr>
          <w:p w14:paraId="2080ED86" w14:textId="23DCA5BC" w:rsidR="004B7E44" w:rsidRPr="00CF788C" w:rsidRDefault="001D546D" w:rsidP="00520829">
            <w:pPr>
              <w:rPr>
                <w:noProof/>
              </w:rPr>
            </w:pPr>
            <w:r w:rsidRPr="00CF788C">
              <w:rPr>
                <w:noProof/>
                <w:lang w:val="en-GB" w:eastAsia="en-GB"/>
              </w:rPr>
              <mc:AlternateContent>
                <mc:Choice Requires="wps">
                  <w:drawing>
                    <wp:anchor distT="0" distB="0" distL="114300" distR="114300" simplePos="0" relativeHeight="251662336" behindDoc="0" locked="0" layoutInCell="1" allowOverlap="1" wp14:anchorId="5DA38B56" wp14:editId="496EF839">
                      <wp:simplePos x="0" y="0"/>
                      <wp:positionH relativeFrom="column">
                        <wp:posOffset>-2540</wp:posOffset>
                      </wp:positionH>
                      <wp:positionV relativeFrom="paragraph">
                        <wp:posOffset>-1337945</wp:posOffset>
                      </wp:positionV>
                      <wp:extent cx="5138420" cy="74676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138420" cy="746760"/>
                              </a:xfrm>
                              <a:prstGeom prst="rect">
                                <a:avLst/>
                              </a:prstGeom>
                              <a:noFill/>
                              <a:ln w="6350">
                                <a:noFill/>
                              </a:ln>
                            </wps:spPr>
                            <wps:txbx>
                              <w:txbxContent>
                                <w:p w14:paraId="580F4814" w14:textId="35FD89FE" w:rsidR="00DB4C61" w:rsidRPr="001D546D" w:rsidRDefault="00DB4C61" w:rsidP="001D546D">
                                  <w:pPr>
                                    <w:rPr>
                                      <w:color w:val="FFFFFF" w:themeColor="background1"/>
                                      <w:sz w:val="48"/>
                                      <w:szCs w:val="72"/>
                                    </w:rPr>
                                  </w:pPr>
                                  <w:r>
                                    <w:rPr>
                                      <w:color w:val="FFFFFF" w:themeColor="background1"/>
                                      <w:sz w:val="48"/>
                                      <w:szCs w:val="72"/>
                                    </w:rPr>
                                    <w:t>Month, Year</w:t>
                                  </w:r>
                                </w:p>
                                <w:p w14:paraId="5D4D0B38" w14:textId="77777777" w:rsidR="00DB4C61" w:rsidRPr="001D546D" w:rsidRDefault="00DB4C61" w:rsidP="001D546D">
                                  <w:pPr>
                                    <w:rPr>
                                      <w:color w:val="FFFFFF" w:themeColor="background1"/>
                                      <w:sz w:val="48"/>
                                      <w:szCs w:val="72"/>
                                    </w:rPr>
                                  </w:pPr>
                                </w:p>
                                <w:p w14:paraId="6FB44905" w14:textId="77777777" w:rsidR="00DB4C61" w:rsidRPr="001D546D" w:rsidRDefault="00DB4C61" w:rsidP="001D546D">
                                  <w:pPr>
                                    <w:pStyle w:val="Subtitle"/>
                                    <w:rPr>
                                      <w:color w:val="FFFFFF" w:themeColor="background1"/>
                                      <w:sz w:val="48"/>
                                      <w:szCs w:val="72"/>
                                    </w:rPr>
                                  </w:pPr>
                                  <w:r w:rsidRPr="001D546D">
                                    <w:rPr>
                                      <w:color w:val="FFFFFF" w:themeColor="background1"/>
                                      <w:sz w:val="48"/>
                                      <w:szCs w:val="72"/>
                                    </w:rPr>
                                    <w:t xml:space="preserve">Company </w:t>
                                  </w:r>
                                  <w:proofErr w:type="spellStart"/>
                                  <w:r w:rsidRPr="001D546D">
                                    <w:rPr>
                                      <w:color w:val="FFFFFF" w:themeColor="background1"/>
                                      <w:sz w:val="48"/>
                                      <w:szCs w:val="72"/>
                                    </w:rPr>
                                    <w:t>Name</w:t>
                                  </w:r>
                                  <w:r w:rsidRPr="001D546D">
                                    <w:rPr>
                                      <w:rFonts w:cs="Calibri"/>
                                      <w:color w:val="FFFFFF" w:themeColor="background1"/>
                                      <w:sz w:val="48"/>
                                      <w:szCs w:val="72"/>
                                    </w:rPr>
                                    <w:t>tle</w:t>
                                  </w:r>
                                  <w:proofErr w:type="spellEnd"/>
                                  <w:r w:rsidRPr="001D546D">
                                    <w:rPr>
                                      <w:color w:val="FFFFFF" w:themeColor="background1"/>
                                      <w:sz w:val="48"/>
                                      <w:szCs w:val="72"/>
                                    </w:rPr>
                                    <w:t xml:space="preserve"> text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38B56" id="Text Box 28" o:spid="_x0000_s1028" type="#_x0000_t202" style="position:absolute;margin-left:-.2pt;margin-top:-105.35pt;width:404.6pt;height:5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" filled="f" stroked="f" strokeweight=".5pt">
                      <v:textbox>
                        <w:txbxContent>
                          <w:p w14:paraId="580F4814" w14:textId="35FD89FE" w:rsidR="00DB4C61" w:rsidRPr="001D546D" w:rsidRDefault="00DB4C61" w:rsidP="001D546D">
                            <w:pPr>
                              <w:rPr>
                                <w:color w:val="FFFFFF" w:themeColor="background1"/>
                                <w:sz w:val="48"/>
                                <w:szCs w:val="72"/>
                              </w:rPr>
                            </w:pPr>
                            <w:r>
                              <w:rPr>
                                <w:color w:val="FFFFFF" w:themeColor="background1"/>
                                <w:sz w:val="48"/>
                                <w:szCs w:val="72"/>
                              </w:rPr>
                              <w:t>Month, Year</w:t>
                            </w:r>
                          </w:p>
                          <w:p w14:paraId="5D4D0B38" w14:textId="77777777" w:rsidR="00DB4C61" w:rsidRPr="001D546D" w:rsidRDefault="00DB4C61" w:rsidP="001D546D">
                            <w:pPr>
                              <w:rPr>
                                <w:color w:val="FFFFFF" w:themeColor="background1"/>
                                <w:sz w:val="48"/>
                                <w:szCs w:val="72"/>
                              </w:rPr>
                            </w:pPr>
                          </w:p>
                          <w:p w14:paraId="6FB44905" w14:textId="77777777" w:rsidR="00DB4C61" w:rsidRPr="001D546D" w:rsidRDefault="00DB4C61" w:rsidP="001D546D">
                            <w:pPr>
                              <w:pStyle w:val="Subtitle"/>
                              <w:rPr>
                                <w:color w:val="FFFFFF" w:themeColor="background1"/>
                                <w:sz w:val="48"/>
                                <w:szCs w:val="72"/>
                              </w:rPr>
                            </w:pPr>
                            <w:r w:rsidRPr="001D546D">
                              <w:rPr>
                                <w:color w:val="FFFFFF" w:themeColor="background1"/>
                                <w:sz w:val="48"/>
                                <w:szCs w:val="72"/>
                              </w:rPr>
                              <w:t>Company Name</w:t>
                            </w:r>
                            <w:r w:rsidRPr="001D546D">
                              <w:rPr>
                                <w:rFonts w:cs="Calibri"/>
                                <w:color w:val="FFFFFF" w:themeColor="background1"/>
                                <w:sz w:val="48"/>
                                <w:szCs w:val="72"/>
                              </w:rPr>
                              <w:t>tle</w:t>
                            </w:r>
                            <w:r w:rsidRPr="001D546D">
                              <w:rPr>
                                <w:color w:val="FFFFFF" w:themeColor="background1"/>
                                <w:sz w:val="48"/>
                                <w:szCs w:val="72"/>
                              </w:rPr>
                              <w:t xml:space="preserve"> text here</w:t>
                            </w:r>
                          </w:p>
                        </w:txbxContent>
                      </v:textbox>
                    </v:shape>
                  </w:pict>
                </mc:Fallback>
              </mc:AlternateContent>
            </w:r>
            <w:r w:rsidR="004B7E44" w:rsidRPr="00CF788C">
              <w:rPr>
                <w:noProof/>
                <w:lang w:val="en-GB" w:eastAsia="en-GB"/>
              </w:rPr>
              <mc:AlternateContent>
                <mc:Choice Requires="wps">
                  <w:drawing>
                    <wp:inline distT="0" distB="0" distL="0" distR="0" wp14:anchorId="2B850690" wp14:editId="29599AF4">
                      <wp:extent cx="2842054" cy="469557"/>
                      <wp:effectExtent l="0" t="0" r="0" b="6985"/>
                      <wp:docPr id="6" name="Text Box 6"/>
                      <wp:cNvGraphicFramePr/>
                      <a:graphic xmlns:a="http://schemas.openxmlformats.org/drawingml/2006/main">
                        <a:graphicData uri="http://schemas.microsoft.com/office/word/2010/wordprocessingShape">
                          <wps:wsp>
                            <wps:cNvSpPr txBox="1"/>
                            <wps:spPr>
                              <a:xfrm>
                                <a:off x="0" y="0"/>
                                <a:ext cx="2842054" cy="469557"/>
                              </a:xfrm>
                              <a:prstGeom prst="rect">
                                <a:avLst/>
                              </a:prstGeom>
                              <a:noFill/>
                              <a:ln w="6350">
                                <a:noFill/>
                              </a:ln>
                            </wps:spPr>
                            <wps:txbx>
                              <w:txbxContent>
                                <w:p w14:paraId="0A966260" w14:textId="77777777" w:rsidR="00DB4C61" w:rsidRPr="007535F6" w:rsidRDefault="00DB4C61" w:rsidP="007535F6">
                                  <w:pPr>
                                    <w:rPr>
                                      <w:rFonts w:eastAsiaTheme="minorHAnsi"/>
                                      <w:color w:val="FFFFFF" w:themeColor="background1"/>
                                      <w:sz w:val="44"/>
                                      <w:szCs w:val="44"/>
                                      <w:lang w:val="en-GB"/>
                                    </w:rPr>
                                  </w:pPr>
                                  <w:bookmarkStart w:id="0" w:name="_Toc160224362"/>
                                  <w:bookmarkStart w:id="1" w:name="_Toc501102093"/>
                                  <w:r w:rsidRPr="007535F6">
                                    <w:rPr>
                                      <w:rFonts w:eastAsiaTheme="minorHAnsi"/>
                                      <w:color w:val="FFFFFF" w:themeColor="background1"/>
                                      <w:sz w:val="44"/>
                                      <w:szCs w:val="44"/>
                                      <w:lang w:val="en-GB"/>
                                    </w:rPr>
                                    <w:t>Company Name</w:t>
                                  </w:r>
                                  <w:bookmarkEnd w:id="0"/>
                                </w:p>
                                <w:p w14:paraId="4648A1AA" w14:textId="77777777" w:rsidR="00DB4C61" w:rsidRPr="007535F6" w:rsidRDefault="00DB4C61" w:rsidP="007535F6">
                                  <w:pPr>
                                    <w:rPr>
                                      <w:color w:val="FFFFFF" w:themeColor="background1"/>
                                      <w:sz w:val="44"/>
                                      <w:szCs w:val="44"/>
                                    </w:rPr>
                                  </w:pPr>
                                </w:p>
                                <w:p w14:paraId="6B6ED7B6" w14:textId="77777777" w:rsidR="00DB4C61" w:rsidRPr="007535F6" w:rsidRDefault="00DB4C61" w:rsidP="007535F6">
                                  <w:pPr>
                                    <w:rPr>
                                      <w:color w:val="FFFFFF" w:themeColor="background1"/>
                                      <w:sz w:val="44"/>
                                      <w:szCs w:val="44"/>
                                    </w:rPr>
                                  </w:pPr>
                                  <w:bookmarkStart w:id="2" w:name="_Toc160224363"/>
                                  <w:r w:rsidRPr="007535F6">
                                    <w:rPr>
                                      <w:color w:val="FFFFFF" w:themeColor="background1"/>
                                      <w:sz w:val="44"/>
                                      <w:szCs w:val="44"/>
                                    </w:rPr>
                                    <w:t>Company Name</w:t>
                                  </w:r>
                                  <w:bookmarkEnd w:id="1"/>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850690" id="Text Box 6" o:spid="_x0000_s1029" type="#_x0000_t202" style="width:223.8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" filled="f" stroked="f" strokeweight=".5pt">
                      <v:textbox>
                        <w:txbxContent>
                          <w:p w14:paraId="0A966260" w14:textId="77777777" w:rsidR="00DB4C61" w:rsidRPr="007535F6" w:rsidRDefault="00DB4C61" w:rsidP="007535F6">
                            <w:pPr>
                              <w:rPr>
                                <w:rFonts w:eastAsiaTheme="minorHAnsi"/>
                                <w:color w:val="FFFFFF" w:themeColor="background1"/>
                                <w:sz w:val="44"/>
                                <w:szCs w:val="44"/>
                                <w:lang w:val="en-GB"/>
                              </w:rPr>
                            </w:pPr>
                            <w:bookmarkStart w:id="4" w:name="_Toc160224362"/>
                            <w:bookmarkStart w:id="5" w:name="_Toc501102093"/>
                            <w:r w:rsidRPr="007535F6">
                              <w:rPr>
                                <w:rFonts w:eastAsiaTheme="minorHAnsi"/>
                                <w:color w:val="FFFFFF" w:themeColor="background1"/>
                                <w:sz w:val="44"/>
                                <w:szCs w:val="44"/>
                                <w:lang w:val="en-GB"/>
                              </w:rPr>
                              <w:t>Company Name</w:t>
                            </w:r>
                            <w:bookmarkEnd w:id="4"/>
                          </w:p>
                          <w:p w14:paraId="4648A1AA" w14:textId="77777777" w:rsidR="00DB4C61" w:rsidRPr="007535F6" w:rsidRDefault="00DB4C61" w:rsidP="007535F6">
                            <w:pPr>
                              <w:rPr>
                                <w:color w:val="FFFFFF" w:themeColor="background1"/>
                                <w:sz w:val="44"/>
                                <w:szCs w:val="44"/>
                              </w:rPr>
                            </w:pPr>
                          </w:p>
                          <w:p w14:paraId="6B6ED7B6" w14:textId="77777777" w:rsidR="00DB4C61" w:rsidRPr="007535F6" w:rsidRDefault="00DB4C61" w:rsidP="007535F6">
                            <w:pPr>
                              <w:rPr>
                                <w:color w:val="FFFFFF" w:themeColor="background1"/>
                                <w:sz w:val="44"/>
                                <w:szCs w:val="44"/>
                              </w:rPr>
                            </w:pPr>
                            <w:bookmarkStart w:id="6" w:name="_Toc160224363"/>
                            <w:r w:rsidRPr="007535F6">
                              <w:rPr>
                                <w:color w:val="FFFFFF" w:themeColor="background1"/>
                                <w:sz w:val="44"/>
                                <w:szCs w:val="44"/>
                              </w:rPr>
                              <w:t>Company Name</w:t>
                            </w:r>
                            <w:bookmarkEnd w:id="5"/>
                            <w:bookmarkEnd w:id="6"/>
                          </w:p>
                        </w:txbxContent>
                      </v:textbox>
                      <w10:anchorlock/>
                    </v:shape>
                  </w:pict>
                </mc:Fallback>
              </mc:AlternateContent>
            </w:r>
          </w:p>
          <w:p w14:paraId="0D2503C7" w14:textId="77777777" w:rsidR="004B7E44" w:rsidRPr="00CF788C" w:rsidRDefault="004B7E44" w:rsidP="00520829">
            <w:pPr>
              <w:rPr>
                <w:noProof/>
              </w:rPr>
            </w:pPr>
            <w:r w:rsidRPr="00CF788C">
              <w:rPr>
                <w:noProof/>
                <w:lang w:val="en-GB" w:eastAsia="en-GB"/>
              </w:rPr>
              <mc:AlternateContent>
                <mc:Choice Requires="wps">
                  <w:drawing>
                    <wp:inline distT="0" distB="0" distL="0" distR="0" wp14:anchorId="6D9A57E8" wp14:editId="552B543E">
                      <wp:extent cx="2524259" cy="605155"/>
                      <wp:effectExtent l="0" t="0" r="0" b="4445"/>
                      <wp:docPr id="7" name="Text Box 7"/>
                      <wp:cNvGraphicFramePr/>
                      <a:graphic xmlns:a="http://schemas.openxmlformats.org/drawingml/2006/main">
                        <a:graphicData uri="http://schemas.microsoft.com/office/word/2010/wordprocessingShape">
                          <wps:wsp>
                            <wps:cNvSpPr txBox="1"/>
                            <wps:spPr>
                              <a:xfrm>
                                <a:off x="0" y="0"/>
                                <a:ext cx="2524259" cy="605155"/>
                              </a:xfrm>
                              <a:prstGeom prst="rect">
                                <a:avLst/>
                              </a:prstGeom>
                              <a:noFill/>
                              <a:ln w="6350">
                                <a:noFill/>
                              </a:ln>
                            </wps:spPr>
                            <wps:txbx>
                              <w:txbxContent>
                                <w:p w14:paraId="0B1F95B2" w14:textId="77777777" w:rsidR="00DB4C61" w:rsidRPr="00070FD3" w:rsidRDefault="00DB4C61" w:rsidP="00520829">
                                  <w:pPr>
                                    <w:rPr>
                                      <w:color w:val="FFFFFF" w:themeColor="background1"/>
                                    </w:rPr>
                                  </w:pPr>
                                  <w:r w:rsidRPr="00070FD3">
                                    <w:rPr>
                                      <w:color w:val="FFFFFF" w:themeColor="background1"/>
                                    </w:rPr>
                                    <w:t>Street Address</w:t>
                                  </w:r>
                                </w:p>
                                <w:p w14:paraId="55BE79B9" w14:textId="7C1925FB" w:rsidR="00DB4C61" w:rsidRPr="00070FD3" w:rsidRDefault="00DB4C61" w:rsidP="00520829">
                                  <w:pPr>
                                    <w:rPr>
                                      <w:color w:val="FFFFFF" w:themeColor="background1"/>
                                    </w:rPr>
                                  </w:pPr>
                                  <w:r w:rsidRPr="00070FD3">
                                    <w:rPr>
                                      <w:color w:val="FFFFFF" w:themeColor="background1"/>
                                    </w:rPr>
                                    <w:t xml:space="preserve">City, </w:t>
                                  </w:r>
                                  <w:r>
                                    <w:rPr>
                                      <w:color w:val="FFFFFF" w:themeColor="background1"/>
                                    </w:rPr>
                                    <w:t xml:space="preserve">Post </w:t>
                                  </w:r>
                                  <w:r w:rsidRPr="00070FD3">
                                    <w:rPr>
                                      <w:color w:val="FFFFFF" w:themeColor="background1"/>
                                    </w:rPr>
                                    <w:t>Code</w:t>
                                  </w:r>
                                </w:p>
                                <w:p w14:paraId="0750808F" w14:textId="77777777" w:rsidR="00DB4C61" w:rsidRDefault="00DB4C61" w:rsidP="00520829"/>
                                <w:p w14:paraId="366092F7" w14:textId="77777777" w:rsidR="00DB4C61" w:rsidRPr="00070FD3" w:rsidRDefault="00DB4C61" w:rsidP="00520829">
                                  <w:pPr>
                                    <w:rPr>
                                      <w:color w:val="FFFFFF" w:themeColor="background1"/>
                                    </w:rPr>
                                  </w:pPr>
                                  <w:r w:rsidRPr="00070FD3">
                                    <w:rPr>
                                      <w:color w:val="FFFFFF" w:themeColor="background1"/>
                                    </w:rPr>
                                    <w:t>Street Address</w:t>
                                  </w:r>
                                </w:p>
                                <w:p w14:paraId="31F2DD3B" w14:textId="77777777" w:rsidR="00DB4C61" w:rsidRPr="00070FD3" w:rsidRDefault="00DB4C61" w:rsidP="00520829">
                                  <w:pPr>
                                    <w:rPr>
                                      <w:color w:val="FFFFFF" w:themeColor="background1"/>
                                    </w:rPr>
                                  </w:pPr>
                                  <w:r w:rsidRPr="00070FD3">
                                    <w:rPr>
                                      <w:color w:val="FFFFFF" w:themeColor="background1"/>
                                    </w:rPr>
                                    <w:t>City, ST ZIP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D9A57E8" id="Text Box 7" o:spid="_x0000_s1030" type="#_x0000_t202" style="width:198.75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" filled="f" stroked="f" strokeweight=".5pt">
                      <v:textbox>
                        <w:txbxContent>
                          <w:p w14:paraId="0B1F95B2" w14:textId="77777777" w:rsidR="00DB4C61" w:rsidRPr="00070FD3" w:rsidRDefault="00DB4C61" w:rsidP="00520829">
                            <w:pPr>
                              <w:rPr>
                                <w:color w:val="FFFFFF" w:themeColor="background1"/>
                              </w:rPr>
                            </w:pPr>
                            <w:r w:rsidRPr="00070FD3">
                              <w:rPr>
                                <w:color w:val="FFFFFF" w:themeColor="background1"/>
                              </w:rPr>
                              <w:t>Street Address</w:t>
                            </w:r>
                          </w:p>
                          <w:p w14:paraId="55BE79B9" w14:textId="7C1925FB" w:rsidR="00DB4C61" w:rsidRPr="00070FD3" w:rsidRDefault="00DB4C61" w:rsidP="00520829">
                            <w:pPr>
                              <w:rPr>
                                <w:color w:val="FFFFFF" w:themeColor="background1"/>
                              </w:rPr>
                            </w:pPr>
                            <w:r w:rsidRPr="00070FD3">
                              <w:rPr>
                                <w:color w:val="FFFFFF" w:themeColor="background1"/>
                              </w:rPr>
                              <w:t xml:space="preserve">City, </w:t>
                            </w:r>
                            <w:r>
                              <w:rPr>
                                <w:color w:val="FFFFFF" w:themeColor="background1"/>
                              </w:rPr>
                              <w:t xml:space="preserve">Post </w:t>
                            </w:r>
                            <w:r w:rsidRPr="00070FD3">
                              <w:rPr>
                                <w:color w:val="FFFFFF" w:themeColor="background1"/>
                              </w:rPr>
                              <w:t>Code</w:t>
                            </w:r>
                          </w:p>
                          <w:p w14:paraId="0750808F" w14:textId="77777777" w:rsidR="00DB4C61" w:rsidRDefault="00DB4C61" w:rsidP="00520829"/>
                          <w:p w14:paraId="366092F7" w14:textId="77777777" w:rsidR="00DB4C61" w:rsidRPr="00070FD3" w:rsidRDefault="00DB4C61" w:rsidP="00520829">
                            <w:pPr>
                              <w:rPr>
                                <w:color w:val="FFFFFF" w:themeColor="background1"/>
                              </w:rPr>
                            </w:pPr>
                            <w:r w:rsidRPr="00070FD3">
                              <w:rPr>
                                <w:color w:val="FFFFFF" w:themeColor="background1"/>
                              </w:rPr>
                              <w:t>Street Address</w:t>
                            </w:r>
                          </w:p>
                          <w:p w14:paraId="31F2DD3B" w14:textId="77777777" w:rsidR="00DB4C61" w:rsidRPr="00070FD3" w:rsidRDefault="00DB4C61" w:rsidP="00520829">
                            <w:pPr>
                              <w:rPr>
                                <w:color w:val="FFFFFF" w:themeColor="background1"/>
                              </w:rPr>
                            </w:pPr>
                            <w:r w:rsidRPr="00070FD3">
                              <w:rPr>
                                <w:color w:val="FFFFFF" w:themeColor="background1"/>
                              </w:rPr>
                              <w:t>City, ST ZIP Code</w:t>
                            </w:r>
                          </w:p>
                        </w:txbxContent>
                      </v:textbox>
                      <w10:anchorlock/>
                    </v:shape>
                  </w:pict>
                </mc:Fallback>
              </mc:AlternateContent>
            </w:r>
            <w:r w:rsidRPr="00CF788C">
              <w:rPr>
                <w:noProof/>
                <w:lang w:val="en-GB" w:eastAsia="en-GB"/>
              </w:rPr>
              <mc:AlternateContent>
                <mc:Choice Requires="wps">
                  <w:drawing>
                    <wp:inline distT="0" distB="0" distL="0" distR="0" wp14:anchorId="7A4BBD30" wp14:editId="46A5E581">
                      <wp:extent cx="2215166" cy="605155"/>
                      <wp:effectExtent l="0" t="0" r="0" b="4445"/>
                      <wp:docPr id="10" name="Text Box 10"/>
                      <wp:cNvGraphicFramePr/>
                      <a:graphic xmlns:a="http://schemas.openxmlformats.org/drawingml/2006/main">
                        <a:graphicData uri="http://schemas.microsoft.com/office/word/2010/wordprocessingShape">
                          <wps:wsp>
                            <wps:cNvSpPr txBox="1"/>
                            <wps:spPr>
                              <a:xfrm>
                                <a:off x="0" y="0"/>
                                <a:ext cx="2215166" cy="605155"/>
                              </a:xfrm>
                              <a:prstGeom prst="rect">
                                <a:avLst/>
                              </a:prstGeom>
                              <a:noFill/>
                              <a:ln w="6350">
                                <a:noFill/>
                              </a:ln>
                            </wps:spPr>
                            <wps:txbx>
                              <w:txbxContent>
                                <w:p w14:paraId="107C1399" w14:textId="77777777" w:rsidR="00DB4C61" w:rsidRPr="00070FD3" w:rsidRDefault="00DB4C61" w:rsidP="00520829">
                                  <w:pPr>
                                    <w:rPr>
                                      <w:color w:val="FFFFFF" w:themeColor="background1"/>
                                    </w:rPr>
                                  </w:pPr>
                                  <w:r w:rsidRPr="00070FD3">
                                    <w:rPr>
                                      <w:color w:val="FFFFFF" w:themeColor="background1"/>
                                    </w:rPr>
                                    <w:t>Phone</w:t>
                                  </w:r>
                                </w:p>
                                <w:p w14:paraId="03089579" w14:textId="77777777" w:rsidR="00DB4C61" w:rsidRPr="00070FD3" w:rsidRDefault="00DB4C61" w:rsidP="00520829">
                                  <w:pPr>
                                    <w:rPr>
                                      <w:color w:val="FFFFFF" w:themeColor="background1"/>
                                    </w:rPr>
                                  </w:pPr>
                                  <w:r w:rsidRPr="00070FD3">
                                    <w:rPr>
                                      <w:color w:val="FFFFFF" w:themeColor="background1"/>
                                    </w:rPr>
                                    <w:t>Email</w:t>
                                  </w:r>
                                </w:p>
                                <w:p w14:paraId="7B5B01F8" w14:textId="77777777" w:rsidR="00DB4C61" w:rsidRDefault="00DB4C61" w:rsidP="00520829"/>
                                <w:p w14:paraId="6D677E14" w14:textId="77777777" w:rsidR="00DB4C61" w:rsidRPr="00070FD3" w:rsidRDefault="00DB4C61" w:rsidP="00520829">
                                  <w:pPr>
                                    <w:rPr>
                                      <w:color w:val="FFFFFF" w:themeColor="background1"/>
                                    </w:rPr>
                                  </w:pPr>
                                  <w:r w:rsidRPr="00070FD3">
                                    <w:rPr>
                                      <w:color w:val="FFFFFF" w:themeColor="background1"/>
                                    </w:rPr>
                                    <w:t>Phone</w:t>
                                  </w:r>
                                </w:p>
                                <w:p w14:paraId="365CC744" w14:textId="77777777" w:rsidR="00DB4C61" w:rsidRPr="00070FD3" w:rsidRDefault="00DB4C61" w:rsidP="00520829">
                                  <w:pPr>
                                    <w:rPr>
                                      <w:color w:val="FFFFFF" w:themeColor="background1"/>
                                    </w:rPr>
                                  </w:pPr>
                                  <w:r w:rsidRPr="00070FD3">
                                    <w:rPr>
                                      <w:color w:val="FFFFFF" w:themeColor="background1"/>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A4BBD30" id="Text Box 10" o:spid="_x0000_s1031" type="#_x0000_t202" style="width:174.4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" filled="f" stroked="f" strokeweight=".5pt">
                      <v:textbox>
                        <w:txbxContent>
                          <w:p w14:paraId="107C1399" w14:textId="77777777" w:rsidR="00DB4C61" w:rsidRPr="00070FD3" w:rsidRDefault="00DB4C61" w:rsidP="00520829">
                            <w:pPr>
                              <w:rPr>
                                <w:color w:val="FFFFFF" w:themeColor="background1"/>
                              </w:rPr>
                            </w:pPr>
                            <w:r w:rsidRPr="00070FD3">
                              <w:rPr>
                                <w:color w:val="FFFFFF" w:themeColor="background1"/>
                              </w:rPr>
                              <w:t>Phone</w:t>
                            </w:r>
                          </w:p>
                          <w:p w14:paraId="03089579" w14:textId="77777777" w:rsidR="00DB4C61" w:rsidRPr="00070FD3" w:rsidRDefault="00DB4C61" w:rsidP="00520829">
                            <w:pPr>
                              <w:rPr>
                                <w:color w:val="FFFFFF" w:themeColor="background1"/>
                              </w:rPr>
                            </w:pPr>
                            <w:r w:rsidRPr="00070FD3">
                              <w:rPr>
                                <w:color w:val="FFFFFF" w:themeColor="background1"/>
                              </w:rPr>
                              <w:t>Email</w:t>
                            </w:r>
                          </w:p>
                          <w:p w14:paraId="7B5B01F8" w14:textId="77777777" w:rsidR="00DB4C61" w:rsidRDefault="00DB4C61" w:rsidP="00520829"/>
                          <w:p w14:paraId="6D677E14" w14:textId="77777777" w:rsidR="00DB4C61" w:rsidRPr="00070FD3" w:rsidRDefault="00DB4C61" w:rsidP="00520829">
                            <w:pPr>
                              <w:rPr>
                                <w:color w:val="FFFFFF" w:themeColor="background1"/>
                              </w:rPr>
                            </w:pPr>
                            <w:r w:rsidRPr="00070FD3">
                              <w:rPr>
                                <w:color w:val="FFFFFF" w:themeColor="background1"/>
                              </w:rPr>
                              <w:t>Phone</w:t>
                            </w:r>
                          </w:p>
                          <w:p w14:paraId="365CC744" w14:textId="77777777" w:rsidR="00DB4C61" w:rsidRPr="00070FD3" w:rsidRDefault="00DB4C61" w:rsidP="00520829">
                            <w:pPr>
                              <w:rPr>
                                <w:color w:val="FFFFFF" w:themeColor="background1"/>
                              </w:rPr>
                            </w:pPr>
                            <w:r w:rsidRPr="00070FD3">
                              <w:rPr>
                                <w:color w:val="FFFFFF" w:themeColor="background1"/>
                              </w:rPr>
                              <w:t>Email</w:t>
                            </w:r>
                          </w:p>
                        </w:txbxContent>
                      </v:textbox>
                      <w10:anchorlock/>
                    </v:shape>
                  </w:pict>
                </mc:Fallback>
              </mc:AlternateContent>
            </w:r>
          </w:p>
        </w:tc>
      </w:tr>
    </w:tbl>
    <w:p w14:paraId="29EEF6C5" w14:textId="38110054" w:rsidR="004B7E44" w:rsidRPr="00CF788C" w:rsidRDefault="0077741B" w:rsidP="00520829">
      <w:r>
        <w:rPr>
          <w:noProof/>
          <w:lang w:val="en-GB" w:eastAsia="en-GB"/>
        </w:rPr>
        <w:drawing>
          <wp:anchor distT="0" distB="0" distL="114300" distR="114300" simplePos="0" relativeHeight="251658239" behindDoc="1" locked="0" layoutInCell="1" allowOverlap="1" wp14:anchorId="3A3E03F7" wp14:editId="52AD0689">
            <wp:simplePos x="0" y="0"/>
            <wp:positionH relativeFrom="column">
              <wp:posOffset>-730885</wp:posOffset>
            </wp:positionH>
            <wp:positionV relativeFrom="paragraph">
              <wp:posOffset>-598389</wp:posOffset>
            </wp:positionV>
            <wp:extent cx="7559675" cy="10693272"/>
            <wp:effectExtent l="0" t="0" r="317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ntitled-1-a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10693272"/>
                    </a:xfrm>
                    <a:prstGeom prst="rect">
                      <a:avLst/>
                    </a:prstGeom>
                  </pic:spPr>
                </pic:pic>
              </a:graphicData>
            </a:graphic>
            <wp14:sizeRelH relativeFrom="margin">
              <wp14:pctWidth>0</wp14:pctWidth>
            </wp14:sizeRelH>
            <wp14:sizeRelV relativeFrom="margin">
              <wp14:pctHeight>0</wp14:pctHeight>
            </wp14:sizeRelV>
          </wp:anchor>
        </w:drawing>
      </w:r>
      <w:r w:rsidR="004B7E44" w:rsidRPr="00CF788C">
        <w:rPr>
          <w:noProof/>
          <w:lang w:val="en-GB" w:eastAsia="en-GB"/>
        </w:rPr>
        <mc:AlternateContent>
          <mc:Choice Requires="wps">
            <w:drawing>
              <wp:anchor distT="0" distB="0" distL="114300" distR="114300" simplePos="0" relativeHeight="251659264" behindDoc="1" locked="0" layoutInCell="1" allowOverlap="1" wp14:anchorId="0DA00E35" wp14:editId="0B51106F">
                <wp:simplePos x="0" y="0"/>
                <wp:positionH relativeFrom="column">
                  <wp:posOffset>-731520</wp:posOffset>
                </wp:positionH>
                <wp:positionV relativeFrom="page">
                  <wp:posOffset>2059940</wp:posOffset>
                </wp:positionV>
                <wp:extent cx="6748145" cy="5984875"/>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6748145" cy="5984875"/>
                        </a:xfrm>
                        <a:prstGeom prst="rect">
                          <a:avLst/>
                        </a:prstGeom>
                        <a:solidFill>
                          <a:srgbClr val="451C37">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9A309" id="Rectangle 2" o:spid="_x0000_s1026" alt="colored rectangle"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" fillcolor="#451c37" stroked="f" strokeweight="2pt">
                <v:fill opacity="52428f"/>
                <w10:wrap anchory="page"/>
              </v:rect>
            </w:pict>
          </mc:Fallback>
        </mc:AlternateContent>
      </w:r>
      <w:r w:rsidR="004C69C3">
        <w:rPr>
          <w:noProof/>
          <w:lang w:val="en-GB" w:eastAsia="en-GB"/>
        </w:rPr>
        <w:t xml:space="preserve">                         </w:t>
      </w:r>
    </w:p>
    <w:p w14:paraId="4F7D9F0F" w14:textId="008FBACD" w:rsidR="004B7E44" w:rsidRPr="00CF788C" w:rsidRDefault="00340E5F" w:rsidP="00520829">
      <w:r w:rsidRPr="00CF788C">
        <w:rPr>
          <w:noProof/>
          <w:lang w:val="en-GB" w:eastAsia="en-GB"/>
        </w:rPr>
        <w:drawing>
          <wp:anchor distT="0" distB="0" distL="114300" distR="114300" simplePos="0" relativeHeight="251661312" behindDoc="0" locked="0" layoutInCell="1" allowOverlap="1" wp14:anchorId="52DBB444" wp14:editId="519F78A8">
            <wp:simplePos x="0" y="0"/>
            <wp:positionH relativeFrom="column">
              <wp:posOffset>-16317</wp:posOffset>
            </wp:positionH>
            <wp:positionV relativeFrom="paragraph">
              <wp:posOffset>7835376</wp:posOffset>
            </wp:positionV>
            <wp:extent cx="1582061" cy="66988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ymbol logo.png"/>
                    <pic:cNvPicPr/>
                  </pic:nvPicPr>
                  <pic:blipFill rotWithShape="1">
                    <a:blip r:embed="rId9" cstate="print">
                      <a:extLst>
                        <a:ext uri="{28A0092B-C50C-407E-A947-70E740481C1C}">
                          <a14:useLocalDpi xmlns:a14="http://schemas.microsoft.com/office/drawing/2010/main" val="0"/>
                        </a:ext>
                      </a:extLst>
                    </a:blip>
                    <a:srcRect t="20794" b="36857"/>
                    <a:stretch/>
                  </pic:blipFill>
                  <pic:spPr bwMode="auto">
                    <a:xfrm>
                      <a:off x="0" y="0"/>
                      <a:ext cx="1582061" cy="6698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7E44" w:rsidRPr="00CF788C">
        <w:br w:type="page"/>
      </w:r>
    </w:p>
    <w:p w14:paraId="214BE4D5" w14:textId="7A90CEDB" w:rsidR="004B7E44" w:rsidRPr="00CF788C" w:rsidRDefault="007E4520" w:rsidP="007E4520">
      <w:pPr>
        <w:spacing w:line="276" w:lineRule="auto"/>
        <w:rPr>
          <w:rFonts w:eastAsiaTheme="minorHAnsi"/>
          <w:b/>
          <w:color w:val="682A53"/>
          <w:sz w:val="44"/>
          <w:szCs w:val="32"/>
          <w:lang w:val="en-GB"/>
        </w:rPr>
      </w:pPr>
      <w:bookmarkStart w:id="3" w:name="_Toc160224364"/>
      <w:r w:rsidRPr="00CF788C">
        <w:rPr>
          <w:rFonts w:eastAsiaTheme="minorHAnsi"/>
          <w:b/>
          <w:color w:val="682A53"/>
          <w:sz w:val="44"/>
          <w:szCs w:val="32"/>
          <w:lang w:val="en-GB"/>
        </w:rPr>
        <w:lastRenderedPageBreak/>
        <w:t xml:space="preserve">WELCOME TO </w:t>
      </w:r>
      <w:r w:rsidRPr="00D57B19">
        <w:rPr>
          <w:rFonts w:eastAsiaTheme="minorHAnsi"/>
          <w:b/>
          <w:color w:val="682A53"/>
          <w:sz w:val="44"/>
          <w:szCs w:val="32"/>
          <w:lang w:val="en-GB"/>
        </w:rPr>
        <w:t>TURNING</w:t>
      </w:r>
      <w:r w:rsidRPr="00CF788C">
        <w:rPr>
          <w:rFonts w:eastAsiaTheme="minorHAnsi"/>
          <w:b/>
          <w:color w:val="682A53"/>
          <w:sz w:val="44"/>
          <w:szCs w:val="32"/>
          <w:lang w:val="en-GB"/>
        </w:rPr>
        <w:t xml:space="preserve"> IDEAS INTO REALITY</w:t>
      </w:r>
      <w:bookmarkEnd w:id="3"/>
    </w:p>
    <w:p w14:paraId="779685CF" w14:textId="77777777" w:rsidR="00C2352A" w:rsidRPr="00CF788C" w:rsidRDefault="00C2352A" w:rsidP="007535F6">
      <w:pPr>
        <w:rPr>
          <w:i/>
        </w:rPr>
      </w:pPr>
      <w:bookmarkStart w:id="4" w:name="_Toc160224365"/>
      <w:r w:rsidRPr="00CF788C">
        <w:rPr>
          <w:i/>
        </w:rPr>
        <w:t>Congratulations! You've got a business idea and the drive to make it happen.</w:t>
      </w:r>
      <w:bookmarkEnd w:id="4"/>
    </w:p>
    <w:p w14:paraId="64984C82" w14:textId="77777777" w:rsidR="004B7E44" w:rsidRPr="00CF788C" w:rsidRDefault="00520829" w:rsidP="00520829">
      <w:pPr>
        <w:rPr>
          <w:rFonts w:eastAsia="Times New Roman"/>
        </w:rPr>
      </w:pPr>
      <w:r w:rsidRPr="00CF788C">
        <w:rPr>
          <w:rFonts w:eastAsia="Times New Roman"/>
        </w:rPr>
        <w:tab/>
      </w:r>
    </w:p>
    <w:p w14:paraId="41BC103C" w14:textId="77777777" w:rsidR="004B7E44" w:rsidRPr="00CF788C" w:rsidRDefault="00C2352A" w:rsidP="00520829">
      <w:r w:rsidRPr="00CF788C">
        <w:t>But there's more to launching a successful business than just a great concept. This Mum is here to help you navigate the important steps and answer t</w:t>
      </w:r>
      <w:bookmarkStart w:id="5" w:name="_GoBack"/>
      <w:bookmarkEnd w:id="5"/>
      <w:r w:rsidRPr="00CF788C">
        <w:t>he crucial questions that will set you up for success.</w:t>
      </w:r>
    </w:p>
    <w:p w14:paraId="66C7B50C" w14:textId="77777777" w:rsidR="00C2352A" w:rsidRPr="00CF788C" w:rsidRDefault="00C2352A" w:rsidP="00520829"/>
    <w:p w14:paraId="167972BD" w14:textId="77777777" w:rsidR="00C2352A" w:rsidRPr="00CF788C" w:rsidRDefault="00C2352A" w:rsidP="00520829">
      <w:pPr>
        <w:rPr>
          <w:lang w:val="en-GB"/>
        </w:rPr>
      </w:pPr>
      <w:r w:rsidRPr="00CF788C">
        <w:rPr>
          <w:lang w:val="en-GB"/>
        </w:rPr>
        <w:t xml:space="preserve">Are you ready </w:t>
      </w:r>
      <w:proofErr w:type="gramStart"/>
      <w:r w:rsidRPr="00CF788C">
        <w:rPr>
          <w:lang w:val="en-GB"/>
        </w:rPr>
        <w:t>to:</w:t>
      </w:r>
      <w:proofErr w:type="gramEnd"/>
    </w:p>
    <w:p w14:paraId="4C338D48" w14:textId="61AF2E3C" w:rsidR="00C2352A" w:rsidRPr="00CF788C" w:rsidRDefault="00C2352A" w:rsidP="0087395B">
      <w:pPr>
        <w:pStyle w:val="ListParagraph"/>
      </w:pPr>
      <w:r w:rsidRPr="00CF788C">
        <w:t>Dive deep: Explore your idea, validate your market, and assess your personal skills and strengths?</w:t>
      </w:r>
    </w:p>
    <w:p w14:paraId="70BFEE14" w14:textId="67364BCC" w:rsidR="00C2352A" w:rsidRPr="00CF788C" w:rsidRDefault="00C2352A" w:rsidP="0087395B">
      <w:pPr>
        <w:pStyle w:val="ListParagraph"/>
      </w:pPr>
      <w:r w:rsidRPr="00CF788C">
        <w:t>Plan your path: Develop a roadmap to guide your business growth and navigate potential challenges?</w:t>
      </w:r>
    </w:p>
    <w:p w14:paraId="0E1D56D3" w14:textId="7E47E0BF" w:rsidR="00C2352A" w:rsidRPr="00CF788C" w:rsidRDefault="00C2352A" w:rsidP="0087395B">
      <w:pPr>
        <w:pStyle w:val="ListParagraph"/>
      </w:pPr>
      <w:r w:rsidRPr="00CF788C">
        <w:t>Build your foundation: Create a solid structure for your business and define how it will operate?</w:t>
      </w:r>
    </w:p>
    <w:p w14:paraId="1698A350" w14:textId="268601EA" w:rsidR="00C2352A" w:rsidRDefault="00DB4C61" w:rsidP="00520829">
      <w:pPr>
        <w:rPr>
          <w:lang w:val="en-GB"/>
        </w:rPr>
      </w:pPr>
      <w:r>
        <w:rPr>
          <w:noProof/>
          <w:lang w:val="en-GB" w:eastAsia="en-GB"/>
        </w:rPr>
        <mc:AlternateContent>
          <mc:Choice Requires="wps">
            <w:drawing>
              <wp:anchor distT="0" distB="0" distL="114300" distR="114300" simplePos="0" relativeHeight="251664384" behindDoc="0" locked="0" layoutInCell="1" allowOverlap="1" wp14:anchorId="1B51E6F2" wp14:editId="5860B671">
                <wp:simplePos x="0" y="0"/>
                <wp:positionH relativeFrom="column">
                  <wp:posOffset>2938254</wp:posOffset>
                </wp:positionH>
                <wp:positionV relativeFrom="paragraph">
                  <wp:posOffset>10160</wp:posOffset>
                </wp:positionV>
                <wp:extent cx="3574415" cy="591820"/>
                <wp:effectExtent l="1181100" t="0" r="26035" b="93980"/>
                <wp:wrapNone/>
                <wp:docPr id="33" name="Line Callout 2 33"/>
                <wp:cNvGraphicFramePr/>
                <a:graphic xmlns:a="http://schemas.openxmlformats.org/drawingml/2006/main">
                  <a:graphicData uri="http://schemas.microsoft.com/office/word/2010/wordprocessingShape">
                    <wps:wsp>
                      <wps:cNvSpPr/>
                      <wps:spPr>
                        <a:xfrm>
                          <a:off x="0" y="0"/>
                          <a:ext cx="3574415" cy="591820"/>
                        </a:xfrm>
                        <a:prstGeom prst="borderCallout2">
                          <a:avLst>
                            <a:gd name="adj1" fmla="val 18750"/>
                            <a:gd name="adj2" fmla="val -8333"/>
                            <a:gd name="adj3" fmla="val 18750"/>
                            <a:gd name="adj4" fmla="val -16667"/>
                            <a:gd name="adj5" fmla="val 110493"/>
                            <a:gd name="adj6" fmla="val -33046"/>
                          </a:avLst>
                        </a:prstGeom>
                        <a:solidFill>
                          <a:srgbClr val="682A53"/>
                        </a:solidFill>
                        <a:ln>
                          <a:solidFill>
                            <a:srgbClr val="682A5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1F1DFE" w14:textId="6F999729" w:rsidR="00DB4C61" w:rsidRPr="00AE10BB" w:rsidRDefault="00DB4C61" w:rsidP="00AE10BB">
                            <w:pPr>
                              <w:jc w:val="center"/>
                              <w:rPr>
                                <w:sz w:val="20"/>
                              </w:rPr>
                            </w:pPr>
                            <w:r w:rsidRPr="00AE10BB">
                              <w:rPr>
                                <w:sz w:val="20"/>
                              </w:rPr>
                              <w:t>Remember, your business plan is a living document, not set in stone! Review it regularly (like, quarterly or even monthly) to track your progress, celebrate wins, and tweak things 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51E6F2"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33" o:spid="_x0000_s1032" type="#_x0000_t48" style="position:absolute;margin-left:231.35pt;margin-top:.8pt;width:281.45pt;height:4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" adj="-7138,23866" fillcolor="#682a53" strokecolor="#682a53" strokeweight="2pt">
                <v:textbox>
                  <w:txbxContent>
                    <w:p w14:paraId="7A1F1DFE" w14:textId="6F999729" w:rsidR="00DB4C61" w:rsidRPr="00AE10BB" w:rsidRDefault="00DB4C61" w:rsidP="00AE10BB">
                      <w:pPr>
                        <w:jc w:val="center"/>
                        <w:rPr>
                          <w:sz w:val="20"/>
                        </w:rPr>
                      </w:pPr>
                      <w:r w:rsidRPr="00AE10BB">
                        <w:rPr>
                          <w:sz w:val="20"/>
                        </w:rPr>
                        <w:t>Remember, your business plan is a living document, not set in stone! Review it regularly (like, quarterly or even monthly) to track your progress, celebrate wins, and tweak things if needed.</w:t>
                      </w:r>
                    </w:p>
                  </w:txbxContent>
                </v:textbox>
                <o:callout v:ext="edit" minusy="t"/>
              </v:shape>
            </w:pict>
          </mc:Fallback>
        </mc:AlternateContent>
      </w:r>
    </w:p>
    <w:p w14:paraId="2A2A997F" w14:textId="77777777" w:rsidR="00DB4C61" w:rsidRDefault="00DB4C61" w:rsidP="00520829">
      <w:pPr>
        <w:rPr>
          <w:lang w:val="en-GB"/>
        </w:rPr>
      </w:pPr>
    </w:p>
    <w:p w14:paraId="53BD9272" w14:textId="15ECD537" w:rsidR="00AE10BB" w:rsidRDefault="00AE10BB" w:rsidP="00520829">
      <w:pPr>
        <w:rPr>
          <w:lang w:val="en-GB"/>
        </w:rPr>
      </w:pPr>
    </w:p>
    <w:p w14:paraId="39BC5808" w14:textId="77777777" w:rsidR="00AE10BB" w:rsidRPr="00CF788C" w:rsidRDefault="00AE10BB" w:rsidP="00520829">
      <w:pPr>
        <w:rPr>
          <w:lang w:val="en-GB"/>
        </w:rPr>
      </w:pPr>
    </w:p>
    <w:p w14:paraId="78BDF28D" w14:textId="77777777" w:rsidR="00C2352A" w:rsidRPr="00CF788C" w:rsidRDefault="00C2352A" w:rsidP="00520829">
      <w:pPr>
        <w:rPr>
          <w:lang w:val="en-GB"/>
        </w:rPr>
      </w:pPr>
      <w:r w:rsidRPr="00CF788C">
        <w:rPr>
          <w:lang w:val="en-GB"/>
        </w:rPr>
        <w:t xml:space="preserve">While crafting a solid </w:t>
      </w:r>
      <w:r w:rsidRPr="00AE10BB">
        <w:rPr>
          <w:b/>
          <w:u w:val="single"/>
          <w:lang w:val="en-GB"/>
        </w:rPr>
        <w:t>business plan</w:t>
      </w:r>
      <w:r w:rsidRPr="00CF788C">
        <w:rPr>
          <w:lang w:val="en-GB"/>
        </w:rPr>
        <w:t xml:space="preserve"> might take some time and effort, </w:t>
      </w:r>
      <w:r w:rsidRPr="00CF788C">
        <w:rPr>
          <w:b/>
          <w:bCs/>
          <w:lang w:val="en-GB"/>
        </w:rPr>
        <w:t>trust us, it's worth it!</w:t>
      </w:r>
      <w:r w:rsidRPr="00CF788C">
        <w:rPr>
          <w:lang w:val="en-GB"/>
        </w:rPr>
        <w:t xml:space="preserve"> This process helps you analyse every aspect of your business, ensuring you're well-prepared for your entrepreneurial journey.</w:t>
      </w:r>
    </w:p>
    <w:p w14:paraId="2A0EF7CC" w14:textId="77777777" w:rsidR="00C2352A" w:rsidRPr="00CF788C" w:rsidRDefault="00C2352A" w:rsidP="00520829">
      <w:pPr>
        <w:rPr>
          <w:lang w:val="en-GB"/>
        </w:rPr>
      </w:pPr>
    </w:p>
    <w:p w14:paraId="1B45083B" w14:textId="77777777" w:rsidR="00C2352A" w:rsidRPr="00CF788C" w:rsidRDefault="00C2352A" w:rsidP="00520829">
      <w:pPr>
        <w:rPr>
          <w:lang w:val="en-GB"/>
        </w:rPr>
      </w:pPr>
      <w:r w:rsidRPr="00CF788C">
        <w:rPr>
          <w:lang w:val="en-GB"/>
        </w:rPr>
        <w:t xml:space="preserve">Remember, perfection isn't the goal. Start with a </w:t>
      </w:r>
      <w:r w:rsidRPr="00CF788C">
        <w:rPr>
          <w:b/>
          <w:bCs/>
          <w:lang w:val="en-GB"/>
        </w:rPr>
        <w:t>clear and workable plan</w:t>
      </w:r>
      <w:r w:rsidRPr="00CF788C">
        <w:rPr>
          <w:lang w:val="en-GB"/>
        </w:rPr>
        <w:t>, and refine it as your business evolves. We're with you every step of the way!</w:t>
      </w:r>
    </w:p>
    <w:p w14:paraId="42597EF9" w14:textId="77777777" w:rsidR="00C2352A" w:rsidRPr="00CF788C" w:rsidRDefault="00C2352A" w:rsidP="00520829">
      <w:pPr>
        <w:rPr>
          <w:lang w:val="en-GB"/>
        </w:rPr>
      </w:pPr>
    </w:p>
    <w:p w14:paraId="7E68F17E" w14:textId="77777777" w:rsidR="00C2352A" w:rsidRPr="00CF788C" w:rsidRDefault="00C2352A" w:rsidP="00520829">
      <w:pPr>
        <w:rPr>
          <w:lang w:val="en-GB"/>
        </w:rPr>
      </w:pPr>
      <w:r w:rsidRPr="00CF788C">
        <w:rPr>
          <w:lang w:val="en-GB"/>
        </w:rPr>
        <w:t xml:space="preserve">This Mum's business plan template is designed to be </w:t>
      </w:r>
      <w:r w:rsidRPr="00CF788C">
        <w:rPr>
          <w:b/>
          <w:bCs/>
          <w:lang w:val="en-GB"/>
        </w:rPr>
        <w:t>easy to understand and use</w:t>
      </w:r>
      <w:r w:rsidRPr="00CF788C">
        <w:rPr>
          <w:lang w:val="en-GB"/>
        </w:rPr>
        <w:t>, even if you're a complete beginner. So, roll up your sleeves, let's get planning, and turn your brilliant idea into a thriving reality!</w:t>
      </w:r>
    </w:p>
    <w:p w14:paraId="1B056337" w14:textId="77777777" w:rsidR="00C2352A" w:rsidRPr="00CF788C" w:rsidRDefault="00C2352A" w:rsidP="00520829"/>
    <w:p w14:paraId="38BBF2F2" w14:textId="77777777" w:rsidR="00520829" w:rsidRPr="00CF788C" w:rsidRDefault="00520829" w:rsidP="00520829">
      <w:pPr>
        <w:pStyle w:val="Heading4"/>
      </w:pPr>
      <w:r w:rsidRPr="00CF788C">
        <w:t>Forget fancy jargon, focus on clarity!</w:t>
      </w:r>
    </w:p>
    <w:p w14:paraId="1D641013" w14:textId="77777777" w:rsidR="00520829" w:rsidRPr="00CF788C" w:rsidRDefault="00520829" w:rsidP="00520829">
      <w:pPr>
        <w:rPr>
          <w:lang w:val="en-GB"/>
        </w:rPr>
      </w:pPr>
      <w:r w:rsidRPr="00CF788C">
        <w:rPr>
          <w:lang w:val="en-GB"/>
        </w:rPr>
        <w:t xml:space="preserve">The best business plans are </w:t>
      </w:r>
      <w:r w:rsidRPr="00CF788C">
        <w:rPr>
          <w:b/>
          <w:bCs/>
          <w:lang w:val="en-GB"/>
        </w:rPr>
        <w:t>short, sweet, and to the point</w:t>
      </w:r>
      <w:r w:rsidRPr="00CF788C">
        <w:rPr>
          <w:lang w:val="en-GB"/>
        </w:rPr>
        <w:t>. They outline your goals, the steps to achieve them, and the resources you'll need along the way.</w:t>
      </w:r>
    </w:p>
    <w:p w14:paraId="22C95A6F" w14:textId="77777777" w:rsidR="00520829" w:rsidRPr="00CF788C" w:rsidRDefault="00520829" w:rsidP="00520829">
      <w:pPr>
        <w:rPr>
          <w:lang w:val="en-GB"/>
        </w:rPr>
      </w:pPr>
    </w:p>
    <w:p w14:paraId="219F0A46" w14:textId="77777777" w:rsidR="00520829" w:rsidRPr="00CF788C" w:rsidRDefault="00520829" w:rsidP="00520829">
      <w:pPr>
        <w:rPr>
          <w:lang w:val="en-GB"/>
        </w:rPr>
      </w:pPr>
      <w:r w:rsidRPr="00CF788C">
        <w:rPr>
          <w:lang w:val="en-GB"/>
        </w:rPr>
        <w:t xml:space="preserve">Don't be intimidated by lengthy templates. </w:t>
      </w:r>
      <w:r w:rsidRPr="00CF788C">
        <w:rPr>
          <w:b/>
          <w:bCs/>
          <w:lang w:val="en-GB"/>
        </w:rPr>
        <w:t>Break it down into bite-sized pieces</w:t>
      </w:r>
      <w:r w:rsidRPr="00CF788C">
        <w:rPr>
          <w:lang w:val="en-GB"/>
        </w:rPr>
        <w:t xml:space="preserve"> to make the process easier and more manageable.</w:t>
      </w:r>
    </w:p>
    <w:p w14:paraId="6D59F0E0" w14:textId="77777777" w:rsidR="00520829" w:rsidRPr="00CF788C" w:rsidRDefault="00520829" w:rsidP="00520829">
      <w:pPr>
        <w:rPr>
          <w:lang w:val="en-GB"/>
        </w:rPr>
      </w:pPr>
    </w:p>
    <w:p w14:paraId="2E7AAC39" w14:textId="77777777" w:rsidR="00520829" w:rsidRPr="00CF788C" w:rsidRDefault="00520829" w:rsidP="00520829">
      <w:pPr>
        <w:rPr>
          <w:lang w:val="en-GB"/>
        </w:rPr>
      </w:pPr>
      <w:r w:rsidRPr="00CF788C">
        <w:rPr>
          <w:lang w:val="en-GB"/>
        </w:rPr>
        <w:t xml:space="preserve">This Mum's business plan template is </w:t>
      </w:r>
      <w:r w:rsidRPr="00CF788C">
        <w:rPr>
          <w:b/>
          <w:bCs/>
          <w:lang w:val="en-GB"/>
        </w:rPr>
        <w:t>divided into clear sections</w:t>
      </w:r>
      <w:r w:rsidRPr="00CF788C">
        <w:rPr>
          <w:lang w:val="en-GB"/>
        </w:rPr>
        <w:t xml:space="preserve">, guiding you through each stage of crafting your roadmap to success. </w:t>
      </w:r>
      <w:r w:rsidRPr="00CF788C">
        <w:rPr>
          <w:b/>
          <w:bCs/>
          <w:lang w:val="en-GB"/>
        </w:rPr>
        <w:t>No need for prior experience or complex financial formulas!</w:t>
      </w:r>
      <w:r w:rsidRPr="00CF788C">
        <w:rPr>
          <w:lang w:val="en-GB"/>
        </w:rPr>
        <w:t xml:space="preserve"> We've made it simple to understand and use, even for complete beginners.</w:t>
      </w:r>
    </w:p>
    <w:p w14:paraId="332DE172" w14:textId="77777777" w:rsidR="00520829" w:rsidRPr="00CF788C" w:rsidRDefault="00520829" w:rsidP="00520829">
      <w:pPr>
        <w:rPr>
          <w:lang w:val="en-GB"/>
        </w:rPr>
      </w:pPr>
    </w:p>
    <w:p w14:paraId="022EAAFC" w14:textId="77777777" w:rsidR="00520829" w:rsidRPr="00CF788C" w:rsidRDefault="00520829" w:rsidP="00520829">
      <w:pPr>
        <w:rPr>
          <w:lang w:val="en-GB"/>
        </w:rPr>
      </w:pPr>
      <w:r w:rsidRPr="00CF788C">
        <w:rPr>
          <w:lang w:val="en-GB"/>
        </w:rPr>
        <w:t>Focus on laying the foundation for your business success, and leave the number crunching to us. We'll equip you with the tools and resources you need to create a winning plan, step by step.</w:t>
      </w:r>
    </w:p>
    <w:p w14:paraId="53622D7C" w14:textId="77777777" w:rsidR="00E53A7E" w:rsidRPr="00CF788C" w:rsidRDefault="00E53A7E">
      <w:pPr>
        <w:spacing w:after="200" w:line="276" w:lineRule="auto"/>
      </w:pPr>
    </w:p>
    <w:p w14:paraId="7877C0C4" w14:textId="77777777" w:rsidR="00E53A7E" w:rsidRPr="00CF788C" w:rsidRDefault="00E53A7E">
      <w:pPr>
        <w:spacing w:after="200" w:line="276" w:lineRule="auto"/>
      </w:pPr>
      <w:r w:rsidRPr="00CF788C">
        <w:br w:type="page"/>
      </w:r>
    </w:p>
    <w:sdt>
      <w:sdtPr>
        <w:rPr>
          <w:rFonts w:eastAsiaTheme="minorEastAsia" w:cs="Calibri"/>
          <w:caps w:val="0"/>
          <w:color w:val="auto"/>
          <w:sz w:val="24"/>
          <w:szCs w:val="24"/>
          <w:lang w:val="en-US"/>
        </w:rPr>
        <w:id w:val="-1455933475"/>
        <w:docPartObj>
          <w:docPartGallery w:val="Table of Contents"/>
          <w:docPartUnique/>
        </w:docPartObj>
      </w:sdtPr>
      <w:sdtEndPr>
        <w:rPr>
          <w:b/>
          <w:bCs/>
          <w:noProof/>
        </w:rPr>
      </w:sdtEndPr>
      <w:sdtContent>
        <w:p w14:paraId="032141F1" w14:textId="77777777" w:rsidR="007535F6" w:rsidRPr="00CF788C" w:rsidRDefault="007535F6">
          <w:pPr>
            <w:pStyle w:val="TOCHeading"/>
            <w:rPr>
              <w:rFonts w:eastAsiaTheme="minorHAnsi" w:cs="Calibri"/>
              <w:b/>
              <w:color w:val="682A53"/>
              <w:sz w:val="44"/>
            </w:rPr>
          </w:pPr>
          <w:r w:rsidRPr="00CF788C">
            <w:rPr>
              <w:rFonts w:eastAsiaTheme="minorHAnsi" w:cs="Calibri"/>
              <w:b/>
              <w:color w:val="682A53"/>
              <w:sz w:val="44"/>
            </w:rPr>
            <w:t>Contents</w:t>
          </w:r>
        </w:p>
        <w:p w14:paraId="28563AD2" w14:textId="5D5D9461" w:rsidR="00B53BDD" w:rsidRDefault="003E7CB0">
          <w:pPr>
            <w:pStyle w:val="TOC1"/>
            <w:tabs>
              <w:tab w:val="left" w:pos="482"/>
              <w:tab w:val="right" w:leader="dot" w:pos="9594"/>
            </w:tabs>
            <w:rPr>
              <w:rFonts w:asciiTheme="minorHAnsi" w:hAnsiTheme="minorHAnsi" w:cstheme="minorBidi"/>
              <w:noProof/>
              <w:sz w:val="22"/>
              <w:szCs w:val="22"/>
              <w:lang w:val="en-GB" w:eastAsia="en-GB"/>
            </w:rPr>
          </w:pPr>
          <w:r>
            <w:fldChar w:fldCharType="begin"/>
          </w:r>
          <w:r>
            <w:instrText xml:space="preserve"> TOC \o "1-3" \h \z \u </w:instrText>
          </w:r>
          <w:r>
            <w:fldChar w:fldCharType="separate"/>
          </w:r>
          <w:hyperlink w:anchor="_Toc160478200" w:history="1">
            <w:r w:rsidR="00B53BDD" w:rsidRPr="00CA75AF">
              <w:rPr>
                <w:rStyle w:val="Hyperlink"/>
                <w:noProof/>
              </w:rPr>
              <w:t>2.</w:t>
            </w:r>
            <w:r w:rsidR="00B53BDD">
              <w:rPr>
                <w:rFonts w:asciiTheme="minorHAnsi" w:hAnsiTheme="minorHAnsi" w:cstheme="minorBidi"/>
                <w:noProof/>
                <w:sz w:val="22"/>
                <w:szCs w:val="22"/>
                <w:lang w:val="en-GB" w:eastAsia="en-GB"/>
              </w:rPr>
              <w:tab/>
            </w:r>
            <w:r w:rsidR="00B53BDD" w:rsidRPr="00CA75AF">
              <w:rPr>
                <w:rStyle w:val="Hyperlink"/>
                <w:noProof/>
              </w:rPr>
              <w:t>Let’s Get Planning</w:t>
            </w:r>
            <w:r w:rsidR="00B53BDD">
              <w:rPr>
                <w:noProof/>
                <w:webHidden/>
              </w:rPr>
              <w:tab/>
            </w:r>
            <w:r w:rsidR="00B53BDD">
              <w:rPr>
                <w:noProof/>
                <w:webHidden/>
              </w:rPr>
              <w:fldChar w:fldCharType="begin"/>
            </w:r>
            <w:r w:rsidR="00B53BDD">
              <w:rPr>
                <w:noProof/>
                <w:webHidden/>
              </w:rPr>
              <w:instrText xml:space="preserve"> PAGEREF _Toc160478200 \h </w:instrText>
            </w:r>
            <w:r w:rsidR="00B53BDD">
              <w:rPr>
                <w:noProof/>
                <w:webHidden/>
              </w:rPr>
            </w:r>
            <w:r w:rsidR="00B53BDD">
              <w:rPr>
                <w:noProof/>
                <w:webHidden/>
              </w:rPr>
              <w:fldChar w:fldCharType="separate"/>
            </w:r>
            <w:r w:rsidR="00B53BDD">
              <w:rPr>
                <w:noProof/>
                <w:webHidden/>
              </w:rPr>
              <w:t>5</w:t>
            </w:r>
            <w:r w:rsidR="00B53BDD">
              <w:rPr>
                <w:noProof/>
                <w:webHidden/>
              </w:rPr>
              <w:fldChar w:fldCharType="end"/>
            </w:r>
          </w:hyperlink>
        </w:p>
        <w:p w14:paraId="0F1B500D" w14:textId="2E8BD09B" w:rsidR="00B53BDD" w:rsidRDefault="00530B4C">
          <w:pPr>
            <w:pStyle w:val="TOC1"/>
            <w:tabs>
              <w:tab w:val="left" w:pos="482"/>
              <w:tab w:val="right" w:leader="dot" w:pos="9594"/>
            </w:tabs>
            <w:rPr>
              <w:rFonts w:asciiTheme="minorHAnsi" w:hAnsiTheme="minorHAnsi" w:cstheme="minorBidi"/>
              <w:noProof/>
              <w:sz w:val="22"/>
              <w:szCs w:val="22"/>
              <w:lang w:val="en-GB" w:eastAsia="en-GB"/>
            </w:rPr>
          </w:pPr>
          <w:hyperlink w:anchor="_Toc160478201" w:history="1">
            <w:r w:rsidR="00B53BDD" w:rsidRPr="00CA75AF">
              <w:rPr>
                <w:rStyle w:val="Hyperlink"/>
                <w:noProof/>
              </w:rPr>
              <w:t>3.</w:t>
            </w:r>
            <w:r w:rsidR="00B53BDD">
              <w:rPr>
                <w:rFonts w:asciiTheme="minorHAnsi" w:hAnsiTheme="minorHAnsi" w:cstheme="minorBidi"/>
                <w:noProof/>
                <w:sz w:val="22"/>
                <w:szCs w:val="22"/>
                <w:lang w:val="en-GB" w:eastAsia="en-GB"/>
              </w:rPr>
              <w:tab/>
            </w:r>
            <w:r w:rsidR="00B53BDD" w:rsidRPr="00CA75AF">
              <w:rPr>
                <w:rStyle w:val="Hyperlink"/>
                <w:noProof/>
              </w:rPr>
              <w:t>Executive Summary</w:t>
            </w:r>
            <w:r w:rsidR="00B53BDD">
              <w:rPr>
                <w:noProof/>
                <w:webHidden/>
              </w:rPr>
              <w:tab/>
            </w:r>
            <w:r w:rsidR="00B53BDD">
              <w:rPr>
                <w:noProof/>
                <w:webHidden/>
              </w:rPr>
              <w:fldChar w:fldCharType="begin"/>
            </w:r>
            <w:r w:rsidR="00B53BDD">
              <w:rPr>
                <w:noProof/>
                <w:webHidden/>
              </w:rPr>
              <w:instrText xml:space="preserve"> PAGEREF _Toc160478201 \h </w:instrText>
            </w:r>
            <w:r w:rsidR="00B53BDD">
              <w:rPr>
                <w:noProof/>
                <w:webHidden/>
              </w:rPr>
            </w:r>
            <w:r w:rsidR="00B53BDD">
              <w:rPr>
                <w:noProof/>
                <w:webHidden/>
              </w:rPr>
              <w:fldChar w:fldCharType="separate"/>
            </w:r>
            <w:r w:rsidR="00B53BDD">
              <w:rPr>
                <w:noProof/>
                <w:webHidden/>
              </w:rPr>
              <w:t>6</w:t>
            </w:r>
            <w:r w:rsidR="00B53BDD">
              <w:rPr>
                <w:noProof/>
                <w:webHidden/>
              </w:rPr>
              <w:fldChar w:fldCharType="end"/>
            </w:r>
          </w:hyperlink>
        </w:p>
        <w:p w14:paraId="25DABA52" w14:textId="702CF8B3" w:rsidR="00B53BDD" w:rsidRDefault="00530B4C">
          <w:pPr>
            <w:pStyle w:val="TOC2"/>
            <w:tabs>
              <w:tab w:val="left" w:pos="880"/>
              <w:tab w:val="right" w:leader="dot" w:pos="9594"/>
            </w:tabs>
            <w:rPr>
              <w:rFonts w:asciiTheme="minorHAnsi" w:hAnsiTheme="minorHAnsi" w:cstheme="minorBidi"/>
              <w:noProof/>
              <w:sz w:val="22"/>
              <w:szCs w:val="22"/>
              <w:lang w:val="en-GB" w:eastAsia="en-GB"/>
            </w:rPr>
          </w:pPr>
          <w:hyperlink w:anchor="_Toc160478202" w:history="1">
            <w:r w:rsidR="00B53BDD" w:rsidRPr="00CA75AF">
              <w:rPr>
                <w:rStyle w:val="Hyperlink"/>
                <w:noProof/>
              </w:rPr>
              <w:t>3.1</w:t>
            </w:r>
            <w:r w:rsidR="00B53BDD">
              <w:rPr>
                <w:rFonts w:asciiTheme="minorHAnsi" w:hAnsiTheme="minorHAnsi" w:cstheme="minorBidi"/>
                <w:noProof/>
                <w:sz w:val="22"/>
                <w:szCs w:val="22"/>
                <w:lang w:val="en-GB" w:eastAsia="en-GB"/>
              </w:rPr>
              <w:tab/>
            </w:r>
            <w:r w:rsidR="00B53BDD" w:rsidRPr="00CA75AF">
              <w:rPr>
                <w:rStyle w:val="Hyperlink"/>
                <w:noProof/>
              </w:rPr>
              <w:t>Business Summary</w:t>
            </w:r>
            <w:r w:rsidR="00B53BDD">
              <w:rPr>
                <w:noProof/>
                <w:webHidden/>
              </w:rPr>
              <w:tab/>
            </w:r>
            <w:r w:rsidR="00B53BDD">
              <w:rPr>
                <w:noProof/>
                <w:webHidden/>
              </w:rPr>
              <w:fldChar w:fldCharType="begin"/>
            </w:r>
            <w:r w:rsidR="00B53BDD">
              <w:rPr>
                <w:noProof/>
                <w:webHidden/>
              </w:rPr>
              <w:instrText xml:space="preserve"> PAGEREF _Toc160478202 \h </w:instrText>
            </w:r>
            <w:r w:rsidR="00B53BDD">
              <w:rPr>
                <w:noProof/>
                <w:webHidden/>
              </w:rPr>
            </w:r>
            <w:r w:rsidR="00B53BDD">
              <w:rPr>
                <w:noProof/>
                <w:webHidden/>
              </w:rPr>
              <w:fldChar w:fldCharType="separate"/>
            </w:r>
            <w:r w:rsidR="00B53BDD">
              <w:rPr>
                <w:noProof/>
                <w:webHidden/>
              </w:rPr>
              <w:t>6</w:t>
            </w:r>
            <w:r w:rsidR="00B53BDD">
              <w:rPr>
                <w:noProof/>
                <w:webHidden/>
              </w:rPr>
              <w:fldChar w:fldCharType="end"/>
            </w:r>
          </w:hyperlink>
        </w:p>
        <w:p w14:paraId="532AAD16" w14:textId="01DD993C" w:rsidR="00B53BDD" w:rsidRDefault="00530B4C">
          <w:pPr>
            <w:pStyle w:val="TOC2"/>
            <w:tabs>
              <w:tab w:val="left" w:pos="880"/>
              <w:tab w:val="right" w:leader="dot" w:pos="9594"/>
            </w:tabs>
            <w:rPr>
              <w:rFonts w:asciiTheme="minorHAnsi" w:hAnsiTheme="minorHAnsi" w:cstheme="minorBidi"/>
              <w:noProof/>
              <w:sz w:val="22"/>
              <w:szCs w:val="22"/>
              <w:lang w:val="en-GB" w:eastAsia="en-GB"/>
            </w:rPr>
          </w:pPr>
          <w:hyperlink w:anchor="_Toc160478203" w:history="1">
            <w:r w:rsidR="00B53BDD" w:rsidRPr="00CA75AF">
              <w:rPr>
                <w:rStyle w:val="Hyperlink"/>
                <w:noProof/>
              </w:rPr>
              <w:t>3.2</w:t>
            </w:r>
            <w:r w:rsidR="00B53BDD">
              <w:rPr>
                <w:rFonts w:asciiTheme="minorHAnsi" w:hAnsiTheme="minorHAnsi" w:cstheme="minorBidi"/>
                <w:noProof/>
                <w:sz w:val="22"/>
                <w:szCs w:val="22"/>
                <w:lang w:val="en-GB" w:eastAsia="en-GB"/>
              </w:rPr>
              <w:tab/>
            </w:r>
            <w:r w:rsidR="00B53BDD" w:rsidRPr="00CA75AF">
              <w:rPr>
                <w:rStyle w:val="Hyperlink"/>
                <w:noProof/>
              </w:rPr>
              <w:t>Business Aims</w:t>
            </w:r>
            <w:r w:rsidR="00B53BDD">
              <w:rPr>
                <w:noProof/>
                <w:webHidden/>
              </w:rPr>
              <w:tab/>
            </w:r>
            <w:r w:rsidR="00B53BDD">
              <w:rPr>
                <w:noProof/>
                <w:webHidden/>
              </w:rPr>
              <w:fldChar w:fldCharType="begin"/>
            </w:r>
            <w:r w:rsidR="00B53BDD">
              <w:rPr>
                <w:noProof/>
                <w:webHidden/>
              </w:rPr>
              <w:instrText xml:space="preserve"> PAGEREF _Toc160478203 \h </w:instrText>
            </w:r>
            <w:r w:rsidR="00B53BDD">
              <w:rPr>
                <w:noProof/>
                <w:webHidden/>
              </w:rPr>
            </w:r>
            <w:r w:rsidR="00B53BDD">
              <w:rPr>
                <w:noProof/>
                <w:webHidden/>
              </w:rPr>
              <w:fldChar w:fldCharType="separate"/>
            </w:r>
            <w:r w:rsidR="00B53BDD">
              <w:rPr>
                <w:noProof/>
                <w:webHidden/>
              </w:rPr>
              <w:t>6</w:t>
            </w:r>
            <w:r w:rsidR="00B53BDD">
              <w:rPr>
                <w:noProof/>
                <w:webHidden/>
              </w:rPr>
              <w:fldChar w:fldCharType="end"/>
            </w:r>
          </w:hyperlink>
        </w:p>
        <w:p w14:paraId="273F01E8" w14:textId="510A1954" w:rsidR="00B53BDD" w:rsidRDefault="00530B4C">
          <w:pPr>
            <w:pStyle w:val="TOC2"/>
            <w:tabs>
              <w:tab w:val="left" w:pos="880"/>
              <w:tab w:val="right" w:leader="dot" w:pos="9594"/>
            </w:tabs>
            <w:rPr>
              <w:rFonts w:asciiTheme="minorHAnsi" w:hAnsiTheme="minorHAnsi" w:cstheme="minorBidi"/>
              <w:noProof/>
              <w:sz w:val="22"/>
              <w:szCs w:val="22"/>
              <w:lang w:val="en-GB" w:eastAsia="en-GB"/>
            </w:rPr>
          </w:pPr>
          <w:hyperlink w:anchor="_Toc160478204" w:history="1">
            <w:r w:rsidR="00B53BDD" w:rsidRPr="00CA75AF">
              <w:rPr>
                <w:rStyle w:val="Hyperlink"/>
                <w:noProof/>
              </w:rPr>
              <w:t>3.3</w:t>
            </w:r>
            <w:r w:rsidR="00B53BDD">
              <w:rPr>
                <w:rFonts w:asciiTheme="minorHAnsi" w:hAnsiTheme="minorHAnsi" w:cstheme="minorBidi"/>
                <w:noProof/>
                <w:sz w:val="22"/>
                <w:szCs w:val="22"/>
                <w:lang w:val="en-GB" w:eastAsia="en-GB"/>
              </w:rPr>
              <w:tab/>
            </w:r>
            <w:r w:rsidR="00B53BDD" w:rsidRPr="00CA75AF">
              <w:rPr>
                <w:rStyle w:val="Hyperlink"/>
                <w:noProof/>
              </w:rPr>
              <w:t>Financial Summary</w:t>
            </w:r>
            <w:r w:rsidR="00B53BDD">
              <w:rPr>
                <w:noProof/>
                <w:webHidden/>
              </w:rPr>
              <w:tab/>
            </w:r>
            <w:r w:rsidR="00B53BDD">
              <w:rPr>
                <w:noProof/>
                <w:webHidden/>
              </w:rPr>
              <w:fldChar w:fldCharType="begin"/>
            </w:r>
            <w:r w:rsidR="00B53BDD">
              <w:rPr>
                <w:noProof/>
                <w:webHidden/>
              </w:rPr>
              <w:instrText xml:space="preserve"> PAGEREF _Toc160478204 \h </w:instrText>
            </w:r>
            <w:r w:rsidR="00B53BDD">
              <w:rPr>
                <w:noProof/>
                <w:webHidden/>
              </w:rPr>
            </w:r>
            <w:r w:rsidR="00B53BDD">
              <w:rPr>
                <w:noProof/>
                <w:webHidden/>
              </w:rPr>
              <w:fldChar w:fldCharType="separate"/>
            </w:r>
            <w:r w:rsidR="00B53BDD">
              <w:rPr>
                <w:noProof/>
                <w:webHidden/>
              </w:rPr>
              <w:t>6</w:t>
            </w:r>
            <w:r w:rsidR="00B53BDD">
              <w:rPr>
                <w:noProof/>
                <w:webHidden/>
              </w:rPr>
              <w:fldChar w:fldCharType="end"/>
            </w:r>
          </w:hyperlink>
        </w:p>
        <w:p w14:paraId="3738DDC0" w14:textId="57CABF0D" w:rsidR="00B53BDD" w:rsidRDefault="00530B4C">
          <w:pPr>
            <w:pStyle w:val="TOC1"/>
            <w:tabs>
              <w:tab w:val="left" w:pos="482"/>
              <w:tab w:val="right" w:leader="dot" w:pos="9594"/>
            </w:tabs>
            <w:rPr>
              <w:rFonts w:asciiTheme="minorHAnsi" w:hAnsiTheme="minorHAnsi" w:cstheme="minorBidi"/>
              <w:noProof/>
              <w:sz w:val="22"/>
              <w:szCs w:val="22"/>
              <w:lang w:val="en-GB" w:eastAsia="en-GB"/>
            </w:rPr>
          </w:pPr>
          <w:hyperlink w:anchor="_Toc160478205" w:history="1">
            <w:r w:rsidR="00B53BDD" w:rsidRPr="00CA75AF">
              <w:rPr>
                <w:rStyle w:val="Hyperlink"/>
                <w:noProof/>
              </w:rPr>
              <w:t>4.</w:t>
            </w:r>
            <w:r w:rsidR="00B53BDD">
              <w:rPr>
                <w:rFonts w:asciiTheme="minorHAnsi" w:hAnsiTheme="minorHAnsi" w:cstheme="minorBidi"/>
                <w:noProof/>
                <w:sz w:val="22"/>
                <w:szCs w:val="22"/>
                <w:lang w:val="en-GB" w:eastAsia="en-GB"/>
              </w:rPr>
              <w:tab/>
            </w:r>
            <w:r w:rsidR="00B53BDD" w:rsidRPr="00CA75AF">
              <w:rPr>
                <w:rStyle w:val="Hyperlink"/>
                <w:noProof/>
              </w:rPr>
              <w:t xml:space="preserve">Elevator Pitch </w:t>
            </w:r>
            <w:r w:rsidR="00B53BDD" w:rsidRPr="00CA75AF">
              <w:rPr>
                <w:rStyle w:val="Hyperlink"/>
                <w:i/>
                <w:noProof/>
              </w:rPr>
              <w:t>(AKA Company Overview)</w:t>
            </w:r>
            <w:r w:rsidR="00B53BDD">
              <w:rPr>
                <w:noProof/>
                <w:webHidden/>
              </w:rPr>
              <w:tab/>
            </w:r>
            <w:r w:rsidR="00B53BDD">
              <w:rPr>
                <w:noProof/>
                <w:webHidden/>
              </w:rPr>
              <w:fldChar w:fldCharType="begin"/>
            </w:r>
            <w:r w:rsidR="00B53BDD">
              <w:rPr>
                <w:noProof/>
                <w:webHidden/>
              </w:rPr>
              <w:instrText xml:space="preserve"> PAGEREF _Toc160478205 \h </w:instrText>
            </w:r>
            <w:r w:rsidR="00B53BDD">
              <w:rPr>
                <w:noProof/>
                <w:webHidden/>
              </w:rPr>
            </w:r>
            <w:r w:rsidR="00B53BDD">
              <w:rPr>
                <w:noProof/>
                <w:webHidden/>
              </w:rPr>
              <w:fldChar w:fldCharType="separate"/>
            </w:r>
            <w:r w:rsidR="00B53BDD">
              <w:rPr>
                <w:noProof/>
                <w:webHidden/>
              </w:rPr>
              <w:t>7</w:t>
            </w:r>
            <w:r w:rsidR="00B53BDD">
              <w:rPr>
                <w:noProof/>
                <w:webHidden/>
              </w:rPr>
              <w:fldChar w:fldCharType="end"/>
            </w:r>
          </w:hyperlink>
        </w:p>
        <w:p w14:paraId="1B9FD8A2" w14:textId="09E3AB0E" w:rsidR="00B53BDD" w:rsidRDefault="00530B4C">
          <w:pPr>
            <w:pStyle w:val="TOC2"/>
            <w:tabs>
              <w:tab w:val="left" w:pos="880"/>
              <w:tab w:val="right" w:leader="dot" w:pos="9594"/>
            </w:tabs>
            <w:rPr>
              <w:rFonts w:asciiTheme="minorHAnsi" w:hAnsiTheme="minorHAnsi" w:cstheme="minorBidi"/>
              <w:noProof/>
              <w:sz w:val="22"/>
              <w:szCs w:val="22"/>
              <w:lang w:val="en-GB" w:eastAsia="en-GB"/>
            </w:rPr>
          </w:pPr>
          <w:hyperlink w:anchor="_Toc160478206" w:history="1">
            <w:r w:rsidR="00B53BDD" w:rsidRPr="00CA75AF">
              <w:rPr>
                <w:rStyle w:val="Hyperlink"/>
                <w:noProof/>
              </w:rPr>
              <w:t>4.1</w:t>
            </w:r>
            <w:r w:rsidR="00B53BDD">
              <w:rPr>
                <w:rFonts w:asciiTheme="minorHAnsi" w:hAnsiTheme="minorHAnsi" w:cstheme="minorBidi"/>
                <w:noProof/>
                <w:sz w:val="22"/>
                <w:szCs w:val="22"/>
                <w:lang w:val="en-GB" w:eastAsia="en-GB"/>
              </w:rPr>
              <w:tab/>
            </w:r>
            <w:r w:rsidR="00B53BDD" w:rsidRPr="00CA75AF">
              <w:rPr>
                <w:rStyle w:val="Hyperlink"/>
                <w:noProof/>
              </w:rPr>
              <w:t>Your Business Name:</w:t>
            </w:r>
            <w:r w:rsidR="00B53BDD">
              <w:rPr>
                <w:noProof/>
                <w:webHidden/>
              </w:rPr>
              <w:tab/>
            </w:r>
            <w:r w:rsidR="00B53BDD">
              <w:rPr>
                <w:noProof/>
                <w:webHidden/>
              </w:rPr>
              <w:fldChar w:fldCharType="begin"/>
            </w:r>
            <w:r w:rsidR="00B53BDD">
              <w:rPr>
                <w:noProof/>
                <w:webHidden/>
              </w:rPr>
              <w:instrText xml:space="preserve"> PAGEREF _Toc160478206 \h </w:instrText>
            </w:r>
            <w:r w:rsidR="00B53BDD">
              <w:rPr>
                <w:noProof/>
                <w:webHidden/>
              </w:rPr>
            </w:r>
            <w:r w:rsidR="00B53BDD">
              <w:rPr>
                <w:noProof/>
                <w:webHidden/>
              </w:rPr>
              <w:fldChar w:fldCharType="separate"/>
            </w:r>
            <w:r w:rsidR="00B53BDD">
              <w:rPr>
                <w:noProof/>
                <w:webHidden/>
              </w:rPr>
              <w:t>7</w:t>
            </w:r>
            <w:r w:rsidR="00B53BDD">
              <w:rPr>
                <w:noProof/>
                <w:webHidden/>
              </w:rPr>
              <w:fldChar w:fldCharType="end"/>
            </w:r>
          </w:hyperlink>
        </w:p>
        <w:p w14:paraId="5E467612" w14:textId="4BAF66D4" w:rsidR="00B53BDD" w:rsidRDefault="00530B4C">
          <w:pPr>
            <w:pStyle w:val="TOC2"/>
            <w:tabs>
              <w:tab w:val="left" w:pos="880"/>
              <w:tab w:val="right" w:leader="dot" w:pos="9594"/>
            </w:tabs>
            <w:rPr>
              <w:rFonts w:asciiTheme="minorHAnsi" w:hAnsiTheme="minorHAnsi" w:cstheme="minorBidi"/>
              <w:noProof/>
              <w:sz w:val="22"/>
              <w:szCs w:val="22"/>
              <w:lang w:val="en-GB" w:eastAsia="en-GB"/>
            </w:rPr>
          </w:pPr>
          <w:hyperlink w:anchor="_Toc160478207" w:history="1">
            <w:r w:rsidR="00B53BDD" w:rsidRPr="00CA75AF">
              <w:rPr>
                <w:rStyle w:val="Hyperlink"/>
                <w:noProof/>
              </w:rPr>
              <w:t>4.2</w:t>
            </w:r>
            <w:r w:rsidR="00B53BDD">
              <w:rPr>
                <w:rFonts w:asciiTheme="minorHAnsi" w:hAnsiTheme="minorHAnsi" w:cstheme="minorBidi"/>
                <w:noProof/>
                <w:sz w:val="22"/>
                <w:szCs w:val="22"/>
                <w:lang w:val="en-GB" w:eastAsia="en-GB"/>
              </w:rPr>
              <w:tab/>
            </w:r>
            <w:r w:rsidR="00B53BDD" w:rsidRPr="00CA75AF">
              <w:rPr>
                <w:rStyle w:val="Hyperlink"/>
                <w:noProof/>
              </w:rPr>
              <w:t>Strapline:</w:t>
            </w:r>
            <w:r w:rsidR="00B53BDD">
              <w:rPr>
                <w:noProof/>
                <w:webHidden/>
              </w:rPr>
              <w:tab/>
            </w:r>
            <w:r w:rsidR="00B53BDD">
              <w:rPr>
                <w:noProof/>
                <w:webHidden/>
              </w:rPr>
              <w:fldChar w:fldCharType="begin"/>
            </w:r>
            <w:r w:rsidR="00B53BDD">
              <w:rPr>
                <w:noProof/>
                <w:webHidden/>
              </w:rPr>
              <w:instrText xml:space="preserve"> PAGEREF _Toc160478207 \h </w:instrText>
            </w:r>
            <w:r w:rsidR="00B53BDD">
              <w:rPr>
                <w:noProof/>
                <w:webHidden/>
              </w:rPr>
            </w:r>
            <w:r w:rsidR="00B53BDD">
              <w:rPr>
                <w:noProof/>
                <w:webHidden/>
              </w:rPr>
              <w:fldChar w:fldCharType="separate"/>
            </w:r>
            <w:r w:rsidR="00B53BDD">
              <w:rPr>
                <w:noProof/>
                <w:webHidden/>
              </w:rPr>
              <w:t>7</w:t>
            </w:r>
            <w:r w:rsidR="00B53BDD">
              <w:rPr>
                <w:noProof/>
                <w:webHidden/>
              </w:rPr>
              <w:fldChar w:fldCharType="end"/>
            </w:r>
          </w:hyperlink>
        </w:p>
        <w:p w14:paraId="502C8BB8" w14:textId="2E0556A2" w:rsidR="00B53BDD" w:rsidRDefault="00530B4C">
          <w:pPr>
            <w:pStyle w:val="TOC2"/>
            <w:tabs>
              <w:tab w:val="left" w:pos="880"/>
              <w:tab w:val="right" w:leader="dot" w:pos="9594"/>
            </w:tabs>
            <w:rPr>
              <w:rFonts w:asciiTheme="minorHAnsi" w:hAnsiTheme="minorHAnsi" w:cstheme="minorBidi"/>
              <w:noProof/>
              <w:sz w:val="22"/>
              <w:szCs w:val="22"/>
              <w:lang w:val="en-GB" w:eastAsia="en-GB"/>
            </w:rPr>
          </w:pPr>
          <w:hyperlink w:anchor="_Toc160478208" w:history="1">
            <w:r w:rsidR="00B53BDD" w:rsidRPr="00CA75AF">
              <w:rPr>
                <w:rStyle w:val="Hyperlink"/>
                <w:noProof/>
              </w:rPr>
              <w:t>4.3</w:t>
            </w:r>
            <w:r w:rsidR="00B53BDD">
              <w:rPr>
                <w:rFonts w:asciiTheme="minorHAnsi" w:hAnsiTheme="minorHAnsi" w:cstheme="minorBidi"/>
                <w:noProof/>
                <w:sz w:val="22"/>
                <w:szCs w:val="22"/>
                <w:lang w:val="en-GB" w:eastAsia="en-GB"/>
              </w:rPr>
              <w:tab/>
            </w:r>
            <w:r w:rsidR="00B53BDD" w:rsidRPr="00CA75AF">
              <w:rPr>
                <w:rStyle w:val="Hyperlink"/>
                <w:noProof/>
              </w:rPr>
              <w:t>Elevator Pitch:</w:t>
            </w:r>
            <w:r w:rsidR="00B53BDD">
              <w:rPr>
                <w:noProof/>
                <w:webHidden/>
              </w:rPr>
              <w:tab/>
            </w:r>
            <w:r w:rsidR="00B53BDD">
              <w:rPr>
                <w:noProof/>
                <w:webHidden/>
              </w:rPr>
              <w:fldChar w:fldCharType="begin"/>
            </w:r>
            <w:r w:rsidR="00B53BDD">
              <w:rPr>
                <w:noProof/>
                <w:webHidden/>
              </w:rPr>
              <w:instrText xml:space="preserve"> PAGEREF _Toc160478208 \h </w:instrText>
            </w:r>
            <w:r w:rsidR="00B53BDD">
              <w:rPr>
                <w:noProof/>
                <w:webHidden/>
              </w:rPr>
            </w:r>
            <w:r w:rsidR="00B53BDD">
              <w:rPr>
                <w:noProof/>
                <w:webHidden/>
              </w:rPr>
              <w:fldChar w:fldCharType="separate"/>
            </w:r>
            <w:r w:rsidR="00B53BDD">
              <w:rPr>
                <w:noProof/>
                <w:webHidden/>
              </w:rPr>
              <w:t>7</w:t>
            </w:r>
            <w:r w:rsidR="00B53BDD">
              <w:rPr>
                <w:noProof/>
                <w:webHidden/>
              </w:rPr>
              <w:fldChar w:fldCharType="end"/>
            </w:r>
          </w:hyperlink>
        </w:p>
        <w:p w14:paraId="57F9035C" w14:textId="5DB80D09" w:rsidR="00B53BDD" w:rsidRDefault="00530B4C">
          <w:pPr>
            <w:pStyle w:val="TOC1"/>
            <w:tabs>
              <w:tab w:val="left" w:pos="482"/>
              <w:tab w:val="right" w:leader="dot" w:pos="9594"/>
            </w:tabs>
            <w:rPr>
              <w:rFonts w:asciiTheme="minorHAnsi" w:hAnsiTheme="minorHAnsi" w:cstheme="minorBidi"/>
              <w:noProof/>
              <w:sz w:val="22"/>
              <w:szCs w:val="22"/>
              <w:lang w:val="en-GB" w:eastAsia="en-GB"/>
            </w:rPr>
          </w:pPr>
          <w:hyperlink w:anchor="_Toc160478209" w:history="1">
            <w:r w:rsidR="00B53BDD" w:rsidRPr="00CA75AF">
              <w:rPr>
                <w:rStyle w:val="Hyperlink"/>
                <w:noProof/>
              </w:rPr>
              <w:t>5.</w:t>
            </w:r>
            <w:r w:rsidR="00B53BDD">
              <w:rPr>
                <w:rFonts w:asciiTheme="minorHAnsi" w:hAnsiTheme="minorHAnsi" w:cstheme="minorBidi"/>
                <w:noProof/>
                <w:sz w:val="22"/>
                <w:szCs w:val="22"/>
                <w:lang w:val="en-GB" w:eastAsia="en-GB"/>
              </w:rPr>
              <w:tab/>
            </w:r>
            <w:r w:rsidR="00B53BDD" w:rsidRPr="00CA75AF">
              <w:rPr>
                <w:rStyle w:val="Hyperlink"/>
                <w:noProof/>
              </w:rPr>
              <w:t>Business Description</w:t>
            </w:r>
            <w:r w:rsidR="00B53BDD">
              <w:rPr>
                <w:noProof/>
                <w:webHidden/>
              </w:rPr>
              <w:tab/>
            </w:r>
            <w:r w:rsidR="00B53BDD">
              <w:rPr>
                <w:noProof/>
                <w:webHidden/>
              </w:rPr>
              <w:fldChar w:fldCharType="begin"/>
            </w:r>
            <w:r w:rsidR="00B53BDD">
              <w:rPr>
                <w:noProof/>
                <w:webHidden/>
              </w:rPr>
              <w:instrText xml:space="preserve"> PAGEREF _Toc160478209 \h </w:instrText>
            </w:r>
            <w:r w:rsidR="00B53BDD">
              <w:rPr>
                <w:noProof/>
                <w:webHidden/>
              </w:rPr>
            </w:r>
            <w:r w:rsidR="00B53BDD">
              <w:rPr>
                <w:noProof/>
                <w:webHidden/>
              </w:rPr>
              <w:fldChar w:fldCharType="separate"/>
            </w:r>
            <w:r w:rsidR="00B53BDD">
              <w:rPr>
                <w:noProof/>
                <w:webHidden/>
              </w:rPr>
              <w:t>8</w:t>
            </w:r>
            <w:r w:rsidR="00B53BDD">
              <w:rPr>
                <w:noProof/>
                <w:webHidden/>
              </w:rPr>
              <w:fldChar w:fldCharType="end"/>
            </w:r>
          </w:hyperlink>
        </w:p>
        <w:p w14:paraId="0702C162" w14:textId="4916E47C" w:rsidR="00B53BDD" w:rsidRDefault="00530B4C">
          <w:pPr>
            <w:pStyle w:val="TOC2"/>
            <w:tabs>
              <w:tab w:val="left" w:pos="880"/>
              <w:tab w:val="right" w:leader="dot" w:pos="9594"/>
            </w:tabs>
            <w:rPr>
              <w:rFonts w:asciiTheme="minorHAnsi" w:hAnsiTheme="minorHAnsi" w:cstheme="minorBidi"/>
              <w:noProof/>
              <w:sz w:val="22"/>
              <w:szCs w:val="22"/>
              <w:lang w:val="en-GB" w:eastAsia="en-GB"/>
            </w:rPr>
          </w:pPr>
          <w:hyperlink w:anchor="_Toc160478210" w:history="1">
            <w:r w:rsidR="00B53BDD" w:rsidRPr="00CA75AF">
              <w:rPr>
                <w:rStyle w:val="Hyperlink"/>
                <w:noProof/>
              </w:rPr>
              <w:t>5.1</w:t>
            </w:r>
            <w:r w:rsidR="00B53BDD">
              <w:rPr>
                <w:rFonts w:asciiTheme="minorHAnsi" w:hAnsiTheme="minorHAnsi" w:cstheme="minorBidi"/>
                <w:noProof/>
                <w:sz w:val="22"/>
                <w:szCs w:val="22"/>
                <w:lang w:val="en-GB" w:eastAsia="en-GB"/>
              </w:rPr>
              <w:tab/>
            </w:r>
            <w:r w:rsidR="00B53BDD" w:rsidRPr="00CA75AF">
              <w:rPr>
                <w:rStyle w:val="Hyperlink"/>
                <w:noProof/>
              </w:rPr>
              <w:t>Your Misson:</w:t>
            </w:r>
            <w:r w:rsidR="00B53BDD">
              <w:rPr>
                <w:noProof/>
                <w:webHidden/>
              </w:rPr>
              <w:tab/>
            </w:r>
            <w:r w:rsidR="00B53BDD">
              <w:rPr>
                <w:noProof/>
                <w:webHidden/>
              </w:rPr>
              <w:fldChar w:fldCharType="begin"/>
            </w:r>
            <w:r w:rsidR="00B53BDD">
              <w:rPr>
                <w:noProof/>
                <w:webHidden/>
              </w:rPr>
              <w:instrText xml:space="preserve"> PAGEREF _Toc160478210 \h </w:instrText>
            </w:r>
            <w:r w:rsidR="00B53BDD">
              <w:rPr>
                <w:noProof/>
                <w:webHidden/>
              </w:rPr>
            </w:r>
            <w:r w:rsidR="00B53BDD">
              <w:rPr>
                <w:noProof/>
                <w:webHidden/>
              </w:rPr>
              <w:fldChar w:fldCharType="separate"/>
            </w:r>
            <w:r w:rsidR="00B53BDD">
              <w:rPr>
                <w:noProof/>
                <w:webHidden/>
              </w:rPr>
              <w:t>8</w:t>
            </w:r>
            <w:r w:rsidR="00B53BDD">
              <w:rPr>
                <w:noProof/>
                <w:webHidden/>
              </w:rPr>
              <w:fldChar w:fldCharType="end"/>
            </w:r>
          </w:hyperlink>
        </w:p>
        <w:p w14:paraId="0FC181BB" w14:textId="26D62398" w:rsidR="00B53BDD" w:rsidRDefault="00530B4C">
          <w:pPr>
            <w:pStyle w:val="TOC2"/>
            <w:tabs>
              <w:tab w:val="left" w:pos="880"/>
              <w:tab w:val="right" w:leader="dot" w:pos="9594"/>
            </w:tabs>
            <w:rPr>
              <w:rFonts w:asciiTheme="minorHAnsi" w:hAnsiTheme="minorHAnsi" w:cstheme="minorBidi"/>
              <w:noProof/>
              <w:sz w:val="22"/>
              <w:szCs w:val="22"/>
              <w:lang w:val="en-GB" w:eastAsia="en-GB"/>
            </w:rPr>
          </w:pPr>
          <w:hyperlink w:anchor="_Toc160478211" w:history="1">
            <w:r w:rsidR="00B53BDD" w:rsidRPr="00CA75AF">
              <w:rPr>
                <w:rStyle w:val="Hyperlink"/>
                <w:noProof/>
              </w:rPr>
              <w:t>5.2</w:t>
            </w:r>
            <w:r w:rsidR="00B53BDD">
              <w:rPr>
                <w:rFonts w:asciiTheme="minorHAnsi" w:hAnsiTheme="minorHAnsi" w:cstheme="minorBidi"/>
                <w:noProof/>
                <w:sz w:val="22"/>
                <w:szCs w:val="22"/>
                <w:lang w:val="en-GB" w:eastAsia="en-GB"/>
              </w:rPr>
              <w:tab/>
            </w:r>
            <w:r w:rsidR="00B53BDD" w:rsidRPr="00CA75AF">
              <w:rPr>
                <w:rStyle w:val="Hyperlink"/>
                <w:noProof/>
              </w:rPr>
              <w:t>Your Magic:</w:t>
            </w:r>
            <w:r w:rsidR="00B53BDD">
              <w:rPr>
                <w:noProof/>
                <w:webHidden/>
              </w:rPr>
              <w:tab/>
            </w:r>
            <w:r w:rsidR="00B53BDD">
              <w:rPr>
                <w:noProof/>
                <w:webHidden/>
              </w:rPr>
              <w:fldChar w:fldCharType="begin"/>
            </w:r>
            <w:r w:rsidR="00B53BDD">
              <w:rPr>
                <w:noProof/>
                <w:webHidden/>
              </w:rPr>
              <w:instrText xml:space="preserve"> PAGEREF _Toc160478211 \h </w:instrText>
            </w:r>
            <w:r w:rsidR="00B53BDD">
              <w:rPr>
                <w:noProof/>
                <w:webHidden/>
              </w:rPr>
            </w:r>
            <w:r w:rsidR="00B53BDD">
              <w:rPr>
                <w:noProof/>
                <w:webHidden/>
              </w:rPr>
              <w:fldChar w:fldCharType="separate"/>
            </w:r>
            <w:r w:rsidR="00B53BDD">
              <w:rPr>
                <w:noProof/>
                <w:webHidden/>
              </w:rPr>
              <w:t>8</w:t>
            </w:r>
            <w:r w:rsidR="00B53BDD">
              <w:rPr>
                <w:noProof/>
                <w:webHidden/>
              </w:rPr>
              <w:fldChar w:fldCharType="end"/>
            </w:r>
          </w:hyperlink>
        </w:p>
        <w:p w14:paraId="0D9A8E18" w14:textId="6DA96BAF" w:rsidR="00B53BDD" w:rsidRDefault="00530B4C">
          <w:pPr>
            <w:pStyle w:val="TOC2"/>
            <w:tabs>
              <w:tab w:val="left" w:pos="880"/>
              <w:tab w:val="right" w:leader="dot" w:pos="9594"/>
            </w:tabs>
            <w:rPr>
              <w:rFonts w:asciiTheme="minorHAnsi" w:hAnsiTheme="minorHAnsi" w:cstheme="minorBidi"/>
              <w:noProof/>
              <w:sz w:val="22"/>
              <w:szCs w:val="22"/>
              <w:lang w:val="en-GB" w:eastAsia="en-GB"/>
            </w:rPr>
          </w:pPr>
          <w:hyperlink w:anchor="_Toc160478212" w:history="1">
            <w:r w:rsidR="00B53BDD" w:rsidRPr="00CA75AF">
              <w:rPr>
                <w:rStyle w:val="Hyperlink"/>
                <w:noProof/>
              </w:rPr>
              <w:t>5.3</w:t>
            </w:r>
            <w:r w:rsidR="00B53BDD">
              <w:rPr>
                <w:rFonts w:asciiTheme="minorHAnsi" w:hAnsiTheme="minorHAnsi" w:cstheme="minorBidi"/>
                <w:noProof/>
                <w:sz w:val="22"/>
                <w:szCs w:val="22"/>
                <w:lang w:val="en-GB" w:eastAsia="en-GB"/>
              </w:rPr>
              <w:tab/>
            </w:r>
            <w:r w:rsidR="00B53BDD" w:rsidRPr="00CA75AF">
              <w:rPr>
                <w:rStyle w:val="Hyperlink"/>
                <w:noProof/>
              </w:rPr>
              <w:t>Your Journey:</w:t>
            </w:r>
            <w:r w:rsidR="00B53BDD">
              <w:rPr>
                <w:noProof/>
                <w:webHidden/>
              </w:rPr>
              <w:tab/>
            </w:r>
            <w:r w:rsidR="00B53BDD">
              <w:rPr>
                <w:noProof/>
                <w:webHidden/>
              </w:rPr>
              <w:fldChar w:fldCharType="begin"/>
            </w:r>
            <w:r w:rsidR="00B53BDD">
              <w:rPr>
                <w:noProof/>
                <w:webHidden/>
              </w:rPr>
              <w:instrText xml:space="preserve"> PAGEREF _Toc160478212 \h </w:instrText>
            </w:r>
            <w:r w:rsidR="00B53BDD">
              <w:rPr>
                <w:noProof/>
                <w:webHidden/>
              </w:rPr>
            </w:r>
            <w:r w:rsidR="00B53BDD">
              <w:rPr>
                <w:noProof/>
                <w:webHidden/>
              </w:rPr>
              <w:fldChar w:fldCharType="separate"/>
            </w:r>
            <w:r w:rsidR="00B53BDD">
              <w:rPr>
                <w:noProof/>
                <w:webHidden/>
              </w:rPr>
              <w:t>8</w:t>
            </w:r>
            <w:r w:rsidR="00B53BDD">
              <w:rPr>
                <w:noProof/>
                <w:webHidden/>
              </w:rPr>
              <w:fldChar w:fldCharType="end"/>
            </w:r>
          </w:hyperlink>
        </w:p>
        <w:p w14:paraId="7D49FA2B" w14:textId="05411EF8" w:rsidR="00B53BDD" w:rsidRDefault="00530B4C">
          <w:pPr>
            <w:pStyle w:val="TOC2"/>
            <w:tabs>
              <w:tab w:val="left" w:pos="880"/>
              <w:tab w:val="right" w:leader="dot" w:pos="9594"/>
            </w:tabs>
            <w:rPr>
              <w:rFonts w:asciiTheme="minorHAnsi" w:hAnsiTheme="minorHAnsi" w:cstheme="minorBidi"/>
              <w:noProof/>
              <w:sz w:val="22"/>
              <w:szCs w:val="22"/>
              <w:lang w:val="en-GB" w:eastAsia="en-GB"/>
            </w:rPr>
          </w:pPr>
          <w:hyperlink w:anchor="_Toc160478213" w:history="1">
            <w:r w:rsidR="00B53BDD" w:rsidRPr="00CA75AF">
              <w:rPr>
                <w:rStyle w:val="Hyperlink"/>
                <w:noProof/>
              </w:rPr>
              <w:t>5.4</w:t>
            </w:r>
            <w:r w:rsidR="00B53BDD">
              <w:rPr>
                <w:rFonts w:asciiTheme="minorHAnsi" w:hAnsiTheme="minorHAnsi" w:cstheme="minorBidi"/>
                <w:noProof/>
                <w:sz w:val="22"/>
                <w:szCs w:val="22"/>
                <w:lang w:val="en-GB" w:eastAsia="en-GB"/>
              </w:rPr>
              <w:tab/>
            </w:r>
            <w:r w:rsidR="00B53BDD" w:rsidRPr="00CA75AF">
              <w:rPr>
                <w:rStyle w:val="Hyperlink"/>
                <w:noProof/>
              </w:rPr>
              <w:t>Your Impact:</w:t>
            </w:r>
            <w:r w:rsidR="00B53BDD">
              <w:rPr>
                <w:noProof/>
                <w:webHidden/>
              </w:rPr>
              <w:tab/>
            </w:r>
            <w:r w:rsidR="00B53BDD">
              <w:rPr>
                <w:noProof/>
                <w:webHidden/>
              </w:rPr>
              <w:fldChar w:fldCharType="begin"/>
            </w:r>
            <w:r w:rsidR="00B53BDD">
              <w:rPr>
                <w:noProof/>
                <w:webHidden/>
              </w:rPr>
              <w:instrText xml:space="preserve"> PAGEREF _Toc160478213 \h </w:instrText>
            </w:r>
            <w:r w:rsidR="00B53BDD">
              <w:rPr>
                <w:noProof/>
                <w:webHidden/>
              </w:rPr>
            </w:r>
            <w:r w:rsidR="00B53BDD">
              <w:rPr>
                <w:noProof/>
                <w:webHidden/>
              </w:rPr>
              <w:fldChar w:fldCharType="separate"/>
            </w:r>
            <w:r w:rsidR="00B53BDD">
              <w:rPr>
                <w:noProof/>
                <w:webHidden/>
              </w:rPr>
              <w:t>8</w:t>
            </w:r>
            <w:r w:rsidR="00B53BDD">
              <w:rPr>
                <w:noProof/>
                <w:webHidden/>
              </w:rPr>
              <w:fldChar w:fldCharType="end"/>
            </w:r>
          </w:hyperlink>
        </w:p>
        <w:p w14:paraId="1A0F4074" w14:textId="260207F1" w:rsidR="00B53BDD" w:rsidRDefault="00530B4C">
          <w:pPr>
            <w:pStyle w:val="TOC2"/>
            <w:tabs>
              <w:tab w:val="left" w:pos="880"/>
              <w:tab w:val="right" w:leader="dot" w:pos="9594"/>
            </w:tabs>
            <w:rPr>
              <w:rFonts w:asciiTheme="minorHAnsi" w:hAnsiTheme="minorHAnsi" w:cstheme="minorBidi"/>
              <w:noProof/>
              <w:sz w:val="22"/>
              <w:szCs w:val="22"/>
              <w:lang w:val="en-GB" w:eastAsia="en-GB"/>
            </w:rPr>
          </w:pPr>
          <w:hyperlink w:anchor="_Toc160478214" w:history="1">
            <w:r w:rsidR="00B53BDD" w:rsidRPr="00CA75AF">
              <w:rPr>
                <w:rStyle w:val="Hyperlink"/>
                <w:noProof/>
              </w:rPr>
              <w:t>5.5</w:t>
            </w:r>
            <w:r w:rsidR="00B53BDD">
              <w:rPr>
                <w:rFonts w:asciiTheme="minorHAnsi" w:hAnsiTheme="minorHAnsi" w:cstheme="minorBidi"/>
                <w:noProof/>
                <w:sz w:val="22"/>
                <w:szCs w:val="22"/>
                <w:lang w:val="en-GB" w:eastAsia="en-GB"/>
              </w:rPr>
              <w:tab/>
            </w:r>
            <w:r w:rsidR="00B53BDD" w:rsidRPr="00CA75AF">
              <w:rPr>
                <w:rStyle w:val="Hyperlink"/>
                <w:noProof/>
              </w:rPr>
              <w:t xml:space="preserve">Your Dream Team </w:t>
            </w:r>
            <w:r w:rsidR="00B53BDD" w:rsidRPr="00CA75AF">
              <w:rPr>
                <w:rStyle w:val="Hyperlink"/>
                <w:i/>
                <w:noProof/>
              </w:rPr>
              <w:t>(Optional)</w:t>
            </w:r>
            <w:r w:rsidR="00B53BDD" w:rsidRPr="00CA75AF">
              <w:rPr>
                <w:rStyle w:val="Hyperlink"/>
                <w:noProof/>
              </w:rPr>
              <w:t>:</w:t>
            </w:r>
            <w:r w:rsidR="00B53BDD">
              <w:rPr>
                <w:noProof/>
                <w:webHidden/>
              </w:rPr>
              <w:tab/>
            </w:r>
            <w:r w:rsidR="00B53BDD">
              <w:rPr>
                <w:noProof/>
                <w:webHidden/>
              </w:rPr>
              <w:fldChar w:fldCharType="begin"/>
            </w:r>
            <w:r w:rsidR="00B53BDD">
              <w:rPr>
                <w:noProof/>
                <w:webHidden/>
              </w:rPr>
              <w:instrText xml:space="preserve"> PAGEREF _Toc160478214 \h </w:instrText>
            </w:r>
            <w:r w:rsidR="00B53BDD">
              <w:rPr>
                <w:noProof/>
                <w:webHidden/>
              </w:rPr>
            </w:r>
            <w:r w:rsidR="00B53BDD">
              <w:rPr>
                <w:noProof/>
                <w:webHidden/>
              </w:rPr>
              <w:fldChar w:fldCharType="separate"/>
            </w:r>
            <w:r w:rsidR="00B53BDD">
              <w:rPr>
                <w:noProof/>
                <w:webHidden/>
              </w:rPr>
              <w:t>8</w:t>
            </w:r>
            <w:r w:rsidR="00B53BDD">
              <w:rPr>
                <w:noProof/>
                <w:webHidden/>
              </w:rPr>
              <w:fldChar w:fldCharType="end"/>
            </w:r>
          </w:hyperlink>
        </w:p>
        <w:p w14:paraId="56286D4B" w14:textId="75D741E7" w:rsidR="00B53BDD" w:rsidRDefault="00530B4C">
          <w:pPr>
            <w:pStyle w:val="TOC1"/>
            <w:tabs>
              <w:tab w:val="left" w:pos="482"/>
              <w:tab w:val="right" w:leader="dot" w:pos="9594"/>
            </w:tabs>
            <w:rPr>
              <w:rFonts w:asciiTheme="minorHAnsi" w:hAnsiTheme="minorHAnsi" w:cstheme="minorBidi"/>
              <w:noProof/>
              <w:sz w:val="22"/>
              <w:szCs w:val="22"/>
              <w:lang w:val="en-GB" w:eastAsia="en-GB"/>
            </w:rPr>
          </w:pPr>
          <w:hyperlink w:anchor="_Toc160478215" w:history="1">
            <w:r w:rsidR="00B53BDD" w:rsidRPr="00CA75AF">
              <w:rPr>
                <w:rStyle w:val="Hyperlink"/>
                <w:noProof/>
              </w:rPr>
              <w:t>6.</w:t>
            </w:r>
            <w:r w:rsidR="00B53BDD">
              <w:rPr>
                <w:rFonts w:asciiTheme="minorHAnsi" w:hAnsiTheme="minorHAnsi" w:cstheme="minorBidi"/>
                <w:noProof/>
                <w:sz w:val="22"/>
                <w:szCs w:val="22"/>
                <w:lang w:val="en-GB" w:eastAsia="en-GB"/>
              </w:rPr>
              <w:tab/>
            </w:r>
            <w:r w:rsidR="00B53BDD" w:rsidRPr="00CA75AF">
              <w:rPr>
                <w:rStyle w:val="Hyperlink"/>
                <w:noProof/>
              </w:rPr>
              <w:t xml:space="preserve">Owner’s Biography </w:t>
            </w:r>
            <w:r w:rsidR="00B53BDD" w:rsidRPr="00CA75AF">
              <w:rPr>
                <w:rStyle w:val="Hyperlink"/>
                <w:i/>
                <w:noProof/>
              </w:rPr>
              <w:t>(Optional)</w:t>
            </w:r>
            <w:r w:rsidR="00B53BDD">
              <w:rPr>
                <w:noProof/>
                <w:webHidden/>
              </w:rPr>
              <w:tab/>
            </w:r>
            <w:r w:rsidR="00B53BDD">
              <w:rPr>
                <w:noProof/>
                <w:webHidden/>
              </w:rPr>
              <w:fldChar w:fldCharType="begin"/>
            </w:r>
            <w:r w:rsidR="00B53BDD">
              <w:rPr>
                <w:noProof/>
                <w:webHidden/>
              </w:rPr>
              <w:instrText xml:space="preserve"> PAGEREF _Toc160478215 \h </w:instrText>
            </w:r>
            <w:r w:rsidR="00B53BDD">
              <w:rPr>
                <w:noProof/>
                <w:webHidden/>
              </w:rPr>
            </w:r>
            <w:r w:rsidR="00B53BDD">
              <w:rPr>
                <w:noProof/>
                <w:webHidden/>
              </w:rPr>
              <w:fldChar w:fldCharType="separate"/>
            </w:r>
            <w:r w:rsidR="00B53BDD">
              <w:rPr>
                <w:noProof/>
                <w:webHidden/>
              </w:rPr>
              <w:t>9</w:t>
            </w:r>
            <w:r w:rsidR="00B53BDD">
              <w:rPr>
                <w:noProof/>
                <w:webHidden/>
              </w:rPr>
              <w:fldChar w:fldCharType="end"/>
            </w:r>
          </w:hyperlink>
        </w:p>
        <w:p w14:paraId="67F5B734" w14:textId="1C333792" w:rsidR="00B53BDD" w:rsidRDefault="00530B4C">
          <w:pPr>
            <w:pStyle w:val="TOC2"/>
            <w:tabs>
              <w:tab w:val="left" w:pos="880"/>
              <w:tab w:val="right" w:leader="dot" w:pos="9594"/>
            </w:tabs>
            <w:rPr>
              <w:rFonts w:asciiTheme="minorHAnsi" w:hAnsiTheme="minorHAnsi" w:cstheme="minorBidi"/>
              <w:noProof/>
              <w:sz w:val="22"/>
              <w:szCs w:val="22"/>
              <w:lang w:val="en-GB" w:eastAsia="en-GB"/>
            </w:rPr>
          </w:pPr>
          <w:hyperlink w:anchor="_Toc160478216" w:history="1">
            <w:r w:rsidR="00B53BDD" w:rsidRPr="00CA75AF">
              <w:rPr>
                <w:rStyle w:val="Hyperlink"/>
                <w:noProof/>
              </w:rPr>
              <w:t>6.1</w:t>
            </w:r>
            <w:r w:rsidR="00B53BDD">
              <w:rPr>
                <w:rFonts w:asciiTheme="minorHAnsi" w:hAnsiTheme="minorHAnsi" w:cstheme="minorBidi"/>
                <w:noProof/>
                <w:sz w:val="22"/>
                <w:szCs w:val="22"/>
                <w:lang w:val="en-GB" w:eastAsia="en-GB"/>
              </w:rPr>
              <w:tab/>
            </w:r>
            <w:r w:rsidR="00B53BDD" w:rsidRPr="00CA75AF">
              <w:rPr>
                <w:rStyle w:val="Hyperlink"/>
                <w:noProof/>
              </w:rPr>
              <w:t>Your Spark:</w:t>
            </w:r>
            <w:r w:rsidR="00B53BDD">
              <w:rPr>
                <w:noProof/>
                <w:webHidden/>
              </w:rPr>
              <w:tab/>
            </w:r>
            <w:r w:rsidR="00B53BDD">
              <w:rPr>
                <w:noProof/>
                <w:webHidden/>
              </w:rPr>
              <w:fldChar w:fldCharType="begin"/>
            </w:r>
            <w:r w:rsidR="00B53BDD">
              <w:rPr>
                <w:noProof/>
                <w:webHidden/>
              </w:rPr>
              <w:instrText xml:space="preserve"> PAGEREF _Toc160478216 \h </w:instrText>
            </w:r>
            <w:r w:rsidR="00B53BDD">
              <w:rPr>
                <w:noProof/>
                <w:webHidden/>
              </w:rPr>
            </w:r>
            <w:r w:rsidR="00B53BDD">
              <w:rPr>
                <w:noProof/>
                <w:webHidden/>
              </w:rPr>
              <w:fldChar w:fldCharType="separate"/>
            </w:r>
            <w:r w:rsidR="00B53BDD">
              <w:rPr>
                <w:noProof/>
                <w:webHidden/>
              </w:rPr>
              <w:t>9</w:t>
            </w:r>
            <w:r w:rsidR="00B53BDD">
              <w:rPr>
                <w:noProof/>
                <w:webHidden/>
              </w:rPr>
              <w:fldChar w:fldCharType="end"/>
            </w:r>
          </w:hyperlink>
        </w:p>
        <w:p w14:paraId="58822160" w14:textId="4089A293" w:rsidR="00B53BDD" w:rsidRDefault="00530B4C">
          <w:pPr>
            <w:pStyle w:val="TOC2"/>
            <w:tabs>
              <w:tab w:val="left" w:pos="880"/>
              <w:tab w:val="right" w:leader="dot" w:pos="9594"/>
            </w:tabs>
            <w:rPr>
              <w:rFonts w:asciiTheme="minorHAnsi" w:hAnsiTheme="minorHAnsi" w:cstheme="minorBidi"/>
              <w:noProof/>
              <w:sz w:val="22"/>
              <w:szCs w:val="22"/>
              <w:lang w:val="en-GB" w:eastAsia="en-GB"/>
            </w:rPr>
          </w:pPr>
          <w:hyperlink w:anchor="_Toc160478217" w:history="1">
            <w:r w:rsidR="00B53BDD" w:rsidRPr="00CA75AF">
              <w:rPr>
                <w:rStyle w:val="Hyperlink"/>
                <w:noProof/>
              </w:rPr>
              <w:t>6.2</w:t>
            </w:r>
            <w:r w:rsidR="00B53BDD">
              <w:rPr>
                <w:rFonts w:asciiTheme="minorHAnsi" w:hAnsiTheme="minorHAnsi" w:cstheme="minorBidi"/>
                <w:noProof/>
                <w:sz w:val="22"/>
                <w:szCs w:val="22"/>
                <w:lang w:val="en-GB" w:eastAsia="en-GB"/>
              </w:rPr>
              <w:tab/>
            </w:r>
            <w:r w:rsidR="00B53BDD" w:rsidRPr="00CA75AF">
              <w:rPr>
                <w:rStyle w:val="Hyperlink"/>
                <w:noProof/>
              </w:rPr>
              <w:t>Your Background:</w:t>
            </w:r>
            <w:r w:rsidR="00B53BDD">
              <w:rPr>
                <w:noProof/>
                <w:webHidden/>
              </w:rPr>
              <w:tab/>
            </w:r>
            <w:r w:rsidR="00B53BDD">
              <w:rPr>
                <w:noProof/>
                <w:webHidden/>
              </w:rPr>
              <w:fldChar w:fldCharType="begin"/>
            </w:r>
            <w:r w:rsidR="00B53BDD">
              <w:rPr>
                <w:noProof/>
                <w:webHidden/>
              </w:rPr>
              <w:instrText xml:space="preserve"> PAGEREF _Toc160478217 \h </w:instrText>
            </w:r>
            <w:r w:rsidR="00B53BDD">
              <w:rPr>
                <w:noProof/>
                <w:webHidden/>
              </w:rPr>
            </w:r>
            <w:r w:rsidR="00B53BDD">
              <w:rPr>
                <w:noProof/>
                <w:webHidden/>
              </w:rPr>
              <w:fldChar w:fldCharType="separate"/>
            </w:r>
            <w:r w:rsidR="00B53BDD">
              <w:rPr>
                <w:noProof/>
                <w:webHidden/>
              </w:rPr>
              <w:t>9</w:t>
            </w:r>
            <w:r w:rsidR="00B53BDD">
              <w:rPr>
                <w:noProof/>
                <w:webHidden/>
              </w:rPr>
              <w:fldChar w:fldCharType="end"/>
            </w:r>
          </w:hyperlink>
        </w:p>
        <w:p w14:paraId="134757C3" w14:textId="41FB6E97" w:rsidR="00B53BDD" w:rsidRDefault="00530B4C">
          <w:pPr>
            <w:pStyle w:val="TOC2"/>
            <w:tabs>
              <w:tab w:val="left" w:pos="880"/>
              <w:tab w:val="right" w:leader="dot" w:pos="9594"/>
            </w:tabs>
            <w:rPr>
              <w:rFonts w:asciiTheme="minorHAnsi" w:hAnsiTheme="minorHAnsi" w:cstheme="minorBidi"/>
              <w:noProof/>
              <w:sz w:val="22"/>
              <w:szCs w:val="22"/>
              <w:lang w:val="en-GB" w:eastAsia="en-GB"/>
            </w:rPr>
          </w:pPr>
          <w:hyperlink w:anchor="_Toc160478218" w:history="1">
            <w:r w:rsidR="00B53BDD" w:rsidRPr="00CA75AF">
              <w:rPr>
                <w:rStyle w:val="Hyperlink"/>
                <w:noProof/>
              </w:rPr>
              <w:t>6.3</w:t>
            </w:r>
            <w:r w:rsidR="00B53BDD">
              <w:rPr>
                <w:rFonts w:asciiTheme="minorHAnsi" w:hAnsiTheme="minorHAnsi" w:cstheme="minorBidi"/>
                <w:noProof/>
                <w:sz w:val="22"/>
                <w:szCs w:val="22"/>
                <w:lang w:val="en-GB" w:eastAsia="en-GB"/>
              </w:rPr>
              <w:tab/>
            </w:r>
            <w:r w:rsidR="00B53BDD" w:rsidRPr="00CA75AF">
              <w:rPr>
                <w:rStyle w:val="Hyperlink"/>
                <w:noProof/>
              </w:rPr>
              <w:t>Your Expertise:</w:t>
            </w:r>
            <w:r w:rsidR="00B53BDD">
              <w:rPr>
                <w:noProof/>
                <w:webHidden/>
              </w:rPr>
              <w:tab/>
            </w:r>
            <w:r w:rsidR="00B53BDD">
              <w:rPr>
                <w:noProof/>
                <w:webHidden/>
              </w:rPr>
              <w:fldChar w:fldCharType="begin"/>
            </w:r>
            <w:r w:rsidR="00B53BDD">
              <w:rPr>
                <w:noProof/>
                <w:webHidden/>
              </w:rPr>
              <w:instrText xml:space="preserve"> PAGEREF _Toc160478218 \h </w:instrText>
            </w:r>
            <w:r w:rsidR="00B53BDD">
              <w:rPr>
                <w:noProof/>
                <w:webHidden/>
              </w:rPr>
            </w:r>
            <w:r w:rsidR="00B53BDD">
              <w:rPr>
                <w:noProof/>
                <w:webHidden/>
              </w:rPr>
              <w:fldChar w:fldCharType="separate"/>
            </w:r>
            <w:r w:rsidR="00B53BDD">
              <w:rPr>
                <w:noProof/>
                <w:webHidden/>
              </w:rPr>
              <w:t>9</w:t>
            </w:r>
            <w:r w:rsidR="00B53BDD">
              <w:rPr>
                <w:noProof/>
                <w:webHidden/>
              </w:rPr>
              <w:fldChar w:fldCharType="end"/>
            </w:r>
          </w:hyperlink>
        </w:p>
        <w:p w14:paraId="32FE9F4B" w14:textId="4731B145" w:rsidR="00B53BDD" w:rsidRDefault="00530B4C">
          <w:pPr>
            <w:pStyle w:val="TOC2"/>
            <w:tabs>
              <w:tab w:val="left" w:pos="880"/>
              <w:tab w:val="right" w:leader="dot" w:pos="9594"/>
            </w:tabs>
            <w:rPr>
              <w:rFonts w:asciiTheme="minorHAnsi" w:hAnsiTheme="minorHAnsi" w:cstheme="minorBidi"/>
              <w:noProof/>
              <w:sz w:val="22"/>
              <w:szCs w:val="22"/>
              <w:lang w:val="en-GB" w:eastAsia="en-GB"/>
            </w:rPr>
          </w:pPr>
          <w:hyperlink w:anchor="_Toc160478219" w:history="1">
            <w:r w:rsidR="00B53BDD" w:rsidRPr="00CA75AF">
              <w:rPr>
                <w:rStyle w:val="Hyperlink"/>
                <w:noProof/>
              </w:rPr>
              <w:t>6.4</w:t>
            </w:r>
            <w:r w:rsidR="00B53BDD">
              <w:rPr>
                <w:rFonts w:asciiTheme="minorHAnsi" w:hAnsiTheme="minorHAnsi" w:cstheme="minorBidi"/>
                <w:noProof/>
                <w:sz w:val="22"/>
                <w:szCs w:val="22"/>
                <w:lang w:val="en-GB" w:eastAsia="en-GB"/>
              </w:rPr>
              <w:tab/>
            </w:r>
            <w:r w:rsidR="00B53BDD" w:rsidRPr="00CA75AF">
              <w:rPr>
                <w:rStyle w:val="Hyperlink"/>
                <w:noProof/>
              </w:rPr>
              <w:t>Your Vision:</w:t>
            </w:r>
            <w:r w:rsidR="00B53BDD">
              <w:rPr>
                <w:noProof/>
                <w:webHidden/>
              </w:rPr>
              <w:tab/>
            </w:r>
            <w:r w:rsidR="00B53BDD">
              <w:rPr>
                <w:noProof/>
                <w:webHidden/>
              </w:rPr>
              <w:fldChar w:fldCharType="begin"/>
            </w:r>
            <w:r w:rsidR="00B53BDD">
              <w:rPr>
                <w:noProof/>
                <w:webHidden/>
              </w:rPr>
              <w:instrText xml:space="preserve"> PAGEREF _Toc160478219 \h </w:instrText>
            </w:r>
            <w:r w:rsidR="00B53BDD">
              <w:rPr>
                <w:noProof/>
                <w:webHidden/>
              </w:rPr>
            </w:r>
            <w:r w:rsidR="00B53BDD">
              <w:rPr>
                <w:noProof/>
                <w:webHidden/>
              </w:rPr>
              <w:fldChar w:fldCharType="separate"/>
            </w:r>
            <w:r w:rsidR="00B53BDD">
              <w:rPr>
                <w:noProof/>
                <w:webHidden/>
              </w:rPr>
              <w:t>9</w:t>
            </w:r>
            <w:r w:rsidR="00B53BDD">
              <w:rPr>
                <w:noProof/>
                <w:webHidden/>
              </w:rPr>
              <w:fldChar w:fldCharType="end"/>
            </w:r>
          </w:hyperlink>
        </w:p>
        <w:p w14:paraId="6D31D6B6" w14:textId="5DB6AA42" w:rsidR="00B53BDD" w:rsidRDefault="00530B4C">
          <w:pPr>
            <w:pStyle w:val="TOC1"/>
            <w:tabs>
              <w:tab w:val="left" w:pos="482"/>
              <w:tab w:val="right" w:leader="dot" w:pos="9594"/>
            </w:tabs>
            <w:rPr>
              <w:rFonts w:asciiTheme="minorHAnsi" w:hAnsiTheme="minorHAnsi" w:cstheme="minorBidi"/>
              <w:noProof/>
              <w:sz w:val="22"/>
              <w:szCs w:val="22"/>
              <w:lang w:val="en-GB" w:eastAsia="en-GB"/>
            </w:rPr>
          </w:pPr>
          <w:hyperlink w:anchor="_Toc160478220" w:history="1">
            <w:r w:rsidR="00B53BDD" w:rsidRPr="00CA75AF">
              <w:rPr>
                <w:rStyle w:val="Hyperlink"/>
                <w:noProof/>
              </w:rPr>
              <w:t>7.</w:t>
            </w:r>
            <w:r w:rsidR="00B53BDD">
              <w:rPr>
                <w:rFonts w:asciiTheme="minorHAnsi" w:hAnsiTheme="minorHAnsi" w:cstheme="minorBidi"/>
                <w:noProof/>
                <w:sz w:val="22"/>
                <w:szCs w:val="22"/>
                <w:lang w:val="en-GB" w:eastAsia="en-GB"/>
              </w:rPr>
              <w:tab/>
            </w:r>
            <w:r w:rsidR="00B53BDD" w:rsidRPr="00CA75AF">
              <w:rPr>
                <w:rStyle w:val="Hyperlink"/>
                <w:noProof/>
              </w:rPr>
              <w:t>Products and Services</w:t>
            </w:r>
            <w:r w:rsidR="00B53BDD">
              <w:rPr>
                <w:noProof/>
                <w:webHidden/>
              </w:rPr>
              <w:tab/>
            </w:r>
            <w:r w:rsidR="00B53BDD">
              <w:rPr>
                <w:noProof/>
                <w:webHidden/>
              </w:rPr>
              <w:fldChar w:fldCharType="begin"/>
            </w:r>
            <w:r w:rsidR="00B53BDD">
              <w:rPr>
                <w:noProof/>
                <w:webHidden/>
              </w:rPr>
              <w:instrText xml:space="preserve"> PAGEREF _Toc160478220 \h </w:instrText>
            </w:r>
            <w:r w:rsidR="00B53BDD">
              <w:rPr>
                <w:noProof/>
                <w:webHidden/>
              </w:rPr>
            </w:r>
            <w:r w:rsidR="00B53BDD">
              <w:rPr>
                <w:noProof/>
                <w:webHidden/>
              </w:rPr>
              <w:fldChar w:fldCharType="separate"/>
            </w:r>
            <w:r w:rsidR="00B53BDD">
              <w:rPr>
                <w:noProof/>
                <w:webHidden/>
              </w:rPr>
              <w:t>10</w:t>
            </w:r>
            <w:r w:rsidR="00B53BDD">
              <w:rPr>
                <w:noProof/>
                <w:webHidden/>
              </w:rPr>
              <w:fldChar w:fldCharType="end"/>
            </w:r>
          </w:hyperlink>
        </w:p>
        <w:p w14:paraId="2C06F57C" w14:textId="394FF53C" w:rsidR="00B53BDD" w:rsidRDefault="00530B4C">
          <w:pPr>
            <w:pStyle w:val="TOC2"/>
            <w:tabs>
              <w:tab w:val="left" w:pos="880"/>
              <w:tab w:val="right" w:leader="dot" w:pos="9594"/>
            </w:tabs>
            <w:rPr>
              <w:rFonts w:asciiTheme="minorHAnsi" w:hAnsiTheme="minorHAnsi" w:cstheme="minorBidi"/>
              <w:noProof/>
              <w:sz w:val="22"/>
              <w:szCs w:val="22"/>
              <w:lang w:val="en-GB" w:eastAsia="en-GB"/>
            </w:rPr>
          </w:pPr>
          <w:hyperlink w:anchor="_Toc160478221" w:history="1">
            <w:r w:rsidR="00B53BDD" w:rsidRPr="00CA75AF">
              <w:rPr>
                <w:rStyle w:val="Hyperlink"/>
                <w:noProof/>
              </w:rPr>
              <w:t>7.1</w:t>
            </w:r>
            <w:r w:rsidR="00B53BDD">
              <w:rPr>
                <w:rFonts w:asciiTheme="minorHAnsi" w:hAnsiTheme="minorHAnsi" w:cstheme="minorBidi"/>
                <w:noProof/>
                <w:sz w:val="22"/>
                <w:szCs w:val="22"/>
                <w:lang w:val="en-GB" w:eastAsia="en-GB"/>
              </w:rPr>
              <w:tab/>
            </w:r>
            <w:r w:rsidR="00B53BDD" w:rsidRPr="00CA75AF">
              <w:rPr>
                <w:rStyle w:val="Hyperlink"/>
                <w:noProof/>
              </w:rPr>
              <w:t>Your Star Product/Service:</w:t>
            </w:r>
            <w:r w:rsidR="00B53BDD">
              <w:rPr>
                <w:noProof/>
                <w:webHidden/>
              </w:rPr>
              <w:tab/>
            </w:r>
            <w:r w:rsidR="00B53BDD">
              <w:rPr>
                <w:noProof/>
                <w:webHidden/>
              </w:rPr>
              <w:fldChar w:fldCharType="begin"/>
            </w:r>
            <w:r w:rsidR="00B53BDD">
              <w:rPr>
                <w:noProof/>
                <w:webHidden/>
              </w:rPr>
              <w:instrText xml:space="preserve"> PAGEREF _Toc160478221 \h </w:instrText>
            </w:r>
            <w:r w:rsidR="00B53BDD">
              <w:rPr>
                <w:noProof/>
                <w:webHidden/>
              </w:rPr>
            </w:r>
            <w:r w:rsidR="00B53BDD">
              <w:rPr>
                <w:noProof/>
                <w:webHidden/>
              </w:rPr>
              <w:fldChar w:fldCharType="separate"/>
            </w:r>
            <w:r w:rsidR="00B53BDD">
              <w:rPr>
                <w:noProof/>
                <w:webHidden/>
              </w:rPr>
              <w:t>10</w:t>
            </w:r>
            <w:r w:rsidR="00B53BDD">
              <w:rPr>
                <w:noProof/>
                <w:webHidden/>
              </w:rPr>
              <w:fldChar w:fldCharType="end"/>
            </w:r>
          </w:hyperlink>
        </w:p>
        <w:p w14:paraId="22046925" w14:textId="08A141BA" w:rsidR="00B53BDD" w:rsidRDefault="00530B4C">
          <w:pPr>
            <w:pStyle w:val="TOC2"/>
            <w:tabs>
              <w:tab w:val="left" w:pos="880"/>
              <w:tab w:val="right" w:leader="dot" w:pos="9594"/>
            </w:tabs>
            <w:rPr>
              <w:rFonts w:asciiTheme="minorHAnsi" w:hAnsiTheme="minorHAnsi" w:cstheme="minorBidi"/>
              <w:noProof/>
              <w:sz w:val="22"/>
              <w:szCs w:val="22"/>
              <w:lang w:val="en-GB" w:eastAsia="en-GB"/>
            </w:rPr>
          </w:pPr>
          <w:hyperlink w:anchor="_Toc160478222" w:history="1">
            <w:r w:rsidR="00B53BDD" w:rsidRPr="00CA75AF">
              <w:rPr>
                <w:rStyle w:val="Hyperlink"/>
                <w:noProof/>
              </w:rPr>
              <w:t>7.2</w:t>
            </w:r>
            <w:r w:rsidR="00B53BDD">
              <w:rPr>
                <w:rFonts w:asciiTheme="minorHAnsi" w:hAnsiTheme="minorHAnsi" w:cstheme="minorBidi"/>
                <w:noProof/>
                <w:sz w:val="22"/>
                <w:szCs w:val="22"/>
                <w:lang w:val="en-GB" w:eastAsia="en-GB"/>
              </w:rPr>
              <w:tab/>
            </w:r>
            <w:r w:rsidR="00B53BDD" w:rsidRPr="00CA75AF">
              <w:rPr>
                <w:rStyle w:val="Hyperlink"/>
                <w:noProof/>
              </w:rPr>
              <w:t xml:space="preserve">Expand on Your Offerings </w:t>
            </w:r>
            <w:r w:rsidR="00B53BDD" w:rsidRPr="00CA75AF">
              <w:rPr>
                <w:rStyle w:val="Hyperlink"/>
                <w:i/>
                <w:noProof/>
              </w:rPr>
              <w:t>(Optional)</w:t>
            </w:r>
            <w:r w:rsidR="00B53BDD" w:rsidRPr="00CA75AF">
              <w:rPr>
                <w:rStyle w:val="Hyperlink"/>
                <w:noProof/>
              </w:rPr>
              <w:t>:</w:t>
            </w:r>
            <w:r w:rsidR="00B53BDD">
              <w:rPr>
                <w:noProof/>
                <w:webHidden/>
              </w:rPr>
              <w:tab/>
            </w:r>
            <w:r w:rsidR="00B53BDD">
              <w:rPr>
                <w:noProof/>
                <w:webHidden/>
              </w:rPr>
              <w:fldChar w:fldCharType="begin"/>
            </w:r>
            <w:r w:rsidR="00B53BDD">
              <w:rPr>
                <w:noProof/>
                <w:webHidden/>
              </w:rPr>
              <w:instrText xml:space="preserve"> PAGEREF _Toc160478222 \h </w:instrText>
            </w:r>
            <w:r w:rsidR="00B53BDD">
              <w:rPr>
                <w:noProof/>
                <w:webHidden/>
              </w:rPr>
            </w:r>
            <w:r w:rsidR="00B53BDD">
              <w:rPr>
                <w:noProof/>
                <w:webHidden/>
              </w:rPr>
              <w:fldChar w:fldCharType="separate"/>
            </w:r>
            <w:r w:rsidR="00B53BDD">
              <w:rPr>
                <w:noProof/>
                <w:webHidden/>
              </w:rPr>
              <w:t>10</w:t>
            </w:r>
            <w:r w:rsidR="00B53BDD">
              <w:rPr>
                <w:noProof/>
                <w:webHidden/>
              </w:rPr>
              <w:fldChar w:fldCharType="end"/>
            </w:r>
          </w:hyperlink>
        </w:p>
        <w:p w14:paraId="1E4274C7" w14:textId="34201EEF" w:rsidR="00B53BDD" w:rsidRDefault="00530B4C">
          <w:pPr>
            <w:pStyle w:val="TOC2"/>
            <w:tabs>
              <w:tab w:val="left" w:pos="880"/>
              <w:tab w:val="right" w:leader="dot" w:pos="9594"/>
            </w:tabs>
            <w:rPr>
              <w:rFonts w:asciiTheme="minorHAnsi" w:hAnsiTheme="minorHAnsi" w:cstheme="minorBidi"/>
              <w:noProof/>
              <w:sz w:val="22"/>
              <w:szCs w:val="22"/>
              <w:lang w:val="en-GB" w:eastAsia="en-GB"/>
            </w:rPr>
          </w:pPr>
          <w:hyperlink w:anchor="_Toc160478223" w:history="1">
            <w:r w:rsidR="00B53BDD" w:rsidRPr="00CA75AF">
              <w:rPr>
                <w:rStyle w:val="Hyperlink"/>
                <w:noProof/>
              </w:rPr>
              <w:t>7.3</w:t>
            </w:r>
            <w:r w:rsidR="00B53BDD">
              <w:rPr>
                <w:rFonts w:asciiTheme="minorHAnsi" w:hAnsiTheme="minorHAnsi" w:cstheme="minorBidi"/>
                <w:noProof/>
                <w:sz w:val="22"/>
                <w:szCs w:val="22"/>
                <w:lang w:val="en-GB" w:eastAsia="en-GB"/>
              </w:rPr>
              <w:tab/>
            </w:r>
            <w:r w:rsidR="00B53BDD" w:rsidRPr="00CA75AF">
              <w:rPr>
                <w:rStyle w:val="Hyperlink"/>
                <w:noProof/>
              </w:rPr>
              <w:t xml:space="preserve">Explain Your Launch Plan </w:t>
            </w:r>
            <w:r w:rsidR="00B53BDD" w:rsidRPr="00CA75AF">
              <w:rPr>
                <w:rStyle w:val="Hyperlink"/>
                <w:i/>
                <w:noProof/>
              </w:rPr>
              <w:t>(Optional)</w:t>
            </w:r>
            <w:r w:rsidR="00B53BDD" w:rsidRPr="00CA75AF">
              <w:rPr>
                <w:rStyle w:val="Hyperlink"/>
                <w:noProof/>
              </w:rPr>
              <w:t>:</w:t>
            </w:r>
            <w:r w:rsidR="00B53BDD">
              <w:rPr>
                <w:noProof/>
                <w:webHidden/>
              </w:rPr>
              <w:tab/>
            </w:r>
            <w:r w:rsidR="00B53BDD">
              <w:rPr>
                <w:noProof/>
                <w:webHidden/>
              </w:rPr>
              <w:fldChar w:fldCharType="begin"/>
            </w:r>
            <w:r w:rsidR="00B53BDD">
              <w:rPr>
                <w:noProof/>
                <w:webHidden/>
              </w:rPr>
              <w:instrText xml:space="preserve"> PAGEREF _Toc160478223 \h </w:instrText>
            </w:r>
            <w:r w:rsidR="00B53BDD">
              <w:rPr>
                <w:noProof/>
                <w:webHidden/>
              </w:rPr>
            </w:r>
            <w:r w:rsidR="00B53BDD">
              <w:rPr>
                <w:noProof/>
                <w:webHidden/>
              </w:rPr>
              <w:fldChar w:fldCharType="separate"/>
            </w:r>
            <w:r w:rsidR="00B53BDD">
              <w:rPr>
                <w:noProof/>
                <w:webHidden/>
              </w:rPr>
              <w:t>10</w:t>
            </w:r>
            <w:r w:rsidR="00B53BDD">
              <w:rPr>
                <w:noProof/>
                <w:webHidden/>
              </w:rPr>
              <w:fldChar w:fldCharType="end"/>
            </w:r>
          </w:hyperlink>
        </w:p>
        <w:p w14:paraId="7686C2F1" w14:textId="27A7505F" w:rsidR="00B53BDD" w:rsidRDefault="00530B4C">
          <w:pPr>
            <w:pStyle w:val="TOC1"/>
            <w:tabs>
              <w:tab w:val="left" w:pos="482"/>
              <w:tab w:val="right" w:leader="dot" w:pos="9594"/>
            </w:tabs>
            <w:rPr>
              <w:rFonts w:asciiTheme="minorHAnsi" w:hAnsiTheme="minorHAnsi" w:cstheme="minorBidi"/>
              <w:noProof/>
              <w:sz w:val="22"/>
              <w:szCs w:val="22"/>
              <w:lang w:val="en-GB" w:eastAsia="en-GB"/>
            </w:rPr>
          </w:pPr>
          <w:hyperlink w:anchor="_Toc160478224" w:history="1">
            <w:r w:rsidR="00B53BDD" w:rsidRPr="00CA75AF">
              <w:rPr>
                <w:rStyle w:val="Hyperlink"/>
                <w:noProof/>
              </w:rPr>
              <w:t>8.</w:t>
            </w:r>
            <w:r w:rsidR="00B53BDD">
              <w:rPr>
                <w:rFonts w:asciiTheme="minorHAnsi" w:hAnsiTheme="minorHAnsi" w:cstheme="minorBidi"/>
                <w:noProof/>
                <w:sz w:val="22"/>
                <w:szCs w:val="22"/>
                <w:lang w:val="en-GB" w:eastAsia="en-GB"/>
              </w:rPr>
              <w:tab/>
            </w:r>
            <w:r w:rsidR="00B53BDD" w:rsidRPr="00CA75AF">
              <w:rPr>
                <w:rStyle w:val="Hyperlink"/>
                <w:noProof/>
              </w:rPr>
              <w:t>The Market</w:t>
            </w:r>
            <w:r w:rsidR="00B53BDD">
              <w:rPr>
                <w:noProof/>
                <w:webHidden/>
              </w:rPr>
              <w:tab/>
            </w:r>
            <w:r w:rsidR="00B53BDD">
              <w:rPr>
                <w:noProof/>
                <w:webHidden/>
              </w:rPr>
              <w:fldChar w:fldCharType="begin"/>
            </w:r>
            <w:r w:rsidR="00B53BDD">
              <w:rPr>
                <w:noProof/>
                <w:webHidden/>
              </w:rPr>
              <w:instrText xml:space="preserve"> PAGEREF _Toc160478224 \h </w:instrText>
            </w:r>
            <w:r w:rsidR="00B53BDD">
              <w:rPr>
                <w:noProof/>
                <w:webHidden/>
              </w:rPr>
            </w:r>
            <w:r w:rsidR="00B53BDD">
              <w:rPr>
                <w:noProof/>
                <w:webHidden/>
              </w:rPr>
              <w:fldChar w:fldCharType="separate"/>
            </w:r>
            <w:r w:rsidR="00B53BDD">
              <w:rPr>
                <w:noProof/>
                <w:webHidden/>
              </w:rPr>
              <w:t>11</w:t>
            </w:r>
            <w:r w:rsidR="00B53BDD">
              <w:rPr>
                <w:noProof/>
                <w:webHidden/>
              </w:rPr>
              <w:fldChar w:fldCharType="end"/>
            </w:r>
          </w:hyperlink>
        </w:p>
        <w:p w14:paraId="2AF190C9" w14:textId="395B8F21" w:rsidR="00B53BDD" w:rsidRDefault="00530B4C">
          <w:pPr>
            <w:pStyle w:val="TOC2"/>
            <w:tabs>
              <w:tab w:val="left" w:pos="880"/>
              <w:tab w:val="right" w:leader="dot" w:pos="9594"/>
            </w:tabs>
            <w:rPr>
              <w:rFonts w:asciiTheme="minorHAnsi" w:hAnsiTheme="minorHAnsi" w:cstheme="minorBidi"/>
              <w:noProof/>
              <w:sz w:val="22"/>
              <w:szCs w:val="22"/>
              <w:lang w:val="en-GB" w:eastAsia="en-GB"/>
            </w:rPr>
          </w:pPr>
          <w:hyperlink w:anchor="_Toc160478225" w:history="1">
            <w:r w:rsidR="00B53BDD" w:rsidRPr="00CA75AF">
              <w:rPr>
                <w:rStyle w:val="Hyperlink"/>
                <w:noProof/>
              </w:rPr>
              <w:t>8.1</w:t>
            </w:r>
            <w:r w:rsidR="00B53BDD">
              <w:rPr>
                <w:rFonts w:asciiTheme="minorHAnsi" w:hAnsiTheme="minorHAnsi" w:cstheme="minorBidi"/>
                <w:noProof/>
                <w:sz w:val="22"/>
                <w:szCs w:val="22"/>
                <w:lang w:val="en-GB" w:eastAsia="en-GB"/>
              </w:rPr>
              <w:tab/>
            </w:r>
            <w:r w:rsidR="00B53BDD" w:rsidRPr="00CA75AF">
              <w:rPr>
                <w:rStyle w:val="Hyperlink"/>
                <w:noProof/>
              </w:rPr>
              <w:t>Who You’re Helping:</w:t>
            </w:r>
            <w:r w:rsidR="00B53BDD">
              <w:rPr>
                <w:noProof/>
                <w:webHidden/>
              </w:rPr>
              <w:tab/>
            </w:r>
            <w:r w:rsidR="00B53BDD">
              <w:rPr>
                <w:noProof/>
                <w:webHidden/>
              </w:rPr>
              <w:fldChar w:fldCharType="begin"/>
            </w:r>
            <w:r w:rsidR="00B53BDD">
              <w:rPr>
                <w:noProof/>
                <w:webHidden/>
              </w:rPr>
              <w:instrText xml:space="preserve"> PAGEREF _Toc160478225 \h </w:instrText>
            </w:r>
            <w:r w:rsidR="00B53BDD">
              <w:rPr>
                <w:noProof/>
                <w:webHidden/>
              </w:rPr>
            </w:r>
            <w:r w:rsidR="00B53BDD">
              <w:rPr>
                <w:noProof/>
                <w:webHidden/>
              </w:rPr>
              <w:fldChar w:fldCharType="separate"/>
            </w:r>
            <w:r w:rsidR="00B53BDD">
              <w:rPr>
                <w:noProof/>
                <w:webHidden/>
              </w:rPr>
              <w:t>11</w:t>
            </w:r>
            <w:r w:rsidR="00B53BDD">
              <w:rPr>
                <w:noProof/>
                <w:webHidden/>
              </w:rPr>
              <w:fldChar w:fldCharType="end"/>
            </w:r>
          </w:hyperlink>
        </w:p>
        <w:p w14:paraId="104C44F7" w14:textId="7D0AB9CA" w:rsidR="00B53BDD" w:rsidRDefault="00530B4C">
          <w:pPr>
            <w:pStyle w:val="TOC2"/>
            <w:tabs>
              <w:tab w:val="left" w:pos="880"/>
              <w:tab w:val="right" w:leader="dot" w:pos="9594"/>
            </w:tabs>
            <w:rPr>
              <w:rFonts w:asciiTheme="minorHAnsi" w:hAnsiTheme="minorHAnsi" w:cstheme="minorBidi"/>
              <w:noProof/>
              <w:sz w:val="22"/>
              <w:szCs w:val="22"/>
              <w:lang w:val="en-GB" w:eastAsia="en-GB"/>
            </w:rPr>
          </w:pPr>
          <w:hyperlink w:anchor="_Toc160478226" w:history="1">
            <w:r w:rsidR="00B53BDD" w:rsidRPr="00CA75AF">
              <w:rPr>
                <w:rStyle w:val="Hyperlink"/>
                <w:noProof/>
              </w:rPr>
              <w:t>8.2</w:t>
            </w:r>
            <w:r w:rsidR="00B53BDD">
              <w:rPr>
                <w:rFonts w:asciiTheme="minorHAnsi" w:hAnsiTheme="minorHAnsi" w:cstheme="minorBidi"/>
                <w:noProof/>
                <w:sz w:val="22"/>
                <w:szCs w:val="22"/>
                <w:lang w:val="en-GB" w:eastAsia="en-GB"/>
              </w:rPr>
              <w:tab/>
            </w:r>
            <w:r w:rsidR="00B53BDD" w:rsidRPr="00CA75AF">
              <w:rPr>
                <w:rStyle w:val="Hyperlink"/>
                <w:noProof/>
              </w:rPr>
              <w:t>Your Ideal Customer:</w:t>
            </w:r>
            <w:r w:rsidR="00B53BDD">
              <w:rPr>
                <w:noProof/>
                <w:webHidden/>
              </w:rPr>
              <w:tab/>
            </w:r>
            <w:r w:rsidR="00B53BDD">
              <w:rPr>
                <w:noProof/>
                <w:webHidden/>
              </w:rPr>
              <w:fldChar w:fldCharType="begin"/>
            </w:r>
            <w:r w:rsidR="00B53BDD">
              <w:rPr>
                <w:noProof/>
                <w:webHidden/>
              </w:rPr>
              <w:instrText xml:space="preserve"> PAGEREF _Toc160478226 \h </w:instrText>
            </w:r>
            <w:r w:rsidR="00B53BDD">
              <w:rPr>
                <w:noProof/>
                <w:webHidden/>
              </w:rPr>
            </w:r>
            <w:r w:rsidR="00B53BDD">
              <w:rPr>
                <w:noProof/>
                <w:webHidden/>
              </w:rPr>
              <w:fldChar w:fldCharType="separate"/>
            </w:r>
            <w:r w:rsidR="00B53BDD">
              <w:rPr>
                <w:noProof/>
                <w:webHidden/>
              </w:rPr>
              <w:t>11</w:t>
            </w:r>
            <w:r w:rsidR="00B53BDD">
              <w:rPr>
                <w:noProof/>
                <w:webHidden/>
              </w:rPr>
              <w:fldChar w:fldCharType="end"/>
            </w:r>
          </w:hyperlink>
        </w:p>
        <w:p w14:paraId="58FE7851" w14:textId="1957A2F0" w:rsidR="00B53BDD" w:rsidRDefault="00530B4C">
          <w:pPr>
            <w:pStyle w:val="TOC2"/>
            <w:tabs>
              <w:tab w:val="left" w:pos="880"/>
              <w:tab w:val="right" w:leader="dot" w:pos="9594"/>
            </w:tabs>
            <w:rPr>
              <w:rFonts w:asciiTheme="minorHAnsi" w:hAnsiTheme="minorHAnsi" w:cstheme="minorBidi"/>
              <w:noProof/>
              <w:sz w:val="22"/>
              <w:szCs w:val="22"/>
              <w:lang w:val="en-GB" w:eastAsia="en-GB"/>
            </w:rPr>
          </w:pPr>
          <w:hyperlink w:anchor="_Toc160478227" w:history="1">
            <w:r w:rsidR="00B53BDD" w:rsidRPr="00CA75AF">
              <w:rPr>
                <w:rStyle w:val="Hyperlink"/>
                <w:noProof/>
              </w:rPr>
              <w:t>8.3</w:t>
            </w:r>
            <w:r w:rsidR="00B53BDD">
              <w:rPr>
                <w:rFonts w:asciiTheme="minorHAnsi" w:hAnsiTheme="minorHAnsi" w:cstheme="minorBidi"/>
                <w:noProof/>
                <w:sz w:val="22"/>
                <w:szCs w:val="22"/>
                <w:lang w:val="en-GB" w:eastAsia="en-GB"/>
              </w:rPr>
              <w:tab/>
            </w:r>
            <w:r w:rsidR="00B53BDD" w:rsidRPr="00CA75AF">
              <w:rPr>
                <w:rStyle w:val="Hyperlink"/>
                <w:noProof/>
              </w:rPr>
              <w:t>Their Location:</w:t>
            </w:r>
            <w:r w:rsidR="00B53BDD">
              <w:rPr>
                <w:noProof/>
                <w:webHidden/>
              </w:rPr>
              <w:tab/>
            </w:r>
            <w:r w:rsidR="00B53BDD">
              <w:rPr>
                <w:noProof/>
                <w:webHidden/>
              </w:rPr>
              <w:fldChar w:fldCharType="begin"/>
            </w:r>
            <w:r w:rsidR="00B53BDD">
              <w:rPr>
                <w:noProof/>
                <w:webHidden/>
              </w:rPr>
              <w:instrText xml:space="preserve"> PAGEREF _Toc160478227 \h </w:instrText>
            </w:r>
            <w:r w:rsidR="00B53BDD">
              <w:rPr>
                <w:noProof/>
                <w:webHidden/>
              </w:rPr>
            </w:r>
            <w:r w:rsidR="00B53BDD">
              <w:rPr>
                <w:noProof/>
                <w:webHidden/>
              </w:rPr>
              <w:fldChar w:fldCharType="separate"/>
            </w:r>
            <w:r w:rsidR="00B53BDD">
              <w:rPr>
                <w:noProof/>
                <w:webHidden/>
              </w:rPr>
              <w:t>11</w:t>
            </w:r>
            <w:r w:rsidR="00B53BDD">
              <w:rPr>
                <w:noProof/>
                <w:webHidden/>
              </w:rPr>
              <w:fldChar w:fldCharType="end"/>
            </w:r>
          </w:hyperlink>
        </w:p>
        <w:p w14:paraId="355AAB4B" w14:textId="33DC3C92" w:rsidR="00B53BDD" w:rsidRDefault="00530B4C">
          <w:pPr>
            <w:pStyle w:val="TOC2"/>
            <w:tabs>
              <w:tab w:val="left" w:pos="880"/>
              <w:tab w:val="right" w:leader="dot" w:pos="9594"/>
            </w:tabs>
            <w:rPr>
              <w:rFonts w:asciiTheme="minorHAnsi" w:hAnsiTheme="minorHAnsi" w:cstheme="minorBidi"/>
              <w:noProof/>
              <w:sz w:val="22"/>
              <w:szCs w:val="22"/>
              <w:lang w:val="en-GB" w:eastAsia="en-GB"/>
            </w:rPr>
          </w:pPr>
          <w:hyperlink w:anchor="_Toc160478228" w:history="1">
            <w:r w:rsidR="00B53BDD" w:rsidRPr="00CA75AF">
              <w:rPr>
                <w:rStyle w:val="Hyperlink"/>
                <w:noProof/>
              </w:rPr>
              <w:t>8.4</w:t>
            </w:r>
            <w:r w:rsidR="00B53BDD">
              <w:rPr>
                <w:rFonts w:asciiTheme="minorHAnsi" w:hAnsiTheme="minorHAnsi" w:cstheme="minorBidi"/>
                <w:noProof/>
                <w:sz w:val="22"/>
                <w:szCs w:val="22"/>
                <w:lang w:val="en-GB" w:eastAsia="en-GB"/>
              </w:rPr>
              <w:tab/>
            </w:r>
            <w:r w:rsidR="00B53BDD" w:rsidRPr="00CA75AF">
              <w:rPr>
                <w:rStyle w:val="Hyperlink"/>
                <w:noProof/>
              </w:rPr>
              <w:t>Their Needs and Desires:</w:t>
            </w:r>
            <w:r w:rsidR="00B53BDD">
              <w:rPr>
                <w:noProof/>
                <w:webHidden/>
              </w:rPr>
              <w:tab/>
            </w:r>
            <w:r w:rsidR="00B53BDD">
              <w:rPr>
                <w:noProof/>
                <w:webHidden/>
              </w:rPr>
              <w:fldChar w:fldCharType="begin"/>
            </w:r>
            <w:r w:rsidR="00B53BDD">
              <w:rPr>
                <w:noProof/>
                <w:webHidden/>
              </w:rPr>
              <w:instrText xml:space="preserve"> PAGEREF _Toc160478228 \h </w:instrText>
            </w:r>
            <w:r w:rsidR="00B53BDD">
              <w:rPr>
                <w:noProof/>
                <w:webHidden/>
              </w:rPr>
            </w:r>
            <w:r w:rsidR="00B53BDD">
              <w:rPr>
                <w:noProof/>
                <w:webHidden/>
              </w:rPr>
              <w:fldChar w:fldCharType="separate"/>
            </w:r>
            <w:r w:rsidR="00B53BDD">
              <w:rPr>
                <w:noProof/>
                <w:webHidden/>
              </w:rPr>
              <w:t>11</w:t>
            </w:r>
            <w:r w:rsidR="00B53BDD">
              <w:rPr>
                <w:noProof/>
                <w:webHidden/>
              </w:rPr>
              <w:fldChar w:fldCharType="end"/>
            </w:r>
          </w:hyperlink>
        </w:p>
        <w:p w14:paraId="726A3D5A" w14:textId="29CE2EFB" w:rsidR="00B53BDD" w:rsidRDefault="00530B4C">
          <w:pPr>
            <w:pStyle w:val="TOC2"/>
            <w:tabs>
              <w:tab w:val="left" w:pos="880"/>
              <w:tab w:val="right" w:leader="dot" w:pos="9594"/>
            </w:tabs>
            <w:rPr>
              <w:rFonts w:asciiTheme="minorHAnsi" w:hAnsiTheme="minorHAnsi" w:cstheme="minorBidi"/>
              <w:noProof/>
              <w:sz w:val="22"/>
              <w:szCs w:val="22"/>
              <w:lang w:val="en-GB" w:eastAsia="en-GB"/>
            </w:rPr>
          </w:pPr>
          <w:hyperlink w:anchor="_Toc160478229" w:history="1">
            <w:r w:rsidR="00B53BDD" w:rsidRPr="00CA75AF">
              <w:rPr>
                <w:rStyle w:val="Hyperlink"/>
                <w:noProof/>
              </w:rPr>
              <w:t>8.5</w:t>
            </w:r>
            <w:r w:rsidR="00B53BDD">
              <w:rPr>
                <w:rFonts w:asciiTheme="minorHAnsi" w:hAnsiTheme="minorHAnsi" w:cstheme="minorBidi"/>
                <w:noProof/>
                <w:sz w:val="22"/>
                <w:szCs w:val="22"/>
                <w:lang w:val="en-GB" w:eastAsia="en-GB"/>
              </w:rPr>
              <w:tab/>
            </w:r>
            <w:r w:rsidR="00B53BDD" w:rsidRPr="00CA75AF">
              <w:rPr>
                <w:rStyle w:val="Hyperlink"/>
                <w:noProof/>
              </w:rPr>
              <w:t>Their Decition-Making Factors:</w:t>
            </w:r>
            <w:r w:rsidR="00B53BDD">
              <w:rPr>
                <w:noProof/>
                <w:webHidden/>
              </w:rPr>
              <w:tab/>
            </w:r>
            <w:r w:rsidR="00B53BDD">
              <w:rPr>
                <w:noProof/>
                <w:webHidden/>
              </w:rPr>
              <w:fldChar w:fldCharType="begin"/>
            </w:r>
            <w:r w:rsidR="00B53BDD">
              <w:rPr>
                <w:noProof/>
                <w:webHidden/>
              </w:rPr>
              <w:instrText xml:space="preserve"> PAGEREF _Toc160478229 \h </w:instrText>
            </w:r>
            <w:r w:rsidR="00B53BDD">
              <w:rPr>
                <w:noProof/>
                <w:webHidden/>
              </w:rPr>
            </w:r>
            <w:r w:rsidR="00B53BDD">
              <w:rPr>
                <w:noProof/>
                <w:webHidden/>
              </w:rPr>
              <w:fldChar w:fldCharType="separate"/>
            </w:r>
            <w:r w:rsidR="00B53BDD">
              <w:rPr>
                <w:noProof/>
                <w:webHidden/>
              </w:rPr>
              <w:t>11</w:t>
            </w:r>
            <w:r w:rsidR="00B53BDD">
              <w:rPr>
                <w:noProof/>
                <w:webHidden/>
              </w:rPr>
              <w:fldChar w:fldCharType="end"/>
            </w:r>
          </w:hyperlink>
        </w:p>
        <w:p w14:paraId="70C08F1E" w14:textId="09F2D31A" w:rsidR="00B53BDD" w:rsidRDefault="00530B4C">
          <w:pPr>
            <w:pStyle w:val="TOC2"/>
            <w:tabs>
              <w:tab w:val="left" w:pos="880"/>
              <w:tab w:val="right" w:leader="dot" w:pos="9594"/>
            </w:tabs>
            <w:rPr>
              <w:rFonts w:asciiTheme="minorHAnsi" w:hAnsiTheme="minorHAnsi" w:cstheme="minorBidi"/>
              <w:noProof/>
              <w:sz w:val="22"/>
              <w:szCs w:val="22"/>
              <w:lang w:val="en-GB" w:eastAsia="en-GB"/>
            </w:rPr>
          </w:pPr>
          <w:hyperlink w:anchor="_Toc160478230" w:history="1">
            <w:r w:rsidR="00B53BDD" w:rsidRPr="00CA75AF">
              <w:rPr>
                <w:rStyle w:val="Hyperlink"/>
                <w:noProof/>
              </w:rPr>
              <w:t>8.6</w:t>
            </w:r>
            <w:r w:rsidR="00B53BDD">
              <w:rPr>
                <w:rFonts w:asciiTheme="minorHAnsi" w:hAnsiTheme="minorHAnsi" w:cstheme="minorBidi"/>
                <w:noProof/>
                <w:sz w:val="22"/>
                <w:szCs w:val="22"/>
                <w:lang w:val="en-GB" w:eastAsia="en-GB"/>
              </w:rPr>
              <w:tab/>
            </w:r>
            <w:r w:rsidR="00B53BDD" w:rsidRPr="00CA75AF">
              <w:rPr>
                <w:rStyle w:val="Hyperlink"/>
                <w:noProof/>
              </w:rPr>
              <w:t xml:space="preserve">Exsiting Customer Base </w:t>
            </w:r>
            <w:r w:rsidR="00B53BDD" w:rsidRPr="00CA75AF">
              <w:rPr>
                <w:rStyle w:val="Hyperlink"/>
                <w:i/>
                <w:noProof/>
              </w:rPr>
              <w:t>(Optional)</w:t>
            </w:r>
            <w:r w:rsidR="00B53BDD" w:rsidRPr="00CA75AF">
              <w:rPr>
                <w:rStyle w:val="Hyperlink"/>
                <w:noProof/>
              </w:rPr>
              <w:t>:</w:t>
            </w:r>
            <w:r w:rsidR="00B53BDD">
              <w:rPr>
                <w:noProof/>
                <w:webHidden/>
              </w:rPr>
              <w:tab/>
            </w:r>
            <w:r w:rsidR="00B53BDD">
              <w:rPr>
                <w:noProof/>
                <w:webHidden/>
              </w:rPr>
              <w:fldChar w:fldCharType="begin"/>
            </w:r>
            <w:r w:rsidR="00B53BDD">
              <w:rPr>
                <w:noProof/>
                <w:webHidden/>
              </w:rPr>
              <w:instrText xml:space="preserve"> PAGEREF _Toc160478230 \h </w:instrText>
            </w:r>
            <w:r w:rsidR="00B53BDD">
              <w:rPr>
                <w:noProof/>
                <w:webHidden/>
              </w:rPr>
            </w:r>
            <w:r w:rsidR="00B53BDD">
              <w:rPr>
                <w:noProof/>
                <w:webHidden/>
              </w:rPr>
              <w:fldChar w:fldCharType="separate"/>
            </w:r>
            <w:r w:rsidR="00B53BDD">
              <w:rPr>
                <w:noProof/>
                <w:webHidden/>
              </w:rPr>
              <w:t>11</w:t>
            </w:r>
            <w:r w:rsidR="00B53BDD">
              <w:rPr>
                <w:noProof/>
                <w:webHidden/>
              </w:rPr>
              <w:fldChar w:fldCharType="end"/>
            </w:r>
          </w:hyperlink>
        </w:p>
        <w:p w14:paraId="263F619E" w14:textId="3BCCF7BD" w:rsidR="00B53BDD" w:rsidRDefault="00530B4C">
          <w:pPr>
            <w:pStyle w:val="TOC2"/>
            <w:tabs>
              <w:tab w:val="left" w:pos="880"/>
              <w:tab w:val="right" w:leader="dot" w:pos="9594"/>
            </w:tabs>
            <w:rPr>
              <w:rFonts w:asciiTheme="minorHAnsi" w:hAnsiTheme="minorHAnsi" w:cstheme="minorBidi"/>
              <w:noProof/>
              <w:sz w:val="22"/>
              <w:szCs w:val="22"/>
              <w:lang w:val="en-GB" w:eastAsia="en-GB"/>
            </w:rPr>
          </w:pPr>
          <w:hyperlink w:anchor="_Toc160478231" w:history="1">
            <w:r w:rsidR="00B53BDD" w:rsidRPr="00CA75AF">
              <w:rPr>
                <w:rStyle w:val="Hyperlink"/>
                <w:noProof/>
              </w:rPr>
              <w:t>8.7</w:t>
            </w:r>
            <w:r w:rsidR="00B53BDD">
              <w:rPr>
                <w:rFonts w:asciiTheme="minorHAnsi" w:hAnsiTheme="minorHAnsi" w:cstheme="minorBidi"/>
                <w:noProof/>
                <w:sz w:val="22"/>
                <w:szCs w:val="22"/>
                <w:lang w:val="en-GB" w:eastAsia="en-GB"/>
              </w:rPr>
              <w:tab/>
            </w:r>
            <w:r w:rsidR="00B53BDD" w:rsidRPr="00CA75AF">
              <w:rPr>
                <w:rStyle w:val="Hyperlink"/>
                <w:noProof/>
              </w:rPr>
              <w:t>Future Customers:</w:t>
            </w:r>
            <w:r w:rsidR="00B53BDD">
              <w:rPr>
                <w:noProof/>
                <w:webHidden/>
              </w:rPr>
              <w:tab/>
            </w:r>
            <w:r w:rsidR="00B53BDD">
              <w:rPr>
                <w:noProof/>
                <w:webHidden/>
              </w:rPr>
              <w:fldChar w:fldCharType="begin"/>
            </w:r>
            <w:r w:rsidR="00B53BDD">
              <w:rPr>
                <w:noProof/>
                <w:webHidden/>
              </w:rPr>
              <w:instrText xml:space="preserve"> PAGEREF _Toc160478231 \h </w:instrText>
            </w:r>
            <w:r w:rsidR="00B53BDD">
              <w:rPr>
                <w:noProof/>
                <w:webHidden/>
              </w:rPr>
            </w:r>
            <w:r w:rsidR="00B53BDD">
              <w:rPr>
                <w:noProof/>
                <w:webHidden/>
              </w:rPr>
              <w:fldChar w:fldCharType="separate"/>
            </w:r>
            <w:r w:rsidR="00B53BDD">
              <w:rPr>
                <w:noProof/>
                <w:webHidden/>
              </w:rPr>
              <w:t>11</w:t>
            </w:r>
            <w:r w:rsidR="00B53BDD">
              <w:rPr>
                <w:noProof/>
                <w:webHidden/>
              </w:rPr>
              <w:fldChar w:fldCharType="end"/>
            </w:r>
          </w:hyperlink>
        </w:p>
        <w:p w14:paraId="6890BDA4" w14:textId="5C581A7C" w:rsidR="00B53BDD" w:rsidRDefault="00530B4C">
          <w:pPr>
            <w:pStyle w:val="TOC1"/>
            <w:tabs>
              <w:tab w:val="left" w:pos="482"/>
              <w:tab w:val="right" w:leader="dot" w:pos="9594"/>
            </w:tabs>
            <w:rPr>
              <w:rFonts w:asciiTheme="minorHAnsi" w:hAnsiTheme="minorHAnsi" w:cstheme="minorBidi"/>
              <w:noProof/>
              <w:sz w:val="22"/>
              <w:szCs w:val="22"/>
              <w:lang w:val="en-GB" w:eastAsia="en-GB"/>
            </w:rPr>
          </w:pPr>
          <w:hyperlink w:anchor="_Toc160478232" w:history="1">
            <w:r w:rsidR="00B53BDD" w:rsidRPr="00CA75AF">
              <w:rPr>
                <w:rStyle w:val="Hyperlink"/>
                <w:noProof/>
              </w:rPr>
              <w:t>9.</w:t>
            </w:r>
            <w:r w:rsidR="00B53BDD">
              <w:rPr>
                <w:rFonts w:asciiTheme="minorHAnsi" w:hAnsiTheme="minorHAnsi" w:cstheme="minorBidi"/>
                <w:noProof/>
                <w:sz w:val="22"/>
                <w:szCs w:val="22"/>
                <w:lang w:val="en-GB" w:eastAsia="en-GB"/>
              </w:rPr>
              <w:tab/>
            </w:r>
            <w:r w:rsidR="00B53BDD" w:rsidRPr="00CA75AF">
              <w:rPr>
                <w:rStyle w:val="Hyperlink"/>
                <w:noProof/>
              </w:rPr>
              <w:t>Market Research</w:t>
            </w:r>
            <w:r w:rsidR="00B53BDD">
              <w:rPr>
                <w:noProof/>
                <w:webHidden/>
              </w:rPr>
              <w:tab/>
            </w:r>
            <w:r w:rsidR="00B53BDD">
              <w:rPr>
                <w:noProof/>
                <w:webHidden/>
              </w:rPr>
              <w:fldChar w:fldCharType="begin"/>
            </w:r>
            <w:r w:rsidR="00B53BDD">
              <w:rPr>
                <w:noProof/>
                <w:webHidden/>
              </w:rPr>
              <w:instrText xml:space="preserve"> PAGEREF _Toc160478232 \h </w:instrText>
            </w:r>
            <w:r w:rsidR="00B53BDD">
              <w:rPr>
                <w:noProof/>
                <w:webHidden/>
              </w:rPr>
            </w:r>
            <w:r w:rsidR="00B53BDD">
              <w:rPr>
                <w:noProof/>
                <w:webHidden/>
              </w:rPr>
              <w:fldChar w:fldCharType="separate"/>
            </w:r>
            <w:r w:rsidR="00B53BDD">
              <w:rPr>
                <w:noProof/>
                <w:webHidden/>
              </w:rPr>
              <w:t>12</w:t>
            </w:r>
            <w:r w:rsidR="00B53BDD">
              <w:rPr>
                <w:noProof/>
                <w:webHidden/>
              </w:rPr>
              <w:fldChar w:fldCharType="end"/>
            </w:r>
          </w:hyperlink>
        </w:p>
        <w:p w14:paraId="13C83537" w14:textId="7FE6AA73" w:rsidR="00B53BDD" w:rsidRDefault="00530B4C">
          <w:pPr>
            <w:pStyle w:val="TOC2"/>
            <w:tabs>
              <w:tab w:val="left" w:pos="880"/>
              <w:tab w:val="right" w:leader="dot" w:pos="9594"/>
            </w:tabs>
            <w:rPr>
              <w:rFonts w:asciiTheme="minorHAnsi" w:hAnsiTheme="minorHAnsi" w:cstheme="minorBidi"/>
              <w:noProof/>
              <w:sz w:val="22"/>
              <w:szCs w:val="22"/>
              <w:lang w:val="en-GB" w:eastAsia="en-GB"/>
            </w:rPr>
          </w:pPr>
          <w:hyperlink w:anchor="_Toc160478233" w:history="1">
            <w:r w:rsidR="00B53BDD" w:rsidRPr="00CA75AF">
              <w:rPr>
                <w:rStyle w:val="Hyperlink"/>
                <w:noProof/>
              </w:rPr>
              <w:t>9.1</w:t>
            </w:r>
            <w:r w:rsidR="00B53BDD">
              <w:rPr>
                <w:rFonts w:asciiTheme="minorHAnsi" w:hAnsiTheme="minorHAnsi" w:cstheme="minorBidi"/>
                <w:noProof/>
                <w:sz w:val="22"/>
                <w:szCs w:val="22"/>
                <w:lang w:val="en-GB" w:eastAsia="en-GB"/>
              </w:rPr>
              <w:tab/>
            </w:r>
            <w:r w:rsidR="00B53BDD" w:rsidRPr="00CA75AF">
              <w:rPr>
                <w:rStyle w:val="Hyperlink"/>
                <w:noProof/>
              </w:rPr>
              <w:t>Desk Research:</w:t>
            </w:r>
            <w:r w:rsidR="00B53BDD">
              <w:rPr>
                <w:noProof/>
                <w:webHidden/>
              </w:rPr>
              <w:tab/>
            </w:r>
            <w:r w:rsidR="00B53BDD">
              <w:rPr>
                <w:noProof/>
                <w:webHidden/>
              </w:rPr>
              <w:fldChar w:fldCharType="begin"/>
            </w:r>
            <w:r w:rsidR="00B53BDD">
              <w:rPr>
                <w:noProof/>
                <w:webHidden/>
              </w:rPr>
              <w:instrText xml:space="preserve"> PAGEREF _Toc160478233 \h </w:instrText>
            </w:r>
            <w:r w:rsidR="00B53BDD">
              <w:rPr>
                <w:noProof/>
                <w:webHidden/>
              </w:rPr>
            </w:r>
            <w:r w:rsidR="00B53BDD">
              <w:rPr>
                <w:noProof/>
                <w:webHidden/>
              </w:rPr>
              <w:fldChar w:fldCharType="separate"/>
            </w:r>
            <w:r w:rsidR="00B53BDD">
              <w:rPr>
                <w:noProof/>
                <w:webHidden/>
              </w:rPr>
              <w:t>12</w:t>
            </w:r>
            <w:r w:rsidR="00B53BDD">
              <w:rPr>
                <w:noProof/>
                <w:webHidden/>
              </w:rPr>
              <w:fldChar w:fldCharType="end"/>
            </w:r>
          </w:hyperlink>
        </w:p>
        <w:p w14:paraId="02AE4365" w14:textId="70E71527" w:rsidR="00B53BDD" w:rsidRDefault="00530B4C">
          <w:pPr>
            <w:pStyle w:val="TOC2"/>
            <w:tabs>
              <w:tab w:val="left" w:pos="880"/>
              <w:tab w:val="right" w:leader="dot" w:pos="9594"/>
            </w:tabs>
            <w:rPr>
              <w:rFonts w:asciiTheme="minorHAnsi" w:hAnsiTheme="minorHAnsi" w:cstheme="minorBidi"/>
              <w:noProof/>
              <w:sz w:val="22"/>
              <w:szCs w:val="22"/>
              <w:lang w:val="en-GB" w:eastAsia="en-GB"/>
            </w:rPr>
          </w:pPr>
          <w:hyperlink w:anchor="_Toc160478234" w:history="1">
            <w:r w:rsidR="00B53BDD" w:rsidRPr="00CA75AF">
              <w:rPr>
                <w:rStyle w:val="Hyperlink"/>
                <w:noProof/>
              </w:rPr>
              <w:t>9.2</w:t>
            </w:r>
            <w:r w:rsidR="00B53BDD">
              <w:rPr>
                <w:rFonts w:asciiTheme="minorHAnsi" w:hAnsiTheme="minorHAnsi" w:cstheme="minorBidi"/>
                <w:noProof/>
                <w:sz w:val="22"/>
                <w:szCs w:val="22"/>
                <w:lang w:val="en-GB" w:eastAsia="en-GB"/>
              </w:rPr>
              <w:tab/>
            </w:r>
            <w:r w:rsidR="00B53BDD" w:rsidRPr="00CA75AF">
              <w:rPr>
                <w:rStyle w:val="Hyperlink"/>
                <w:noProof/>
              </w:rPr>
              <w:t>Customer Questionnaires (</w:t>
            </w:r>
            <w:r w:rsidR="00B53BDD" w:rsidRPr="00CA75AF">
              <w:rPr>
                <w:rStyle w:val="Hyperlink"/>
                <w:i/>
                <w:noProof/>
              </w:rPr>
              <w:t>Optional</w:t>
            </w:r>
            <w:r w:rsidR="00B53BDD" w:rsidRPr="00CA75AF">
              <w:rPr>
                <w:rStyle w:val="Hyperlink"/>
                <w:noProof/>
              </w:rPr>
              <w:t>):</w:t>
            </w:r>
            <w:r w:rsidR="00B53BDD">
              <w:rPr>
                <w:noProof/>
                <w:webHidden/>
              </w:rPr>
              <w:tab/>
            </w:r>
            <w:r w:rsidR="00B53BDD">
              <w:rPr>
                <w:noProof/>
                <w:webHidden/>
              </w:rPr>
              <w:fldChar w:fldCharType="begin"/>
            </w:r>
            <w:r w:rsidR="00B53BDD">
              <w:rPr>
                <w:noProof/>
                <w:webHidden/>
              </w:rPr>
              <w:instrText xml:space="preserve"> PAGEREF _Toc160478234 \h </w:instrText>
            </w:r>
            <w:r w:rsidR="00B53BDD">
              <w:rPr>
                <w:noProof/>
                <w:webHidden/>
              </w:rPr>
            </w:r>
            <w:r w:rsidR="00B53BDD">
              <w:rPr>
                <w:noProof/>
                <w:webHidden/>
              </w:rPr>
              <w:fldChar w:fldCharType="separate"/>
            </w:r>
            <w:r w:rsidR="00B53BDD">
              <w:rPr>
                <w:noProof/>
                <w:webHidden/>
              </w:rPr>
              <w:t>12</w:t>
            </w:r>
            <w:r w:rsidR="00B53BDD">
              <w:rPr>
                <w:noProof/>
                <w:webHidden/>
              </w:rPr>
              <w:fldChar w:fldCharType="end"/>
            </w:r>
          </w:hyperlink>
        </w:p>
        <w:p w14:paraId="725C26F2" w14:textId="552391FF" w:rsidR="00B53BDD" w:rsidRDefault="00530B4C">
          <w:pPr>
            <w:pStyle w:val="TOC2"/>
            <w:tabs>
              <w:tab w:val="left" w:pos="880"/>
              <w:tab w:val="right" w:leader="dot" w:pos="9594"/>
            </w:tabs>
            <w:rPr>
              <w:rFonts w:asciiTheme="minorHAnsi" w:hAnsiTheme="minorHAnsi" w:cstheme="minorBidi"/>
              <w:noProof/>
              <w:sz w:val="22"/>
              <w:szCs w:val="22"/>
              <w:lang w:val="en-GB" w:eastAsia="en-GB"/>
            </w:rPr>
          </w:pPr>
          <w:hyperlink w:anchor="_Toc160478235" w:history="1">
            <w:r w:rsidR="00B53BDD" w:rsidRPr="00CA75AF">
              <w:rPr>
                <w:rStyle w:val="Hyperlink"/>
                <w:noProof/>
              </w:rPr>
              <w:t>9.3</w:t>
            </w:r>
            <w:r w:rsidR="00B53BDD">
              <w:rPr>
                <w:rFonts w:asciiTheme="minorHAnsi" w:hAnsiTheme="minorHAnsi" w:cstheme="minorBidi"/>
                <w:noProof/>
                <w:sz w:val="22"/>
                <w:szCs w:val="22"/>
                <w:lang w:val="en-GB" w:eastAsia="en-GB"/>
              </w:rPr>
              <w:tab/>
            </w:r>
            <w:r w:rsidR="00B53BDD" w:rsidRPr="00CA75AF">
              <w:rPr>
                <w:rStyle w:val="Hyperlink"/>
                <w:noProof/>
              </w:rPr>
              <w:t>Test Trading (</w:t>
            </w:r>
            <w:r w:rsidR="00B53BDD" w:rsidRPr="00CA75AF">
              <w:rPr>
                <w:rStyle w:val="Hyperlink"/>
                <w:i/>
                <w:noProof/>
              </w:rPr>
              <w:t>Optional</w:t>
            </w:r>
            <w:r w:rsidR="00B53BDD" w:rsidRPr="00CA75AF">
              <w:rPr>
                <w:rStyle w:val="Hyperlink"/>
                <w:noProof/>
              </w:rPr>
              <w:t>):</w:t>
            </w:r>
            <w:r w:rsidR="00B53BDD">
              <w:rPr>
                <w:noProof/>
                <w:webHidden/>
              </w:rPr>
              <w:tab/>
            </w:r>
            <w:r w:rsidR="00B53BDD">
              <w:rPr>
                <w:noProof/>
                <w:webHidden/>
              </w:rPr>
              <w:fldChar w:fldCharType="begin"/>
            </w:r>
            <w:r w:rsidR="00B53BDD">
              <w:rPr>
                <w:noProof/>
                <w:webHidden/>
              </w:rPr>
              <w:instrText xml:space="preserve"> PAGEREF _Toc160478235 \h </w:instrText>
            </w:r>
            <w:r w:rsidR="00B53BDD">
              <w:rPr>
                <w:noProof/>
                <w:webHidden/>
              </w:rPr>
            </w:r>
            <w:r w:rsidR="00B53BDD">
              <w:rPr>
                <w:noProof/>
                <w:webHidden/>
              </w:rPr>
              <w:fldChar w:fldCharType="separate"/>
            </w:r>
            <w:r w:rsidR="00B53BDD">
              <w:rPr>
                <w:noProof/>
                <w:webHidden/>
              </w:rPr>
              <w:t>12</w:t>
            </w:r>
            <w:r w:rsidR="00B53BDD">
              <w:rPr>
                <w:noProof/>
                <w:webHidden/>
              </w:rPr>
              <w:fldChar w:fldCharType="end"/>
            </w:r>
          </w:hyperlink>
        </w:p>
        <w:p w14:paraId="544F0707" w14:textId="2B11936E" w:rsidR="00B53BDD" w:rsidRDefault="00530B4C">
          <w:pPr>
            <w:pStyle w:val="TOC1"/>
            <w:tabs>
              <w:tab w:val="left" w:pos="660"/>
              <w:tab w:val="right" w:leader="dot" w:pos="9594"/>
            </w:tabs>
            <w:rPr>
              <w:rFonts w:asciiTheme="minorHAnsi" w:hAnsiTheme="minorHAnsi" w:cstheme="minorBidi"/>
              <w:noProof/>
              <w:sz w:val="22"/>
              <w:szCs w:val="22"/>
              <w:lang w:val="en-GB" w:eastAsia="en-GB"/>
            </w:rPr>
          </w:pPr>
          <w:hyperlink w:anchor="_Toc160478236" w:history="1">
            <w:r w:rsidR="00B53BDD" w:rsidRPr="00CA75AF">
              <w:rPr>
                <w:rStyle w:val="Hyperlink"/>
                <w:noProof/>
              </w:rPr>
              <w:t>10.</w:t>
            </w:r>
            <w:r w:rsidR="00B53BDD">
              <w:rPr>
                <w:rFonts w:asciiTheme="minorHAnsi" w:hAnsiTheme="minorHAnsi" w:cstheme="minorBidi"/>
                <w:noProof/>
                <w:sz w:val="22"/>
                <w:szCs w:val="22"/>
                <w:lang w:val="en-GB" w:eastAsia="en-GB"/>
              </w:rPr>
              <w:tab/>
            </w:r>
            <w:r w:rsidR="00B53BDD" w:rsidRPr="00CA75AF">
              <w:rPr>
                <w:rStyle w:val="Hyperlink"/>
                <w:noProof/>
              </w:rPr>
              <w:t>Marketing Strategy</w:t>
            </w:r>
            <w:r w:rsidR="00B53BDD">
              <w:rPr>
                <w:noProof/>
                <w:webHidden/>
              </w:rPr>
              <w:tab/>
            </w:r>
            <w:r w:rsidR="00B53BDD">
              <w:rPr>
                <w:noProof/>
                <w:webHidden/>
              </w:rPr>
              <w:fldChar w:fldCharType="begin"/>
            </w:r>
            <w:r w:rsidR="00B53BDD">
              <w:rPr>
                <w:noProof/>
                <w:webHidden/>
              </w:rPr>
              <w:instrText xml:space="preserve"> PAGEREF _Toc160478236 \h </w:instrText>
            </w:r>
            <w:r w:rsidR="00B53BDD">
              <w:rPr>
                <w:noProof/>
                <w:webHidden/>
              </w:rPr>
            </w:r>
            <w:r w:rsidR="00B53BDD">
              <w:rPr>
                <w:noProof/>
                <w:webHidden/>
              </w:rPr>
              <w:fldChar w:fldCharType="separate"/>
            </w:r>
            <w:r w:rsidR="00B53BDD">
              <w:rPr>
                <w:noProof/>
                <w:webHidden/>
              </w:rPr>
              <w:t>13</w:t>
            </w:r>
            <w:r w:rsidR="00B53BDD">
              <w:rPr>
                <w:noProof/>
                <w:webHidden/>
              </w:rPr>
              <w:fldChar w:fldCharType="end"/>
            </w:r>
          </w:hyperlink>
        </w:p>
        <w:p w14:paraId="76CD84B6" w14:textId="070108BE" w:rsidR="00B53BDD" w:rsidRDefault="00530B4C">
          <w:pPr>
            <w:pStyle w:val="TOC2"/>
            <w:tabs>
              <w:tab w:val="left" w:pos="1100"/>
              <w:tab w:val="right" w:leader="dot" w:pos="9594"/>
            </w:tabs>
            <w:rPr>
              <w:rFonts w:asciiTheme="minorHAnsi" w:hAnsiTheme="minorHAnsi" w:cstheme="minorBidi"/>
              <w:noProof/>
              <w:sz w:val="22"/>
              <w:szCs w:val="22"/>
              <w:lang w:val="en-GB" w:eastAsia="en-GB"/>
            </w:rPr>
          </w:pPr>
          <w:hyperlink w:anchor="_Toc160478237" w:history="1">
            <w:r w:rsidR="00B53BDD" w:rsidRPr="00CA75AF">
              <w:rPr>
                <w:rStyle w:val="Hyperlink"/>
                <w:noProof/>
              </w:rPr>
              <w:t>10.1</w:t>
            </w:r>
            <w:r w:rsidR="00B53BDD">
              <w:rPr>
                <w:rFonts w:asciiTheme="minorHAnsi" w:hAnsiTheme="minorHAnsi" w:cstheme="minorBidi"/>
                <w:noProof/>
                <w:sz w:val="22"/>
                <w:szCs w:val="22"/>
                <w:lang w:val="en-GB" w:eastAsia="en-GB"/>
              </w:rPr>
              <w:tab/>
            </w:r>
            <w:r w:rsidR="00B53BDD" w:rsidRPr="00CA75AF">
              <w:rPr>
                <w:rStyle w:val="Hyperlink"/>
                <w:noProof/>
              </w:rPr>
              <w:t>Your Marketing Goals:</w:t>
            </w:r>
            <w:r w:rsidR="00B53BDD">
              <w:rPr>
                <w:noProof/>
                <w:webHidden/>
              </w:rPr>
              <w:tab/>
            </w:r>
            <w:r w:rsidR="00B53BDD">
              <w:rPr>
                <w:noProof/>
                <w:webHidden/>
              </w:rPr>
              <w:fldChar w:fldCharType="begin"/>
            </w:r>
            <w:r w:rsidR="00B53BDD">
              <w:rPr>
                <w:noProof/>
                <w:webHidden/>
              </w:rPr>
              <w:instrText xml:space="preserve"> PAGEREF _Toc160478237 \h </w:instrText>
            </w:r>
            <w:r w:rsidR="00B53BDD">
              <w:rPr>
                <w:noProof/>
                <w:webHidden/>
              </w:rPr>
            </w:r>
            <w:r w:rsidR="00B53BDD">
              <w:rPr>
                <w:noProof/>
                <w:webHidden/>
              </w:rPr>
              <w:fldChar w:fldCharType="separate"/>
            </w:r>
            <w:r w:rsidR="00B53BDD">
              <w:rPr>
                <w:noProof/>
                <w:webHidden/>
              </w:rPr>
              <w:t>13</w:t>
            </w:r>
            <w:r w:rsidR="00B53BDD">
              <w:rPr>
                <w:noProof/>
                <w:webHidden/>
              </w:rPr>
              <w:fldChar w:fldCharType="end"/>
            </w:r>
          </w:hyperlink>
        </w:p>
        <w:p w14:paraId="45692CE8" w14:textId="3167AF98" w:rsidR="00B53BDD" w:rsidRDefault="00530B4C">
          <w:pPr>
            <w:pStyle w:val="TOC2"/>
            <w:tabs>
              <w:tab w:val="left" w:pos="1100"/>
              <w:tab w:val="right" w:leader="dot" w:pos="9594"/>
            </w:tabs>
            <w:rPr>
              <w:rFonts w:asciiTheme="minorHAnsi" w:hAnsiTheme="minorHAnsi" w:cstheme="minorBidi"/>
              <w:noProof/>
              <w:sz w:val="22"/>
              <w:szCs w:val="22"/>
              <w:lang w:val="en-GB" w:eastAsia="en-GB"/>
            </w:rPr>
          </w:pPr>
          <w:hyperlink w:anchor="_Toc160478238" w:history="1">
            <w:r w:rsidR="00B53BDD" w:rsidRPr="00CA75AF">
              <w:rPr>
                <w:rStyle w:val="Hyperlink"/>
                <w:noProof/>
              </w:rPr>
              <w:t>10.2</w:t>
            </w:r>
            <w:r w:rsidR="00B53BDD">
              <w:rPr>
                <w:rFonts w:asciiTheme="minorHAnsi" w:hAnsiTheme="minorHAnsi" w:cstheme="minorBidi"/>
                <w:noProof/>
                <w:sz w:val="22"/>
                <w:szCs w:val="22"/>
                <w:lang w:val="en-GB" w:eastAsia="en-GB"/>
              </w:rPr>
              <w:tab/>
            </w:r>
            <w:r w:rsidR="00B53BDD" w:rsidRPr="00CA75AF">
              <w:rPr>
                <w:rStyle w:val="Hyperlink"/>
                <w:noProof/>
              </w:rPr>
              <w:t>Your Marketing Plan:</w:t>
            </w:r>
            <w:r w:rsidR="00B53BDD">
              <w:rPr>
                <w:noProof/>
                <w:webHidden/>
              </w:rPr>
              <w:tab/>
            </w:r>
            <w:r w:rsidR="00B53BDD">
              <w:rPr>
                <w:noProof/>
                <w:webHidden/>
              </w:rPr>
              <w:fldChar w:fldCharType="begin"/>
            </w:r>
            <w:r w:rsidR="00B53BDD">
              <w:rPr>
                <w:noProof/>
                <w:webHidden/>
              </w:rPr>
              <w:instrText xml:space="preserve"> PAGEREF _Toc160478238 \h </w:instrText>
            </w:r>
            <w:r w:rsidR="00B53BDD">
              <w:rPr>
                <w:noProof/>
                <w:webHidden/>
              </w:rPr>
            </w:r>
            <w:r w:rsidR="00B53BDD">
              <w:rPr>
                <w:noProof/>
                <w:webHidden/>
              </w:rPr>
              <w:fldChar w:fldCharType="separate"/>
            </w:r>
            <w:r w:rsidR="00B53BDD">
              <w:rPr>
                <w:noProof/>
                <w:webHidden/>
              </w:rPr>
              <w:t>13</w:t>
            </w:r>
            <w:r w:rsidR="00B53BDD">
              <w:rPr>
                <w:noProof/>
                <w:webHidden/>
              </w:rPr>
              <w:fldChar w:fldCharType="end"/>
            </w:r>
          </w:hyperlink>
        </w:p>
        <w:p w14:paraId="6EECA49C" w14:textId="798665C7" w:rsidR="00B53BDD" w:rsidRDefault="00530B4C">
          <w:pPr>
            <w:pStyle w:val="TOC2"/>
            <w:tabs>
              <w:tab w:val="left" w:pos="1100"/>
              <w:tab w:val="right" w:leader="dot" w:pos="9594"/>
            </w:tabs>
            <w:rPr>
              <w:rFonts w:asciiTheme="minorHAnsi" w:hAnsiTheme="minorHAnsi" w:cstheme="minorBidi"/>
              <w:noProof/>
              <w:sz w:val="22"/>
              <w:szCs w:val="22"/>
              <w:lang w:val="en-GB" w:eastAsia="en-GB"/>
            </w:rPr>
          </w:pPr>
          <w:hyperlink w:anchor="_Toc160478239" w:history="1">
            <w:r w:rsidR="00B53BDD" w:rsidRPr="00CA75AF">
              <w:rPr>
                <w:rStyle w:val="Hyperlink"/>
                <w:noProof/>
              </w:rPr>
              <w:t>10.3</w:t>
            </w:r>
            <w:r w:rsidR="00B53BDD">
              <w:rPr>
                <w:rFonts w:asciiTheme="minorHAnsi" w:hAnsiTheme="minorHAnsi" w:cstheme="minorBidi"/>
                <w:noProof/>
                <w:sz w:val="22"/>
                <w:szCs w:val="22"/>
                <w:lang w:val="en-GB" w:eastAsia="en-GB"/>
              </w:rPr>
              <w:tab/>
            </w:r>
            <w:r w:rsidR="00B53BDD" w:rsidRPr="00CA75AF">
              <w:rPr>
                <w:rStyle w:val="Hyperlink"/>
                <w:noProof/>
              </w:rPr>
              <w:t>Your Key Messages:</w:t>
            </w:r>
            <w:r w:rsidR="00B53BDD">
              <w:rPr>
                <w:noProof/>
                <w:webHidden/>
              </w:rPr>
              <w:tab/>
            </w:r>
            <w:r w:rsidR="00B53BDD">
              <w:rPr>
                <w:noProof/>
                <w:webHidden/>
              </w:rPr>
              <w:fldChar w:fldCharType="begin"/>
            </w:r>
            <w:r w:rsidR="00B53BDD">
              <w:rPr>
                <w:noProof/>
                <w:webHidden/>
              </w:rPr>
              <w:instrText xml:space="preserve"> PAGEREF _Toc160478239 \h </w:instrText>
            </w:r>
            <w:r w:rsidR="00B53BDD">
              <w:rPr>
                <w:noProof/>
                <w:webHidden/>
              </w:rPr>
            </w:r>
            <w:r w:rsidR="00B53BDD">
              <w:rPr>
                <w:noProof/>
                <w:webHidden/>
              </w:rPr>
              <w:fldChar w:fldCharType="separate"/>
            </w:r>
            <w:r w:rsidR="00B53BDD">
              <w:rPr>
                <w:noProof/>
                <w:webHidden/>
              </w:rPr>
              <w:t>13</w:t>
            </w:r>
            <w:r w:rsidR="00B53BDD">
              <w:rPr>
                <w:noProof/>
                <w:webHidden/>
              </w:rPr>
              <w:fldChar w:fldCharType="end"/>
            </w:r>
          </w:hyperlink>
        </w:p>
        <w:p w14:paraId="0773D6D5" w14:textId="0089616A" w:rsidR="00B53BDD" w:rsidRDefault="00530B4C">
          <w:pPr>
            <w:pStyle w:val="TOC2"/>
            <w:tabs>
              <w:tab w:val="left" w:pos="1100"/>
              <w:tab w:val="right" w:leader="dot" w:pos="9594"/>
            </w:tabs>
            <w:rPr>
              <w:rFonts w:asciiTheme="minorHAnsi" w:hAnsiTheme="minorHAnsi" w:cstheme="minorBidi"/>
              <w:noProof/>
              <w:sz w:val="22"/>
              <w:szCs w:val="22"/>
              <w:lang w:val="en-GB" w:eastAsia="en-GB"/>
            </w:rPr>
          </w:pPr>
          <w:hyperlink w:anchor="_Toc160478240" w:history="1">
            <w:r w:rsidR="00B53BDD" w:rsidRPr="00CA75AF">
              <w:rPr>
                <w:rStyle w:val="Hyperlink"/>
                <w:noProof/>
              </w:rPr>
              <w:t>10.4</w:t>
            </w:r>
            <w:r w:rsidR="00B53BDD">
              <w:rPr>
                <w:rFonts w:asciiTheme="minorHAnsi" w:hAnsiTheme="minorHAnsi" w:cstheme="minorBidi"/>
                <w:noProof/>
                <w:sz w:val="22"/>
                <w:szCs w:val="22"/>
                <w:lang w:val="en-GB" w:eastAsia="en-GB"/>
              </w:rPr>
              <w:tab/>
            </w:r>
            <w:r w:rsidR="00B53BDD" w:rsidRPr="00CA75AF">
              <w:rPr>
                <w:rStyle w:val="Hyperlink"/>
                <w:noProof/>
              </w:rPr>
              <w:t>Your Sales Approach (</w:t>
            </w:r>
            <w:r w:rsidR="00B53BDD" w:rsidRPr="00CA75AF">
              <w:rPr>
                <w:rStyle w:val="Hyperlink"/>
                <w:i/>
                <w:noProof/>
              </w:rPr>
              <w:t>Optional</w:t>
            </w:r>
            <w:r w:rsidR="00B53BDD" w:rsidRPr="00CA75AF">
              <w:rPr>
                <w:rStyle w:val="Hyperlink"/>
                <w:noProof/>
              </w:rPr>
              <w:t>):</w:t>
            </w:r>
            <w:r w:rsidR="00B53BDD">
              <w:rPr>
                <w:noProof/>
                <w:webHidden/>
              </w:rPr>
              <w:tab/>
            </w:r>
            <w:r w:rsidR="00B53BDD">
              <w:rPr>
                <w:noProof/>
                <w:webHidden/>
              </w:rPr>
              <w:fldChar w:fldCharType="begin"/>
            </w:r>
            <w:r w:rsidR="00B53BDD">
              <w:rPr>
                <w:noProof/>
                <w:webHidden/>
              </w:rPr>
              <w:instrText xml:space="preserve"> PAGEREF _Toc160478240 \h </w:instrText>
            </w:r>
            <w:r w:rsidR="00B53BDD">
              <w:rPr>
                <w:noProof/>
                <w:webHidden/>
              </w:rPr>
            </w:r>
            <w:r w:rsidR="00B53BDD">
              <w:rPr>
                <w:noProof/>
                <w:webHidden/>
              </w:rPr>
              <w:fldChar w:fldCharType="separate"/>
            </w:r>
            <w:r w:rsidR="00B53BDD">
              <w:rPr>
                <w:noProof/>
                <w:webHidden/>
              </w:rPr>
              <w:t>13</w:t>
            </w:r>
            <w:r w:rsidR="00B53BDD">
              <w:rPr>
                <w:noProof/>
                <w:webHidden/>
              </w:rPr>
              <w:fldChar w:fldCharType="end"/>
            </w:r>
          </w:hyperlink>
        </w:p>
        <w:p w14:paraId="02055B0F" w14:textId="51FF7EDF" w:rsidR="00B53BDD" w:rsidRDefault="00530B4C">
          <w:pPr>
            <w:pStyle w:val="TOC1"/>
            <w:tabs>
              <w:tab w:val="left" w:pos="660"/>
              <w:tab w:val="right" w:leader="dot" w:pos="9594"/>
            </w:tabs>
            <w:rPr>
              <w:rFonts w:asciiTheme="minorHAnsi" w:hAnsiTheme="minorHAnsi" w:cstheme="minorBidi"/>
              <w:noProof/>
              <w:sz w:val="22"/>
              <w:szCs w:val="22"/>
              <w:lang w:val="en-GB" w:eastAsia="en-GB"/>
            </w:rPr>
          </w:pPr>
          <w:hyperlink w:anchor="_Toc160478241" w:history="1">
            <w:r w:rsidR="00B53BDD" w:rsidRPr="00CA75AF">
              <w:rPr>
                <w:rStyle w:val="Hyperlink"/>
                <w:noProof/>
              </w:rPr>
              <w:t>11.</w:t>
            </w:r>
            <w:r w:rsidR="00B53BDD">
              <w:rPr>
                <w:rFonts w:asciiTheme="minorHAnsi" w:hAnsiTheme="minorHAnsi" w:cstheme="minorBidi"/>
                <w:noProof/>
                <w:sz w:val="22"/>
                <w:szCs w:val="22"/>
                <w:lang w:val="en-GB" w:eastAsia="en-GB"/>
              </w:rPr>
              <w:tab/>
            </w:r>
            <w:r w:rsidR="00B53BDD" w:rsidRPr="00CA75AF">
              <w:rPr>
                <w:rStyle w:val="Hyperlink"/>
                <w:noProof/>
              </w:rPr>
              <w:t>Competitor Analysis</w:t>
            </w:r>
            <w:r w:rsidR="00B53BDD">
              <w:rPr>
                <w:noProof/>
                <w:webHidden/>
              </w:rPr>
              <w:tab/>
            </w:r>
            <w:r w:rsidR="00B53BDD">
              <w:rPr>
                <w:noProof/>
                <w:webHidden/>
              </w:rPr>
              <w:fldChar w:fldCharType="begin"/>
            </w:r>
            <w:r w:rsidR="00B53BDD">
              <w:rPr>
                <w:noProof/>
                <w:webHidden/>
              </w:rPr>
              <w:instrText xml:space="preserve"> PAGEREF _Toc160478241 \h </w:instrText>
            </w:r>
            <w:r w:rsidR="00B53BDD">
              <w:rPr>
                <w:noProof/>
                <w:webHidden/>
              </w:rPr>
            </w:r>
            <w:r w:rsidR="00B53BDD">
              <w:rPr>
                <w:noProof/>
                <w:webHidden/>
              </w:rPr>
              <w:fldChar w:fldCharType="separate"/>
            </w:r>
            <w:r w:rsidR="00B53BDD">
              <w:rPr>
                <w:noProof/>
                <w:webHidden/>
              </w:rPr>
              <w:t>14</w:t>
            </w:r>
            <w:r w:rsidR="00B53BDD">
              <w:rPr>
                <w:noProof/>
                <w:webHidden/>
              </w:rPr>
              <w:fldChar w:fldCharType="end"/>
            </w:r>
          </w:hyperlink>
        </w:p>
        <w:p w14:paraId="22831256" w14:textId="6C9B32AD" w:rsidR="00B53BDD" w:rsidRDefault="00530B4C">
          <w:pPr>
            <w:pStyle w:val="TOC2"/>
            <w:tabs>
              <w:tab w:val="left" w:pos="1100"/>
              <w:tab w:val="right" w:leader="dot" w:pos="9594"/>
            </w:tabs>
            <w:rPr>
              <w:rFonts w:asciiTheme="minorHAnsi" w:hAnsiTheme="minorHAnsi" w:cstheme="minorBidi"/>
              <w:noProof/>
              <w:sz w:val="22"/>
              <w:szCs w:val="22"/>
              <w:lang w:val="en-GB" w:eastAsia="en-GB"/>
            </w:rPr>
          </w:pPr>
          <w:hyperlink w:anchor="_Toc160478242" w:history="1">
            <w:r w:rsidR="00B53BDD" w:rsidRPr="00CA75AF">
              <w:rPr>
                <w:rStyle w:val="Hyperlink"/>
                <w:noProof/>
              </w:rPr>
              <w:t>11.1</w:t>
            </w:r>
            <w:r w:rsidR="00B53BDD">
              <w:rPr>
                <w:rFonts w:asciiTheme="minorHAnsi" w:hAnsiTheme="minorHAnsi" w:cstheme="minorBidi"/>
                <w:noProof/>
                <w:sz w:val="22"/>
                <w:szCs w:val="22"/>
                <w:lang w:val="en-GB" w:eastAsia="en-GB"/>
              </w:rPr>
              <w:tab/>
            </w:r>
            <w:r w:rsidR="00B53BDD" w:rsidRPr="00CA75AF">
              <w:rPr>
                <w:rStyle w:val="Hyperlink"/>
                <w:noProof/>
              </w:rPr>
              <w:t>Meet The Competition:</w:t>
            </w:r>
            <w:r w:rsidR="00B53BDD">
              <w:rPr>
                <w:noProof/>
                <w:webHidden/>
              </w:rPr>
              <w:tab/>
            </w:r>
            <w:r w:rsidR="00B53BDD">
              <w:rPr>
                <w:noProof/>
                <w:webHidden/>
              </w:rPr>
              <w:fldChar w:fldCharType="begin"/>
            </w:r>
            <w:r w:rsidR="00B53BDD">
              <w:rPr>
                <w:noProof/>
                <w:webHidden/>
              </w:rPr>
              <w:instrText xml:space="preserve"> PAGEREF _Toc160478242 \h </w:instrText>
            </w:r>
            <w:r w:rsidR="00B53BDD">
              <w:rPr>
                <w:noProof/>
                <w:webHidden/>
              </w:rPr>
            </w:r>
            <w:r w:rsidR="00B53BDD">
              <w:rPr>
                <w:noProof/>
                <w:webHidden/>
              </w:rPr>
              <w:fldChar w:fldCharType="separate"/>
            </w:r>
            <w:r w:rsidR="00B53BDD">
              <w:rPr>
                <w:noProof/>
                <w:webHidden/>
              </w:rPr>
              <w:t>14</w:t>
            </w:r>
            <w:r w:rsidR="00B53BDD">
              <w:rPr>
                <w:noProof/>
                <w:webHidden/>
              </w:rPr>
              <w:fldChar w:fldCharType="end"/>
            </w:r>
          </w:hyperlink>
        </w:p>
        <w:p w14:paraId="19633674" w14:textId="3AB4BE4D" w:rsidR="00B53BDD" w:rsidRDefault="00530B4C">
          <w:pPr>
            <w:pStyle w:val="TOC2"/>
            <w:tabs>
              <w:tab w:val="left" w:pos="1100"/>
              <w:tab w:val="right" w:leader="dot" w:pos="9594"/>
            </w:tabs>
            <w:rPr>
              <w:rFonts w:asciiTheme="minorHAnsi" w:hAnsiTheme="minorHAnsi" w:cstheme="minorBidi"/>
              <w:noProof/>
              <w:sz w:val="22"/>
              <w:szCs w:val="22"/>
              <w:lang w:val="en-GB" w:eastAsia="en-GB"/>
            </w:rPr>
          </w:pPr>
          <w:hyperlink w:anchor="_Toc160478243" w:history="1">
            <w:r w:rsidR="00B53BDD" w:rsidRPr="00CA75AF">
              <w:rPr>
                <w:rStyle w:val="Hyperlink"/>
                <w:noProof/>
              </w:rPr>
              <w:t>11.2</w:t>
            </w:r>
            <w:r w:rsidR="00B53BDD">
              <w:rPr>
                <w:rFonts w:asciiTheme="minorHAnsi" w:hAnsiTheme="minorHAnsi" w:cstheme="minorBidi"/>
                <w:noProof/>
                <w:sz w:val="22"/>
                <w:szCs w:val="22"/>
                <w:lang w:val="en-GB" w:eastAsia="en-GB"/>
              </w:rPr>
              <w:tab/>
            </w:r>
            <w:r w:rsidR="00B53BDD" w:rsidRPr="00CA75AF">
              <w:rPr>
                <w:rStyle w:val="Hyperlink"/>
                <w:noProof/>
              </w:rPr>
              <w:t>Their Strengths and Weaknesses:</w:t>
            </w:r>
            <w:r w:rsidR="00B53BDD">
              <w:rPr>
                <w:noProof/>
                <w:webHidden/>
              </w:rPr>
              <w:tab/>
            </w:r>
            <w:r w:rsidR="00B53BDD">
              <w:rPr>
                <w:noProof/>
                <w:webHidden/>
              </w:rPr>
              <w:fldChar w:fldCharType="begin"/>
            </w:r>
            <w:r w:rsidR="00B53BDD">
              <w:rPr>
                <w:noProof/>
                <w:webHidden/>
              </w:rPr>
              <w:instrText xml:space="preserve"> PAGEREF _Toc160478243 \h </w:instrText>
            </w:r>
            <w:r w:rsidR="00B53BDD">
              <w:rPr>
                <w:noProof/>
                <w:webHidden/>
              </w:rPr>
            </w:r>
            <w:r w:rsidR="00B53BDD">
              <w:rPr>
                <w:noProof/>
                <w:webHidden/>
              </w:rPr>
              <w:fldChar w:fldCharType="separate"/>
            </w:r>
            <w:r w:rsidR="00B53BDD">
              <w:rPr>
                <w:noProof/>
                <w:webHidden/>
              </w:rPr>
              <w:t>14</w:t>
            </w:r>
            <w:r w:rsidR="00B53BDD">
              <w:rPr>
                <w:noProof/>
                <w:webHidden/>
              </w:rPr>
              <w:fldChar w:fldCharType="end"/>
            </w:r>
          </w:hyperlink>
        </w:p>
        <w:p w14:paraId="0E2CB604" w14:textId="6A09FBCF" w:rsidR="00B53BDD" w:rsidRDefault="00530B4C">
          <w:pPr>
            <w:pStyle w:val="TOC2"/>
            <w:tabs>
              <w:tab w:val="left" w:pos="1100"/>
              <w:tab w:val="right" w:leader="dot" w:pos="9594"/>
            </w:tabs>
            <w:rPr>
              <w:rFonts w:asciiTheme="minorHAnsi" w:hAnsiTheme="minorHAnsi" w:cstheme="minorBidi"/>
              <w:noProof/>
              <w:sz w:val="22"/>
              <w:szCs w:val="22"/>
              <w:lang w:val="en-GB" w:eastAsia="en-GB"/>
            </w:rPr>
          </w:pPr>
          <w:hyperlink w:anchor="_Toc160478244" w:history="1">
            <w:r w:rsidR="00B53BDD" w:rsidRPr="00CA75AF">
              <w:rPr>
                <w:rStyle w:val="Hyperlink"/>
                <w:noProof/>
              </w:rPr>
              <w:t>11.3</w:t>
            </w:r>
            <w:r w:rsidR="00B53BDD">
              <w:rPr>
                <w:rFonts w:asciiTheme="minorHAnsi" w:hAnsiTheme="minorHAnsi" w:cstheme="minorBidi"/>
                <w:noProof/>
                <w:sz w:val="22"/>
                <w:szCs w:val="22"/>
                <w:lang w:val="en-GB" w:eastAsia="en-GB"/>
              </w:rPr>
              <w:tab/>
            </w:r>
            <w:r w:rsidR="00B53BDD" w:rsidRPr="00CA75AF">
              <w:rPr>
                <w:rStyle w:val="Hyperlink"/>
                <w:noProof/>
              </w:rPr>
              <w:t>Your Secret Sauce:</w:t>
            </w:r>
            <w:r w:rsidR="00B53BDD">
              <w:rPr>
                <w:noProof/>
                <w:webHidden/>
              </w:rPr>
              <w:tab/>
            </w:r>
            <w:r w:rsidR="00B53BDD">
              <w:rPr>
                <w:noProof/>
                <w:webHidden/>
              </w:rPr>
              <w:fldChar w:fldCharType="begin"/>
            </w:r>
            <w:r w:rsidR="00B53BDD">
              <w:rPr>
                <w:noProof/>
                <w:webHidden/>
              </w:rPr>
              <w:instrText xml:space="preserve"> PAGEREF _Toc160478244 \h </w:instrText>
            </w:r>
            <w:r w:rsidR="00B53BDD">
              <w:rPr>
                <w:noProof/>
                <w:webHidden/>
              </w:rPr>
            </w:r>
            <w:r w:rsidR="00B53BDD">
              <w:rPr>
                <w:noProof/>
                <w:webHidden/>
              </w:rPr>
              <w:fldChar w:fldCharType="separate"/>
            </w:r>
            <w:r w:rsidR="00B53BDD">
              <w:rPr>
                <w:noProof/>
                <w:webHidden/>
              </w:rPr>
              <w:t>14</w:t>
            </w:r>
            <w:r w:rsidR="00B53BDD">
              <w:rPr>
                <w:noProof/>
                <w:webHidden/>
              </w:rPr>
              <w:fldChar w:fldCharType="end"/>
            </w:r>
          </w:hyperlink>
        </w:p>
        <w:p w14:paraId="644F81EE" w14:textId="4C120430" w:rsidR="00B53BDD" w:rsidRDefault="00530B4C">
          <w:pPr>
            <w:pStyle w:val="TOC2"/>
            <w:tabs>
              <w:tab w:val="left" w:pos="1100"/>
              <w:tab w:val="right" w:leader="dot" w:pos="9594"/>
            </w:tabs>
            <w:rPr>
              <w:rFonts w:asciiTheme="minorHAnsi" w:hAnsiTheme="minorHAnsi" w:cstheme="minorBidi"/>
              <w:noProof/>
              <w:sz w:val="22"/>
              <w:szCs w:val="22"/>
              <w:lang w:val="en-GB" w:eastAsia="en-GB"/>
            </w:rPr>
          </w:pPr>
          <w:hyperlink w:anchor="_Toc160478245" w:history="1">
            <w:r w:rsidR="00B53BDD" w:rsidRPr="00CA75AF">
              <w:rPr>
                <w:rStyle w:val="Hyperlink"/>
                <w:noProof/>
              </w:rPr>
              <w:t>11.4</w:t>
            </w:r>
            <w:r w:rsidR="00B53BDD">
              <w:rPr>
                <w:rFonts w:asciiTheme="minorHAnsi" w:hAnsiTheme="minorHAnsi" w:cstheme="minorBidi"/>
                <w:noProof/>
                <w:sz w:val="22"/>
                <w:szCs w:val="22"/>
                <w:lang w:val="en-GB" w:eastAsia="en-GB"/>
              </w:rPr>
              <w:tab/>
            </w:r>
            <w:r w:rsidR="00B53BDD" w:rsidRPr="00CA75AF">
              <w:rPr>
                <w:rStyle w:val="Hyperlink"/>
                <w:noProof/>
              </w:rPr>
              <w:t>Optional Extras:</w:t>
            </w:r>
            <w:r w:rsidR="00B53BDD">
              <w:rPr>
                <w:noProof/>
                <w:webHidden/>
              </w:rPr>
              <w:tab/>
            </w:r>
            <w:r w:rsidR="00B53BDD">
              <w:rPr>
                <w:noProof/>
                <w:webHidden/>
              </w:rPr>
              <w:fldChar w:fldCharType="begin"/>
            </w:r>
            <w:r w:rsidR="00B53BDD">
              <w:rPr>
                <w:noProof/>
                <w:webHidden/>
              </w:rPr>
              <w:instrText xml:space="preserve"> PAGEREF _Toc160478245 \h </w:instrText>
            </w:r>
            <w:r w:rsidR="00B53BDD">
              <w:rPr>
                <w:noProof/>
                <w:webHidden/>
              </w:rPr>
            </w:r>
            <w:r w:rsidR="00B53BDD">
              <w:rPr>
                <w:noProof/>
                <w:webHidden/>
              </w:rPr>
              <w:fldChar w:fldCharType="separate"/>
            </w:r>
            <w:r w:rsidR="00B53BDD">
              <w:rPr>
                <w:noProof/>
                <w:webHidden/>
              </w:rPr>
              <w:t>14</w:t>
            </w:r>
            <w:r w:rsidR="00B53BDD">
              <w:rPr>
                <w:noProof/>
                <w:webHidden/>
              </w:rPr>
              <w:fldChar w:fldCharType="end"/>
            </w:r>
          </w:hyperlink>
        </w:p>
        <w:p w14:paraId="2A96D470" w14:textId="77777777" w:rsidR="00B53BDD" w:rsidRDefault="00B53BDD">
          <w:pPr>
            <w:spacing w:after="200" w:line="276" w:lineRule="auto"/>
            <w:rPr>
              <w:rStyle w:val="Hyperlink"/>
              <w:noProof/>
            </w:rPr>
          </w:pPr>
          <w:r>
            <w:rPr>
              <w:rStyle w:val="Hyperlink"/>
              <w:noProof/>
            </w:rPr>
            <w:br w:type="page"/>
          </w:r>
        </w:p>
        <w:p w14:paraId="5938766E" w14:textId="0258FAB6" w:rsidR="00B53BDD" w:rsidRDefault="00530B4C">
          <w:pPr>
            <w:pStyle w:val="TOC1"/>
            <w:tabs>
              <w:tab w:val="left" w:pos="660"/>
              <w:tab w:val="right" w:leader="dot" w:pos="9594"/>
            </w:tabs>
            <w:rPr>
              <w:rFonts w:asciiTheme="minorHAnsi" w:hAnsiTheme="minorHAnsi" w:cstheme="minorBidi"/>
              <w:noProof/>
              <w:sz w:val="22"/>
              <w:szCs w:val="22"/>
              <w:lang w:val="en-GB" w:eastAsia="en-GB"/>
            </w:rPr>
          </w:pPr>
          <w:hyperlink w:anchor="_Toc160478246" w:history="1">
            <w:r w:rsidR="00B53BDD" w:rsidRPr="00CA75AF">
              <w:rPr>
                <w:rStyle w:val="Hyperlink"/>
                <w:noProof/>
              </w:rPr>
              <w:t>12.</w:t>
            </w:r>
            <w:r w:rsidR="00B53BDD">
              <w:rPr>
                <w:rFonts w:asciiTheme="minorHAnsi" w:hAnsiTheme="minorHAnsi" w:cstheme="minorBidi"/>
                <w:noProof/>
                <w:sz w:val="22"/>
                <w:szCs w:val="22"/>
                <w:lang w:val="en-GB" w:eastAsia="en-GB"/>
              </w:rPr>
              <w:tab/>
            </w:r>
            <w:r w:rsidR="00B53BDD" w:rsidRPr="00CA75AF">
              <w:rPr>
                <w:rStyle w:val="Hyperlink"/>
                <w:noProof/>
              </w:rPr>
              <w:t>Operations and Logistics</w:t>
            </w:r>
            <w:r w:rsidR="00B53BDD">
              <w:rPr>
                <w:noProof/>
                <w:webHidden/>
              </w:rPr>
              <w:tab/>
            </w:r>
            <w:r w:rsidR="00B53BDD">
              <w:rPr>
                <w:noProof/>
                <w:webHidden/>
              </w:rPr>
              <w:fldChar w:fldCharType="begin"/>
            </w:r>
            <w:r w:rsidR="00B53BDD">
              <w:rPr>
                <w:noProof/>
                <w:webHidden/>
              </w:rPr>
              <w:instrText xml:space="preserve"> PAGEREF _Toc160478246 \h </w:instrText>
            </w:r>
            <w:r w:rsidR="00B53BDD">
              <w:rPr>
                <w:noProof/>
                <w:webHidden/>
              </w:rPr>
            </w:r>
            <w:r w:rsidR="00B53BDD">
              <w:rPr>
                <w:noProof/>
                <w:webHidden/>
              </w:rPr>
              <w:fldChar w:fldCharType="separate"/>
            </w:r>
            <w:r w:rsidR="00B53BDD">
              <w:rPr>
                <w:noProof/>
                <w:webHidden/>
              </w:rPr>
              <w:t>15</w:t>
            </w:r>
            <w:r w:rsidR="00B53BDD">
              <w:rPr>
                <w:noProof/>
                <w:webHidden/>
              </w:rPr>
              <w:fldChar w:fldCharType="end"/>
            </w:r>
          </w:hyperlink>
        </w:p>
        <w:p w14:paraId="6624342C" w14:textId="1C8F2EAE" w:rsidR="00B53BDD" w:rsidRDefault="00530B4C">
          <w:pPr>
            <w:pStyle w:val="TOC2"/>
            <w:tabs>
              <w:tab w:val="left" w:pos="1100"/>
              <w:tab w:val="right" w:leader="dot" w:pos="9594"/>
            </w:tabs>
            <w:rPr>
              <w:rFonts w:asciiTheme="minorHAnsi" w:hAnsiTheme="minorHAnsi" w:cstheme="minorBidi"/>
              <w:noProof/>
              <w:sz w:val="22"/>
              <w:szCs w:val="22"/>
              <w:lang w:val="en-GB" w:eastAsia="en-GB"/>
            </w:rPr>
          </w:pPr>
          <w:hyperlink w:anchor="_Toc160478247" w:history="1">
            <w:r w:rsidR="00B53BDD" w:rsidRPr="00CA75AF">
              <w:rPr>
                <w:rStyle w:val="Hyperlink"/>
                <w:noProof/>
              </w:rPr>
              <w:t>12.1</w:t>
            </w:r>
            <w:r w:rsidR="00B53BDD">
              <w:rPr>
                <w:rFonts w:asciiTheme="minorHAnsi" w:hAnsiTheme="minorHAnsi" w:cstheme="minorBidi"/>
                <w:noProof/>
                <w:sz w:val="22"/>
                <w:szCs w:val="22"/>
                <w:lang w:val="en-GB" w:eastAsia="en-GB"/>
              </w:rPr>
              <w:tab/>
            </w:r>
            <w:r w:rsidR="00B53BDD" w:rsidRPr="00CA75AF">
              <w:rPr>
                <w:rStyle w:val="Hyperlink"/>
                <w:noProof/>
              </w:rPr>
              <w:t>Production:</w:t>
            </w:r>
            <w:r w:rsidR="00B53BDD">
              <w:rPr>
                <w:noProof/>
                <w:webHidden/>
              </w:rPr>
              <w:tab/>
            </w:r>
            <w:r w:rsidR="00B53BDD">
              <w:rPr>
                <w:noProof/>
                <w:webHidden/>
              </w:rPr>
              <w:fldChar w:fldCharType="begin"/>
            </w:r>
            <w:r w:rsidR="00B53BDD">
              <w:rPr>
                <w:noProof/>
                <w:webHidden/>
              </w:rPr>
              <w:instrText xml:space="preserve"> PAGEREF _Toc160478247 \h </w:instrText>
            </w:r>
            <w:r w:rsidR="00B53BDD">
              <w:rPr>
                <w:noProof/>
                <w:webHidden/>
              </w:rPr>
            </w:r>
            <w:r w:rsidR="00B53BDD">
              <w:rPr>
                <w:noProof/>
                <w:webHidden/>
              </w:rPr>
              <w:fldChar w:fldCharType="separate"/>
            </w:r>
            <w:r w:rsidR="00B53BDD">
              <w:rPr>
                <w:noProof/>
                <w:webHidden/>
              </w:rPr>
              <w:t>15</w:t>
            </w:r>
            <w:r w:rsidR="00B53BDD">
              <w:rPr>
                <w:noProof/>
                <w:webHidden/>
              </w:rPr>
              <w:fldChar w:fldCharType="end"/>
            </w:r>
          </w:hyperlink>
        </w:p>
        <w:p w14:paraId="15F27080" w14:textId="391DC63D" w:rsidR="00B53BDD" w:rsidRDefault="00530B4C">
          <w:pPr>
            <w:pStyle w:val="TOC2"/>
            <w:tabs>
              <w:tab w:val="left" w:pos="1100"/>
              <w:tab w:val="right" w:leader="dot" w:pos="9594"/>
            </w:tabs>
            <w:rPr>
              <w:rFonts w:asciiTheme="minorHAnsi" w:hAnsiTheme="minorHAnsi" w:cstheme="minorBidi"/>
              <w:noProof/>
              <w:sz w:val="22"/>
              <w:szCs w:val="22"/>
              <w:lang w:val="en-GB" w:eastAsia="en-GB"/>
            </w:rPr>
          </w:pPr>
          <w:hyperlink w:anchor="_Toc160478248" w:history="1">
            <w:r w:rsidR="00B53BDD" w:rsidRPr="00CA75AF">
              <w:rPr>
                <w:rStyle w:val="Hyperlink"/>
                <w:noProof/>
              </w:rPr>
              <w:t>12.2</w:t>
            </w:r>
            <w:r w:rsidR="00B53BDD">
              <w:rPr>
                <w:rFonts w:asciiTheme="minorHAnsi" w:hAnsiTheme="minorHAnsi" w:cstheme="minorBidi"/>
                <w:noProof/>
                <w:sz w:val="22"/>
                <w:szCs w:val="22"/>
                <w:lang w:val="en-GB" w:eastAsia="en-GB"/>
              </w:rPr>
              <w:tab/>
            </w:r>
            <w:r w:rsidR="00B53BDD" w:rsidRPr="00CA75AF">
              <w:rPr>
                <w:rStyle w:val="Hyperlink"/>
                <w:noProof/>
              </w:rPr>
              <w:t>Delivery:</w:t>
            </w:r>
            <w:r w:rsidR="00B53BDD">
              <w:rPr>
                <w:noProof/>
                <w:webHidden/>
              </w:rPr>
              <w:tab/>
            </w:r>
            <w:r w:rsidR="00B53BDD">
              <w:rPr>
                <w:noProof/>
                <w:webHidden/>
              </w:rPr>
              <w:fldChar w:fldCharType="begin"/>
            </w:r>
            <w:r w:rsidR="00B53BDD">
              <w:rPr>
                <w:noProof/>
                <w:webHidden/>
              </w:rPr>
              <w:instrText xml:space="preserve"> PAGEREF _Toc160478248 \h </w:instrText>
            </w:r>
            <w:r w:rsidR="00B53BDD">
              <w:rPr>
                <w:noProof/>
                <w:webHidden/>
              </w:rPr>
            </w:r>
            <w:r w:rsidR="00B53BDD">
              <w:rPr>
                <w:noProof/>
                <w:webHidden/>
              </w:rPr>
              <w:fldChar w:fldCharType="separate"/>
            </w:r>
            <w:r w:rsidR="00B53BDD">
              <w:rPr>
                <w:noProof/>
                <w:webHidden/>
              </w:rPr>
              <w:t>15</w:t>
            </w:r>
            <w:r w:rsidR="00B53BDD">
              <w:rPr>
                <w:noProof/>
                <w:webHidden/>
              </w:rPr>
              <w:fldChar w:fldCharType="end"/>
            </w:r>
          </w:hyperlink>
        </w:p>
        <w:p w14:paraId="10D2A34A" w14:textId="43B3F9F5" w:rsidR="00B53BDD" w:rsidRDefault="00530B4C">
          <w:pPr>
            <w:pStyle w:val="TOC2"/>
            <w:tabs>
              <w:tab w:val="left" w:pos="1100"/>
              <w:tab w:val="right" w:leader="dot" w:pos="9594"/>
            </w:tabs>
            <w:rPr>
              <w:rFonts w:asciiTheme="minorHAnsi" w:hAnsiTheme="minorHAnsi" w:cstheme="minorBidi"/>
              <w:noProof/>
              <w:sz w:val="22"/>
              <w:szCs w:val="22"/>
              <w:lang w:val="en-GB" w:eastAsia="en-GB"/>
            </w:rPr>
          </w:pPr>
          <w:hyperlink w:anchor="_Toc160478249" w:history="1">
            <w:r w:rsidR="00B53BDD" w:rsidRPr="00CA75AF">
              <w:rPr>
                <w:rStyle w:val="Hyperlink"/>
                <w:noProof/>
              </w:rPr>
              <w:t>12.3</w:t>
            </w:r>
            <w:r w:rsidR="00B53BDD">
              <w:rPr>
                <w:rFonts w:asciiTheme="minorHAnsi" w:hAnsiTheme="minorHAnsi" w:cstheme="minorBidi"/>
                <w:noProof/>
                <w:sz w:val="22"/>
                <w:szCs w:val="22"/>
                <w:lang w:val="en-GB" w:eastAsia="en-GB"/>
              </w:rPr>
              <w:tab/>
            </w:r>
            <w:r w:rsidR="00B53BDD" w:rsidRPr="00CA75AF">
              <w:rPr>
                <w:rStyle w:val="Hyperlink"/>
                <w:noProof/>
              </w:rPr>
              <w:t>Payments:</w:t>
            </w:r>
            <w:r w:rsidR="00B53BDD">
              <w:rPr>
                <w:noProof/>
                <w:webHidden/>
              </w:rPr>
              <w:tab/>
            </w:r>
            <w:r w:rsidR="00B53BDD">
              <w:rPr>
                <w:noProof/>
                <w:webHidden/>
              </w:rPr>
              <w:fldChar w:fldCharType="begin"/>
            </w:r>
            <w:r w:rsidR="00B53BDD">
              <w:rPr>
                <w:noProof/>
                <w:webHidden/>
              </w:rPr>
              <w:instrText xml:space="preserve"> PAGEREF _Toc160478249 \h </w:instrText>
            </w:r>
            <w:r w:rsidR="00B53BDD">
              <w:rPr>
                <w:noProof/>
                <w:webHidden/>
              </w:rPr>
            </w:r>
            <w:r w:rsidR="00B53BDD">
              <w:rPr>
                <w:noProof/>
                <w:webHidden/>
              </w:rPr>
              <w:fldChar w:fldCharType="separate"/>
            </w:r>
            <w:r w:rsidR="00B53BDD">
              <w:rPr>
                <w:noProof/>
                <w:webHidden/>
              </w:rPr>
              <w:t>15</w:t>
            </w:r>
            <w:r w:rsidR="00B53BDD">
              <w:rPr>
                <w:noProof/>
                <w:webHidden/>
              </w:rPr>
              <w:fldChar w:fldCharType="end"/>
            </w:r>
          </w:hyperlink>
        </w:p>
        <w:p w14:paraId="7BCEF79D" w14:textId="1DAE5248" w:rsidR="00B53BDD" w:rsidRDefault="00530B4C">
          <w:pPr>
            <w:pStyle w:val="TOC2"/>
            <w:tabs>
              <w:tab w:val="left" w:pos="1100"/>
              <w:tab w:val="right" w:leader="dot" w:pos="9594"/>
            </w:tabs>
            <w:rPr>
              <w:rFonts w:asciiTheme="minorHAnsi" w:hAnsiTheme="minorHAnsi" w:cstheme="minorBidi"/>
              <w:noProof/>
              <w:sz w:val="22"/>
              <w:szCs w:val="22"/>
              <w:lang w:val="en-GB" w:eastAsia="en-GB"/>
            </w:rPr>
          </w:pPr>
          <w:hyperlink w:anchor="_Toc160478250" w:history="1">
            <w:r w:rsidR="00B53BDD" w:rsidRPr="00CA75AF">
              <w:rPr>
                <w:rStyle w:val="Hyperlink"/>
                <w:noProof/>
              </w:rPr>
              <w:t>12.4</w:t>
            </w:r>
            <w:r w:rsidR="00B53BDD">
              <w:rPr>
                <w:rFonts w:asciiTheme="minorHAnsi" w:hAnsiTheme="minorHAnsi" w:cstheme="minorBidi"/>
                <w:noProof/>
                <w:sz w:val="22"/>
                <w:szCs w:val="22"/>
                <w:lang w:val="en-GB" w:eastAsia="en-GB"/>
              </w:rPr>
              <w:tab/>
            </w:r>
            <w:r w:rsidR="00B53BDD" w:rsidRPr="00CA75AF">
              <w:rPr>
                <w:rStyle w:val="Hyperlink"/>
                <w:noProof/>
              </w:rPr>
              <w:t>Suppliers:</w:t>
            </w:r>
            <w:r w:rsidR="00B53BDD">
              <w:rPr>
                <w:noProof/>
                <w:webHidden/>
              </w:rPr>
              <w:tab/>
            </w:r>
            <w:r w:rsidR="00B53BDD">
              <w:rPr>
                <w:noProof/>
                <w:webHidden/>
              </w:rPr>
              <w:fldChar w:fldCharType="begin"/>
            </w:r>
            <w:r w:rsidR="00B53BDD">
              <w:rPr>
                <w:noProof/>
                <w:webHidden/>
              </w:rPr>
              <w:instrText xml:space="preserve"> PAGEREF _Toc160478250 \h </w:instrText>
            </w:r>
            <w:r w:rsidR="00B53BDD">
              <w:rPr>
                <w:noProof/>
                <w:webHidden/>
              </w:rPr>
            </w:r>
            <w:r w:rsidR="00B53BDD">
              <w:rPr>
                <w:noProof/>
                <w:webHidden/>
              </w:rPr>
              <w:fldChar w:fldCharType="separate"/>
            </w:r>
            <w:r w:rsidR="00B53BDD">
              <w:rPr>
                <w:noProof/>
                <w:webHidden/>
              </w:rPr>
              <w:t>15</w:t>
            </w:r>
            <w:r w:rsidR="00B53BDD">
              <w:rPr>
                <w:noProof/>
                <w:webHidden/>
              </w:rPr>
              <w:fldChar w:fldCharType="end"/>
            </w:r>
          </w:hyperlink>
        </w:p>
        <w:p w14:paraId="4DFE48E8" w14:textId="241BF0F7" w:rsidR="00B53BDD" w:rsidRDefault="00530B4C">
          <w:pPr>
            <w:pStyle w:val="TOC2"/>
            <w:tabs>
              <w:tab w:val="left" w:pos="1100"/>
              <w:tab w:val="right" w:leader="dot" w:pos="9594"/>
            </w:tabs>
            <w:rPr>
              <w:rFonts w:asciiTheme="minorHAnsi" w:hAnsiTheme="minorHAnsi" w:cstheme="minorBidi"/>
              <w:noProof/>
              <w:sz w:val="22"/>
              <w:szCs w:val="22"/>
              <w:lang w:val="en-GB" w:eastAsia="en-GB"/>
            </w:rPr>
          </w:pPr>
          <w:hyperlink w:anchor="_Toc160478251" w:history="1">
            <w:r w:rsidR="00B53BDD" w:rsidRPr="00CA75AF">
              <w:rPr>
                <w:rStyle w:val="Hyperlink"/>
                <w:noProof/>
              </w:rPr>
              <w:t>12.5</w:t>
            </w:r>
            <w:r w:rsidR="00B53BDD">
              <w:rPr>
                <w:rFonts w:asciiTheme="minorHAnsi" w:hAnsiTheme="minorHAnsi" w:cstheme="minorBidi"/>
                <w:noProof/>
                <w:sz w:val="22"/>
                <w:szCs w:val="22"/>
                <w:lang w:val="en-GB" w:eastAsia="en-GB"/>
              </w:rPr>
              <w:tab/>
            </w:r>
            <w:r w:rsidR="00B53BDD" w:rsidRPr="00CA75AF">
              <w:rPr>
                <w:rStyle w:val="Hyperlink"/>
                <w:noProof/>
              </w:rPr>
              <w:t>Premises and Equipment:</w:t>
            </w:r>
            <w:r w:rsidR="00B53BDD">
              <w:rPr>
                <w:noProof/>
                <w:webHidden/>
              </w:rPr>
              <w:tab/>
            </w:r>
            <w:r w:rsidR="00B53BDD">
              <w:rPr>
                <w:noProof/>
                <w:webHidden/>
              </w:rPr>
              <w:fldChar w:fldCharType="begin"/>
            </w:r>
            <w:r w:rsidR="00B53BDD">
              <w:rPr>
                <w:noProof/>
                <w:webHidden/>
              </w:rPr>
              <w:instrText xml:space="preserve"> PAGEREF _Toc160478251 \h </w:instrText>
            </w:r>
            <w:r w:rsidR="00B53BDD">
              <w:rPr>
                <w:noProof/>
                <w:webHidden/>
              </w:rPr>
            </w:r>
            <w:r w:rsidR="00B53BDD">
              <w:rPr>
                <w:noProof/>
                <w:webHidden/>
              </w:rPr>
              <w:fldChar w:fldCharType="separate"/>
            </w:r>
            <w:r w:rsidR="00B53BDD">
              <w:rPr>
                <w:noProof/>
                <w:webHidden/>
              </w:rPr>
              <w:t>15</w:t>
            </w:r>
            <w:r w:rsidR="00B53BDD">
              <w:rPr>
                <w:noProof/>
                <w:webHidden/>
              </w:rPr>
              <w:fldChar w:fldCharType="end"/>
            </w:r>
          </w:hyperlink>
        </w:p>
        <w:p w14:paraId="2F3FC453" w14:textId="7FFDE062" w:rsidR="00B53BDD" w:rsidRDefault="00530B4C">
          <w:pPr>
            <w:pStyle w:val="TOC2"/>
            <w:tabs>
              <w:tab w:val="left" w:pos="1100"/>
              <w:tab w:val="right" w:leader="dot" w:pos="9594"/>
            </w:tabs>
            <w:rPr>
              <w:rFonts w:asciiTheme="minorHAnsi" w:hAnsiTheme="minorHAnsi" w:cstheme="minorBidi"/>
              <w:noProof/>
              <w:sz w:val="22"/>
              <w:szCs w:val="22"/>
              <w:lang w:val="en-GB" w:eastAsia="en-GB"/>
            </w:rPr>
          </w:pPr>
          <w:hyperlink w:anchor="_Toc160478252" w:history="1">
            <w:r w:rsidR="00B53BDD" w:rsidRPr="00CA75AF">
              <w:rPr>
                <w:rStyle w:val="Hyperlink"/>
                <w:noProof/>
              </w:rPr>
              <w:t>12.6</w:t>
            </w:r>
            <w:r w:rsidR="00B53BDD">
              <w:rPr>
                <w:rFonts w:asciiTheme="minorHAnsi" w:hAnsiTheme="minorHAnsi" w:cstheme="minorBidi"/>
                <w:noProof/>
                <w:sz w:val="22"/>
                <w:szCs w:val="22"/>
                <w:lang w:val="en-GB" w:eastAsia="en-GB"/>
              </w:rPr>
              <w:tab/>
            </w:r>
            <w:r w:rsidR="00B53BDD" w:rsidRPr="00CA75AF">
              <w:rPr>
                <w:rStyle w:val="Hyperlink"/>
                <w:noProof/>
              </w:rPr>
              <w:t>Transport:</w:t>
            </w:r>
            <w:r w:rsidR="00B53BDD">
              <w:rPr>
                <w:noProof/>
                <w:webHidden/>
              </w:rPr>
              <w:tab/>
            </w:r>
            <w:r w:rsidR="00B53BDD">
              <w:rPr>
                <w:noProof/>
                <w:webHidden/>
              </w:rPr>
              <w:fldChar w:fldCharType="begin"/>
            </w:r>
            <w:r w:rsidR="00B53BDD">
              <w:rPr>
                <w:noProof/>
                <w:webHidden/>
              </w:rPr>
              <w:instrText xml:space="preserve"> PAGEREF _Toc160478252 \h </w:instrText>
            </w:r>
            <w:r w:rsidR="00B53BDD">
              <w:rPr>
                <w:noProof/>
                <w:webHidden/>
              </w:rPr>
            </w:r>
            <w:r w:rsidR="00B53BDD">
              <w:rPr>
                <w:noProof/>
                <w:webHidden/>
              </w:rPr>
              <w:fldChar w:fldCharType="separate"/>
            </w:r>
            <w:r w:rsidR="00B53BDD">
              <w:rPr>
                <w:noProof/>
                <w:webHidden/>
              </w:rPr>
              <w:t>15</w:t>
            </w:r>
            <w:r w:rsidR="00B53BDD">
              <w:rPr>
                <w:noProof/>
                <w:webHidden/>
              </w:rPr>
              <w:fldChar w:fldCharType="end"/>
            </w:r>
          </w:hyperlink>
        </w:p>
        <w:p w14:paraId="3C5B680A" w14:textId="4070239A" w:rsidR="00B53BDD" w:rsidRDefault="00530B4C">
          <w:pPr>
            <w:pStyle w:val="TOC2"/>
            <w:tabs>
              <w:tab w:val="left" w:pos="1100"/>
              <w:tab w:val="right" w:leader="dot" w:pos="9594"/>
            </w:tabs>
            <w:rPr>
              <w:rFonts w:asciiTheme="minorHAnsi" w:hAnsiTheme="minorHAnsi" w:cstheme="minorBidi"/>
              <w:noProof/>
              <w:sz w:val="22"/>
              <w:szCs w:val="22"/>
              <w:lang w:val="en-GB" w:eastAsia="en-GB"/>
            </w:rPr>
          </w:pPr>
          <w:hyperlink w:anchor="_Toc160478253" w:history="1">
            <w:r w:rsidR="00B53BDD" w:rsidRPr="00CA75AF">
              <w:rPr>
                <w:rStyle w:val="Hyperlink"/>
                <w:noProof/>
              </w:rPr>
              <w:t>12.7</w:t>
            </w:r>
            <w:r w:rsidR="00B53BDD">
              <w:rPr>
                <w:rFonts w:asciiTheme="minorHAnsi" w:hAnsiTheme="minorHAnsi" w:cstheme="minorBidi"/>
                <w:noProof/>
                <w:sz w:val="22"/>
                <w:szCs w:val="22"/>
                <w:lang w:val="en-GB" w:eastAsia="en-GB"/>
              </w:rPr>
              <w:tab/>
            </w:r>
            <w:r w:rsidR="00B53BDD" w:rsidRPr="00CA75AF">
              <w:rPr>
                <w:rStyle w:val="Hyperlink"/>
                <w:noProof/>
              </w:rPr>
              <w:t>Legal and Insurance:</w:t>
            </w:r>
            <w:r w:rsidR="00B53BDD">
              <w:rPr>
                <w:noProof/>
                <w:webHidden/>
              </w:rPr>
              <w:tab/>
            </w:r>
            <w:r w:rsidR="00B53BDD">
              <w:rPr>
                <w:noProof/>
                <w:webHidden/>
              </w:rPr>
              <w:fldChar w:fldCharType="begin"/>
            </w:r>
            <w:r w:rsidR="00B53BDD">
              <w:rPr>
                <w:noProof/>
                <w:webHidden/>
              </w:rPr>
              <w:instrText xml:space="preserve"> PAGEREF _Toc160478253 \h </w:instrText>
            </w:r>
            <w:r w:rsidR="00B53BDD">
              <w:rPr>
                <w:noProof/>
                <w:webHidden/>
              </w:rPr>
            </w:r>
            <w:r w:rsidR="00B53BDD">
              <w:rPr>
                <w:noProof/>
                <w:webHidden/>
              </w:rPr>
              <w:fldChar w:fldCharType="separate"/>
            </w:r>
            <w:r w:rsidR="00B53BDD">
              <w:rPr>
                <w:noProof/>
                <w:webHidden/>
              </w:rPr>
              <w:t>15</w:t>
            </w:r>
            <w:r w:rsidR="00B53BDD">
              <w:rPr>
                <w:noProof/>
                <w:webHidden/>
              </w:rPr>
              <w:fldChar w:fldCharType="end"/>
            </w:r>
          </w:hyperlink>
        </w:p>
        <w:p w14:paraId="19B310D7" w14:textId="41F08CAC" w:rsidR="00B53BDD" w:rsidRDefault="00530B4C">
          <w:pPr>
            <w:pStyle w:val="TOC2"/>
            <w:tabs>
              <w:tab w:val="left" w:pos="1100"/>
              <w:tab w:val="right" w:leader="dot" w:pos="9594"/>
            </w:tabs>
            <w:rPr>
              <w:rFonts w:asciiTheme="minorHAnsi" w:hAnsiTheme="minorHAnsi" w:cstheme="minorBidi"/>
              <w:noProof/>
              <w:sz w:val="22"/>
              <w:szCs w:val="22"/>
              <w:lang w:val="en-GB" w:eastAsia="en-GB"/>
            </w:rPr>
          </w:pPr>
          <w:hyperlink w:anchor="_Toc160478254" w:history="1">
            <w:r w:rsidR="00B53BDD" w:rsidRPr="00CA75AF">
              <w:rPr>
                <w:rStyle w:val="Hyperlink"/>
                <w:noProof/>
              </w:rPr>
              <w:t>12.8</w:t>
            </w:r>
            <w:r w:rsidR="00B53BDD">
              <w:rPr>
                <w:rFonts w:asciiTheme="minorHAnsi" w:hAnsiTheme="minorHAnsi" w:cstheme="minorBidi"/>
                <w:noProof/>
                <w:sz w:val="22"/>
                <w:szCs w:val="22"/>
                <w:lang w:val="en-GB" w:eastAsia="en-GB"/>
              </w:rPr>
              <w:tab/>
            </w:r>
            <w:r w:rsidR="00B53BDD" w:rsidRPr="00CA75AF">
              <w:rPr>
                <w:rStyle w:val="Hyperlink"/>
                <w:noProof/>
              </w:rPr>
              <w:t>Management and Staff:</w:t>
            </w:r>
            <w:r w:rsidR="00B53BDD">
              <w:rPr>
                <w:noProof/>
                <w:webHidden/>
              </w:rPr>
              <w:tab/>
            </w:r>
            <w:r w:rsidR="00B53BDD">
              <w:rPr>
                <w:noProof/>
                <w:webHidden/>
              </w:rPr>
              <w:fldChar w:fldCharType="begin"/>
            </w:r>
            <w:r w:rsidR="00B53BDD">
              <w:rPr>
                <w:noProof/>
                <w:webHidden/>
              </w:rPr>
              <w:instrText xml:space="preserve"> PAGEREF _Toc160478254 \h </w:instrText>
            </w:r>
            <w:r w:rsidR="00B53BDD">
              <w:rPr>
                <w:noProof/>
                <w:webHidden/>
              </w:rPr>
            </w:r>
            <w:r w:rsidR="00B53BDD">
              <w:rPr>
                <w:noProof/>
                <w:webHidden/>
              </w:rPr>
              <w:fldChar w:fldCharType="separate"/>
            </w:r>
            <w:r w:rsidR="00B53BDD">
              <w:rPr>
                <w:noProof/>
                <w:webHidden/>
              </w:rPr>
              <w:t>15</w:t>
            </w:r>
            <w:r w:rsidR="00B53BDD">
              <w:rPr>
                <w:noProof/>
                <w:webHidden/>
              </w:rPr>
              <w:fldChar w:fldCharType="end"/>
            </w:r>
          </w:hyperlink>
        </w:p>
        <w:p w14:paraId="0599CD58" w14:textId="38204B65" w:rsidR="00B53BDD" w:rsidRDefault="00530B4C">
          <w:pPr>
            <w:pStyle w:val="TOC1"/>
            <w:tabs>
              <w:tab w:val="left" w:pos="660"/>
              <w:tab w:val="right" w:leader="dot" w:pos="9594"/>
            </w:tabs>
            <w:rPr>
              <w:rFonts w:asciiTheme="minorHAnsi" w:hAnsiTheme="minorHAnsi" w:cstheme="minorBidi"/>
              <w:noProof/>
              <w:sz w:val="22"/>
              <w:szCs w:val="22"/>
              <w:lang w:val="en-GB" w:eastAsia="en-GB"/>
            </w:rPr>
          </w:pPr>
          <w:hyperlink w:anchor="_Toc160478255" w:history="1">
            <w:r w:rsidR="00B53BDD" w:rsidRPr="00CA75AF">
              <w:rPr>
                <w:rStyle w:val="Hyperlink"/>
                <w:noProof/>
              </w:rPr>
              <w:t>13.</w:t>
            </w:r>
            <w:r w:rsidR="00B53BDD">
              <w:rPr>
                <w:rFonts w:asciiTheme="minorHAnsi" w:hAnsiTheme="minorHAnsi" w:cstheme="minorBidi"/>
                <w:noProof/>
                <w:sz w:val="22"/>
                <w:szCs w:val="22"/>
                <w:lang w:val="en-GB" w:eastAsia="en-GB"/>
              </w:rPr>
              <w:tab/>
            </w:r>
            <w:r w:rsidR="00B53BDD" w:rsidRPr="00CA75AF">
              <w:rPr>
                <w:rStyle w:val="Hyperlink"/>
                <w:noProof/>
              </w:rPr>
              <w:t>Costs and Pricing Strategy</w:t>
            </w:r>
            <w:r w:rsidR="00B53BDD">
              <w:rPr>
                <w:noProof/>
                <w:webHidden/>
              </w:rPr>
              <w:tab/>
            </w:r>
            <w:r w:rsidR="00B53BDD">
              <w:rPr>
                <w:noProof/>
                <w:webHidden/>
              </w:rPr>
              <w:fldChar w:fldCharType="begin"/>
            </w:r>
            <w:r w:rsidR="00B53BDD">
              <w:rPr>
                <w:noProof/>
                <w:webHidden/>
              </w:rPr>
              <w:instrText xml:space="preserve"> PAGEREF _Toc160478255 \h </w:instrText>
            </w:r>
            <w:r w:rsidR="00B53BDD">
              <w:rPr>
                <w:noProof/>
                <w:webHidden/>
              </w:rPr>
            </w:r>
            <w:r w:rsidR="00B53BDD">
              <w:rPr>
                <w:noProof/>
                <w:webHidden/>
              </w:rPr>
              <w:fldChar w:fldCharType="separate"/>
            </w:r>
            <w:r w:rsidR="00B53BDD">
              <w:rPr>
                <w:noProof/>
                <w:webHidden/>
              </w:rPr>
              <w:t>16</w:t>
            </w:r>
            <w:r w:rsidR="00B53BDD">
              <w:rPr>
                <w:noProof/>
                <w:webHidden/>
              </w:rPr>
              <w:fldChar w:fldCharType="end"/>
            </w:r>
          </w:hyperlink>
        </w:p>
        <w:p w14:paraId="78675626" w14:textId="04AF02C0" w:rsidR="00B53BDD" w:rsidRDefault="00530B4C">
          <w:pPr>
            <w:pStyle w:val="TOC2"/>
            <w:tabs>
              <w:tab w:val="left" w:pos="1100"/>
              <w:tab w:val="right" w:leader="dot" w:pos="9594"/>
            </w:tabs>
            <w:rPr>
              <w:rFonts w:asciiTheme="minorHAnsi" w:hAnsiTheme="minorHAnsi" w:cstheme="minorBidi"/>
              <w:noProof/>
              <w:sz w:val="22"/>
              <w:szCs w:val="22"/>
              <w:lang w:val="en-GB" w:eastAsia="en-GB"/>
            </w:rPr>
          </w:pPr>
          <w:hyperlink w:anchor="_Toc160478256" w:history="1">
            <w:r w:rsidR="00B53BDD" w:rsidRPr="00CA75AF">
              <w:rPr>
                <w:rStyle w:val="Hyperlink"/>
                <w:noProof/>
              </w:rPr>
              <w:t>13.1</w:t>
            </w:r>
            <w:r w:rsidR="00B53BDD">
              <w:rPr>
                <w:rFonts w:asciiTheme="minorHAnsi" w:hAnsiTheme="minorHAnsi" w:cstheme="minorBidi"/>
                <w:noProof/>
                <w:sz w:val="22"/>
                <w:szCs w:val="22"/>
                <w:lang w:val="en-GB" w:eastAsia="en-GB"/>
              </w:rPr>
              <w:tab/>
            </w:r>
            <w:r w:rsidR="00B53BDD" w:rsidRPr="00CA75AF">
              <w:rPr>
                <w:rStyle w:val="Hyperlink"/>
                <w:noProof/>
              </w:rPr>
              <w:t>List Your Product or Service:</w:t>
            </w:r>
            <w:r w:rsidR="00B53BDD">
              <w:rPr>
                <w:noProof/>
                <w:webHidden/>
              </w:rPr>
              <w:tab/>
            </w:r>
            <w:r w:rsidR="00B53BDD">
              <w:rPr>
                <w:noProof/>
                <w:webHidden/>
              </w:rPr>
              <w:fldChar w:fldCharType="begin"/>
            </w:r>
            <w:r w:rsidR="00B53BDD">
              <w:rPr>
                <w:noProof/>
                <w:webHidden/>
              </w:rPr>
              <w:instrText xml:space="preserve"> PAGEREF _Toc160478256 \h </w:instrText>
            </w:r>
            <w:r w:rsidR="00B53BDD">
              <w:rPr>
                <w:noProof/>
                <w:webHidden/>
              </w:rPr>
            </w:r>
            <w:r w:rsidR="00B53BDD">
              <w:rPr>
                <w:noProof/>
                <w:webHidden/>
              </w:rPr>
              <w:fldChar w:fldCharType="separate"/>
            </w:r>
            <w:r w:rsidR="00B53BDD">
              <w:rPr>
                <w:noProof/>
                <w:webHidden/>
              </w:rPr>
              <w:t>16</w:t>
            </w:r>
            <w:r w:rsidR="00B53BDD">
              <w:rPr>
                <w:noProof/>
                <w:webHidden/>
              </w:rPr>
              <w:fldChar w:fldCharType="end"/>
            </w:r>
          </w:hyperlink>
        </w:p>
        <w:p w14:paraId="2F60DDF3" w14:textId="58A4228A" w:rsidR="00B53BDD" w:rsidRDefault="00530B4C">
          <w:pPr>
            <w:pStyle w:val="TOC2"/>
            <w:tabs>
              <w:tab w:val="left" w:pos="1100"/>
              <w:tab w:val="right" w:leader="dot" w:pos="9594"/>
            </w:tabs>
            <w:rPr>
              <w:rFonts w:asciiTheme="minorHAnsi" w:hAnsiTheme="minorHAnsi" w:cstheme="minorBidi"/>
              <w:noProof/>
              <w:sz w:val="22"/>
              <w:szCs w:val="22"/>
              <w:lang w:val="en-GB" w:eastAsia="en-GB"/>
            </w:rPr>
          </w:pPr>
          <w:hyperlink w:anchor="_Toc160478257" w:history="1">
            <w:r w:rsidR="00B53BDD" w:rsidRPr="00CA75AF">
              <w:rPr>
                <w:rStyle w:val="Hyperlink"/>
                <w:noProof/>
              </w:rPr>
              <w:t>13.2</w:t>
            </w:r>
            <w:r w:rsidR="00B53BDD">
              <w:rPr>
                <w:rFonts w:asciiTheme="minorHAnsi" w:hAnsiTheme="minorHAnsi" w:cstheme="minorBidi"/>
                <w:noProof/>
                <w:sz w:val="22"/>
                <w:szCs w:val="22"/>
                <w:lang w:val="en-GB" w:eastAsia="en-GB"/>
              </w:rPr>
              <w:tab/>
            </w:r>
            <w:r w:rsidR="00B53BDD" w:rsidRPr="00CA75AF">
              <w:rPr>
                <w:rStyle w:val="Hyperlink"/>
                <w:noProof/>
              </w:rPr>
              <w:t>Cost Breakdown:</w:t>
            </w:r>
            <w:r w:rsidR="00B53BDD">
              <w:rPr>
                <w:noProof/>
                <w:webHidden/>
              </w:rPr>
              <w:tab/>
            </w:r>
            <w:r w:rsidR="00B53BDD">
              <w:rPr>
                <w:noProof/>
                <w:webHidden/>
              </w:rPr>
              <w:fldChar w:fldCharType="begin"/>
            </w:r>
            <w:r w:rsidR="00B53BDD">
              <w:rPr>
                <w:noProof/>
                <w:webHidden/>
              </w:rPr>
              <w:instrText xml:space="preserve"> PAGEREF _Toc160478257 \h </w:instrText>
            </w:r>
            <w:r w:rsidR="00B53BDD">
              <w:rPr>
                <w:noProof/>
                <w:webHidden/>
              </w:rPr>
            </w:r>
            <w:r w:rsidR="00B53BDD">
              <w:rPr>
                <w:noProof/>
                <w:webHidden/>
              </w:rPr>
              <w:fldChar w:fldCharType="separate"/>
            </w:r>
            <w:r w:rsidR="00B53BDD">
              <w:rPr>
                <w:noProof/>
                <w:webHidden/>
              </w:rPr>
              <w:t>16</w:t>
            </w:r>
            <w:r w:rsidR="00B53BDD">
              <w:rPr>
                <w:noProof/>
                <w:webHidden/>
              </w:rPr>
              <w:fldChar w:fldCharType="end"/>
            </w:r>
          </w:hyperlink>
        </w:p>
        <w:p w14:paraId="322F8DB8" w14:textId="415283D5" w:rsidR="00B53BDD" w:rsidRDefault="00530B4C">
          <w:pPr>
            <w:pStyle w:val="TOC2"/>
            <w:tabs>
              <w:tab w:val="left" w:pos="1100"/>
              <w:tab w:val="right" w:leader="dot" w:pos="9594"/>
            </w:tabs>
            <w:rPr>
              <w:rFonts w:asciiTheme="minorHAnsi" w:hAnsiTheme="minorHAnsi" w:cstheme="minorBidi"/>
              <w:noProof/>
              <w:sz w:val="22"/>
              <w:szCs w:val="22"/>
              <w:lang w:val="en-GB" w:eastAsia="en-GB"/>
            </w:rPr>
          </w:pPr>
          <w:hyperlink w:anchor="_Toc160478258" w:history="1">
            <w:r w:rsidR="00B53BDD" w:rsidRPr="00CA75AF">
              <w:rPr>
                <w:rStyle w:val="Hyperlink"/>
                <w:noProof/>
              </w:rPr>
              <w:t>13.3</w:t>
            </w:r>
            <w:r w:rsidR="00B53BDD">
              <w:rPr>
                <w:rFonts w:asciiTheme="minorHAnsi" w:hAnsiTheme="minorHAnsi" w:cstheme="minorBidi"/>
                <w:noProof/>
                <w:sz w:val="22"/>
                <w:szCs w:val="22"/>
                <w:lang w:val="en-GB" w:eastAsia="en-GB"/>
              </w:rPr>
              <w:tab/>
            </w:r>
            <w:r w:rsidR="00B53BDD" w:rsidRPr="00CA75AF">
              <w:rPr>
                <w:rStyle w:val="Hyperlink"/>
                <w:noProof/>
              </w:rPr>
              <w:t>Total Cost:</w:t>
            </w:r>
            <w:r w:rsidR="00B53BDD">
              <w:rPr>
                <w:noProof/>
                <w:webHidden/>
              </w:rPr>
              <w:tab/>
            </w:r>
            <w:r w:rsidR="00B53BDD">
              <w:rPr>
                <w:noProof/>
                <w:webHidden/>
              </w:rPr>
              <w:fldChar w:fldCharType="begin"/>
            </w:r>
            <w:r w:rsidR="00B53BDD">
              <w:rPr>
                <w:noProof/>
                <w:webHidden/>
              </w:rPr>
              <w:instrText xml:space="preserve"> PAGEREF _Toc160478258 \h </w:instrText>
            </w:r>
            <w:r w:rsidR="00B53BDD">
              <w:rPr>
                <w:noProof/>
                <w:webHidden/>
              </w:rPr>
            </w:r>
            <w:r w:rsidR="00B53BDD">
              <w:rPr>
                <w:noProof/>
                <w:webHidden/>
              </w:rPr>
              <w:fldChar w:fldCharType="separate"/>
            </w:r>
            <w:r w:rsidR="00B53BDD">
              <w:rPr>
                <w:noProof/>
                <w:webHidden/>
              </w:rPr>
              <w:t>16</w:t>
            </w:r>
            <w:r w:rsidR="00B53BDD">
              <w:rPr>
                <w:noProof/>
                <w:webHidden/>
              </w:rPr>
              <w:fldChar w:fldCharType="end"/>
            </w:r>
          </w:hyperlink>
        </w:p>
        <w:p w14:paraId="655C8889" w14:textId="607069B3" w:rsidR="00B53BDD" w:rsidRDefault="00530B4C">
          <w:pPr>
            <w:pStyle w:val="TOC2"/>
            <w:tabs>
              <w:tab w:val="left" w:pos="1100"/>
              <w:tab w:val="right" w:leader="dot" w:pos="9594"/>
            </w:tabs>
            <w:rPr>
              <w:rFonts w:asciiTheme="minorHAnsi" w:hAnsiTheme="minorHAnsi" w:cstheme="minorBidi"/>
              <w:noProof/>
              <w:sz w:val="22"/>
              <w:szCs w:val="22"/>
              <w:lang w:val="en-GB" w:eastAsia="en-GB"/>
            </w:rPr>
          </w:pPr>
          <w:hyperlink w:anchor="_Toc160478259" w:history="1">
            <w:r w:rsidR="00B53BDD" w:rsidRPr="00CA75AF">
              <w:rPr>
                <w:rStyle w:val="Hyperlink"/>
                <w:noProof/>
              </w:rPr>
              <w:t>13.4</w:t>
            </w:r>
            <w:r w:rsidR="00B53BDD">
              <w:rPr>
                <w:rFonts w:asciiTheme="minorHAnsi" w:hAnsiTheme="minorHAnsi" w:cstheme="minorBidi"/>
                <w:noProof/>
                <w:sz w:val="22"/>
                <w:szCs w:val="22"/>
                <w:lang w:val="en-GB" w:eastAsia="en-GB"/>
              </w:rPr>
              <w:tab/>
            </w:r>
            <w:r w:rsidR="00B53BDD" w:rsidRPr="00CA75AF">
              <w:rPr>
                <w:rStyle w:val="Hyperlink"/>
                <w:noProof/>
              </w:rPr>
              <w:t>Price Per Unit:</w:t>
            </w:r>
            <w:r w:rsidR="00B53BDD">
              <w:rPr>
                <w:noProof/>
                <w:webHidden/>
              </w:rPr>
              <w:tab/>
            </w:r>
            <w:r w:rsidR="00B53BDD">
              <w:rPr>
                <w:noProof/>
                <w:webHidden/>
              </w:rPr>
              <w:fldChar w:fldCharType="begin"/>
            </w:r>
            <w:r w:rsidR="00B53BDD">
              <w:rPr>
                <w:noProof/>
                <w:webHidden/>
              </w:rPr>
              <w:instrText xml:space="preserve"> PAGEREF _Toc160478259 \h </w:instrText>
            </w:r>
            <w:r w:rsidR="00B53BDD">
              <w:rPr>
                <w:noProof/>
                <w:webHidden/>
              </w:rPr>
            </w:r>
            <w:r w:rsidR="00B53BDD">
              <w:rPr>
                <w:noProof/>
                <w:webHidden/>
              </w:rPr>
              <w:fldChar w:fldCharType="separate"/>
            </w:r>
            <w:r w:rsidR="00B53BDD">
              <w:rPr>
                <w:noProof/>
                <w:webHidden/>
              </w:rPr>
              <w:t>16</w:t>
            </w:r>
            <w:r w:rsidR="00B53BDD">
              <w:rPr>
                <w:noProof/>
                <w:webHidden/>
              </w:rPr>
              <w:fldChar w:fldCharType="end"/>
            </w:r>
          </w:hyperlink>
        </w:p>
        <w:p w14:paraId="29EECE8E" w14:textId="53955D22" w:rsidR="00B53BDD" w:rsidRDefault="00530B4C">
          <w:pPr>
            <w:pStyle w:val="TOC2"/>
            <w:tabs>
              <w:tab w:val="left" w:pos="1100"/>
              <w:tab w:val="right" w:leader="dot" w:pos="9594"/>
            </w:tabs>
            <w:rPr>
              <w:rFonts w:asciiTheme="minorHAnsi" w:hAnsiTheme="minorHAnsi" w:cstheme="minorBidi"/>
              <w:noProof/>
              <w:sz w:val="22"/>
              <w:szCs w:val="22"/>
              <w:lang w:val="en-GB" w:eastAsia="en-GB"/>
            </w:rPr>
          </w:pPr>
          <w:hyperlink w:anchor="_Toc160478260" w:history="1">
            <w:r w:rsidR="00B53BDD" w:rsidRPr="00CA75AF">
              <w:rPr>
                <w:rStyle w:val="Hyperlink"/>
                <w:noProof/>
              </w:rPr>
              <w:t>13.5</w:t>
            </w:r>
            <w:r w:rsidR="00B53BDD">
              <w:rPr>
                <w:rFonts w:asciiTheme="minorHAnsi" w:hAnsiTheme="minorHAnsi" w:cstheme="minorBidi"/>
                <w:noProof/>
                <w:sz w:val="22"/>
                <w:szCs w:val="22"/>
                <w:lang w:val="en-GB" w:eastAsia="en-GB"/>
              </w:rPr>
              <w:tab/>
            </w:r>
            <w:r w:rsidR="00B53BDD" w:rsidRPr="00CA75AF">
              <w:rPr>
                <w:rStyle w:val="Hyperlink"/>
                <w:noProof/>
              </w:rPr>
              <w:t>Profit Margin:</w:t>
            </w:r>
            <w:r w:rsidR="00B53BDD">
              <w:rPr>
                <w:noProof/>
                <w:webHidden/>
              </w:rPr>
              <w:tab/>
            </w:r>
            <w:r w:rsidR="00B53BDD">
              <w:rPr>
                <w:noProof/>
                <w:webHidden/>
              </w:rPr>
              <w:fldChar w:fldCharType="begin"/>
            </w:r>
            <w:r w:rsidR="00B53BDD">
              <w:rPr>
                <w:noProof/>
                <w:webHidden/>
              </w:rPr>
              <w:instrText xml:space="preserve"> PAGEREF _Toc160478260 \h </w:instrText>
            </w:r>
            <w:r w:rsidR="00B53BDD">
              <w:rPr>
                <w:noProof/>
                <w:webHidden/>
              </w:rPr>
            </w:r>
            <w:r w:rsidR="00B53BDD">
              <w:rPr>
                <w:noProof/>
                <w:webHidden/>
              </w:rPr>
              <w:fldChar w:fldCharType="separate"/>
            </w:r>
            <w:r w:rsidR="00B53BDD">
              <w:rPr>
                <w:noProof/>
                <w:webHidden/>
              </w:rPr>
              <w:t>16</w:t>
            </w:r>
            <w:r w:rsidR="00B53BDD">
              <w:rPr>
                <w:noProof/>
                <w:webHidden/>
              </w:rPr>
              <w:fldChar w:fldCharType="end"/>
            </w:r>
          </w:hyperlink>
        </w:p>
        <w:p w14:paraId="4976EECF" w14:textId="51066BC3" w:rsidR="00B53BDD" w:rsidRDefault="00530B4C">
          <w:pPr>
            <w:pStyle w:val="TOC2"/>
            <w:tabs>
              <w:tab w:val="left" w:pos="1100"/>
              <w:tab w:val="right" w:leader="dot" w:pos="9594"/>
            </w:tabs>
            <w:rPr>
              <w:rFonts w:asciiTheme="minorHAnsi" w:hAnsiTheme="minorHAnsi" w:cstheme="minorBidi"/>
              <w:noProof/>
              <w:sz w:val="22"/>
              <w:szCs w:val="22"/>
              <w:lang w:val="en-GB" w:eastAsia="en-GB"/>
            </w:rPr>
          </w:pPr>
          <w:hyperlink w:anchor="_Toc160478261" w:history="1">
            <w:r w:rsidR="00B53BDD" w:rsidRPr="00CA75AF">
              <w:rPr>
                <w:rStyle w:val="Hyperlink"/>
                <w:noProof/>
              </w:rPr>
              <w:t>13.6</w:t>
            </w:r>
            <w:r w:rsidR="00B53BDD">
              <w:rPr>
                <w:rFonts w:asciiTheme="minorHAnsi" w:hAnsiTheme="minorHAnsi" w:cstheme="minorBidi"/>
                <w:noProof/>
                <w:sz w:val="22"/>
                <w:szCs w:val="22"/>
                <w:lang w:val="en-GB" w:eastAsia="en-GB"/>
              </w:rPr>
              <w:tab/>
            </w:r>
            <w:r w:rsidR="00B53BDD" w:rsidRPr="00CA75AF">
              <w:rPr>
                <w:rStyle w:val="Hyperlink"/>
                <w:noProof/>
              </w:rPr>
              <w:t xml:space="preserve">Mark-Up </w:t>
            </w:r>
            <w:r w:rsidR="00B53BDD" w:rsidRPr="00CA75AF">
              <w:rPr>
                <w:rStyle w:val="Hyperlink"/>
                <w:i/>
                <w:noProof/>
              </w:rPr>
              <w:t>(Optional)</w:t>
            </w:r>
            <w:r w:rsidR="00B53BDD" w:rsidRPr="00CA75AF">
              <w:rPr>
                <w:rStyle w:val="Hyperlink"/>
                <w:noProof/>
              </w:rPr>
              <w:t>:</w:t>
            </w:r>
            <w:r w:rsidR="00B53BDD">
              <w:rPr>
                <w:noProof/>
                <w:webHidden/>
              </w:rPr>
              <w:tab/>
            </w:r>
            <w:r w:rsidR="00B53BDD">
              <w:rPr>
                <w:noProof/>
                <w:webHidden/>
              </w:rPr>
              <w:fldChar w:fldCharType="begin"/>
            </w:r>
            <w:r w:rsidR="00B53BDD">
              <w:rPr>
                <w:noProof/>
                <w:webHidden/>
              </w:rPr>
              <w:instrText xml:space="preserve"> PAGEREF _Toc160478261 \h </w:instrText>
            </w:r>
            <w:r w:rsidR="00B53BDD">
              <w:rPr>
                <w:noProof/>
                <w:webHidden/>
              </w:rPr>
            </w:r>
            <w:r w:rsidR="00B53BDD">
              <w:rPr>
                <w:noProof/>
                <w:webHidden/>
              </w:rPr>
              <w:fldChar w:fldCharType="separate"/>
            </w:r>
            <w:r w:rsidR="00B53BDD">
              <w:rPr>
                <w:noProof/>
                <w:webHidden/>
              </w:rPr>
              <w:t>16</w:t>
            </w:r>
            <w:r w:rsidR="00B53BDD">
              <w:rPr>
                <w:noProof/>
                <w:webHidden/>
              </w:rPr>
              <w:fldChar w:fldCharType="end"/>
            </w:r>
          </w:hyperlink>
        </w:p>
        <w:p w14:paraId="72B45124" w14:textId="755A639F" w:rsidR="00B53BDD" w:rsidRDefault="00530B4C">
          <w:pPr>
            <w:pStyle w:val="TOC1"/>
            <w:tabs>
              <w:tab w:val="left" w:pos="660"/>
              <w:tab w:val="right" w:leader="dot" w:pos="9594"/>
            </w:tabs>
            <w:rPr>
              <w:rFonts w:asciiTheme="minorHAnsi" w:hAnsiTheme="minorHAnsi" w:cstheme="minorBidi"/>
              <w:noProof/>
              <w:sz w:val="22"/>
              <w:szCs w:val="22"/>
              <w:lang w:val="en-GB" w:eastAsia="en-GB"/>
            </w:rPr>
          </w:pPr>
          <w:hyperlink w:anchor="_Toc160478262" w:history="1">
            <w:r w:rsidR="00B53BDD" w:rsidRPr="00CA75AF">
              <w:rPr>
                <w:rStyle w:val="Hyperlink"/>
                <w:noProof/>
              </w:rPr>
              <w:t>14.</w:t>
            </w:r>
            <w:r w:rsidR="00B53BDD">
              <w:rPr>
                <w:rFonts w:asciiTheme="minorHAnsi" w:hAnsiTheme="minorHAnsi" w:cstheme="minorBidi"/>
                <w:noProof/>
                <w:sz w:val="22"/>
                <w:szCs w:val="22"/>
                <w:lang w:val="en-GB" w:eastAsia="en-GB"/>
              </w:rPr>
              <w:tab/>
            </w:r>
            <w:r w:rsidR="00B53BDD" w:rsidRPr="00CA75AF">
              <w:rPr>
                <w:rStyle w:val="Hyperlink"/>
                <w:noProof/>
              </w:rPr>
              <w:t>Financial Forecasts</w:t>
            </w:r>
            <w:r w:rsidR="00B53BDD">
              <w:rPr>
                <w:noProof/>
                <w:webHidden/>
              </w:rPr>
              <w:tab/>
            </w:r>
            <w:r w:rsidR="00B53BDD">
              <w:rPr>
                <w:noProof/>
                <w:webHidden/>
              </w:rPr>
              <w:fldChar w:fldCharType="begin"/>
            </w:r>
            <w:r w:rsidR="00B53BDD">
              <w:rPr>
                <w:noProof/>
                <w:webHidden/>
              </w:rPr>
              <w:instrText xml:space="preserve"> PAGEREF _Toc160478262 \h </w:instrText>
            </w:r>
            <w:r w:rsidR="00B53BDD">
              <w:rPr>
                <w:noProof/>
                <w:webHidden/>
              </w:rPr>
            </w:r>
            <w:r w:rsidR="00B53BDD">
              <w:rPr>
                <w:noProof/>
                <w:webHidden/>
              </w:rPr>
              <w:fldChar w:fldCharType="separate"/>
            </w:r>
            <w:r w:rsidR="00B53BDD">
              <w:rPr>
                <w:noProof/>
                <w:webHidden/>
              </w:rPr>
              <w:t>17</w:t>
            </w:r>
            <w:r w:rsidR="00B53BDD">
              <w:rPr>
                <w:noProof/>
                <w:webHidden/>
              </w:rPr>
              <w:fldChar w:fldCharType="end"/>
            </w:r>
          </w:hyperlink>
        </w:p>
        <w:p w14:paraId="0A99B908" w14:textId="7FEB5664" w:rsidR="00B53BDD" w:rsidRDefault="00530B4C">
          <w:pPr>
            <w:pStyle w:val="TOC2"/>
            <w:tabs>
              <w:tab w:val="left" w:pos="1100"/>
              <w:tab w:val="right" w:leader="dot" w:pos="9594"/>
            </w:tabs>
            <w:rPr>
              <w:rFonts w:asciiTheme="minorHAnsi" w:hAnsiTheme="minorHAnsi" w:cstheme="minorBidi"/>
              <w:noProof/>
              <w:sz w:val="22"/>
              <w:szCs w:val="22"/>
              <w:lang w:val="en-GB" w:eastAsia="en-GB"/>
            </w:rPr>
          </w:pPr>
          <w:hyperlink w:anchor="_Toc160478263" w:history="1">
            <w:r w:rsidR="00B53BDD" w:rsidRPr="00CA75AF">
              <w:rPr>
                <w:rStyle w:val="Hyperlink"/>
                <w:noProof/>
              </w:rPr>
              <w:t>14.1</w:t>
            </w:r>
            <w:r w:rsidR="00B53BDD">
              <w:rPr>
                <w:rFonts w:asciiTheme="minorHAnsi" w:hAnsiTheme="minorHAnsi" w:cstheme="minorBidi"/>
                <w:noProof/>
                <w:sz w:val="22"/>
                <w:szCs w:val="22"/>
                <w:lang w:val="en-GB" w:eastAsia="en-GB"/>
              </w:rPr>
              <w:tab/>
            </w:r>
            <w:r w:rsidR="00B53BDD" w:rsidRPr="00CA75AF">
              <w:rPr>
                <w:rStyle w:val="Hyperlink"/>
                <w:noProof/>
              </w:rPr>
              <w:t>Sales and Costs Forecast:</w:t>
            </w:r>
            <w:r w:rsidR="00B53BDD">
              <w:rPr>
                <w:noProof/>
                <w:webHidden/>
              </w:rPr>
              <w:tab/>
            </w:r>
            <w:r w:rsidR="00B53BDD">
              <w:rPr>
                <w:noProof/>
                <w:webHidden/>
              </w:rPr>
              <w:fldChar w:fldCharType="begin"/>
            </w:r>
            <w:r w:rsidR="00B53BDD">
              <w:rPr>
                <w:noProof/>
                <w:webHidden/>
              </w:rPr>
              <w:instrText xml:space="preserve"> PAGEREF _Toc160478263 \h </w:instrText>
            </w:r>
            <w:r w:rsidR="00B53BDD">
              <w:rPr>
                <w:noProof/>
                <w:webHidden/>
              </w:rPr>
            </w:r>
            <w:r w:rsidR="00B53BDD">
              <w:rPr>
                <w:noProof/>
                <w:webHidden/>
              </w:rPr>
              <w:fldChar w:fldCharType="separate"/>
            </w:r>
            <w:r w:rsidR="00B53BDD">
              <w:rPr>
                <w:noProof/>
                <w:webHidden/>
              </w:rPr>
              <w:t>17</w:t>
            </w:r>
            <w:r w:rsidR="00B53BDD">
              <w:rPr>
                <w:noProof/>
                <w:webHidden/>
              </w:rPr>
              <w:fldChar w:fldCharType="end"/>
            </w:r>
          </w:hyperlink>
        </w:p>
        <w:p w14:paraId="465C3190" w14:textId="4D31FEF2" w:rsidR="00B53BDD" w:rsidRDefault="00530B4C">
          <w:pPr>
            <w:pStyle w:val="TOC2"/>
            <w:tabs>
              <w:tab w:val="left" w:pos="1100"/>
              <w:tab w:val="right" w:leader="dot" w:pos="9594"/>
            </w:tabs>
            <w:rPr>
              <w:rFonts w:asciiTheme="minorHAnsi" w:hAnsiTheme="minorHAnsi" w:cstheme="minorBidi"/>
              <w:noProof/>
              <w:sz w:val="22"/>
              <w:szCs w:val="22"/>
              <w:lang w:val="en-GB" w:eastAsia="en-GB"/>
            </w:rPr>
          </w:pPr>
          <w:hyperlink w:anchor="_Toc160478264" w:history="1">
            <w:r w:rsidR="00B53BDD" w:rsidRPr="00CA75AF">
              <w:rPr>
                <w:rStyle w:val="Hyperlink"/>
                <w:noProof/>
              </w:rPr>
              <w:t>14.2</w:t>
            </w:r>
            <w:r w:rsidR="00B53BDD">
              <w:rPr>
                <w:rFonts w:asciiTheme="minorHAnsi" w:hAnsiTheme="minorHAnsi" w:cstheme="minorBidi"/>
                <w:noProof/>
                <w:sz w:val="22"/>
                <w:szCs w:val="22"/>
                <w:lang w:val="en-GB" w:eastAsia="en-GB"/>
              </w:rPr>
              <w:tab/>
            </w:r>
            <w:r w:rsidR="00B53BDD" w:rsidRPr="00CA75AF">
              <w:rPr>
                <w:rStyle w:val="Hyperlink"/>
                <w:noProof/>
              </w:rPr>
              <w:t>Personal Survival Budget:</w:t>
            </w:r>
            <w:r w:rsidR="00B53BDD">
              <w:rPr>
                <w:noProof/>
                <w:webHidden/>
              </w:rPr>
              <w:tab/>
            </w:r>
            <w:r w:rsidR="00B53BDD">
              <w:rPr>
                <w:noProof/>
                <w:webHidden/>
              </w:rPr>
              <w:fldChar w:fldCharType="begin"/>
            </w:r>
            <w:r w:rsidR="00B53BDD">
              <w:rPr>
                <w:noProof/>
                <w:webHidden/>
              </w:rPr>
              <w:instrText xml:space="preserve"> PAGEREF _Toc160478264 \h </w:instrText>
            </w:r>
            <w:r w:rsidR="00B53BDD">
              <w:rPr>
                <w:noProof/>
                <w:webHidden/>
              </w:rPr>
            </w:r>
            <w:r w:rsidR="00B53BDD">
              <w:rPr>
                <w:noProof/>
                <w:webHidden/>
              </w:rPr>
              <w:fldChar w:fldCharType="separate"/>
            </w:r>
            <w:r w:rsidR="00B53BDD">
              <w:rPr>
                <w:noProof/>
                <w:webHidden/>
              </w:rPr>
              <w:t>18</w:t>
            </w:r>
            <w:r w:rsidR="00B53BDD">
              <w:rPr>
                <w:noProof/>
                <w:webHidden/>
              </w:rPr>
              <w:fldChar w:fldCharType="end"/>
            </w:r>
          </w:hyperlink>
        </w:p>
        <w:p w14:paraId="59E629FE" w14:textId="0CE719BC" w:rsidR="00B53BDD" w:rsidRDefault="00530B4C">
          <w:pPr>
            <w:pStyle w:val="TOC2"/>
            <w:tabs>
              <w:tab w:val="left" w:pos="1100"/>
              <w:tab w:val="right" w:leader="dot" w:pos="9594"/>
            </w:tabs>
            <w:rPr>
              <w:rFonts w:asciiTheme="minorHAnsi" w:hAnsiTheme="minorHAnsi" w:cstheme="minorBidi"/>
              <w:noProof/>
              <w:sz w:val="22"/>
              <w:szCs w:val="22"/>
              <w:lang w:val="en-GB" w:eastAsia="en-GB"/>
            </w:rPr>
          </w:pPr>
          <w:hyperlink w:anchor="_Toc160478265" w:history="1">
            <w:r w:rsidR="00B53BDD" w:rsidRPr="00CA75AF">
              <w:rPr>
                <w:rStyle w:val="Hyperlink"/>
                <w:noProof/>
              </w:rPr>
              <w:t>14.3</w:t>
            </w:r>
            <w:r w:rsidR="00B53BDD">
              <w:rPr>
                <w:rFonts w:asciiTheme="minorHAnsi" w:hAnsiTheme="minorHAnsi" w:cstheme="minorBidi"/>
                <w:noProof/>
                <w:sz w:val="22"/>
                <w:szCs w:val="22"/>
                <w:lang w:val="en-GB" w:eastAsia="en-GB"/>
              </w:rPr>
              <w:tab/>
            </w:r>
            <w:r w:rsidR="00B53BDD" w:rsidRPr="00CA75AF">
              <w:rPr>
                <w:rStyle w:val="Hyperlink"/>
                <w:noProof/>
              </w:rPr>
              <w:t>Cash Flow Forecast:</w:t>
            </w:r>
            <w:r w:rsidR="00B53BDD">
              <w:rPr>
                <w:noProof/>
                <w:webHidden/>
              </w:rPr>
              <w:tab/>
            </w:r>
            <w:r w:rsidR="00B53BDD">
              <w:rPr>
                <w:noProof/>
                <w:webHidden/>
              </w:rPr>
              <w:fldChar w:fldCharType="begin"/>
            </w:r>
            <w:r w:rsidR="00B53BDD">
              <w:rPr>
                <w:noProof/>
                <w:webHidden/>
              </w:rPr>
              <w:instrText xml:space="preserve"> PAGEREF _Toc160478265 \h </w:instrText>
            </w:r>
            <w:r w:rsidR="00B53BDD">
              <w:rPr>
                <w:noProof/>
                <w:webHidden/>
              </w:rPr>
            </w:r>
            <w:r w:rsidR="00B53BDD">
              <w:rPr>
                <w:noProof/>
                <w:webHidden/>
              </w:rPr>
              <w:fldChar w:fldCharType="separate"/>
            </w:r>
            <w:r w:rsidR="00B53BDD">
              <w:rPr>
                <w:noProof/>
                <w:webHidden/>
              </w:rPr>
              <w:t>19</w:t>
            </w:r>
            <w:r w:rsidR="00B53BDD">
              <w:rPr>
                <w:noProof/>
                <w:webHidden/>
              </w:rPr>
              <w:fldChar w:fldCharType="end"/>
            </w:r>
          </w:hyperlink>
        </w:p>
        <w:p w14:paraId="6DE5D674" w14:textId="351803C3" w:rsidR="00B53BDD" w:rsidRDefault="00530B4C">
          <w:pPr>
            <w:pStyle w:val="TOC2"/>
            <w:tabs>
              <w:tab w:val="left" w:pos="1100"/>
              <w:tab w:val="right" w:leader="dot" w:pos="9594"/>
            </w:tabs>
            <w:rPr>
              <w:rFonts w:asciiTheme="minorHAnsi" w:hAnsiTheme="minorHAnsi" w:cstheme="minorBidi"/>
              <w:noProof/>
              <w:sz w:val="22"/>
              <w:szCs w:val="22"/>
              <w:lang w:val="en-GB" w:eastAsia="en-GB"/>
            </w:rPr>
          </w:pPr>
          <w:hyperlink w:anchor="_Toc160478266" w:history="1">
            <w:r w:rsidR="00B53BDD" w:rsidRPr="00CA75AF">
              <w:rPr>
                <w:rStyle w:val="Hyperlink"/>
                <w:noProof/>
              </w:rPr>
              <w:t>14.4</w:t>
            </w:r>
            <w:r w:rsidR="00B53BDD">
              <w:rPr>
                <w:rFonts w:asciiTheme="minorHAnsi" w:hAnsiTheme="minorHAnsi" w:cstheme="minorBidi"/>
                <w:noProof/>
                <w:sz w:val="22"/>
                <w:szCs w:val="22"/>
                <w:lang w:val="en-GB" w:eastAsia="en-GB"/>
              </w:rPr>
              <w:tab/>
            </w:r>
            <w:r w:rsidR="00B53BDD" w:rsidRPr="00CA75AF">
              <w:rPr>
                <w:rStyle w:val="Hyperlink"/>
                <w:noProof/>
              </w:rPr>
              <w:t>Costs Table:</w:t>
            </w:r>
            <w:r w:rsidR="00B53BDD">
              <w:rPr>
                <w:noProof/>
                <w:webHidden/>
              </w:rPr>
              <w:tab/>
            </w:r>
            <w:r w:rsidR="00B53BDD">
              <w:rPr>
                <w:noProof/>
                <w:webHidden/>
              </w:rPr>
              <w:fldChar w:fldCharType="begin"/>
            </w:r>
            <w:r w:rsidR="00B53BDD">
              <w:rPr>
                <w:noProof/>
                <w:webHidden/>
              </w:rPr>
              <w:instrText xml:space="preserve"> PAGEREF _Toc160478266 \h </w:instrText>
            </w:r>
            <w:r w:rsidR="00B53BDD">
              <w:rPr>
                <w:noProof/>
                <w:webHidden/>
              </w:rPr>
            </w:r>
            <w:r w:rsidR="00B53BDD">
              <w:rPr>
                <w:noProof/>
                <w:webHidden/>
              </w:rPr>
              <w:fldChar w:fldCharType="separate"/>
            </w:r>
            <w:r w:rsidR="00B53BDD">
              <w:rPr>
                <w:noProof/>
                <w:webHidden/>
              </w:rPr>
              <w:t>20</w:t>
            </w:r>
            <w:r w:rsidR="00B53BDD">
              <w:rPr>
                <w:noProof/>
                <w:webHidden/>
              </w:rPr>
              <w:fldChar w:fldCharType="end"/>
            </w:r>
          </w:hyperlink>
        </w:p>
        <w:p w14:paraId="25611089" w14:textId="4D9DB86F" w:rsidR="00B53BDD" w:rsidRDefault="00530B4C">
          <w:pPr>
            <w:pStyle w:val="TOC1"/>
            <w:tabs>
              <w:tab w:val="left" w:pos="660"/>
              <w:tab w:val="right" w:leader="dot" w:pos="9594"/>
            </w:tabs>
            <w:rPr>
              <w:rFonts w:asciiTheme="minorHAnsi" w:hAnsiTheme="minorHAnsi" w:cstheme="minorBidi"/>
              <w:noProof/>
              <w:sz w:val="22"/>
              <w:szCs w:val="22"/>
              <w:lang w:val="en-GB" w:eastAsia="en-GB"/>
            </w:rPr>
          </w:pPr>
          <w:hyperlink w:anchor="_Toc160478267" w:history="1">
            <w:r w:rsidR="00B53BDD" w:rsidRPr="00CA75AF">
              <w:rPr>
                <w:rStyle w:val="Hyperlink"/>
                <w:noProof/>
              </w:rPr>
              <w:t>15.</w:t>
            </w:r>
            <w:r w:rsidR="00B53BDD">
              <w:rPr>
                <w:rFonts w:asciiTheme="minorHAnsi" w:hAnsiTheme="minorHAnsi" w:cstheme="minorBidi"/>
                <w:noProof/>
                <w:sz w:val="22"/>
                <w:szCs w:val="22"/>
                <w:lang w:val="en-GB" w:eastAsia="en-GB"/>
              </w:rPr>
              <w:tab/>
            </w:r>
            <w:r w:rsidR="00B53BDD" w:rsidRPr="00CA75AF">
              <w:rPr>
                <w:rStyle w:val="Hyperlink"/>
                <w:noProof/>
              </w:rPr>
              <w:t>Back-Up Plan</w:t>
            </w:r>
            <w:r w:rsidR="00B53BDD">
              <w:rPr>
                <w:noProof/>
                <w:webHidden/>
              </w:rPr>
              <w:tab/>
            </w:r>
            <w:r w:rsidR="00B53BDD">
              <w:rPr>
                <w:noProof/>
                <w:webHidden/>
              </w:rPr>
              <w:fldChar w:fldCharType="begin"/>
            </w:r>
            <w:r w:rsidR="00B53BDD">
              <w:rPr>
                <w:noProof/>
                <w:webHidden/>
              </w:rPr>
              <w:instrText xml:space="preserve"> PAGEREF _Toc160478267 \h </w:instrText>
            </w:r>
            <w:r w:rsidR="00B53BDD">
              <w:rPr>
                <w:noProof/>
                <w:webHidden/>
              </w:rPr>
            </w:r>
            <w:r w:rsidR="00B53BDD">
              <w:rPr>
                <w:noProof/>
                <w:webHidden/>
              </w:rPr>
              <w:fldChar w:fldCharType="separate"/>
            </w:r>
            <w:r w:rsidR="00B53BDD">
              <w:rPr>
                <w:noProof/>
                <w:webHidden/>
              </w:rPr>
              <w:t>21</w:t>
            </w:r>
            <w:r w:rsidR="00B53BDD">
              <w:rPr>
                <w:noProof/>
                <w:webHidden/>
              </w:rPr>
              <w:fldChar w:fldCharType="end"/>
            </w:r>
          </w:hyperlink>
        </w:p>
        <w:p w14:paraId="17C41CEE" w14:textId="458D9206" w:rsidR="00B53BDD" w:rsidRDefault="00530B4C">
          <w:pPr>
            <w:pStyle w:val="TOC2"/>
            <w:tabs>
              <w:tab w:val="left" w:pos="1100"/>
              <w:tab w:val="right" w:leader="dot" w:pos="9594"/>
            </w:tabs>
            <w:rPr>
              <w:rFonts w:asciiTheme="minorHAnsi" w:hAnsiTheme="minorHAnsi" w:cstheme="minorBidi"/>
              <w:noProof/>
              <w:sz w:val="22"/>
              <w:szCs w:val="22"/>
              <w:lang w:val="en-GB" w:eastAsia="en-GB"/>
            </w:rPr>
          </w:pPr>
          <w:hyperlink w:anchor="_Toc160478268" w:history="1">
            <w:r w:rsidR="00B53BDD" w:rsidRPr="00CA75AF">
              <w:rPr>
                <w:rStyle w:val="Hyperlink"/>
                <w:noProof/>
              </w:rPr>
              <w:t>15.1</w:t>
            </w:r>
            <w:r w:rsidR="00B53BDD">
              <w:rPr>
                <w:rFonts w:asciiTheme="minorHAnsi" w:hAnsiTheme="minorHAnsi" w:cstheme="minorBidi"/>
                <w:noProof/>
                <w:sz w:val="22"/>
                <w:szCs w:val="22"/>
                <w:lang w:val="en-GB" w:eastAsia="en-GB"/>
              </w:rPr>
              <w:tab/>
            </w:r>
            <w:r w:rsidR="00B53BDD" w:rsidRPr="00CA75AF">
              <w:rPr>
                <w:rStyle w:val="Hyperlink"/>
                <w:noProof/>
              </w:rPr>
              <w:t>Short-Term Plan:</w:t>
            </w:r>
            <w:r w:rsidR="00B53BDD">
              <w:rPr>
                <w:noProof/>
                <w:webHidden/>
              </w:rPr>
              <w:tab/>
            </w:r>
            <w:r w:rsidR="00B53BDD">
              <w:rPr>
                <w:noProof/>
                <w:webHidden/>
              </w:rPr>
              <w:fldChar w:fldCharType="begin"/>
            </w:r>
            <w:r w:rsidR="00B53BDD">
              <w:rPr>
                <w:noProof/>
                <w:webHidden/>
              </w:rPr>
              <w:instrText xml:space="preserve"> PAGEREF _Toc160478268 \h </w:instrText>
            </w:r>
            <w:r w:rsidR="00B53BDD">
              <w:rPr>
                <w:noProof/>
                <w:webHidden/>
              </w:rPr>
            </w:r>
            <w:r w:rsidR="00B53BDD">
              <w:rPr>
                <w:noProof/>
                <w:webHidden/>
              </w:rPr>
              <w:fldChar w:fldCharType="separate"/>
            </w:r>
            <w:r w:rsidR="00B53BDD">
              <w:rPr>
                <w:noProof/>
                <w:webHidden/>
              </w:rPr>
              <w:t>21</w:t>
            </w:r>
            <w:r w:rsidR="00B53BDD">
              <w:rPr>
                <w:noProof/>
                <w:webHidden/>
              </w:rPr>
              <w:fldChar w:fldCharType="end"/>
            </w:r>
          </w:hyperlink>
        </w:p>
        <w:p w14:paraId="5996A309" w14:textId="78FD4C24" w:rsidR="00B53BDD" w:rsidRDefault="00530B4C">
          <w:pPr>
            <w:pStyle w:val="TOC2"/>
            <w:tabs>
              <w:tab w:val="left" w:pos="1100"/>
              <w:tab w:val="right" w:leader="dot" w:pos="9594"/>
            </w:tabs>
            <w:rPr>
              <w:rFonts w:asciiTheme="minorHAnsi" w:hAnsiTheme="minorHAnsi" w:cstheme="minorBidi"/>
              <w:noProof/>
              <w:sz w:val="22"/>
              <w:szCs w:val="22"/>
              <w:lang w:val="en-GB" w:eastAsia="en-GB"/>
            </w:rPr>
          </w:pPr>
          <w:hyperlink w:anchor="_Toc160478269" w:history="1">
            <w:r w:rsidR="00B53BDD" w:rsidRPr="00CA75AF">
              <w:rPr>
                <w:rStyle w:val="Hyperlink"/>
                <w:noProof/>
              </w:rPr>
              <w:t>15.2</w:t>
            </w:r>
            <w:r w:rsidR="00B53BDD">
              <w:rPr>
                <w:rFonts w:asciiTheme="minorHAnsi" w:hAnsiTheme="minorHAnsi" w:cstheme="minorBidi"/>
                <w:noProof/>
                <w:sz w:val="22"/>
                <w:szCs w:val="22"/>
                <w:lang w:val="en-GB" w:eastAsia="en-GB"/>
              </w:rPr>
              <w:tab/>
            </w:r>
            <w:r w:rsidR="00B53BDD" w:rsidRPr="00CA75AF">
              <w:rPr>
                <w:rStyle w:val="Hyperlink"/>
                <w:noProof/>
              </w:rPr>
              <w:t>Long-Term Plan:</w:t>
            </w:r>
            <w:r w:rsidR="00B53BDD">
              <w:rPr>
                <w:noProof/>
                <w:webHidden/>
              </w:rPr>
              <w:tab/>
            </w:r>
            <w:r w:rsidR="00B53BDD">
              <w:rPr>
                <w:noProof/>
                <w:webHidden/>
              </w:rPr>
              <w:fldChar w:fldCharType="begin"/>
            </w:r>
            <w:r w:rsidR="00B53BDD">
              <w:rPr>
                <w:noProof/>
                <w:webHidden/>
              </w:rPr>
              <w:instrText xml:space="preserve"> PAGEREF _Toc160478269 \h </w:instrText>
            </w:r>
            <w:r w:rsidR="00B53BDD">
              <w:rPr>
                <w:noProof/>
                <w:webHidden/>
              </w:rPr>
            </w:r>
            <w:r w:rsidR="00B53BDD">
              <w:rPr>
                <w:noProof/>
                <w:webHidden/>
              </w:rPr>
              <w:fldChar w:fldCharType="separate"/>
            </w:r>
            <w:r w:rsidR="00B53BDD">
              <w:rPr>
                <w:noProof/>
                <w:webHidden/>
              </w:rPr>
              <w:t>21</w:t>
            </w:r>
            <w:r w:rsidR="00B53BDD">
              <w:rPr>
                <w:noProof/>
                <w:webHidden/>
              </w:rPr>
              <w:fldChar w:fldCharType="end"/>
            </w:r>
          </w:hyperlink>
        </w:p>
        <w:p w14:paraId="02F9828A" w14:textId="7601E22F" w:rsidR="00B53BDD" w:rsidRDefault="00530B4C">
          <w:pPr>
            <w:pStyle w:val="TOC2"/>
            <w:tabs>
              <w:tab w:val="left" w:pos="1100"/>
              <w:tab w:val="right" w:leader="dot" w:pos="9594"/>
            </w:tabs>
            <w:rPr>
              <w:rFonts w:asciiTheme="minorHAnsi" w:hAnsiTheme="minorHAnsi" w:cstheme="minorBidi"/>
              <w:noProof/>
              <w:sz w:val="22"/>
              <w:szCs w:val="22"/>
              <w:lang w:val="en-GB" w:eastAsia="en-GB"/>
            </w:rPr>
          </w:pPr>
          <w:hyperlink w:anchor="_Toc160478270" w:history="1">
            <w:r w:rsidR="00B53BDD" w:rsidRPr="00CA75AF">
              <w:rPr>
                <w:rStyle w:val="Hyperlink"/>
                <w:noProof/>
              </w:rPr>
              <w:t>15.3</w:t>
            </w:r>
            <w:r w:rsidR="00B53BDD">
              <w:rPr>
                <w:rFonts w:asciiTheme="minorHAnsi" w:hAnsiTheme="minorHAnsi" w:cstheme="minorBidi"/>
                <w:noProof/>
                <w:sz w:val="22"/>
                <w:szCs w:val="22"/>
                <w:lang w:val="en-GB" w:eastAsia="en-GB"/>
              </w:rPr>
              <w:tab/>
            </w:r>
            <w:r w:rsidR="00B53BDD" w:rsidRPr="00CA75AF">
              <w:rPr>
                <w:rStyle w:val="Hyperlink"/>
                <w:noProof/>
              </w:rPr>
              <w:t>Plan B and C and…:</w:t>
            </w:r>
            <w:r w:rsidR="00B53BDD">
              <w:rPr>
                <w:noProof/>
                <w:webHidden/>
              </w:rPr>
              <w:tab/>
            </w:r>
            <w:r w:rsidR="00B53BDD">
              <w:rPr>
                <w:noProof/>
                <w:webHidden/>
              </w:rPr>
              <w:fldChar w:fldCharType="begin"/>
            </w:r>
            <w:r w:rsidR="00B53BDD">
              <w:rPr>
                <w:noProof/>
                <w:webHidden/>
              </w:rPr>
              <w:instrText xml:space="preserve"> PAGEREF _Toc160478270 \h </w:instrText>
            </w:r>
            <w:r w:rsidR="00B53BDD">
              <w:rPr>
                <w:noProof/>
                <w:webHidden/>
              </w:rPr>
            </w:r>
            <w:r w:rsidR="00B53BDD">
              <w:rPr>
                <w:noProof/>
                <w:webHidden/>
              </w:rPr>
              <w:fldChar w:fldCharType="separate"/>
            </w:r>
            <w:r w:rsidR="00B53BDD">
              <w:rPr>
                <w:noProof/>
                <w:webHidden/>
              </w:rPr>
              <w:t>21</w:t>
            </w:r>
            <w:r w:rsidR="00B53BDD">
              <w:rPr>
                <w:noProof/>
                <w:webHidden/>
              </w:rPr>
              <w:fldChar w:fldCharType="end"/>
            </w:r>
          </w:hyperlink>
        </w:p>
        <w:p w14:paraId="57B6F110" w14:textId="5680DAC9" w:rsidR="007535F6" w:rsidRPr="00CF788C" w:rsidRDefault="003E7CB0" w:rsidP="004F28CB">
          <w:r>
            <w:fldChar w:fldCharType="end"/>
          </w:r>
        </w:p>
      </w:sdtContent>
    </w:sdt>
    <w:p w14:paraId="204AE8D4" w14:textId="77777777" w:rsidR="00E53A7E" w:rsidRPr="00CF788C" w:rsidRDefault="00E53A7E">
      <w:pPr>
        <w:spacing w:after="200" w:line="276" w:lineRule="auto"/>
      </w:pPr>
    </w:p>
    <w:p w14:paraId="74D2C3B6" w14:textId="77777777" w:rsidR="00E53A7E" w:rsidRPr="00CF788C" w:rsidRDefault="00E53A7E"/>
    <w:p w14:paraId="54AB0DE2" w14:textId="77777777" w:rsidR="00520829" w:rsidRPr="00CF788C" w:rsidRDefault="00520829">
      <w:pPr>
        <w:spacing w:after="200" w:line="276" w:lineRule="auto"/>
        <w:rPr>
          <w:rFonts w:eastAsia="Times New Roman" w:cs="Times New Roman"/>
          <w:b/>
          <w:caps/>
          <w:spacing w:val="20"/>
          <w:kern w:val="28"/>
        </w:rPr>
      </w:pPr>
      <w:r w:rsidRPr="00CF788C">
        <w:br w:type="page"/>
      </w:r>
    </w:p>
    <w:p w14:paraId="41407F2D" w14:textId="4BA9D7E1" w:rsidR="009F5A13" w:rsidRPr="003E7CB0" w:rsidRDefault="003E7CB0" w:rsidP="003E7CB0">
      <w:pPr>
        <w:pStyle w:val="Heading1"/>
      </w:pPr>
      <w:bookmarkStart w:id="6" w:name="_Toc160224366"/>
      <w:bookmarkStart w:id="7" w:name="_Toc160478200"/>
      <w:r w:rsidRPr="003E7CB0">
        <w:lastRenderedPageBreak/>
        <w:t>Let’s Get Planning</w:t>
      </w:r>
      <w:bookmarkEnd w:id="6"/>
      <w:bookmarkEnd w:id="7"/>
    </w:p>
    <w:p w14:paraId="625BC6A6" w14:textId="77777777" w:rsidR="009F5A13" w:rsidRPr="00CF788C" w:rsidRDefault="009F5A13" w:rsidP="007535F6">
      <w:pPr>
        <w:rPr>
          <w:i/>
        </w:rPr>
      </w:pPr>
      <w:bookmarkStart w:id="8" w:name="_Toc160224367"/>
      <w:r w:rsidRPr="00CF788C">
        <w:rPr>
          <w:i/>
        </w:rPr>
        <w:t xml:space="preserve">This first step is all about </w:t>
      </w:r>
      <w:r w:rsidRPr="00CF788C">
        <w:rPr>
          <w:bCs/>
          <w:i/>
        </w:rPr>
        <w:t>laying the groundwork</w:t>
      </w:r>
      <w:r w:rsidRPr="00CF788C">
        <w:rPr>
          <w:i/>
        </w:rPr>
        <w:t xml:space="preserve"> for your business identity.</w:t>
      </w:r>
      <w:bookmarkEnd w:id="8"/>
    </w:p>
    <w:p w14:paraId="75E0BE52" w14:textId="77777777" w:rsidR="009F5A13" w:rsidRPr="00CF788C" w:rsidRDefault="009F5A13" w:rsidP="009F5A13"/>
    <w:p w14:paraId="49F23ED5" w14:textId="77777777" w:rsidR="009F5A13" w:rsidRPr="00CF788C" w:rsidRDefault="009F5A13" w:rsidP="009F5A13">
      <w:pPr>
        <w:rPr>
          <w:b/>
          <w:lang w:val="en-GB"/>
        </w:rPr>
      </w:pPr>
      <w:r w:rsidRPr="00CF788C">
        <w:rPr>
          <w:b/>
          <w:lang w:val="en-GB"/>
        </w:rPr>
        <w:t>Think of it as creating your business's DNA!</w:t>
      </w:r>
    </w:p>
    <w:p w14:paraId="6D6152B5" w14:textId="77777777" w:rsidR="009F5A13" w:rsidRPr="00CF788C" w:rsidRDefault="009F5A13" w:rsidP="00766985">
      <w:pPr>
        <w:rPr>
          <w:lang w:val="en-GB"/>
        </w:rPr>
      </w:pPr>
      <w:r w:rsidRPr="00CF788C">
        <w:rPr>
          <w:lang w:val="en-GB"/>
        </w:rPr>
        <w:t>Here, you'll provide some basic details to personalise your plan and establish its ownership.</w:t>
      </w:r>
    </w:p>
    <w:p w14:paraId="49AEE815" w14:textId="77777777" w:rsidR="009F5A13" w:rsidRPr="00CF788C" w:rsidRDefault="009F5A13" w:rsidP="00766985">
      <w:pPr>
        <w:pBdr>
          <w:bottom w:val="single" w:sz="6" w:space="1" w:color="FBBEA2"/>
        </w:pBdr>
        <w:rPr>
          <w:lang w:val="en-GB"/>
        </w:rPr>
      </w:pPr>
    </w:p>
    <w:p w14:paraId="560A510F" w14:textId="77777777" w:rsidR="009F5A13" w:rsidRPr="00CF788C" w:rsidRDefault="009F5A13" w:rsidP="009F5A13">
      <w:pPr>
        <w:rPr>
          <w:lang w:val="en-GB"/>
        </w:rPr>
      </w:pPr>
    </w:p>
    <w:p w14:paraId="64D487B6" w14:textId="1C4BBD04" w:rsidR="009F5A13" w:rsidRPr="00CF788C" w:rsidRDefault="00BA743D" w:rsidP="007535F6">
      <w:pPr>
        <w:rPr>
          <w:lang w:val="en-GB"/>
        </w:rPr>
      </w:pPr>
      <w:r w:rsidRPr="00BA743D">
        <w:rPr>
          <w:rStyle w:val="Heading4Char"/>
          <w:rFonts w:eastAsiaTheme="minorEastAsia"/>
        </w:rPr>
        <w:t>Business Name</w:t>
      </w:r>
      <w:r w:rsidR="009F5A13" w:rsidRPr="00CF788C">
        <w:rPr>
          <w:rStyle w:val="Heading4Char"/>
          <w:rFonts w:eastAsiaTheme="minorEastAsia"/>
        </w:rPr>
        <w:t>:</w:t>
      </w:r>
      <w:r w:rsidR="009F5A13" w:rsidRPr="00CF788C">
        <w:rPr>
          <w:lang w:val="en-GB"/>
        </w:rPr>
        <w:t xml:space="preserve"> Your brand's shining star! </w:t>
      </w:r>
      <w:r w:rsidR="009F5A13" w:rsidRPr="00CF788C">
        <w:rPr>
          <w:rFonts w:ascii="Segoe UI Symbol" w:hAnsi="Segoe UI Symbol" w:cs="Segoe UI Symbol"/>
          <w:lang w:val="en-GB"/>
        </w:rPr>
        <w:t>✨</w:t>
      </w:r>
    </w:p>
    <w:p w14:paraId="48673419" w14:textId="77777777" w:rsidR="009F5A13" w:rsidRPr="00CF788C" w:rsidRDefault="009F5A13" w:rsidP="007535F6">
      <w:pPr>
        <w:rPr>
          <w:b/>
          <w:bCs/>
          <w:lang w:val="en-GB"/>
        </w:rPr>
      </w:pPr>
    </w:p>
    <w:p w14:paraId="3A467AE6" w14:textId="71B0FC16" w:rsidR="00070FD3" w:rsidRDefault="00070FD3" w:rsidP="007535F6">
      <w:pPr>
        <w:rPr>
          <w:b/>
          <w:bCs/>
          <w:lang w:val="en-GB"/>
        </w:rPr>
      </w:pPr>
    </w:p>
    <w:p w14:paraId="2DC3CA69" w14:textId="3370E2C7" w:rsidR="001D546D" w:rsidRDefault="001D546D" w:rsidP="007535F6">
      <w:pPr>
        <w:rPr>
          <w:b/>
          <w:bCs/>
          <w:lang w:val="en-GB"/>
        </w:rPr>
      </w:pPr>
    </w:p>
    <w:p w14:paraId="0CB8AD2F" w14:textId="77777777" w:rsidR="001D546D" w:rsidRPr="00CF788C" w:rsidRDefault="001D546D" w:rsidP="007535F6">
      <w:pPr>
        <w:rPr>
          <w:b/>
          <w:bCs/>
          <w:lang w:val="en-GB"/>
        </w:rPr>
      </w:pPr>
    </w:p>
    <w:p w14:paraId="28045A9C" w14:textId="77777777" w:rsidR="00766985" w:rsidRPr="00CF788C" w:rsidRDefault="00766985" w:rsidP="007535F6">
      <w:pPr>
        <w:rPr>
          <w:b/>
          <w:bCs/>
          <w:lang w:val="en-GB"/>
        </w:rPr>
      </w:pPr>
    </w:p>
    <w:p w14:paraId="3CE59EE6" w14:textId="77777777" w:rsidR="009F5A13" w:rsidRPr="00CF788C" w:rsidRDefault="009F5A13" w:rsidP="00766985">
      <w:pPr>
        <w:pBdr>
          <w:bottom w:val="single" w:sz="6" w:space="1" w:color="FBBEA2"/>
        </w:pBdr>
        <w:rPr>
          <w:b/>
          <w:bCs/>
          <w:lang w:val="en-GB"/>
        </w:rPr>
      </w:pPr>
    </w:p>
    <w:p w14:paraId="3E58987F" w14:textId="77777777" w:rsidR="00766985" w:rsidRPr="00CF788C" w:rsidRDefault="00766985" w:rsidP="007535F6">
      <w:pPr>
        <w:rPr>
          <w:b/>
          <w:bCs/>
          <w:lang w:val="en-GB"/>
        </w:rPr>
      </w:pPr>
    </w:p>
    <w:p w14:paraId="389D96BC" w14:textId="424743DE" w:rsidR="009F5A13" w:rsidRPr="00CF788C" w:rsidRDefault="00BA743D" w:rsidP="007535F6">
      <w:pPr>
        <w:rPr>
          <w:lang w:val="en-GB"/>
        </w:rPr>
      </w:pPr>
      <w:r w:rsidRPr="00BA743D">
        <w:rPr>
          <w:rStyle w:val="Heading4Char"/>
          <w:rFonts w:eastAsiaTheme="minorEastAsia"/>
        </w:rPr>
        <w:t>Owner(S) Name(S)</w:t>
      </w:r>
      <w:r w:rsidR="009F5A13" w:rsidRPr="00CF788C">
        <w:rPr>
          <w:rStyle w:val="Heading4Char"/>
          <w:rFonts w:eastAsiaTheme="minorEastAsia"/>
        </w:rPr>
        <w:t>:</w:t>
      </w:r>
      <w:r w:rsidR="009F5A13" w:rsidRPr="00CF788C">
        <w:rPr>
          <w:lang w:val="en-GB"/>
        </w:rPr>
        <w:t> The brilliant minds behind the magic!</w:t>
      </w:r>
    </w:p>
    <w:p w14:paraId="10AC8869" w14:textId="6BCB56CB" w:rsidR="009F5A13" w:rsidRDefault="009F5A13" w:rsidP="007535F6">
      <w:pPr>
        <w:rPr>
          <w:b/>
          <w:bCs/>
          <w:lang w:val="en-GB"/>
        </w:rPr>
      </w:pPr>
    </w:p>
    <w:p w14:paraId="72CD98B6" w14:textId="01AF0E66" w:rsidR="001D546D" w:rsidRDefault="001D546D" w:rsidP="007535F6">
      <w:pPr>
        <w:rPr>
          <w:b/>
          <w:bCs/>
          <w:lang w:val="en-GB"/>
        </w:rPr>
      </w:pPr>
    </w:p>
    <w:p w14:paraId="33C80E7C" w14:textId="77777777" w:rsidR="001D546D" w:rsidRPr="00CF788C" w:rsidRDefault="001D546D" w:rsidP="007535F6">
      <w:pPr>
        <w:rPr>
          <w:b/>
          <w:bCs/>
          <w:lang w:val="en-GB"/>
        </w:rPr>
      </w:pPr>
    </w:p>
    <w:p w14:paraId="2183E82A" w14:textId="77777777" w:rsidR="00766985" w:rsidRPr="00CF788C" w:rsidRDefault="00766985" w:rsidP="007535F6">
      <w:pPr>
        <w:rPr>
          <w:b/>
          <w:bCs/>
          <w:lang w:val="en-GB"/>
        </w:rPr>
      </w:pPr>
    </w:p>
    <w:p w14:paraId="45F9DD04" w14:textId="77777777" w:rsidR="009F5A13" w:rsidRPr="00CF788C" w:rsidRDefault="009F5A13" w:rsidP="007535F6">
      <w:pPr>
        <w:rPr>
          <w:b/>
          <w:bCs/>
          <w:lang w:val="en-GB"/>
        </w:rPr>
      </w:pPr>
    </w:p>
    <w:p w14:paraId="1DA0B720" w14:textId="77777777" w:rsidR="00070FD3" w:rsidRPr="00CF788C" w:rsidRDefault="00070FD3" w:rsidP="00766985">
      <w:pPr>
        <w:pBdr>
          <w:bottom w:val="single" w:sz="6" w:space="1" w:color="FBBEA2"/>
        </w:pBdr>
        <w:rPr>
          <w:b/>
          <w:bCs/>
          <w:lang w:val="en-GB"/>
        </w:rPr>
      </w:pPr>
    </w:p>
    <w:p w14:paraId="129CBEFB" w14:textId="77777777" w:rsidR="00766985" w:rsidRPr="00CF788C" w:rsidRDefault="00766985" w:rsidP="007535F6">
      <w:pPr>
        <w:rPr>
          <w:b/>
          <w:bCs/>
          <w:lang w:val="en-GB"/>
        </w:rPr>
      </w:pPr>
    </w:p>
    <w:p w14:paraId="7E06384D" w14:textId="79B812BA" w:rsidR="009F5A13" w:rsidRPr="00CF788C" w:rsidRDefault="00BA743D" w:rsidP="007535F6">
      <w:pPr>
        <w:rPr>
          <w:lang w:val="en-GB"/>
        </w:rPr>
      </w:pPr>
      <w:r w:rsidRPr="00BA743D">
        <w:rPr>
          <w:rStyle w:val="Heading4Char"/>
          <w:rFonts w:eastAsiaTheme="minorEastAsia"/>
        </w:rPr>
        <w:t>Business Contact Information</w:t>
      </w:r>
      <w:r w:rsidR="009F5A13" w:rsidRPr="00CF788C">
        <w:rPr>
          <w:rStyle w:val="Heading4Char"/>
          <w:rFonts w:eastAsiaTheme="minorEastAsia"/>
        </w:rPr>
        <w:t>:</w:t>
      </w:r>
      <w:r w:rsidR="009F5A13" w:rsidRPr="00CF788C">
        <w:rPr>
          <w:lang w:val="en-GB"/>
        </w:rPr>
        <w:t> Your business's communication hub.</w:t>
      </w:r>
    </w:p>
    <w:p w14:paraId="4FAAE313" w14:textId="77777777" w:rsidR="009F5A13" w:rsidRPr="00CF788C" w:rsidRDefault="009F5A13" w:rsidP="007535F6">
      <w:pPr>
        <w:rPr>
          <w:lang w:val="en-GB"/>
        </w:rPr>
      </w:pPr>
    </w:p>
    <w:p w14:paraId="69D6288A" w14:textId="376AFEBE" w:rsidR="009F5A13" w:rsidRDefault="009F5A13" w:rsidP="007535F6">
      <w:pPr>
        <w:rPr>
          <w:lang w:val="en-GB"/>
        </w:rPr>
      </w:pPr>
    </w:p>
    <w:p w14:paraId="1EBB8E3A" w14:textId="66696E15" w:rsidR="001D546D" w:rsidRDefault="001D546D" w:rsidP="007535F6">
      <w:pPr>
        <w:rPr>
          <w:lang w:val="en-GB"/>
        </w:rPr>
      </w:pPr>
    </w:p>
    <w:p w14:paraId="75B10A12" w14:textId="77777777" w:rsidR="001D546D" w:rsidRPr="00CF788C" w:rsidRDefault="001D546D" w:rsidP="007535F6">
      <w:pPr>
        <w:rPr>
          <w:lang w:val="en-GB"/>
        </w:rPr>
      </w:pPr>
    </w:p>
    <w:p w14:paraId="57DE31C3" w14:textId="77777777" w:rsidR="00070FD3" w:rsidRPr="00CF788C" w:rsidRDefault="00070FD3" w:rsidP="007535F6">
      <w:pPr>
        <w:rPr>
          <w:lang w:val="en-GB"/>
        </w:rPr>
      </w:pPr>
    </w:p>
    <w:p w14:paraId="0227FACF" w14:textId="3ECC359E" w:rsidR="009F5A13" w:rsidRPr="00CF788C" w:rsidRDefault="009F5A13" w:rsidP="00766985">
      <w:pPr>
        <w:pBdr>
          <w:bottom w:val="single" w:sz="6" w:space="1" w:color="FBBEA2"/>
        </w:pBdr>
        <w:rPr>
          <w:b/>
          <w:bCs/>
          <w:lang w:val="en-GB"/>
        </w:rPr>
      </w:pPr>
    </w:p>
    <w:p w14:paraId="786B1D0B" w14:textId="77777777" w:rsidR="00766985" w:rsidRPr="00CF788C" w:rsidRDefault="00766985" w:rsidP="007535F6">
      <w:pPr>
        <w:rPr>
          <w:b/>
          <w:bCs/>
          <w:lang w:val="en-GB"/>
        </w:rPr>
      </w:pPr>
    </w:p>
    <w:p w14:paraId="52CD7911" w14:textId="28A989A0" w:rsidR="009F5A13" w:rsidRPr="00CF788C" w:rsidRDefault="00BA743D" w:rsidP="007535F6">
      <w:pPr>
        <w:rPr>
          <w:lang w:val="en-GB"/>
        </w:rPr>
      </w:pPr>
      <w:r w:rsidRPr="00594EE5">
        <w:rPr>
          <w:rStyle w:val="Heading4Char"/>
          <w:rFonts w:eastAsiaTheme="minorEastAsia"/>
        </w:rPr>
        <w:t>Personal Contact Information</w:t>
      </w:r>
      <w:r w:rsidR="009F5A13" w:rsidRPr="00CF788C">
        <w:rPr>
          <w:rStyle w:val="Heading4Char"/>
          <w:rFonts w:eastAsiaTheme="minorEastAsia"/>
        </w:rPr>
        <w:t>:</w:t>
      </w:r>
      <w:r w:rsidR="009F5A13" w:rsidRPr="00CF788C">
        <w:rPr>
          <w:lang w:val="en-GB"/>
        </w:rPr>
        <w:t> </w:t>
      </w:r>
      <w:r w:rsidR="00070FD3" w:rsidRPr="00CF788C">
        <w:rPr>
          <w:lang w:val="en-GB"/>
        </w:rPr>
        <w:t xml:space="preserve">Optional. </w:t>
      </w:r>
      <w:r w:rsidR="009F5A13" w:rsidRPr="00CF788C">
        <w:rPr>
          <w:lang w:val="en-GB"/>
        </w:rPr>
        <w:t>Keep it separate if needed.</w:t>
      </w:r>
    </w:p>
    <w:p w14:paraId="2FAA5EEA" w14:textId="77777777" w:rsidR="009F5A13" w:rsidRPr="00CF788C" w:rsidRDefault="009F5A13" w:rsidP="007535F6">
      <w:pPr>
        <w:rPr>
          <w:lang w:val="en-GB"/>
        </w:rPr>
      </w:pPr>
    </w:p>
    <w:p w14:paraId="36080A67" w14:textId="12E018DB" w:rsidR="00070FD3" w:rsidRDefault="00070FD3" w:rsidP="007535F6"/>
    <w:p w14:paraId="3A2642F4" w14:textId="154FE785" w:rsidR="001D546D" w:rsidRDefault="001D546D" w:rsidP="007535F6"/>
    <w:p w14:paraId="3571A153" w14:textId="77777777" w:rsidR="001D546D" w:rsidRPr="00CF788C" w:rsidRDefault="001D546D" w:rsidP="007535F6"/>
    <w:p w14:paraId="7E570481" w14:textId="6B54D1FB" w:rsidR="00EC59BC" w:rsidRPr="00CF788C" w:rsidRDefault="00EC59BC" w:rsidP="007535F6"/>
    <w:p w14:paraId="7F4FC449" w14:textId="77777777" w:rsidR="00EC59BC" w:rsidRPr="00CF788C" w:rsidRDefault="00EC59BC" w:rsidP="00EC59BC">
      <w:pPr>
        <w:pBdr>
          <w:bottom w:val="single" w:sz="6" w:space="1" w:color="FBBEA2"/>
        </w:pBdr>
        <w:rPr>
          <w:b/>
          <w:bCs/>
          <w:lang w:val="en-GB"/>
        </w:rPr>
      </w:pPr>
    </w:p>
    <w:p w14:paraId="322A210D" w14:textId="77777777" w:rsidR="00EC59BC" w:rsidRPr="00CF788C" w:rsidRDefault="00EC59BC" w:rsidP="00EC59BC">
      <w:pPr>
        <w:rPr>
          <w:b/>
          <w:bCs/>
          <w:lang w:val="en-GB"/>
        </w:rPr>
      </w:pPr>
    </w:p>
    <w:p w14:paraId="3008739C" w14:textId="77777777" w:rsidR="00EC59BC" w:rsidRPr="00CF788C" w:rsidRDefault="00EC59BC" w:rsidP="007535F6"/>
    <w:p w14:paraId="6D83F1A0" w14:textId="77777777" w:rsidR="00E53A7E" w:rsidRPr="00CF788C" w:rsidRDefault="00E53A7E">
      <w:pPr>
        <w:spacing w:after="200" w:line="276" w:lineRule="auto"/>
      </w:pPr>
    </w:p>
    <w:p w14:paraId="79D969A7" w14:textId="77777777" w:rsidR="009F5A13" w:rsidRPr="00CF788C" w:rsidRDefault="009F5A13">
      <w:pPr>
        <w:spacing w:after="200" w:line="276" w:lineRule="auto"/>
      </w:pPr>
      <w:r w:rsidRPr="00CF788C">
        <w:br w:type="page"/>
      </w:r>
    </w:p>
    <w:p w14:paraId="214BE512" w14:textId="04AA65AF" w:rsidR="0045401A" w:rsidRPr="00594EE5" w:rsidRDefault="00594EE5" w:rsidP="00594EE5">
      <w:pPr>
        <w:pStyle w:val="Heading1"/>
      </w:pPr>
      <w:bookmarkStart w:id="9" w:name="_Toc160224368"/>
      <w:bookmarkStart w:id="10" w:name="_Toc160478201"/>
      <w:r w:rsidRPr="00594EE5">
        <w:lastRenderedPageBreak/>
        <w:t>Executive Summary</w:t>
      </w:r>
      <w:bookmarkEnd w:id="9"/>
      <w:bookmarkEnd w:id="10"/>
    </w:p>
    <w:p w14:paraId="16E0DEC5" w14:textId="180BA82B" w:rsidR="00AE10BB" w:rsidRDefault="00AE10BB" w:rsidP="0045401A">
      <w:r>
        <w:rPr>
          <w:noProof/>
          <w:lang w:val="en-GB" w:eastAsia="en-GB"/>
        </w:rPr>
        <mc:AlternateContent>
          <mc:Choice Requires="wps">
            <w:drawing>
              <wp:anchor distT="0" distB="0" distL="114300" distR="114300" simplePos="0" relativeHeight="251666432" behindDoc="0" locked="0" layoutInCell="1" allowOverlap="1" wp14:anchorId="1061278E" wp14:editId="6630BBD3">
                <wp:simplePos x="0" y="0"/>
                <wp:positionH relativeFrom="column">
                  <wp:posOffset>2020125</wp:posOffset>
                </wp:positionH>
                <wp:positionV relativeFrom="paragraph">
                  <wp:posOffset>71755</wp:posOffset>
                </wp:positionV>
                <wp:extent cx="4464685" cy="747692"/>
                <wp:effectExtent l="1485900" t="0" r="12065" b="90805"/>
                <wp:wrapNone/>
                <wp:docPr id="34" name="Line Callout 2 34"/>
                <wp:cNvGraphicFramePr/>
                <a:graphic xmlns:a="http://schemas.openxmlformats.org/drawingml/2006/main">
                  <a:graphicData uri="http://schemas.microsoft.com/office/word/2010/wordprocessingShape">
                    <wps:wsp>
                      <wps:cNvSpPr/>
                      <wps:spPr>
                        <a:xfrm>
                          <a:off x="0" y="0"/>
                          <a:ext cx="4464685" cy="747692"/>
                        </a:xfrm>
                        <a:prstGeom prst="borderCallout2">
                          <a:avLst>
                            <a:gd name="adj1" fmla="val 18750"/>
                            <a:gd name="adj2" fmla="val -8333"/>
                            <a:gd name="adj3" fmla="val 18750"/>
                            <a:gd name="adj4" fmla="val -16667"/>
                            <a:gd name="adj5" fmla="val 110493"/>
                            <a:gd name="adj6" fmla="val -33046"/>
                          </a:avLst>
                        </a:prstGeom>
                        <a:solidFill>
                          <a:srgbClr val="682A53"/>
                        </a:solidFill>
                        <a:ln>
                          <a:solidFill>
                            <a:srgbClr val="682A5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1716E5" w14:textId="1E8C1471" w:rsidR="00DB4C61" w:rsidRPr="00AE10BB" w:rsidRDefault="00DB4C61" w:rsidP="00AE10BB">
                            <w:pPr>
                              <w:jc w:val="center"/>
                              <w:rPr>
                                <w:sz w:val="20"/>
                              </w:rPr>
                            </w:pPr>
                            <w:r w:rsidRPr="00AE10BB">
                              <w:rPr>
                                <w:b/>
                                <w:bCs/>
                                <w:sz w:val="20"/>
                              </w:rPr>
                              <w:t>Top Tip:</w:t>
                            </w:r>
                            <w:r w:rsidRPr="00AE10BB">
                              <w:rPr>
                                <w:sz w:val="20"/>
                              </w:rPr>
                              <w:t xml:space="preserve"> Craft your </w:t>
                            </w:r>
                            <w:r w:rsidRPr="00AE10BB">
                              <w:rPr>
                                <w:b/>
                                <w:bCs/>
                                <w:sz w:val="20"/>
                              </w:rPr>
                              <w:t>Executive Summary</w:t>
                            </w:r>
                            <w:r w:rsidRPr="00AE10BB">
                              <w:rPr>
                                <w:sz w:val="20"/>
                              </w:rPr>
                              <w:t xml:space="preserve"> last! Think of it as the </w:t>
                            </w:r>
                            <w:r w:rsidRPr="00AE10BB">
                              <w:rPr>
                                <w:b/>
                                <w:bCs/>
                                <w:sz w:val="20"/>
                              </w:rPr>
                              <w:t>sparkling introduction</w:t>
                            </w:r>
                            <w:r w:rsidRPr="00AE10BB">
                              <w:rPr>
                                <w:sz w:val="20"/>
                              </w:rPr>
                              <w:t xml:space="preserve"> to your business story. Once you've filled in all the sections, use this summary to </w:t>
                            </w:r>
                            <w:r w:rsidRPr="00AE10BB">
                              <w:rPr>
                                <w:b/>
                                <w:bCs/>
                                <w:sz w:val="20"/>
                              </w:rPr>
                              <w:t>tell the world</w:t>
                            </w:r>
                            <w:r w:rsidRPr="00AE10BB">
                              <w:rPr>
                                <w:sz w:val="20"/>
                              </w:rPr>
                              <w:t xml:space="preserve"> about your amazing idea, </w:t>
                            </w:r>
                            <w:r w:rsidRPr="00AE10BB">
                              <w:rPr>
                                <w:b/>
                                <w:bCs/>
                                <w:sz w:val="20"/>
                              </w:rPr>
                              <w:t>what makes you unique</w:t>
                            </w:r>
                            <w:r w:rsidRPr="00AE10BB">
                              <w:rPr>
                                <w:sz w:val="20"/>
                              </w:rPr>
                              <w:t xml:space="preserve">, and </w:t>
                            </w:r>
                            <w:r w:rsidRPr="00AE10BB">
                              <w:rPr>
                                <w:b/>
                                <w:bCs/>
                                <w:sz w:val="20"/>
                              </w:rPr>
                              <w:t>how you'll conquer your goals</w:t>
                            </w:r>
                            <w:r w:rsidRPr="00AE10BB">
                              <w:rPr>
                                <w:sz w:val="20"/>
                              </w:rPr>
                              <w:t xml:space="preserve">. Remember, this is your chance to </w:t>
                            </w:r>
                            <w:r w:rsidRPr="00AE10BB">
                              <w:rPr>
                                <w:b/>
                                <w:bCs/>
                                <w:sz w:val="20"/>
                              </w:rPr>
                              <w:t>shine</w:t>
                            </w:r>
                            <w:r w:rsidRPr="00AE10BB">
                              <w:rPr>
                                <w:sz w:val="20"/>
                              </w:rPr>
                              <w:t xml:space="preserve">! </w:t>
                            </w:r>
                            <w:r w:rsidRPr="00AE10BB">
                              <w:rPr>
                                <w:rFonts w:ascii="Segoe UI Symbol" w:hAnsi="Segoe UI Symbol" w:cs="Segoe UI Symbol"/>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1278E" id="Line Callout 2 34" o:spid="_x0000_s1033" type="#_x0000_t48" style="position:absolute;margin-left:159.05pt;margin-top:5.65pt;width:351.55pt;height:5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" adj="-7138,23866" fillcolor="#682a53" strokecolor="#682a53" strokeweight="2pt">
                <v:textbox>
                  <w:txbxContent>
                    <w:p w14:paraId="101716E5" w14:textId="1E8C1471" w:rsidR="00DB4C61" w:rsidRPr="00AE10BB" w:rsidRDefault="00DB4C61" w:rsidP="00AE10BB">
                      <w:pPr>
                        <w:jc w:val="center"/>
                        <w:rPr>
                          <w:sz w:val="20"/>
                        </w:rPr>
                      </w:pPr>
                      <w:r w:rsidRPr="00AE10BB">
                        <w:rPr>
                          <w:b/>
                          <w:bCs/>
                          <w:sz w:val="20"/>
                        </w:rPr>
                        <w:t>Top Tip:</w:t>
                      </w:r>
                      <w:r w:rsidRPr="00AE10BB">
                        <w:rPr>
                          <w:sz w:val="20"/>
                        </w:rPr>
                        <w:t xml:space="preserve"> Craft your </w:t>
                      </w:r>
                      <w:r w:rsidRPr="00AE10BB">
                        <w:rPr>
                          <w:b/>
                          <w:bCs/>
                          <w:sz w:val="20"/>
                        </w:rPr>
                        <w:t>Executive Summary</w:t>
                      </w:r>
                      <w:r w:rsidRPr="00AE10BB">
                        <w:rPr>
                          <w:sz w:val="20"/>
                        </w:rPr>
                        <w:t xml:space="preserve"> last! Think of it as the </w:t>
                      </w:r>
                      <w:r w:rsidRPr="00AE10BB">
                        <w:rPr>
                          <w:b/>
                          <w:bCs/>
                          <w:sz w:val="20"/>
                        </w:rPr>
                        <w:t>sparkling introduction</w:t>
                      </w:r>
                      <w:r w:rsidRPr="00AE10BB">
                        <w:rPr>
                          <w:sz w:val="20"/>
                        </w:rPr>
                        <w:t xml:space="preserve"> to your business story. Once you've filled in all the sections, use this summary to </w:t>
                      </w:r>
                      <w:r w:rsidRPr="00AE10BB">
                        <w:rPr>
                          <w:b/>
                          <w:bCs/>
                          <w:sz w:val="20"/>
                        </w:rPr>
                        <w:t>tell the world</w:t>
                      </w:r>
                      <w:r w:rsidRPr="00AE10BB">
                        <w:rPr>
                          <w:sz w:val="20"/>
                        </w:rPr>
                        <w:t xml:space="preserve"> about your amazing idea, </w:t>
                      </w:r>
                      <w:r w:rsidRPr="00AE10BB">
                        <w:rPr>
                          <w:b/>
                          <w:bCs/>
                          <w:sz w:val="20"/>
                        </w:rPr>
                        <w:t>what makes you unique</w:t>
                      </w:r>
                      <w:r w:rsidRPr="00AE10BB">
                        <w:rPr>
                          <w:sz w:val="20"/>
                        </w:rPr>
                        <w:t xml:space="preserve">, and </w:t>
                      </w:r>
                      <w:r w:rsidRPr="00AE10BB">
                        <w:rPr>
                          <w:b/>
                          <w:bCs/>
                          <w:sz w:val="20"/>
                        </w:rPr>
                        <w:t>how you'll conquer your goals</w:t>
                      </w:r>
                      <w:r w:rsidRPr="00AE10BB">
                        <w:rPr>
                          <w:sz w:val="20"/>
                        </w:rPr>
                        <w:t xml:space="preserve">. Remember, this is your chance to </w:t>
                      </w:r>
                      <w:r w:rsidRPr="00AE10BB">
                        <w:rPr>
                          <w:b/>
                          <w:bCs/>
                          <w:sz w:val="20"/>
                        </w:rPr>
                        <w:t>shine</w:t>
                      </w:r>
                      <w:r w:rsidRPr="00AE10BB">
                        <w:rPr>
                          <w:sz w:val="20"/>
                        </w:rPr>
                        <w:t xml:space="preserve">! </w:t>
                      </w:r>
                      <w:r w:rsidRPr="00AE10BB">
                        <w:rPr>
                          <w:rFonts w:ascii="Segoe UI Symbol" w:hAnsi="Segoe UI Symbol" w:cs="Segoe UI Symbol"/>
                          <w:sz w:val="20"/>
                        </w:rPr>
                        <w:t>✨</w:t>
                      </w:r>
                    </w:p>
                  </w:txbxContent>
                </v:textbox>
                <o:callout v:ext="edit" minusy="t"/>
              </v:shape>
            </w:pict>
          </mc:Fallback>
        </mc:AlternateContent>
      </w:r>
    </w:p>
    <w:p w14:paraId="1F710072" w14:textId="2CDC58F4" w:rsidR="00AE10BB" w:rsidRDefault="00AE10BB" w:rsidP="0045401A"/>
    <w:p w14:paraId="03C086F4" w14:textId="77777777" w:rsidR="00AE10BB" w:rsidRDefault="00AE10BB" w:rsidP="0045401A"/>
    <w:p w14:paraId="6EA04DFB" w14:textId="194E9A51" w:rsidR="00AE10BB" w:rsidRDefault="00AE10BB" w:rsidP="0045401A"/>
    <w:p w14:paraId="04DA0A20" w14:textId="6ECEDD50" w:rsidR="00AE10BB" w:rsidRDefault="00AE10BB" w:rsidP="0045401A"/>
    <w:p w14:paraId="779FB9B4" w14:textId="75328985" w:rsidR="0045401A" w:rsidRPr="00CF788C" w:rsidRDefault="00817CFB" w:rsidP="0045401A">
      <w:r w:rsidRPr="00AE10BB">
        <w:rPr>
          <w:b/>
          <w:u w:val="single"/>
        </w:rPr>
        <w:t>Write this last</w:t>
      </w:r>
      <w:r w:rsidRPr="00CF788C">
        <w:t>, once you’ve finished everything else, and keep this overview to one page.</w:t>
      </w:r>
      <w:r w:rsidRPr="005A3CF4">
        <w:rPr>
          <w:lang w:val="en-GB"/>
        </w:rPr>
        <w:t xml:space="preserve"> </w:t>
      </w:r>
      <w:r w:rsidR="005A3CF4" w:rsidRPr="005A3CF4">
        <w:rPr>
          <w:lang w:val="en-GB"/>
        </w:rPr>
        <w:t>Describe</w:t>
      </w:r>
      <w:r w:rsidRPr="00CF788C">
        <w:t xml:space="preserve"> the problem the business aims to solve, why your solution is different (your USP), your ideal customer and your expected results. </w:t>
      </w:r>
    </w:p>
    <w:p w14:paraId="46BF6448" w14:textId="10E421EB" w:rsidR="00273005" w:rsidRPr="00CF788C" w:rsidRDefault="00273005" w:rsidP="0045401A"/>
    <w:p w14:paraId="57F84EBE" w14:textId="77777777" w:rsidR="00766985" w:rsidRPr="00CF788C" w:rsidRDefault="00766985" w:rsidP="00766985">
      <w:pPr>
        <w:pBdr>
          <w:bottom w:val="single" w:sz="6" w:space="1" w:color="FBBEA2"/>
        </w:pBdr>
        <w:rPr>
          <w:b/>
          <w:bCs/>
          <w:lang w:val="en-GB"/>
        </w:rPr>
      </w:pPr>
    </w:p>
    <w:p w14:paraId="45A42A3F" w14:textId="034155CD" w:rsidR="0045401A" w:rsidRPr="00CF788C" w:rsidRDefault="00594EE5" w:rsidP="00594EE5">
      <w:pPr>
        <w:pStyle w:val="Heading2"/>
      </w:pPr>
      <w:bookmarkStart w:id="11" w:name="_Toc160478202"/>
      <w:r w:rsidRPr="00CF788C">
        <w:t>Business Summary</w:t>
      </w:r>
      <w:bookmarkEnd w:id="11"/>
    </w:p>
    <w:p w14:paraId="45F59677" w14:textId="77777777" w:rsidR="00FB49B2" w:rsidRPr="00CF788C" w:rsidRDefault="00FB49B2" w:rsidP="00FB49B2"/>
    <w:p w14:paraId="799A3C6D" w14:textId="77777777" w:rsidR="00FB49B2" w:rsidRPr="00CF788C" w:rsidRDefault="00FB49B2" w:rsidP="00FB49B2"/>
    <w:p w14:paraId="4CA9A5AB" w14:textId="34031CA9" w:rsidR="00766985" w:rsidRDefault="00766985" w:rsidP="00766985">
      <w:pPr>
        <w:pBdr>
          <w:bottom w:val="single" w:sz="6" w:space="1" w:color="FBBEA2"/>
        </w:pBdr>
        <w:rPr>
          <w:b/>
          <w:bCs/>
          <w:lang w:val="en-GB"/>
        </w:rPr>
      </w:pPr>
    </w:p>
    <w:p w14:paraId="766F6080" w14:textId="74900BF0" w:rsidR="001D546D" w:rsidRDefault="001D546D" w:rsidP="00766985">
      <w:pPr>
        <w:pBdr>
          <w:bottom w:val="single" w:sz="6" w:space="1" w:color="FBBEA2"/>
        </w:pBdr>
        <w:rPr>
          <w:b/>
          <w:bCs/>
          <w:lang w:val="en-GB"/>
        </w:rPr>
      </w:pPr>
    </w:p>
    <w:p w14:paraId="167264EB" w14:textId="77777777" w:rsidR="001D546D" w:rsidRPr="00CF788C" w:rsidRDefault="001D546D" w:rsidP="00766985">
      <w:pPr>
        <w:pBdr>
          <w:bottom w:val="single" w:sz="6" w:space="1" w:color="FBBEA2"/>
        </w:pBdr>
        <w:rPr>
          <w:b/>
          <w:bCs/>
          <w:lang w:val="en-GB"/>
        </w:rPr>
      </w:pPr>
    </w:p>
    <w:p w14:paraId="2FF26B04" w14:textId="77777777" w:rsidR="00766985" w:rsidRPr="00CF788C" w:rsidRDefault="00766985" w:rsidP="00766985">
      <w:pPr>
        <w:pBdr>
          <w:bottom w:val="single" w:sz="6" w:space="1" w:color="FBBEA2"/>
        </w:pBdr>
        <w:rPr>
          <w:b/>
          <w:bCs/>
          <w:lang w:val="en-GB"/>
        </w:rPr>
      </w:pPr>
    </w:p>
    <w:p w14:paraId="6BF905AA" w14:textId="351E1EE3" w:rsidR="0045401A" w:rsidRPr="00594EE5" w:rsidRDefault="00594EE5" w:rsidP="00594EE5">
      <w:pPr>
        <w:pStyle w:val="Heading2"/>
      </w:pPr>
      <w:bookmarkStart w:id="12" w:name="_Toc160478203"/>
      <w:r w:rsidRPr="00594EE5">
        <w:t>Business Aims</w:t>
      </w:r>
      <w:bookmarkEnd w:id="12"/>
    </w:p>
    <w:p w14:paraId="4B5B4664" w14:textId="77777777" w:rsidR="00FB49B2" w:rsidRPr="00CF788C" w:rsidRDefault="00FB49B2" w:rsidP="00FB49B2"/>
    <w:p w14:paraId="07A83915" w14:textId="3CB5B94E" w:rsidR="00FB49B2" w:rsidRDefault="00FB49B2" w:rsidP="00FB49B2"/>
    <w:p w14:paraId="2292C9AB" w14:textId="044D1CD0" w:rsidR="001D546D" w:rsidRDefault="001D546D" w:rsidP="00FB49B2"/>
    <w:p w14:paraId="1D571348" w14:textId="336FF0DC" w:rsidR="001D546D" w:rsidRPr="00CF788C" w:rsidRDefault="001D546D" w:rsidP="00FB49B2"/>
    <w:p w14:paraId="2B93429B" w14:textId="77777777" w:rsidR="00766985" w:rsidRPr="00CF788C" w:rsidRDefault="00766985" w:rsidP="00FB49B2"/>
    <w:p w14:paraId="2564FA78" w14:textId="77777777" w:rsidR="00766985" w:rsidRPr="00CF788C" w:rsidRDefault="00766985" w:rsidP="00766985">
      <w:pPr>
        <w:pBdr>
          <w:bottom w:val="single" w:sz="6" w:space="1" w:color="FBBEA2"/>
        </w:pBdr>
        <w:rPr>
          <w:b/>
          <w:bCs/>
          <w:lang w:val="en-GB"/>
        </w:rPr>
      </w:pPr>
    </w:p>
    <w:p w14:paraId="5BA28A6F" w14:textId="67C94ED6" w:rsidR="0045401A" w:rsidRPr="00CF788C" w:rsidRDefault="00594EE5" w:rsidP="00594EE5">
      <w:pPr>
        <w:pStyle w:val="Heading2"/>
      </w:pPr>
      <w:bookmarkStart w:id="13" w:name="_Toc160478204"/>
      <w:r w:rsidRPr="00CF788C">
        <w:t>Financial Summary</w:t>
      </w:r>
      <w:bookmarkEnd w:id="13"/>
    </w:p>
    <w:p w14:paraId="1E2A99B5" w14:textId="77777777" w:rsidR="00FC3722" w:rsidRPr="00CF788C" w:rsidRDefault="00FC3722" w:rsidP="00FB49B2"/>
    <w:p w14:paraId="34DF1E8C" w14:textId="4A6381E1" w:rsidR="00FC3722" w:rsidRDefault="00FC3722" w:rsidP="00FB49B2"/>
    <w:p w14:paraId="667A643C" w14:textId="7CE88874" w:rsidR="001D546D" w:rsidRDefault="001D546D" w:rsidP="00FB49B2"/>
    <w:p w14:paraId="35C91DBC" w14:textId="77777777" w:rsidR="001D546D" w:rsidRPr="00CF788C" w:rsidRDefault="001D546D" w:rsidP="00FB49B2"/>
    <w:p w14:paraId="17D152A3" w14:textId="545BF22F" w:rsidR="00FC3722" w:rsidRPr="00CF788C" w:rsidRDefault="00FC3722" w:rsidP="00FB49B2"/>
    <w:p w14:paraId="10D4DBEA" w14:textId="77777777" w:rsidR="00FC3722" w:rsidRPr="00CF788C" w:rsidRDefault="00FC3722" w:rsidP="00FC3722">
      <w:pPr>
        <w:pBdr>
          <w:bottom w:val="single" w:sz="6" w:space="1" w:color="FBBEA2"/>
        </w:pBdr>
        <w:rPr>
          <w:b/>
          <w:bCs/>
          <w:lang w:val="en-GB"/>
        </w:rPr>
      </w:pPr>
    </w:p>
    <w:p w14:paraId="51056D55" w14:textId="77777777" w:rsidR="00FC3722" w:rsidRPr="00CF788C" w:rsidRDefault="00FC3722" w:rsidP="00FC3722">
      <w:pPr>
        <w:rPr>
          <w:b/>
          <w:bCs/>
          <w:lang w:val="en-GB"/>
        </w:rPr>
      </w:pPr>
    </w:p>
    <w:p w14:paraId="6666CD0A" w14:textId="77777777" w:rsidR="00FC3722" w:rsidRPr="00CF788C" w:rsidRDefault="00FC3722" w:rsidP="00FB49B2"/>
    <w:p w14:paraId="3D0ACA6E" w14:textId="09AB4113" w:rsidR="00FB49B2" w:rsidRPr="00CF788C" w:rsidRDefault="00FB49B2" w:rsidP="00FB49B2"/>
    <w:p w14:paraId="6204C031" w14:textId="77777777" w:rsidR="00FB49B2" w:rsidRPr="00CF788C" w:rsidRDefault="00FB49B2" w:rsidP="00FB49B2"/>
    <w:p w14:paraId="6B4DF6A8" w14:textId="703158D5" w:rsidR="00FB49B2" w:rsidRPr="00CF788C" w:rsidRDefault="00FB49B2" w:rsidP="00FB49B2"/>
    <w:p w14:paraId="28FC8996" w14:textId="10782F9E" w:rsidR="0045401A" w:rsidRPr="00CF788C" w:rsidRDefault="0045401A" w:rsidP="0045401A"/>
    <w:p w14:paraId="7B371163" w14:textId="7E686362" w:rsidR="0045401A" w:rsidRPr="00CF788C" w:rsidRDefault="0045401A" w:rsidP="0045401A"/>
    <w:p w14:paraId="0AA2F143" w14:textId="77777777" w:rsidR="003F0BEC" w:rsidRPr="00CF788C" w:rsidRDefault="003F0BEC">
      <w:pPr>
        <w:spacing w:after="200" w:line="276" w:lineRule="auto"/>
      </w:pPr>
      <w:r w:rsidRPr="00CF788C">
        <w:br w:type="page"/>
      </w:r>
    </w:p>
    <w:p w14:paraId="4980ECC4" w14:textId="5F5E7C96" w:rsidR="00E94B5F" w:rsidRPr="00594EE5" w:rsidRDefault="00594EE5" w:rsidP="00594EE5">
      <w:pPr>
        <w:pStyle w:val="Heading1"/>
      </w:pPr>
      <w:bookmarkStart w:id="14" w:name="_Toc160478205"/>
      <w:r w:rsidRPr="00594EE5">
        <w:lastRenderedPageBreak/>
        <w:t xml:space="preserve">Elevator Pitch </w:t>
      </w:r>
      <w:r w:rsidRPr="008304D4">
        <w:rPr>
          <w:i/>
        </w:rPr>
        <w:t>(AKA Company Overview)</w:t>
      </w:r>
      <w:bookmarkEnd w:id="14"/>
    </w:p>
    <w:p w14:paraId="720802FA" w14:textId="5E7B16F0" w:rsidR="00817CFB" w:rsidRPr="00CF788C" w:rsidRDefault="00817CFB" w:rsidP="00273005">
      <w:pPr>
        <w:rPr>
          <w:rFonts w:eastAsia="Times New Roman"/>
          <w:lang w:val="en-GB" w:eastAsia="en-GB"/>
        </w:rPr>
      </w:pPr>
      <w:r w:rsidRPr="00CF788C">
        <w:rPr>
          <w:rFonts w:eastAsia="Times New Roman"/>
          <w:lang w:val="en-GB" w:eastAsia="en-GB"/>
        </w:rPr>
        <w:t xml:space="preserve">This section is all about crafting your </w:t>
      </w:r>
      <w:r w:rsidRPr="00CF788C">
        <w:rPr>
          <w:rFonts w:eastAsia="Times New Roman"/>
          <w:b/>
          <w:bCs/>
          <w:lang w:val="en-GB" w:eastAsia="en-GB"/>
        </w:rPr>
        <w:t>elevator pitch</w:t>
      </w:r>
      <w:r w:rsidRPr="00CF788C">
        <w:rPr>
          <w:rFonts w:eastAsia="Times New Roman"/>
          <w:lang w:val="en-GB" w:eastAsia="en-GB"/>
        </w:rPr>
        <w:t xml:space="preserve">, also known as your </w:t>
      </w:r>
      <w:r w:rsidRPr="00CF788C">
        <w:rPr>
          <w:rFonts w:eastAsia="Times New Roman"/>
          <w:b/>
          <w:bCs/>
          <w:lang w:val="en-GB" w:eastAsia="en-GB"/>
        </w:rPr>
        <w:t>company overview</w:t>
      </w:r>
      <w:r w:rsidRPr="00CF788C">
        <w:rPr>
          <w:rFonts w:eastAsia="Times New Roman"/>
          <w:lang w:val="en-GB" w:eastAsia="en-GB"/>
        </w:rPr>
        <w:t xml:space="preserve">. Think of it as your </w:t>
      </w:r>
      <w:r w:rsidRPr="00CF788C">
        <w:rPr>
          <w:rFonts w:eastAsia="Times New Roman"/>
          <w:b/>
          <w:bCs/>
          <w:lang w:val="en-GB" w:eastAsia="en-GB"/>
        </w:rPr>
        <w:t>30-second chance to captivate</w:t>
      </w:r>
      <w:r w:rsidRPr="00CF788C">
        <w:rPr>
          <w:rFonts w:eastAsia="Times New Roman"/>
          <w:lang w:val="en-GB" w:eastAsia="en-GB"/>
        </w:rPr>
        <w:t xml:space="preserve"> anyone who asks, "So, what do you do?"</w:t>
      </w:r>
    </w:p>
    <w:p w14:paraId="332BE13C" w14:textId="77777777" w:rsidR="00273005" w:rsidRPr="00CF788C" w:rsidRDefault="00273005" w:rsidP="00273005">
      <w:pPr>
        <w:rPr>
          <w:rFonts w:eastAsia="Times New Roman"/>
          <w:lang w:val="en-GB" w:eastAsia="en-GB"/>
        </w:rPr>
      </w:pPr>
    </w:p>
    <w:p w14:paraId="3867209D" w14:textId="77777777" w:rsidR="00817CFB" w:rsidRPr="00CF788C" w:rsidRDefault="00817CFB" w:rsidP="00273005">
      <w:pPr>
        <w:rPr>
          <w:rFonts w:eastAsia="Times New Roman" w:cs="Segoe UI Symbol"/>
          <w:lang w:val="en-GB" w:eastAsia="en-GB"/>
        </w:rPr>
      </w:pPr>
      <w:r w:rsidRPr="00CF788C">
        <w:rPr>
          <w:rFonts w:eastAsia="Times New Roman"/>
          <w:lang w:val="en-GB" w:eastAsia="en-GB"/>
        </w:rPr>
        <w:t xml:space="preserve">Here's where you'll showcase your </w:t>
      </w:r>
      <w:r w:rsidRPr="00CF788C">
        <w:rPr>
          <w:rFonts w:eastAsia="Times New Roman"/>
          <w:b/>
          <w:bCs/>
          <w:lang w:val="en-GB" w:eastAsia="en-GB"/>
        </w:rPr>
        <w:t>brilliant idea</w:t>
      </w:r>
      <w:r w:rsidRPr="00CF788C">
        <w:rPr>
          <w:rFonts w:eastAsia="Times New Roman"/>
          <w:lang w:val="en-GB" w:eastAsia="en-GB"/>
        </w:rPr>
        <w:t xml:space="preserve">, </w:t>
      </w:r>
      <w:r w:rsidRPr="00CF788C">
        <w:rPr>
          <w:rFonts w:eastAsia="Times New Roman"/>
          <w:b/>
          <w:bCs/>
          <w:lang w:val="en-GB" w:eastAsia="en-GB"/>
        </w:rPr>
        <w:t>unique selling points</w:t>
      </w:r>
      <w:r w:rsidRPr="00CF788C">
        <w:rPr>
          <w:rFonts w:eastAsia="Times New Roman"/>
          <w:lang w:val="en-GB" w:eastAsia="en-GB"/>
        </w:rPr>
        <w:t xml:space="preserve">, and the </w:t>
      </w:r>
      <w:r w:rsidRPr="00CF788C">
        <w:rPr>
          <w:rFonts w:eastAsia="Times New Roman"/>
          <w:b/>
          <w:bCs/>
          <w:lang w:val="en-GB" w:eastAsia="en-GB"/>
        </w:rPr>
        <w:t>value you offer to your customers</w:t>
      </w:r>
      <w:r w:rsidRPr="00CF788C">
        <w:rPr>
          <w:rFonts w:eastAsia="Times New Roman"/>
          <w:lang w:val="en-GB" w:eastAsia="en-GB"/>
        </w:rPr>
        <w:t xml:space="preserve">. Remember, keep it </w:t>
      </w:r>
      <w:r w:rsidRPr="00CF788C">
        <w:rPr>
          <w:rFonts w:eastAsia="Times New Roman"/>
          <w:b/>
          <w:bCs/>
          <w:lang w:val="en-GB" w:eastAsia="en-GB"/>
        </w:rPr>
        <w:t>concise, clear, and engaging</w:t>
      </w:r>
      <w:r w:rsidRPr="00CF788C">
        <w:rPr>
          <w:rFonts w:eastAsia="Times New Roman"/>
          <w:lang w:val="en-GB" w:eastAsia="en-GB"/>
        </w:rPr>
        <w:t xml:space="preserve">! </w:t>
      </w:r>
      <w:r w:rsidRPr="00CF788C">
        <w:rPr>
          <w:rFonts w:ascii="Segoe UI Symbol" w:eastAsia="Times New Roman" w:hAnsi="Segoe UI Symbol" w:cs="Segoe UI Symbol"/>
          <w:lang w:val="en-GB" w:eastAsia="en-GB"/>
        </w:rPr>
        <w:t>✨</w:t>
      </w:r>
    </w:p>
    <w:p w14:paraId="675B012C" w14:textId="639BB86E" w:rsidR="009355A2" w:rsidRPr="00CF788C" w:rsidRDefault="009355A2" w:rsidP="00273005">
      <w:pPr>
        <w:rPr>
          <w:rFonts w:eastAsia="Times New Roman"/>
          <w:lang w:val="en-GB" w:eastAsia="en-GB"/>
        </w:rPr>
      </w:pPr>
    </w:p>
    <w:p w14:paraId="439582C2" w14:textId="77777777" w:rsidR="00766985" w:rsidRPr="00CF788C" w:rsidRDefault="00766985" w:rsidP="00766985">
      <w:pPr>
        <w:pBdr>
          <w:bottom w:val="single" w:sz="6" w:space="1" w:color="FBBEA2"/>
        </w:pBdr>
        <w:rPr>
          <w:b/>
          <w:bCs/>
          <w:lang w:val="en-GB"/>
        </w:rPr>
      </w:pPr>
    </w:p>
    <w:p w14:paraId="2948E288" w14:textId="14F183EE" w:rsidR="003F0BEC" w:rsidRPr="00CF788C" w:rsidRDefault="00BC0E08" w:rsidP="00594EE5">
      <w:pPr>
        <w:pStyle w:val="Heading2"/>
      </w:pPr>
      <w:bookmarkStart w:id="15" w:name="_Toc160478206"/>
      <w:proofErr w:type="gramStart"/>
      <w:r>
        <w:t>Your</w:t>
      </w:r>
      <w:proofErr w:type="gramEnd"/>
      <w:r w:rsidR="00594EE5" w:rsidRPr="00CF788C">
        <w:t xml:space="preserve"> Business Name:</w:t>
      </w:r>
      <w:bookmarkEnd w:id="15"/>
    </w:p>
    <w:p w14:paraId="6C27444F" w14:textId="77777777" w:rsidR="009355A2" w:rsidRPr="00CF788C" w:rsidRDefault="009355A2" w:rsidP="009355A2"/>
    <w:p w14:paraId="397480C9" w14:textId="2316396E" w:rsidR="009355A2" w:rsidRDefault="009355A2" w:rsidP="009355A2"/>
    <w:p w14:paraId="26A60196" w14:textId="6295F9CE" w:rsidR="001D546D" w:rsidRDefault="001D546D" w:rsidP="009355A2"/>
    <w:p w14:paraId="2E9D3BEA" w14:textId="77777777" w:rsidR="001D546D" w:rsidRPr="00CF788C" w:rsidRDefault="001D546D" w:rsidP="009355A2"/>
    <w:p w14:paraId="3B9943A2" w14:textId="77777777" w:rsidR="00766985" w:rsidRPr="00CF788C" w:rsidRDefault="00766985" w:rsidP="009355A2"/>
    <w:p w14:paraId="14F32BB7" w14:textId="77777777" w:rsidR="00766985" w:rsidRPr="00CF788C" w:rsidRDefault="00766985" w:rsidP="00766985">
      <w:pPr>
        <w:pBdr>
          <w:bottom w:val="single" w:sz="6" w:space="1" w:color="FBBEA2"/>
        </w:pBdr>
        <w:rPr>
          <w:b/>
          <w:bCs/>
          <w:lang w:val="en-GB"/>
        </w:rPr>
      </w:pPr>
    </w:p>
    <w:p w14:paraId="457D830C" w14:textId="2724EA3A" w:rsidR="003F0BEC" w:rsidRPr="00CF788C" w:rsidRDefault="00594EE5" w:rsidP="00594EE5">
      <w:pPr>
        <w:pStyle w:val="Heading2"/>
      </w:pPr>
      <w:bookmarkStart w:id="16" w:name="_Toc160478207"/>
      <w:r w:rsidRPr="00CF788C">
        <w:t>Strapline:</w:t>
      </w:r>
      <w:bookmarkEnd w:id="16"/>
    </w:p>
    <w:p w14:paraId="099B05F7" w14:textId="613E4599" w:rsidR="00766985" w:rsidRPr="00CF788C" w:rsidRDefault="00766985" w:rsidP="00766985">
      <w:pPr>
        <w:pBdr>
          <w:bottom w:val="single" w:sz="6" w:space="1" w:color="FBBEA2"/>
        </w:pBdr>
        <w:rPr>
          <w:b/>
          <w:bCs/>
          <w:lang w:val="en-GB"/>
        </w:rPr>
      </w:pPr>
    </w:p>
    <w:p w14:paraId="2D00D87F" w14:textId="2D8D1CCF" w:rsidR="00766985" w:rsidRDefault="00766985" w:rsidP="00766985">
      <w:pPr>
        <w:pBdr>
          <w:bottom w:val="single" w:sz="6" w:space="1" w:color="FBBEA2"/>
        </w:pBdr>
        <w:rPr>
          <w:b/>
          <w:bCs/>
          <w:lang w:val="en-GB"/>
        </w:rPr>
      </w:pPr>
    </w:p>
    <w:p w14:paraId="1996F1B7" w14:textId="242036F3" w:rsidR="001D546D" w:rsidRDefault="001D546D" w:rsidP="00766985">
      <w:pPr>
        <w:pBdr>
          <w:bottom w:val="single" w:sz="6" w:space="1" w:color="FBBEA2"/>
        </w:pBdr>
        <w:rPr>
          <w:b/>
          <w:bCs/>
          <w:lang w:val="en-GB"/>
        </w:rPr>
      </w:pPr>
    </w:p>
    <w:p w14:paraId="02E8D741" w14:textId="77777777" w:rsidR="001D546D" w:rsidRPr="00CF788C" w:rsidRDefault="001D546D" w:rsidP="00766985">
      <w:pPr>
        <w:pBdr>
          <w:bottom w:val="single" w:sz="6" w:space="1" w:color="FBBEA2"/>
        </w:pBdr>
        <w:rPr>
          <w:b/>
          <w:bCs/>
          <w:lang w:val="en-GB"/>
        </w:rPr>
      </w:pPr>
    </w:p>
    <w:p w14:paraId="01568C8D" w14:textId="705A9F03" w:rsidR="00766985" w:rsidRPr="00CF788C" w:rsidRDefault="00766985" w:rsidP="00766985">
      <w:pPr>
        <w:pBdr>
          <w:bottom w:val="single" w:sz="6" w:space="1" w:color="FBBEA2"/>
        </w:pBdr>
        <w:rPr>
          <w:b/>
          <w:bCs/>
          <w:lang w:val="en-GB"/>
        </w:rPr>
      </w:pPr>
    </w:p>
    <w:p w14:paraId="5F933338" w14:textId="77777777" w:rsidR="00766985" w:rsidRPr="00CF788C" w:rsidRDefault="00766985" w:rsidP="00766985">
      <w:pPr>
        <w:pBdr>
          <w:bottom w:val="single" w:sz="6" w:space="1" w:color="FBBEA2"/>
        </w:pBdr>
        <w:rPr>
          <w:b/>
          <w:bCs/>
          <w:lang w:val="en-GB"/>
        </w:rPr>
      </w:pPr>
    </w:p>
    <w:p w14:paraId="65EB138C" w14:textId="0A941C20" w:rsidR="003F0BEC" w:rsidRPr="00CF788C" w:rsidRDefault="00594EE5" w:rsidP="00594EE5">
      <w:pPr>
        <w:pStyle w:val="Heading2"/>
      </w:pPr>
      <w:bookmarkStart w:id="17" w:name="_Toc160478208"/>
      <w:r w:rsidRPr="00CF788C">
        <w:t>Elevator Pitch:</w:t>
      </w:r>
      <w:bookmarkEnd w:id="17"/>
    </w:p>
    <w:p w14:paraId="0659C85D" w14:textId="79E9835D" w:rsidR="009355A2" w:rsidRPr="00CF788C" w:rsidRDefault="009355A2" w:rsidP="009355A2"/>
    <w:p w14:paraId="0E6189D7" w14:textId="4EF1A4BE" w:rsidR="00FC3722" w:rsidRPr="00CF788C" w:rsidRDefault="00FC3722" w:rsidP="009355A2"/>
    <w:p w14:paraId="2749EA3C" w14:textId="22D01A0F" w:rsidR="00FC3722" w:rsidRDefault="00FC3722" w:rsidP="009355A2"/>
    <w:p w14:paraId="2484788F" w14:textId="6AF207D9" w:rsidR="001D546D" w:rsidRDefault="001D546D" w:rsidP="009355A2"/>
    <w:p w14:paraId="62240FF5" w14:textId="77777777" w:rsidR="001D546D" w:rsidRPr="00CF788C" w:rsidRDefault="001D546D" w:rsidP="009355A2"/>
    <w:p w14:paraId="40A38E1E" w14:textId="77777777" w:rsidR="00FC3722" w:rsidRPr="00CF788C" w:rsidRDefault="00FC3722" w:rsidP="009355A2"/>
    <w:p w14:paraId="0F8C7F0B" w14:textId="77777777" w:rsidR="00FC3722" w:rsidRPr="00CF788C" w:rsidRDefault="00FC3722" w:rsidP="00FC3722">
      <w:pPr>
        <w:pBdr>
          <w:bottom w:val="single" w:sz="6" w:space="1" w:color="FBBEA2"/>
        </w:pBdr>
        <w:rPr>
          <w:b/>
          <w:bCs/>
          <w:lang w:val="en-GB"/>
        </w:rPr>
      </w:pPr>
    </w:p>
    <w:p w14:paraId="1BF28FBB" w14:textId="77777777" w:rsidR="00FC3722" w:rsidRPr="00CF788C" w:rsidRDefault="00FC3722" w:rsidP="00FC3722">
      <w:pPr>
        <w:rPr>
          <w:b/>
          <w:bCs/>
          <w:lang w:val="en-GB"/>
        </w:rPr>
      </w:pPr>
    </w:p>
    <w:p w14:paraId="308F9679" w14:textId="77777777" w:rsidR="00FC3722" w:rsidRPr="00CF788C" w:rsidRDefault="00FC3722" w:rsidP="009355A2"/>
    <w:p w14:paraId="3D685DD8" w14:textId="77777777" w:rsidR="00A5735E" w:rsidRPr="00CF788C" w:rsidRDefault="00A5735E" w:rsidP="00A5735E">
      <w:pPr>
        <w:pStyle w:val="Heading4"/>
      </w:pPr>
    </w:p>
    <w:p w14:paraId="67E4FAF0" w14:textId="77777777" w:rsidR="00A5735E" w:rsidRPr="00CF788C" w:rsidRDefault="00A5735E">
      <w:pPr>
        <w:spacing w:after="200" w:line="276" w:lineRule="auto"/>
        <w:rPr>
          <w:rFonts w:eastAsia="Times New Roman" w:cs="Times New Roman"/>
          <w:b/>
          <w:caps/>
          <w:color w:val="092F4E"/>
          <w:spacing w:val="20"/>
          <w:kern w:val="28"/>
          <w:lang w:val="en-GB"/>
        </w:rPr>
      </w:pPr>
      <w:r w:rsidRPr="00CF788C">
        <w:br w:type="page"/>
      </w:r>
    </w:p>
    <w:p w14:paraId="567BB05D" w14:textId="527E2CF4" w:rsidR="00817CFB" w:rsidRPr="00E11078" w:rsidRDefault="00E11078" w:rsidP="00E11078">
      <w:pPr>
        <w:pStyle w:val="Heading1"/>
      </w:pPr>
      <w:bookmarkStart w:id="18" w:name="_Toc160478209"/>
      <w:bookmarkStart w:id="19" w:name="_Toc160224369"/>
      <w:r w:rsidRPr="00E11078">
        <w:lastRenderedPageBreak/>
        <w:t>Business Description</w:t>
      </w:r>
      <w:bookmarkEnd w:id="18"/>
    </w:p>
    <w:p w14:paraId="606EA978" w14:textId="77777777" w:rsidR="008124A7" w:rsidRPr="00CF788C" w:rsidRDefault="008124A7" w:rsidP="008124A7">
      <w:r w:rsidRPr="00CF788C">
        <w:t>So, what exactly is your fabulous business all about?</w:t>
      </w:r>
    </w:p>
    <w:p w14:paraId="6229BE31" w14:textId="7C1F5B33" w:rsidR="00817CFB" w:rsidRPr="00CF788C" w:rsidRDefault="00817CFB" w:rsidP="00817CFB"/>
    <w:p w14:paraId="4AFE7B64" w14:textId="5046C1EA" w:rsidR="009968D7" w:rsidRPr="00CF788C" w:rsidRDefault="008124A7" w:rsidP="008124A7">
      <w:pPr>
        <w:rPr>
          <w:lang w:val="en-GB"/>
        </w:rPr>
      </w:pPr>
      <w:r w:rsidRPr="00CF788C">
        <w:rPr>
          <w:lang w:val="en-GB"/>
        </w:rPr>
        <w:t xml:space="preserve">This section is your chance to </w:t>
      </w:r>
      <w:r w:rsidRPr="00CF788C">
        <w:rPr>
          <w:b/>
          <w:bCs/>
          <w:lang w:val="en-GB"/>
        </w:rPr>
        <w:t>share your story and shine a light</w:t>
      </w:r>
      <w:r w:rsidRPr="00CF788C">
        <w:rPr>
          <w:lang w:val="en-GB"/>
        </w:rPr>
        <w:t xml:space="preserve"> on what makes your business </w:t>
      </w:r>
      <w:r w:rsidRPr="00CF788C">
        <w:rPr>
          <w:b/>
          <w:bCs/>
          <w:lang w:val="en-GB"/>
        </w:rPr>
        <w:t>unique and exciting</w:t>
      </w:r>
      <w:r w:rsidRPr="00CF788C">
        <w:rPr>
          <w:lang w:val="en-GB"/>
        </w:rPr>
        <w:t xml:space="preserve">. </w:t>
      </w:r>
    </w:p>
    <w:p w14:paraId="547B3A6B" w14:textId="77777777" w:rsidR="00766985" w:rsidRPr="00CF788C" w:rsidRDefault="00766985" w:rsidP="00766985">
      <w:pPr>
        <w:pBdr>
          <w:bottom w:val="single" w:sz="6" w:space="1" w:color="FBBEA2"/>
        </w:pBdr>
        <w:rPr>
          <w:b/>
          <w:bCs/>
          <w:lang w:val="en-GB"/>
        </w:rPr>
      </w:pPr>
    </w:p>
    <w:p w14:paraId="167CF9F5" w14:textId="77777777" w:rsidR="00766985" w:rsidRPr="00CF788C" w:rsidRDefault="00766985" w:rsidP="00766985">
      <w:pPr>
        <w:rPr>
          <w:b/>
          <w:bCs/>
          <w:lang w:val="en-GB"/>
        </w:rPr>
      </w:pPr>
    </w:p>
    <w:p w14:paraId="29C26968" w14:textId="3552F7F0" w:rsidR="008124A7" w:rsidRPr="00CF788C" w:rsidRDefault="008124A7" w:rsidP="008124A7">
      <w:pPr>
        <w:rPr>
          <w:lang w:val="en-GB"/>
        </w:rPr>
      </w:pPr>
      <w:r w:rsidRPr="00CF788C">
        <w:rPr>
          <w:lang w:val="en-GB"/>
        </w:rPr>
        <w:t>Here’s where you explore:</w:t>
      </w:r>
    </w:p>
    <w:p w14:paraId="2D175CBC" w14:textId="4DD0DE79" w:rsidR="008124A7" w:rsidRPr="00CF788C" w:rsidRDefault="00BC0E08" w:rsidP="00E11078">
      <w:pPr>
        <w:pStyle w:val="Heading2"/>
      </w:pPr>
      <w:bookmarkStart w:id="20" w:name="_Toc160478210"/>
      <w:proofErr w:type="gramStart"/>
      <w:r>
        <w:t>Your</w:t>
      </w:r>
      <w:proofErr w:type="gramEnd"/>
      <w:r w:rsidR="00E11078" w:rsidRPr="00CF788C">
        <w:t xml:space="preserve"> Misson:</w:t>
      </w:r>
      <w:bookmarkEnd w:id="20"/>
      <w:r w:rsidR="00E11078" w:rsidRPr="00CF788C">
        <w:t xml:space="preserve"> </w:t>
      </w:r>
    </w:p>
    <w:p w14:paraId="744D75A8" w14:textId="68874860" w:rsidR="008124A7" w:rsidRPr="00CF788C" w:rsidRDefault="008124A7" w:rsidP="008124A7">
      <w:r w:rsidRPr="00CF788C">
        <w:rPr>
          <w:lang w:val="en-GB"/>
        </w:rPr>
        <w:t>This is your </w:t>
      </w:r>
      <w:r w:rsidRPr="00CF788C">
        <w:rPr>
          <w:b/>
          <w:bCs/>
          <w:lang w:val="en-GB"/>
        </w:rPr>
        <w:t>company's guiding star</w:t>
      </w:r>
      <w:r w:rsidRPr="00CF788C">
        <w:rPr>
          <w:lang w:val="en-GB"/>
        </w:rPr>
        <w:t>, what drives you and keeps you passionate about serving your customers.</w:t>
      </w:r>
    </w:p>
    <w:p w14:paraId="5AA7944F" w14:textId="5D52FD57" w:rsidR="008124A7" w:rsidRDefault="008124A7" w:rsidP="008124A7"/>
    <w:p w14:paraId="53CDDE80" w14:textId="77777777" w:rsidR="001D546D" w:rsidRPr="00CF788C" w:rsidRDefault="001D546D" w:rsidP="008124A7"/>
    <w:p w14:paraId="3EB3CDA9" w14:textId="77777777" w:rsidR="00766985" w:rsidRPr="00CF788C" w:rsidRDefault="00766985" w:rsidP="00766985">
      <w:pPr>
        <w:pBdr>
          <w:bottom w:val="single" w:sz="6" w:space="1" w:color="FBBEA2"/>
        </w:pBdr>
        <w:rPr>
          <w:b/>
          <w:bCs/>
          <w:lang w:val="en-GB"/>
        </w:rPr>
      </w:pPr>
    </w:p>
    <w:p w14:paraId="35B0FC3F" w14:textId="14994590" w:rsidR="00B64303" w:rsidRPr="00CF788C" w:rsidRDefault="00BC0E08" w:rsidP="00E11078">
      <w:pPr>
        <w:pStyle w:val="Heading2"/>
      </w:pPr>
      <w:bookmarkStart w:id="21" w:name="_Toc160478211"/>
      <w:proofErr w:type="gramStart"/>
      <w:r>
        <w:t>Your</w:t>
      </w:r>
      <w:proofErr w:type="gramEnd"/>
      <w:r w:rsidR="00E11078" w:rsidRPr="00CF788C">
        <w:t xml:space="preserve"> Magic:</w:t>
      </w:r>
      <w:bookmarkEnd w:id="21"/>
      <w:r w:rsidR="00E11078" w:rsidRPr="00CF788C">
        <w:t xml:space="preserve"> </w:t>
      </w:r>
    </w:p>
    <w:p w14:paraId="1C8350B2" w14:textId="6DE8B609" w:rsidR="00B64303" w:rsidRPr="00CF788C" w:rsidRDefault="00B64303" w:rsidP="008124A7">
      <w:pPr>
        <w:rPr>
          <w:lang w:val="en-GB"/>
        </w:rPr>
      </w:pPr>
      <w:r w:rsidRPr="00CF788C">
        <w:rPr>
          <w:lang w:val="en-GB"/>
        </w:rPr>
        <w:t>What </w:t>
      </w:r>
      <w:r w:rsidRPr="00CF788C">
        <w:rPr>
          <w:b/>
          <w:bCs/>
          <w:lang w:val="en-GB"/>
        </w:rPr>
        <w:t>amazing products or services</w:t>
      </w:r>
      <w:r w:rsidRPr="00CF788C">
        <w:rPr>
          <w:lang w:val="en-GB"/>
        </w:rPr>
        <w:t> do you offer that solve your target market's problems?</w:t>
      </w:r>
    </w:p>
    <w:p w14:paraId="08D793C8" w14:textId="77777777" w:rsidR="009968D7" w:rsidRPr="00CF788C" w:rsidRDefault="009968D7" w:rsidP="009968D7">
      <w:pPr>
        <w:numPr>
          <w:ilvl w:val="0"/>
          <w:numId w:val="5"/>
        </w:numPr>
        <w:tabs>
          <w:tab w:val="clear" w:pos="360"/>
          <w:tab w:val="num" w:pos="720"/>
        </w:tabs>
        <w:rPr>
          <w:lang w:val="en-GB"/>
        </w:rPr>
      </w:pPr>
      <w:r w:rsidRPr="00CF788C">
        <w:rPr>
          <w:bCs/>
          <w:lang w:val="en-GB"/>
        </w:rPr>
        <w:t>What amazing products or services do you offer?</w:t>
      </w:r>
    </w:p>
    <w:p w14:paraId="514D0FD6" w14:textId="77777777" w:rsidR="009968D7" w:rsidRPr="00CF788C" w:rsidRDefault="009968D7" w:rsidP="009968D7">
      <w:pPr>
        <w:numPr>
          <w:ilvl w:val="0"/>
          <w:numId w:val="5"/>
        </w:numPr>
        <w:tabs>
          <w:tab w:val="clear" w:pos="360"/>
          <w:tab w:val="num" w:pos="720"/>
        </w:tabs>
        <w:rPr>
          <w:lang w:val="en-GB"/>
        </w:rPr>
      </w:pPr>
      <w:r w:rsidRPr="00CF788C">
        <w:rPr>
          <w:bCs/>
          <w:lang w:val="en-GB"/>
        </w:rPr>
        <w:t>What problem does it solve for your customers?</w:t>
      </w:r>
      <w:r w:rsidRPr="00CF788C">
        <w:rPr>
          <w:lang w:val="en-GB"/>
        </w:rPr>
        <w:t> (Briefly explain)</w:t>
      </w:r>
    </w:p>
    <w:p w14:paraId="146556B7" w14:textId="77777777" w:rsidR="009968D7" w:rsidRPr="00CF788C" w:rsidRDefault="009968D7" w:rsidP="009968D7">
      <w:pPr>
        <w:numPr>
          <w:ilvl w:val="0"/>
          <w:numId w:val="5"/>
        </w:numPr>
        <w:tabs>
          <w:tab w:val="clear" w:pos="360"/>
          <w:tab w:val="num" w:pos="720"/>
        </w:tabs>
        <w:rPr>
          <w:lang w:val="en-GB"/>
        </w:rPr>
      </w:pPr>
      <w:r w:rsidRPr="00CF788C">
        <w:rPr>
          <w:bCs/>
          <w:lang w:val="en-GB"/>
        </w:rPr>
        <w:t>How does it make their lives easier/better?</w:t>
      </w:r>
      <w:r w:rsidRPr="00CF788C">
        <w:rPr>
          <w:lang w:val="en-GB"/>
        </w:rPr>
        <w:t> (Highlight key benefits)</w:t>
      </w:r>
    </w:p>
    <w:p w14:paraId="139C66C5" w14:textId="77777777" w:rsidR="009968D7" w:rsidRPr="00CF788C" w:rsidRDefault="009968D7" w:rsidP="008124A7"/>
    <w:p w14:paraId="2BA42C65" w14:textId="0A6E9EEA" w:rsidR="00B64303" w:rsidRPr="00CF788C" w:rsidRDefault="009968D7" w:rsidP="008124A7">
      <w:pPr>
        <w:rPr>
          <w:i/>
        </w:rPr>
      </w:pPr>
      <w:r w:rsidRPr="00CF788C">
        <w:rPr>
          <w:i/>
        </w:rPr>
        <w:t>My amazing solution [describe the solution or product]] helps [describe who you’re helping] [describe the problem] by [explain how you solve it].</w:t>
      </w:r>
    </w:p>
    <w:p w14:paraId="53BC65D2" w14:textId="7D9B024D" w:rsidR="00766985" w:rsidRPr="00CF788C" w:rsidRDefault="00766985" w:rsidP="008124A7"/>
    <w:p w14:paraId="2371D210" w14:textId="66A224D8" w:rsidR="00766985" w:rsidRDefault="00766985" w:rsidP="00766985">
      <w:pPr>
        <w:pBdr>
          <w:bottom w:val="single" w:sz="6" w:space="1" w:color="FBBEA2"/>
        </w:pBdr>
        <w:rPr>
          <w:b/>
          <w:bCs/>
          <w:lang w:val="en-GB"/>
        </w:rPr>
      </w:pPr>
    </w:p>
    <w:p w14:paraId="756C58BE" w14:textId="77777777" w:rsidR="001D546D" w:rsidRPr="00CF788C" w:rsidRDefault="001D546D" w:rsidP="00766985">
      <w:pPr>
        <w:pBdr>
          <w:bottom w:val="single" w:sz="6" w:space="1" w:color="FBBEA2"/>
        </w:pBdr>
        <w:rPr>
          <w:b/>
          <w:bCs/>
          <w:lang w:val="en-GB"/>
        </w:rPr>
      </w:pPr>
    </w:p>
    <w:p w14:paraId="69F1724A" w14:textId="62896F5D" w:rsidR="008124A7" w:rsidRPr="00CF788C" w:rsidRDefault="00BC0E08" w:rsidP="00E11078">
      <w:pPr>
        <w:pStyle w:val="Heading2"/>
      </w:pPr>
      <w:bookmarkStart w:id="22" w:name="_Toc160478212"/>
      <w:proofErr w:type="gramStart"/>
      <w:r>
        <w:t>Your</w:t>
      </w:r>
      <w:proofErr w:type="gramEnd"/>
      <w:r w:rsidR="00E11078" w:rsidRPr="00CF788C">
        <w:t xml:space="preserve"> Journey:</w:t>
      </w:r>
      <w:bookmarkEnd w:id="22"/>
    </w:p>
    <w:p w14:paraId="3EF50E53" w14:textId="31640C71" w:rsidR="008124A7" w:rsidRPr="00CF788C" w:rsidRDefault="00B64303" w:rsidP="008124A7">
      <w:r w:rsidRPr="00CF788C">
        <w:rPr>
          <w:lang w:val="en-GB"/>
        </w:rPr>
        <w:t>If you'd like, share the </w:t>
      </w:r>
      <w:r w:rsidRPr="00CF788C">
        <w:rPr>
          <w:b/>
          <w:bCs/>
          <w:lang w:val="en-GB"/>
        </w:rPr>
        <w:t>inspiring story</w:t>
      </w:r>
      <w:r w:rsidRPr="00CF788C">
        <w:rPr>
          <w:lang w:val="en-GB"/>
        </w:rPr>
        <w:t xml:space="preserve"> behind your business </w:t>
      </w:r>
      <w:r w:rsidRPr="00CF788C">
        <w:t>in a way that feels personal and engaging</w:t>
      </w:r>
      <w:r w:rsidRPr="00CF788C">
        <w:rPr>
          <w:lang w:val="en-GB"/>
        </w:rPr>
        <w:t xml:space="preserve">. How did you get this brilliant idea off the ground? </w:t>
      </w:r>
    </w:p>
    <w:p w14:paraId="1565F973" w14:textId="205E7746" w:rsidR="00B64303" w:rsidRDefault="00B64303" w:rsidP="008124A7"/>
    <w:p w14:paraId="6312878D" w14:textId="77777777" w:rsidR="001D546D" w:rsidRPr="00CF788C" w:rsidRDefault="001D546D" w:rsidP="008124A7"/>
    <w:p w14:paraId="6474EA51" w14:textId="77777777" w:rsidR="00766985" w:rsidRPr="00CF788C" w:rsidRDefault="00766985" w:rsidP="00766985">
      <w:pPr>
        <w:pBdr>
          <w:bottom w:val="single" w:sz="6" w:space="1" w:color="FBBEA2"/>
        </w:pBdr>
        <w:rPr>
          <w:b/>
          <w:bCs/>
          <w:lang w:val="en-GB"/>
        </w:rPr>
      </w:pPr>
    </w:p>
    <w:p w14:paraId="6897C25C" w14:textId="0E44376D" w:rsidR="00B64303" w:rsidRPr="00CF788C" w:rsidRDefault="00BC0E08" w:rsidP="00E11078">
      <w:pPr>
        <w:pStyle w:val="Heading2"/>
      </w:pPr>
      <w:bookmarkStart w:id="23" w:name="_Toc160478213"/>
      <w:proofErr w:type="gramStart"/>
      <w:r>
        <w:t>Your</w:t>
      </w:r>
      <w:proofErr w:type="gramEnd"/>
      <w:r w:rsidR="00E11078" w:rsidRPr="00CF788C">
        <w:t xml:space="preserve"> Impact:</w:t>
      </w:r>
      <w:bookmarkEnd w:id="23"/>
    </w:p>
    <w:p w14:paraId="009A7DE3" w14:textId="04AE8DDB" w:rsidR="00B64303" w:rsidRPr="00CF788C" w:rsidRDefault="00B64303" w:rsidP="00B64303">
      <w:pPr>
        <w:rPr>
          <w:lang w:val="en-GB"/>
        </w:rPr>
      </w:pPr>
      <w:r w:rsidRPr="00CF788C">
        <w:rPr>
          <w:lang w:val="en-GB"/>
        </w:rPr>
        <w:t>Who are you helping? What positive </w:t>
      </w:r>
      <w:r w:rsidRPr="00CF788C">
        <w:rPr>
          <w:b/>
          <w:bCs/>
          <w:lang w:val="en-GB"/>
        </w:rPr>
        <w:t>difference</w:t>
      </w:r>
      <w:r w:rsidRPr="00CF788C">
        <w:rPr>
          <w:lang w:val="en-GB"/>
        </w:rPr>
        <w:t> will your business make?</w:t>
      </w:r>
    </w:p>
    <w:p w14:paraId="3784C321" w14:textId="1C21D46B" w:rsidR="00B64303" w:rsidRPr="00CF788C" w:rsidRDefault="00B64303" w:rsidP="00B64303">
      <w:pPr>
        <w:rPr>
          <w:lang w:val="en-GB"/>
        </w:rPr>
      </w:pPr>
    </w:p>
    <w:p w14:paraId="58DEBFBF" w14:textId="20B91088" w:rsidR="00766985" w:rsidRDefault="00766985" w:rsidP="00B64303">
      <w:pPr>
        <w:rPr>
          <w:lang w:val="en-GB"/>
        </w:rPr>
      </w:pPr>
    </w:p>
    <w:p w14:paraId="76BBFC1B" w14:textId="77777777" w:rsidR="001D546D" w:rsidRPr="00CF788C" w:rsidRDefault="001D546D" w:rsidP="00B64303">
      <w:pPr>
        <w:rPr>
          <w:lang w:val="en-GB"/>
        </w:rPr>
      </w:pPr>
    </w:p>
    <w:p w14:paraId="284813EA" w14:textId="77777777" w:rsidR="00766985" w:rsidRPr="00CF788C" w:rsidRDefault="00766985" w:rsidP="00766985">
      <w:pPr>
        <w:pBdr>
          <w:bottom w:val="single" w:sz="6" w:space="1" w:color="FBBEA2"/>
        </w:pBdr>
        <w:rPr>
          <w:b/>
          <w:bCs/>
          <w:lang w:val="en-GB"/>
        </w:rPr>
      </w:pPr>
    </w:p>
    <w:p w14:paraId="7030C9FA" w14:textId="77777777" w:rsidR="00766985" w:rsidRPr="00CF788C" w:rsidRDefault="00766985" w:rsidP="00766985">
      <w:pPr>
        <w:rPr>
          <w:b/>
          <w:bCs/>
          <w:lang w:val="en-GB"/>
        </w:rPr>
      </w:pPr>
    </w:p>
    <w:p w14:paraId="3C47D8A6" w14:textId="41A3EEB2" w:rsidR="00B64303" w:rsidRPr="00CF788C" w:rsidRDefault="00BC0E08" w:rsidP="00E11078">
      <w:pPr>
        <w:pStyle w:val="Heading2"/>
      </w:pPr>
      <w:bookmarkStart w:id="24" w:name="_Toc160478214"/>
      <w:proofErr w:type="gramStart"/>
      <w:r>
        <w:t>Your</w:t>
      </w:r>
      <w:proofErr w:type="gramEnd"/>
      <w:r w:rsidR="00E11078" w:rsidRPr="00CF788C">
        <w:t xml:space="preserve"> Dream Team </w:t>
      </w:r>
      <w:r w:rsidR="00E11078" w:rsidRPr="008304D4">
        <w:rPr>
          <w:i/>
        </w:rPr>
        <w:t>(Optional)</w:t>
      </w:r>
      <w:r w:rsidR="00E11078" w:rsidRPr="00CF788C">
        <w:t>:</w:t>
      </w:r>
      <w:bookmarkEnd w:id="24"/>
    </w:p>
    <w:p w14:paraId="06175F19" w14:textId="76AD6C38" w:rsidR="00B64303" w:rsidRPr="00CF788C" w:rsidRDefault="00B64303" w:rsidP="00B64303">
      <w:r w:rsidRPr="00CF788C">
        <w:rPr>
          <w:lang w:val="en-GB"/>
        </w:rPr>
        <w:t>Introduce the </w:t>
      </w:r>
      <w:r w:rsidRPr="00CF788C">
        <w:rPr>
          <w:b/>
          <w:bCs/>
          <w:lang w:val="en-GB"/>
        </w:rPr>
        <w:t>talented individuals</w:t>
      </w:r>
      <w:r w:rsidRPr="00CF788C">
        <w:rPr>
          <w:lang w:val="en-GB"/>
        </w:rPr>
        <w:t> behind the scenes, if applicable.</w:t>
      </w:r>
    </w:p>
    <w:p w14:paraId="59FAB5D4" w14:textId="0D006DA1" w:rsidR="008124A7" w:rsidRPr="00CF788C" w:rsidRDefault="008124A7" w:rsidP="009968D7"/>
    <w:p w14:paraId="767258E8" w14:textId="7EBA2AFE" w:rsidR="00817CFB" w:rsidRPr="00CF788C" w:rsidRDefault="00817CFB" w:rsidP="009C0A19">
      <w:pPr>
        <w:rPr>
          <w:rFonts w:eastAsiaTheme="minorHAnsi"/>
          <w:lang w:val="en-GB"/>
        </w:rPr>
      </w:pPr>
    </w:p>
    <w:p w14:paraId="4710588B" w14:textId="53AFAE04" w:rsidR="009C0A19" w:rsidRPr="00CF788C" w:rsidRDefault="009C0A19" w:rsidP="009C0A19">
      <w:pPr>
        <w:rPr>
          <w:rFonts w:eastAsiaTheme="minorHAnsi"/>
          <w:lang w:val="en-GB"/>
        </w:rPr>
      </w:pPr>
    </w:p>
    <w:p w14:paraId="15B3B1FD" w14:textId="558962AB" w:rsidR="009C0A19" w:rsidRPr="00CF788C" w:rsidRDefault="009C0A19">
      <w:pPr>
        <w:spacing w:after="200" w:line="276" w:lineRule="auto"/>
        <w:rPr>
          <w:rFonts w:eastAsiaTheme="minorHAnsi"/>
          <w:lang w:val="en-GB"/>
        </w:rPr>
      </w:pPr>
      <w:r w:rsidRPr="00CF788C">
        <w:rPr>
          <w:rFonts w:eastAsiaTheme="minorHAnsi"/>
          <w:lang w:val="en-GB"/>
        </w:rPr>
        <w:br w:type="page"/>
      </w:r>
    </w:p>
    <w:p w14:paraId="2037575F" w14:textId="198D08FB" w:rsidR="009C0A19" w:rsidRPr="00E11078" w:rsidRDefault="00E11078" w:rsidP="00E11078">
      <w:pPr>
        <w:pStyle w:val="Heading1"/>
      </w:pPr>
      <w:bookmarkStart w:id="25" w:name="_Toc160478215"/>
      <w:r w:rsidRPr="00E11078">
        <w:lastRenderedPageBreak/>
        <w:t xml:space="preserve">Owner’s Biography </w:t>
      </w:r>
      <w:r w:rsidRPr="008304D4">
        <w:rPr>
          <w:i/>
        </w:rPr>
        <w:t>(Optional)</w:t>
      </w:r>
      <w:bookmarkEnd w:id="25"/>
    </w:p>
    <w:p w14:paraId="061F891E" w14:textId="0A9EA271" w:rsidR="009C0A19" w:rsidRPr="00CF788C" w:rsidRDefault="009C0A19" w:rsidP="009C0A19">
      <w:r w:rsidRPr="00CF788C">
        <w:t xml:space="preserve">This section is your chance to </w:t>
      </w:r>
      <w:r w:rsidRPr="00CF788C">
        <w:rPr>
          <w:b/>
          <w:bCs/>
        </w:rPr>
        <w:t>bring a personal touch</w:t>
      </w:r>
      <w:r w:rsidRPr="00CF788C">
        <w:t xml:space="preserve"> to your business plan. It’s also a good way to establish your professional “introduction”, the </w:t>
      </w:r>
      <w:r w:rsidRPr="00CF788C">
        <w:rPr>
          <w:b/>
          <w:bCs/>
        </w:rPr>
        <w:t>visionary behind the magic</w:t>
      </w:r>
      <w:r w:rsidRPr="00CF788C">
        <w:t xml:space="preserve">! Document your </w:t>
      </w:r>
      <w:r w:rsidRPr="00CF788C">
        <w:rPr>
          <w:b/>
          <w:bCs/>
        </w:rPr>
        <w:t>unique journey and experiences</w:t>
      </w:r>
      <w:r w:rsidRPr="00CF788C">
        <w:t xml:space="preserve"> that shaped your passion for this business and how your </w:t>
      </w:r>
      <w:r w:rsidRPr="00CF788C">
        <w:rPr>
          <w:b/>
          <w:bCs/>
        </w:rPr>
        <w:t>skills and expertise</w:t>
      </w:r>
      <w:r w:rsidRPr="00CF788C">
        <w:t xml:space="preserve"> equip you to make it a success. Feel free to </w:t>
      </w:r>
      <w:r w:rsidRPr="00CF788C">
        <w:rPr>
          <w:b/>
          <w:bCs/>
        </w:rPr>
        <w:t>let your personality shine through</w:t>
      </w:r>
      <w:r w:rsidRPr="00CF788C">
        <w:t xml:space="preserve">! </w:t>
      </w:r>
      <w:r w:rsidRPr="00CF788C">
        <w:rPr>
          <w:rFonts w:ascii="Segoe UI Symbol" w:hAnsi="Segoe UI Symbol" w:cs="Segoe UI Symbol"/>
        </w:rPr>
        <w:t>✨</w:t>
      </w:r>
      <w:r w:rsidRPr="00CF788C">
        <w:t xml:space="preserve"> </w:t>
      </w:r>
    </w:p>
    <w:p w14:paraId="4896D88E" w14:textId="77777777" w:rsidR="00766985" w:rsidRPr="00CF788C" w:rsidRDefault="00766985" w:rsidP="00766985">
      <w:pPr>
        <w:pBdr>
          <w:bottom w:val="single" w:sz="6" w:space="1" w:color="FBBEA2"/>
        </w:pBdr>
        <w:rPr>
          <w:b/>
          <w:bCs/>
          <w:lang w:val="en-GB"/>
        </w:rPr>
      </w:pPr>
    </w:p>
    <w:p w14:paraId="6BEB7B05" w14:textId="728D3808" w:rsidR="009C0A19" w:rsidRPr="00CF788C" w:rsidRDefault="00BC0E08" w:rsidP="00E11078">
      <w:pPr>
        <w:pStyle w:val="Heading2"/>
      </w:pPr>
      <w:bookmarkStart w:id="26" w:name="_Toc160478216"/>
      <w:proofErr w:type="gramStart"/>
      <w:r>
        <w:t>Your</w:t>
      </w:r>
      <w:proofErr w:type="gramEnd"/>
      <w:r w:rsidR="00E11078" w:rsidRPr="00CF788C">
        <w:t xml:space="preserve"> Spark:</w:t>
      </w:r>
      <w:bookmarkEnd w:id="26"/>
    </w:p>
    <w:p w14:paraId="19D26A7F" w14:textId="398BADE6" w:rsidR="009C0A19" w:rsidRPr="00CF788C" w:rsidRDefault="009C0A19" w:rsidP="009C0A19">
      <w:r w:rsidRPr="00CF788C">
        <w:t xml:space="preserve">Briefly describe </w:t>
      </w:r>
      <w:r w:rsidRPr="00CF788C">
        <w:rPr>
          <w:b/>
        </w:rPr>
        <w:t>what sparked your passion</w:t>
      </w:r>
      <w:r w:rsidRPr="00CF788C">
        <w:t xml:space="preserve"> for this business idea</w:t>
      </w:r>
      <w:r w:rsidR="00D77F8C" w:rsidRPr="00CF788C">
        <w:t xml:space="preserve"> and why you want to run your own business</w:t>
      </w:r>
      <w:r w:rsidRPr="00CF788C">
        <w:t>.</w:t>
      </w:r>
    </w:p>
    <w:p w14:paraId="74F4ADBD" w14:textId="5A5ACA62" w:rsidR="009C0A19" w:rsidRPr="00CF788C" w:rsidRDefault="009C0A19" w:rsidP="009C0A19"/>
    <w:p w14:paraId="6813018B" w14:textId="77777777" w:rsidR="00766985" w:rsidRPr="00CF788C" w:rsidRDefault="00766985" w:rsidP="009C0A19"/>
    <w:p w14:paraId="0CE2B08E" w14:textId="77777777" w:rsidR="00766985" w:rsidRPr="00CF788C" w:rsidRDefault="00766985" w:rsidP="009C0A19"/>
    <w:p w14:paraId="53F770E5" w14:textId="0B51B534" w:rsidR="00766985" w:rsidRDefault="00766985" w:rsidP="009C0A19"/>
    <w:p w14:paraId="58A1377F" w14:textId="77777777" w:rsidR="001D546D" w:rsidRPr="00CF788C" w:rsidRDefault="001D546D" w:rsidP="009C0A19"/>
    <w:p w14:paraId="528F3F93" w14:textId="77777777" w:rsidR="00766985" w:rsidRPr="00CF788C" w:rsidRDefault="00766985" w:rsidP="00766985">
      <w:pPr>
        <w:pBdr>
          <w:bottom w:val="single" w:sz="6" w:space="1" w:color="FBBEA2"/>
        </w:pBdr>
        <w:rPr>
          <w:b/>
          <w:bCs/>
          <w:lang w:val="en-GB"/>
        </w:rPr>
      </w:pPr>
    </w:p>
    <w:p w14:paraId="4CC01BFD" w14:textId="33B2009A" w:rsidR="009C0A19" w:rsidRPr="00CF788C" w:rsidRDefault="00BC0E08" w:rsidP="00E11078">
      <w:pPr>
        <w:pStyle w:val="Heading2"/>
      </w:pPr>
      <w:bookmarkStart w:id="27" w:name="_Toc160478217"/>
      <w:proofErr w:type="gramStart"/>
      <w:r>
        <w:t>Your</w:t>
      </w:r>
      <w:proofErr w:type="gramEnd"/>
      <w:r w:rsidR="00E11078" w:rsidRPr="00CF788C">
        <w:t xml:space="preserve"> Background:</w:t>
      </w:r>
      <w:bookmarkEnd w:id="27"/>
    </w:p>
    <w:p w14:paraId="2A794355" w14:textId="5B10897A" w:rsidR="009C0A19" w:rsidRPr="00CF788C" w:rsidRDefault="009C0A19" w:rsidP="009C0A19">
      <w:r w:rsidRPr="00CF788C">
        <w:t xml:space="preserve">Share </w:t>
      </w:r>
      <w:r w:rsidRPr="00CF788C">
        <w:rPr>
          <w:b/>
        </w:rPr>
        <w:t>key experiences</w:t>
      </w:r>
      <w:r w:rsidRPr="00CF788C">
        <w:t xml:space="preserve"> that shaped your journey and equipped you with relevant skills.</w:t>
      </w:r>
    </w:p>
    <w:p w14:paraId="2476EF7A" w14:textId="56B2E79E" w:rsidR="009C0A19" w:rsidRPr="00CF788C" w:rsidRDefault="009C0A19" w:rsidP="009C0A19"/>
    <w:p w14:paraId="286C7DDA" w14:textId="44A3E3A5" w:rsidR="00766985" w:rsidRDefault="00766985" w:rsidP="009C0A19"/>
    <w:p w14:paraId="5E61115F" w14:textId="77777777" w:rsidR="001D546D" w:rsidRPr="00CF788C" w:rsidRDefault="001D546D" w:rsidP="009C0A19"/>
    <w:p w14:paraId="3B3A704D" w14:textId="77777777" w:rsidR="00766985" w:rsidRPr="00CF788C" w:rsidRDefault="00766985" w:rsidP="009C0A19"/>
    <w:p w14:paraId="2F6FE26F" w14:textId="77777777" w:rsidR="00766985" w:rsidRPr="00CF788C" w:rsidRDefault="00766985" w:rsidP="009C0A19"/>
    <w:p w14:paraId="7D5DF44C" w14:textId="77777777" w:rsidR="00766985" w:rsidRPr="00CF788C" w:rsidRDefault="00766985" w:rsidP="00766985">
      <w:pPr>
        <w:pBdr>
          <w:bottom w:val="single" w:sz="6" w:space="1" w:color="FBBEA2"/>
        </w:pBdr>
        <w:rPr>
          <w:b/>
          <w:bCs/>
          <w:lang w:val="en-GB"/>
        </w:rPr>
      </w:pPr>
    </w:p>
    <w:p w14:paraId="51492516" w14:textId="2FD33118" w:rsidR="009C0A19" w:rsidRPr="00CF788C" w:rsidRDefault="00BC0E08" w:rsidP="00E11078">
      <w:pPr>
        <w:pStyle w:val="Heading2"/>
      </w:pPr>
      <w:bookmarkStart w:id="28" w:name="_Toc160478218"/>
      <w:proofErr w:type="gramStart"/>
      <w:r>
        <w:t>Your</w:t>
      </w:r>
      <w:proofErr w:type="gramEnd"/>
      <w:r w:rsidR="00E11078" w:rsidRPr="00CF788C">
        <w:t xml:space="preserve"> Expertise:</w:t>
      </w:r>
      <w:bookmarkEnd w:id="28"/>
    </w:p>
    <w:p w14:paraId="29F07EC5" w14:textId="61C640AA" w:rsidR="009C0A19" w:rsidRPr="00CF788C" w:rsidRDefault="009C0A19" w:rsidP="009C0A19">
      <w:r w:rsidRPr="00CF788C">
        <w:t xml:space="preserve">Highlight </w:t>
      </w:r>
      <w:r w:rsidRPr="00CF788C">
        <w:rPr>
          <w:b/>
        </w:rPr>
        <w:t>your skills and qualifications</w:t>
      </w:r>
      <w:r w:rsidRPr="00CF788C">
        <w:t xml:space="preserve"> that make you well-suited to lead this business.</w:t>
      </w:r>
    </w:p>
    <w:p w14:paraId="0DABAE20" w14:textId="6BE0731A" w:rsidR="009C0A19" w:rsidRPr="00CF788C" w:rsidRDefault="009C0A19" w:rsidP="009C0A19"/>
    <w:p w14:paraId="1CACA3E2" w14:textId="34F401C9" w:rsidR="00766985" w:rsidRPr="00CF788C" w:rsidRDefault="00766985" w:rsidP="009C0A19"/>
    <w:p w14:paraId="0FF54514" w14:textId="158D7303" w:rsidR="00766985" w:rsidRDefault="00766985" w:rsidP="009C0A19"/>
    <w:p w14:paraId="6E820949" w14:textId="77777777" w:rsidR="001D546D" w:rsidRPr="00CF788C" w:rsidRDefault="001D546D" w:rsidP="009C0A19"/>
    <w:p w14:paraId="47FE27CE" w14:textId="77777777" w:rsidR="00766985" w:rsidRPr="00CF788C" w:rsidRDefault="00766985" w:rsidP="009C0A19"/>
    <w:p w14:paraId="072597BE" w14:textId="77777777" w:rsidR="00766985" w:rsidRPr="00CF788C" w:rsidRDefault="00766985" w:rsidP="00766985">
      <w:pPr>
        <w:pBdr>
          <w:bottom w:val="single" w:sz="6" w:space="1" w:color="FBBEA2"/>
        </w:pBdr>
        <w:rPr>
          <w:b/>
          <w:bCs/>
          <w:lang w:val="en-GB"/>
        </w:rPr>
      </w:pPr>
    </w:p>
    <w:p w14:paraId="2E5E08E9" w14:textId="48EB8685" w:rsidR="009C0A19" w:rsidRPr="00CF788C" w:rsidRDefault="00BC0E08" w:rsidP="00E11078">
      <w:pPr>
        <w:pStyle w:val="Heading2"/>
      </w:pPr>
      <w:bookmarkStart w:id="29" w:name="_Toc160478219"/>
      <w:proofErr w:type="gramStart"/>
      <w:r>
        <w:t>Your</w:t>
      </w:r>
      <w:proofErr w:type="gramEnd"/>
      <w:r w:rsidR="00E11078" w:rsidRPr="00CF788C">
        <w:t xml:space="preserve"> Vision:</w:t>
      </w:r>
      <w:bookmarkEnd w:id="29"/>
    </w:p>
    <w:p w14:paraId="02E58E7A" w14:textId="41F4B142" w:rsidR="00227055" w:rsidRPr="00CF788C" w:rsidRDefault="00227055" w:rsidP="00227055">
      <w:r w:rsidRPr="00CF788C">
        <w:t xml:space="preserve">Share your </w:t>
      </w:r>
      <w:r w:rsidRPr="00CF788C">
        <w:rPr>
          <w:b/>
        </w:rPr>
        <w:t>vision for the future of your business</w:t>
      </w:r>
      <w:r w:rsidRPr="00CF788C">
        <w:t xml:space="preserve"> and your personal aspirations</w:t>
      </w:r>
      <w:r w:rsidR="00D77F8C" w:rsidRPr="00CF788C">
        <w:t>, including training courses you want to complete</w:t>
      </w:r>
      <w:r w:rsidRPr="00CF788C">
        <w:t>.</w:t>
      </w:r>
    </w:p>
    <w:p w14:paraId="1849AE73" w14:textId="633B5BC8" w:rsidR="00227055" w:rsidRPr="00CF788C" w:rsidRDefault="00227055" w:rsidP="00227055"/>
    <w:p w14:paraId="773CE6AA" w14:textId="77777777" w:rsidR="00227055" w:rsidRPr="00CF788C" w:rsidRDefault="00227055" w:rsidP="00227055"/>
    <w:p w14:paraId="129B1649" w14:textId="3E56F142" w:rsidR="009C0A19" w:rsidRDefault="009C0A19" w:rsidP="009C0A19">
      <w:pPr>
        <w:rPr>
          <w:rFonts w:eastAsiaTheme="minorHAnsi"/>
          <w:lang w:val="en-GB"/>
        </w:rPr>
      </w:pPr>
    </w:p>
    <w:p w14:paraId="287247BF" w14:textId="77777777" w:rsidR="001D546D" w:rsidRPr="00CF788C" w:rsidRDefault="001D546D" w:rsidP="009C0A19">
      <w:pPr>
        <w:rPr>
          <w:rFonts w:eastAsiaTheme="minorHAnsi"/>
          <w:lang w:val="en-GB"/>
        </w:rPr>
      </w:pPr>
    </w:p>
    <w:p w14:paraId="1F4BEA34" w14:textId="77777777" w:rsidR="009C0A19" w:rsidRPr="00CF788C" w:rsidRDefault="009C0A19" w:rsidP="009C0A19">
      <w:pPr>
        <w:rPr>
          <w:rFonts w:eastAsiaTheme="minorHAnsi"/>
          <w:lang w:val="en-GB"/>
        </w:rPr>
      </w:pPr>
    </w:p>
    <w:bookmarkEnd w:id="19"/>
    <w:p w14:paraId="23754F8A" w14:textId="77777777" w:rsidR="00FC3722" w:rsidRPr="00CF788C" w:rsidRDefault="00FC3722" w:rsidP="001D546D">
      <w:pPr>
        <w:rPr>
          <w:b/>
          <w:bCs/>
          <w:lang w:val="en-GB"/>
        </w:rPr>
      </w:pPr>
    </w:p>
    <w:p w14:paraId="66793833" w14:textId="77777777" w:rsidR="00FC3722" w:rsidRPr="00CF788C" w:rsidRDefault="00FC3722" w:rsidP="00FC3722">
      <w:pPr>
        <w:rPr>
          <w:b/>
          <w:bCs/>
          <w:lang w:val="en-GB"/>
        </w:rPr>
      </w:pPr>
    </w:p>
    <w:p w14:paraId="49F91334" w14:textId="77777777" w:rsidR="00A5735E" w:rsidRPr="00CF788C" w:rsidRDefault="00A5735E">
      <w:pPr>
        <w:spacing w:after="200" w:line="276" w:lineRule="auto"/>
        <w:rPr>
          <w:rFonts w:eastAsia="Times New Roman"/>
          <w:b/>
          <w:color w:val="451C37"/>
          <w:sz w:val="52"/>
        </w:rPr>
      </w:pPr>
      <w:r w:rsidRPr="00CF788C">
        <w:br w:type="page"/>
      </w:r>
    </w:p>
    <w:p w14:paraId="736292B2" w14:textId="529A4AE9" w:rsidR="00A5735E" w:rsidRPr="00673FC3" w:rsidRDefault="00673FC3" w:rsidP="00673FC3">
      <w:pPr>
        <w:pStyle w:val="Heading1"/>
      </w:pPr>
      <w:bookmarkStart w:id="30" w:name="_Toc160224370"/>
      <w:bookmarkStart w:id="31" w:name="_Toc160478220"/>
      <w:r w:rsidRPr="00673FC3">
        <w:lastRenderedPageBreak/>
        <w:t>Products and Services</w:t>
      </w:r>
      <w:bookmarkEnd w:id="30"/>
      <w:bookmarkEnd w:id="31"/>
    </w:p>
    <w:p w14:paraId="37964361" w14:textId="491FD03F" w:rsidR="00D77F8C" w:rsidRPr="00CF788C" w:rsidRDefault="00D77F8C" w:rsidP="00D77F8C">
      <w:pPr>
        <w:rPr>
          <w:rFonts w:eastAsia="Times New Roman"/>
          <w:lang w:val="en-GB" w:eastAsia="en-GB"/>
        </w:rPr>
      </w:pPr>
      <w:r w:rsidRPr="00CF788C">
        <w:rPr>
          <w:rFonts w:eastAsia="Times New Roman"/>
          <w:lang w:val="en-GB" w:eastAsia="en-GB"/>
        </w:rPr>
        <w:t xml:space="preserve">This section is all about </w:t>
      </w:r>
      <w:r w:rsidRPr="00CF788C">
        <w:rPr>
          <w:rFonts w:eastAsia="Times New Roman"/>
          <w:b/>
          <w:bCs/>
          <w:lang w:val="en-GB" w:eastAsia="en-GB"/>
        </w:rPr>
        <w:t>shining a light</w:t>
      </w:r>
      <w:r w:rsidRPr="00CF788C">
        <w:rPr>
          <w:rFonts w:eastAsia="Times New Roman"/>
          <w:lang w:val="en-GB" w:eastAsia="en-GB"/>
        </w:rPr>
        <w:t xml:space="preserve"> on the </w:t>
      </w:r>
      <w:r w:rsidRPr="00CF788C">
        <w:rPr>
          <w:rFonts w:eastAsia="Times New Roman"/>
          <w:b/>
          <w:bCs/>
          <w:lang w:val="en-GB" w:eastAsia="en-GB"/>
        </w:rPr>
        <w:t>products or services</w:t>
      </w:r>
      <w:r w:rsidRPr="00CF788C">
        <w:rPr>
          <w:rFonts w:eastAsia="Times New Roman"/>
          <w:lang w:val="en-GB" w:eastAsia="en-GB"/>
        </w:rPr>
        <w:t xml:space="preserve"> that make your business unique and valuable to your customers.</w:t>
      </w:r>
    </w:p>
    <w:p w14:paraId="6484D15C" w14:textId="77777777" w:rsidR="00D77F8C" w:rsidRPr="00CF788C" w:rsidRDefault="00D77F8C" w:rsidP="00D77F8C">
      <w:pPr>
        <w:rPr>
          <w:rFonts w:eastAsia="Times New Roman"/>
          <w:lang w:val="en-GB" w:eastAsia="en-GB"/>
        </w:rPr>
      </w:pPr>
    </w:p>
    <w:p w14:paraId="1AA3AE51" w14:textId="04D3A6F9" w:rsidR="00D77F8C" w:rsidRPr="00CF788C" w:rsidRDefault="00D77F8C" w:rsidP="00D77F8C">
      <w:pPr>
        <w:rPr>
          <w:rFonts w:eastAsia="Times New Roman"/>
          <w:lang w:val="en-GB" w:eastAsia="en-GB"/>
        </w:rPr>
      </w:pPr>
      <w:r w:rsidRPr="00CF788C">
        <w:rPr>
          <w:rFonts w:eastAsia="Times New Roman"/>
          <w:lang w:val="en-GB" w:eastAsia="en-GB"/>
        </w:rPr>
        <w:t xml:space="preserve">Whether you're whipping up delicious treats, crafting beautiful creations, or offering expert services, </w:t>
      </w:r>
      <w:r w:rsidRPr="00CF788C">
        <w:rPr>
          <w:rFonts w:eastAsia="Times New Roman"/>
          <w:b/>
          <w:bCs/>
          <w:lang w:val="en-GB" w:eastAsia="en-GB"/>
        </w:rPr>
        <w:t>this is your chance to explain</w:t>
      </w:r>
      <w:r w:rsidRPr="00CF788C">
        <w:rPr>
          <w:rFonts w:eastAsia="Times New Roman"/>
          <w:lang w:val="en-GB" w:eastAsia="en-GB"/>
        </w:rPr>
        <w:t xml:space="preserve"> what you do in a </w:t>
      </w:r>
      <w:r w:rsidRPr="00CF788C">
        <w:rPr>
          <w:rFonts w:eastAsia="Times New Roman"/>
          <w:b/>
          <w:bCs/>
          <w:lang w:val="en-GB" w:eastAsia="en-GB"/>
        </w:rPr>
        <w:t>clear, concise, and engaging way</w:t>
      </w:r>
      <w:r w:rsidRPr="00CF788C">
        <w:rPr>
          <w:rFonts w:eastAsia="Times New Roman"/>
          <w:lang w:val="en-GB" w:eastAsia="en-GB"/>
        </w:rPr>
        <w:t>.</w:t>
      </w:r>
      <w:r w:rsidR="00EC379A" w:rsidRPr="00CF788C">
        <w:rPr>
          <w:rFonts w:eastAsia="Times New Roman"/>
          <w:lang w:val="en-GB" w:eastAsia="en-GB"/>
        </w:rPr>
        <w:t xml:space="preserve"> If you think it’s going to help, add in pictures. </w:t>
      </w:r>
    </w:p>
    <w:p w14:paraId="3B7CD2CA" w14:textId="1943A2F0" w:rsidR="00D77F8C" w:rsidRPr="00CF788C" w:rsidRDefault="00D77F8C" w:rsidP="00D77F8C">
      <w:pPr>
        <w:rPr>
          <w:rFonts w:eastAsia="Times New Roman"/>
          <w:lang w:val="en-GB" w:eastAsia="en-GB"/>
        </w:rPr>
      </w:pPr>
    </w:p>
    <w:p w14:paraId="210D99BD" w14:textId="652079B1" w:rsidR="00915ECE" w:rsidRPr="00CF788C" w:rsidRDefault="00D77F8C" w:rsidP="00D77F8C">
      <w:pPr>
        <w:rPr>
          <w:rFonts w:eastAsia="Times New Roman"/>
          <w:lang w:val="en-GB" w:eastAsia="en-GB"/>
        </w:rPr>
      </w:pPr>
      <w:r w:rsidRPr="00CF788C">
        <w:rPr>
          <w:rFonts w:eastAsia="Times New Roman"/>
          <w:lang w:val="en-GB" w:eastAsia="en-GB"/>
        </w:rPr>
        <w:t>Don’t forget to add in what makes your offerings unique – i.e. what sets you apart from others.</w:t>
      </w:r>
    </w:p>
    <w:p w14:paraId="32A0356B" w14:textId="77777777" w:rsidR="003C46AF" w:rsidRPr="00CF788C" w:rsidRDefault="003C46AF" w:rsidP="003C46AF">
      <w:pPr>
        <w:pBdr>
          <w:bottom w:val="single" w:sz="6" w:space="1" w:color="FBBEA2"/>
        </w:pBdr>
        <w:rPr>
          <w:b/>
          <w:bCs/>
          <w:lang w:val="en-GB"/>
        </w:rPr>
      </w:pPr>
    </w:p>
    <w:p w14:paraId="6397F8A0" w14:textId="425548D6" w:rsidR="00D77F8C" w:rsidRPr="00CF788C" w:rsidRDefault="00BC0E08" w:rsidP="00673FC3">
      <w:pPr>
        <w:pStyle w:val="Heading2"/>
      </w:pPr>
      <w:bookmarkStart w:id="32" w:name="_Toc160478221"/>
      <w:r>
        <w:t>Your</w:t>
      </w:r>
      <w:r w:rsidR="00673FC3" w:rsidRPr="00CF788C">
        <w:t xml:space="preserve"> Star Product/Service</w:t>
      </w:r>
      <w:r w:rsidR="008304D4">
        <w:t>:</w:t>
      </w:r>
      <w:bookmarkEnd w:id="32"/>
    </w:p>
    <w:p w14:paraId="464040FE" w14:textId="7DCBE0CC" w:rsidR="00D77F8C" w:rsidRPr="00CF788C" w:rsidRDefault="00D77F8C" w:rsidP="00D77F8C">
      <w:r w:rsidRPr="00CF788C">
        <w:t>This is your </w:t>
      </w:r>
      <w:r w:rsidRPr="00CF788C">
        <w:rPr>
          <w:b/>
          <w:bCs/>
        </w:rPr>
        <w:t>hero offering</w:t>
      </w:r>
      <w:r w:rsidRPr="00CF788C">
        <w:t>, the one that truly captures the essence of your business.</w:t>
      </w:r>
    </w:p>
    <w:p w14:paraId="117BEABF" w14:textId="4FF54551" w:rsidR="003C46AF" w:rsidRPr="00CF788C" w:rsidRDefault="003C46AF" w:rsidP="00D77F8C"/>
    <w:p w14:paraId="0F7118FC" w14:textId="7F8341E9" w:rsidR="003C46AF" w:rsidRPr="00CF788C" w:rsidRDefault="003C46AF" w:rsidP="00D77F8C"/>
    <w:p w14:paraId="69848273" w14:textId="6C9548CD" w:rsidR="003C46AF" w:rsidRPr="00CF788C" w:rsidRDefault="003C46AF" w:rsidP="00D77F8C"/>
    <w:p w14:paraId="3616DC08" w14:textId="77777777" w:rsidR="003C46AF" w:rsidRPr="00CF788C" w:rsidRDefault="003C46AF" w:rsidP="00D77F8C"/>
    <w:p w14:paraId="0DDF6928" w14:textId="7F34FE40" w:rsidR="003C46AF" w:rsidRDefault="003C46AF" w:rsidP="003C46AF">
      <w:pPr>
        <w:pBdr>
          <w:bottom w:val="single" w:sz="6" w:space="1" w:color="FBBEA2"/>
        </w:pBdr>
        <w:rPr>
          <w:b/>
          <w:bCs/>
          <w:lang w:val="en-GB"/>
        </w:rPr>
      </w:pPr>
    </w:p>
    <w:p w14:paraId="2F0AD776" w14:textId="77777777" w:rsidR="001D546D" w:rsidRPr="00CF788C" w:rsidRDefault="001D546D" w:rsidP="003C46AF">
      <w:pPr>
        <w:pBdr>
          <w:bottom w:val="single" w:sz="6" w:space="1" w:color="FBBEA2"/>
        </w:pBdr>
        <w:rPr>
          <w:b/>
          <w:bCs/>
          <w:lang w:val="en-GB"/>
        </w:rPr>
      </w:pPr>
    </w:p>
    <w:p w14:paraId="133A1768" w14:textId="17130C53" w:rsidR="00D77F8C" w:rsidRPr="00CF788C" w:rsidRDefault="00673FC3" w:rsidP="00673FC3">
      <w:pPr>
        <w:pStyle w:val="Heading2"/>
      </w:pPr>
      <w:bookmarkStart w:id="33" w:name="_Toc160478222"/>
      <w:r w:rsidRPr="00CF788C">
        <w:t xml:space="preserve">Expand on </w:t>
      </w:r>
      <w:r w:rsidR="00BC0E08">
        <w:t>Your</w:t>
      </w:r>
      <w:r w:rsidRPr="00CF788C">
        <w:t xml:space="preserve"> Offerings </w:t>
      </w:r>
      <w:r w:rsidRPr="008304D4">
        <w:rPr>
          <w:i/>
        </w:rPr>
        <w:t>(Optional)</w:t>
      </w:r>
      <w:r w:rsidR="008304D4" w:rsidRPr="008304D4">
        <w:t>:</w:t>
      </w:r>
      <w:bookmarkEnd w:id="33"/>
    </w:p>
    <w:p w14:paraId="60851565" w14:textId="4AC5CA63" w:rsidR="00D77F8C" w:rsidRPr="00CF788C" w:rsidRDefault="00D77F8C" w:rsidP="00D77F8C">
      <w:r w:rsidRPr="00CF788C">
        <w:t>Do you have other products or services in the works? Different product lines or service packages? Briefly describe them and explain why they're </w:t>
      </w:r>
      <w:r w:rsidRPr="00CF788C">
        <w:rPr>
          <w:b/>
          <w:bCs/>
        </w:rPr>
        <w:t>unique and valuable</w:t>
      </w:r>
      <w:r w:rsidRPr="00CF788C">
        <w:t>.</w:t>
      </w:r>
    </w:p>
    <w:p w14:paraId="20F21A93" w14:textId="37F7BD67" w:rsidR="003C46AF" w:rsidRPr="00CF788C" w:rsidRDefault="003C46AF" w:rsidP="00D77F8C"/>
    <w:p w14:paraId="3629EC43" w14:textId="1B8D6AE5" w:rsidR="003C46AF" w:rsidRPr="00CF788C" w:rsidRDefault="003C46AF" w:rsidP="00D77F8C"/>
    <w:p w14:paraId="1B4A8300" w14:textId="1A744D72" w:rsidR="003C46AF" w:rsidRDefault="003C46AF" w:rsidP="00D77F8C"/>
    <w:p w14:paraId="7ACBDB23" w14:textId="77777777" w:rsidR="001D546D" w:rsidRPr="00CF788C" w:rsidRDefault="001D546D" w:rsidP="00D77F8C"/>
    <w:p w14:paraId="7EB2E85A" w14:textId="77777777" w:rsidR="003C46AF" w:rsidRPr="00CF788C" w:rsidRDefault="003C46AF" w:rsidP="00D77F8C"/>
    <w:p w14:paraId="13603A90" w14:textId="77777777" w:rsidR="003C46AF" w:rsidRPr="00CF788C" w:rsidRDefault="003C46AF" w:rsidP="003C46AF">
      <w:pPr>
        <w:pBdr>
          <w:bottom w:val="single" w:sz="6" w:space="1" w:color="FBBEA2"/>
        </w:pBdr>
        <w:rPr>
          <w:b/>
          <w:bCs/>
          <w:lang w:val="en-GB"/>
        </w:rPr>
      </w:pPr>
    </w:p>
    <w:p w14:paraId="412A037E" w14:textId="270FE0C0" w:rsidR="00D77F8C" w:rsidRPr="00CF788C" w:rsidRDefault="00673FC3" w:rsidP="00673FC3">
      <w:pPr>
        <w:pStyle w:val="Heading2"/>
      </w:pPr>
      <w:bookmarkStart w:id="34" w:name="_Toc160478223"/>
      <w:r w:rsidRPr="00CF788C">
        <w:t xml:space="preserve">Explain </w:t>
      </w:r>
      <w:r w:rsidR="00BC0E08">
        <w:t>Your</w:t>
      </w:r>
      <w:r w:rsidRPr="00CF788C">
        <w:t xml:space="preserve"> Launch Plan </w:t>
      </w:r>
      <w:r w:rsidRPr="008304D4">
        <w:rPr>
          <w:i/>
        </w:rPr>
        <w:t>(Optional)</w:t>
      </w:r>
      <w:r w:rsidRPr="00CF788C">
        <w:t>:</w:t>
      </w:r>
      <w:bookmarkEnd w:id="34"/>
    </w:p>
    <w:p w14:paraId="59BAE8A4" w14:textId="5630AF1A" w:rsidR="00D77F8C" w:rsidRPr="00CF788C" w:rsidRDefault="00D77F8C" w:rsidP="00EC379A">
      <w:r w:rsidRPr="00CF788C">
        <w:t>If you're not starting with everything at once, that's perfectly okay! Briefly explain why and when you plan to </w:t>
      </w:r>
      <w:r w:rsidRPr="00CF788C">
        <w:rPr>
          <w:b/>
          <w:bCs/>
        </w:rPr>
        <w:t>introduce additional products or services</w:t>
      </w:r>
      <w:r w:rsidRPr="00CF788C">
        <w:t> to your growing business.</w:t>
      </w:r>
    </w:p>
    <w:p w14:paraId="24BA4F97" w14:textId="228737FF" w:rsidR="00EC379A" w:rsidRPr="00CF788C" w:rsidRDefault="00EC379A" w:rsidP="00EC379A"/>
    <w:p w14:paraId="387BE56A" w14:textId="304F279D" w:rsidR="00EC379A" w:rsidRPr="00CF788C" w:rsidRDefault="00EC379A" w:rsidP="00EC379A"/>
    <w:p w14:paraId="67AF8AF9" w14:textId="54736399" w:rsidR="003C46AF" w:rsidRPr="00CF788C" w:rsidRDefault="003C46AF" w:rsidP="00EC379A"/>
    <w:p w14:paraId="69C0C90F" w14:textId="3FBDA036" w:rsidR="003C46AF" w:rsidRDefault="003C46AF" w:rsidP="00EC379A"/>
    <w:p w14:paraId="68B81460" w14:textId="77777777" w:rsidR="001D546D" w:rsidRPr="00CF788C" w:rsidRDefault="001D546D" w:rsidP="00EC379A"/>
    <w:p w14:paraId="20F9C47E" w14:textId="77777777" w:rsidR="00FC3722" w:rsidRPr="00CF788C" w:rsidRDefault="00FC3722" w:rsidP="001D546D">
      <w:pPr>
        <w:rPr>
          <w:b/>
          <w:bCs/>
          <w:lang w:val="en-GB"/>
        </w:rPr>
      </w:pPr>
    </w:p>
    <w:p w14:paraId="28F3E546" w14:textId="77777777" w:rsidR="00FC3722" w:rsidRPr="00CF788C" w:rsidRDefault="00FC3722" w:rsidP="00FC3722">
      <w:pPr>
        <w:rPr>
          <w:b/>
          <w:bCs/>
          <w:lang w:val="en-GB"/>
        </w:rPr>
      </w:pPr>
    </w:p>
    <w:p w14:paraId="5CC6668B" w14:textId="77777777" w:rsidR="00EC379A" w:rsidRPr="00CF788C" w:rsidRDefault="00EC379A" w:rsidP="00EC379A"/>
    <w:p w14:paraId="144BBE13" w14:textId="77777777" w:rsidR="00D77F8C" w:rsidRPr="00CF788C" w:rsidRDefault="00D77F8C" w:rsidP="00D77F8C">
      <w:pPr>
        <w:rPr>
          <w:rFonts w:eastAsia="Times New Roman"/>
          <w:lang w:val="en-GB" w:eastAsia="en-GB"/>
        </w:rPr>
      </w:pPr>
    </w:p>
    <w:p w14:paraId="359344E5" w14:textId="4052A7C5" w:rsidR="00D77F8C" w:rsidRPr="00CF788C" w:rsidRDefault="00D77F8C" w:rsidP="00D77F8C"/>
    <w:p w14:paraId="2676C99B" w14:textId="77777777" w:rsidR="00A5735E" w:rsidRPr="00CF788C" w:rsidRDefault="00A5735E">
      <w:pPr>
        <w:spacing w:after="200" w:line="276" w:lineRule="auto"/>
        <w:rPr>
          <w:rFonts w:eastAsia="Times New Roman"/>
          <w:b/>
          <w:color w:val="451C37"/>
          <w:sz w:val="52"/>
        </w:rPr>
      </w:pPr>
      <w:r w:rsidRPr="00CF788C">
        <w:br w:type="page"/>
      </w:r>
    </w:p>
    <w:p w14:paraId="362110FB" w14:textId="28CE06C3" w:rsidR="00A5735E" w:rsidRPr="00C83F9C" w:rsidRDefault="00C83F9C" w:rsidP="00C83F9C">
      <w:pPr>
        <w:pStyle w:val="Heading1"/>
      </w:pPr>
      <w:bookmarkStart w:id="35" w:name="_Toc160224371"/>
      <w:bookmarkStart w:id="36" w:name="_Toc160478224"/>
      <w:r w:rsidRPr="00C83F9C">
        <w:lastRenderedPageBreak/>
        <w:t>The Market</w:t>
      </w:r>
      <w:bookmarkEnd w:id="35"/>
      <w:bookmarkEnd w:id="36"/>
    </w:p>
    <w:p w14:paraId="08B58D5A" w14:textId="77777777" w:rsidR="00330A98" w:rsidRPr="00CF788C" w:rsidRDefault="00330A98" w:rsidP="00330A98">
      <w:r w:rsidRPr="00CF788C">
        <w:t xml:space="preserve">This section is all about </w:t>
      </w:r>
      <w:r w:rsidRPr="00CF788C">
        <w:rPr>
          <w:b/>
          <w:bCs/>
        </w:rPr>
        <w:t>getting to know the wonderful people</w:t>
      </w:r>
      <w:r w:rsidRPr="00CF788C">
        <w:t xml:space="preserve"> you'll be serving with your business. Think of it as your </w:t>
      </w:r>
      <w:r w:rsidRPr="00CF788C">
        <w:rPr>
          <w:b/>
          <w:bCs/>
        </w:rPr>
        <w:t>customer spotlight</w:t>
      </w:r>
      <w:r w:rsidRPr="00CF788C">
        <w:t xml:space="preserve">! </w:t>
      </w:r>
    </w:p>
    <w:p w14:paraId="65B5A8BA" w14:textId="77777777" w:rsidR="00330A98" w:rsidRPr="00CF788C" w:rsidRDefault="00330A98" w:rsidP="00330A98"/>
    <w:p w14:paraId="1F2CCE21" w14:textId="52953E55" w:rsidR="00F30089" w:rsidRPr="00CF788C" w:rsidRDefault="00330A98" w:rsidP="00330A98">
      <w:pPr>
        <w:rPr>
          <w:rFonts w:cs="Segoe UI Symbol"/>
        </w:rPr>
      </w:pPr>
      <w:r w:rsidRPr="00CF788C">
        <w:t xml:space="preserve">Remember, your </w:t>
      </w:r>
      <w:r w:rsidRPr="00CF788C">
        <w:rPr>
          <w:b/>
          <w:bCs/>
        </w:rPr>
        <w:t>customers are the heart of your business</w:t>
      </w:r>
      <w:r w:rsidRPr="00CF788C">
        <w:t xml:space="preserve">. By understanding their needs and preferences, you can </w:t>
      </w:r>
      <w:r w:rsidRPr="00CF788C">
        <w:rPr>
          <w:b/>
          <w:bCs/>
        </w:rPr>
        <w:t>tailor your offerings and marketing strategies</w:t>
      </w:r>
      <w:r w:rsidRPr="00CF788C">
        <w:t xml:space="preserve"> to truly </w:t>
      </w:r>
      <w:r w:rsidRPr="00CF788C">
        <w:rPr>
          <w:b/>
          <w:bCs/>
        </w:rPr>
        <w:t>spark joy and make a difference</w:t>
      </w:r>
      <w:r w:rsidRPr="00CF788C">
        <w:t xml:space="preserve"> in their lives. </w:t>
      </w:r>
      <w:r w:rsidRPr="00CF788C">
        <w:rPr>
          <w:rFonts w:ascii="Segoe UI Symbol" w:hAnsi="Segoe UI Symbol" w:cs="Segoe UI Symbol"/>
        </w:rPr>
        <w:t>✨</w:t>
      </w:r>
    </w:p>
    <w:p w14:paraId="4DB467DE" w14:textId="77777777" w:rsidR="00F30089" w:rsidRPr="00CF788C" w:rsidRDefault="00F30089" w:rsidP="00F30089">
      <w:pPr>
        <w:pBdr>
          <w:bottom w:val="single" w:sz="6" w:space="1" w:color="FBBEA2"/>
        </w:pBdr>
        <w:rPr>
          <w:b/>
          <w:bCs/>
          <w:lang w:val="en-GB"/>
        </w:rPr>
      </w:pPr>
    </w:p>
    <w:p w14:paraId="2D954693" w14:textId="6AA4CAB5" w:rsidR="00A5735E" w:rsidRPr="00CF788C" w:rsidRDefault="00C83F9C" w:rsidP="00C83F9C">
      <w:pPr>
        <w:pStyle w:val="Heading2"/>
      </w:pPr>
      <w:bookmarkStart w:id="37" w:name="_Toc160478225"/>
      <w:r w:rsidRPr="00CF788C">
        <w:t xml:space="preserve">Who </w:t>
      </w:r>
      <w:r w:rsidR="00BC0E08">
        <w:t>You’re</w:t>
      </w:r>
      <w:r w:rsidRPr="00CF788C">
        <w:t xml:space="preserve"> Helping:</w:t>
      </w:r>
      <w:bookmarkEnd w:id="37"/>
    </w:p>
    <w:p w14:paraId="439B8EF5" w14:textId="5938C76F" w:rsidR="00330A98" w:rsidRPr="00CF788C" w:rsidRDefault="00330A98" w:rsidP="00330A98">
      <w:r w:rsidRPr="00CF788C">
        <w:t>Are you catering to individuals, businesses, or both?</w:t>
      </w:r>
    </w:p>
    <w:p w14:paraId="5E24607D" w14:textId="32F53304" w:rsidR="00F30089" w:rsidRPr="00CF788C" w:rsidRDefault="00F30089" w:rsidP="00F30089">
      <w:pPr>
        <w:pBdr>
          <w:bottom w:val="single" w:sz="6" w:space="1" w:color="FBBEA2"/>
        </w:pBdr>
        <w:rPr>
          <w:b/>
          <w:bCs/>
          <w:lang w:val="en-GB"/>
        </w:rPr>
      </w:pPr>
    </w:p>
    <w:p w14:paraId="10803CB3" w14:textId="312A192F" w:rsidR="00F30089" w:rsidRPr="00CF788C" w:rsidRDefault="00F30089" w:rsidP="00F30089">
      <w:pPr>
        <w:pBdr>
          <w:bottom w:val="single" w:sz="6" w:space="1" w:color="FBBEA2"/>
        </w:pBdr>
        <w:rPr>
          <w:b/>
          <w:bCs/>
          <w:lang w:val="en-GB"/>
        </w:rPr>
      </w:pPr>
    </w:p>
    <w:p w14:paraId="766B0DF6" w14:textId="2132966A" w:rsidR="00330A98" w:rsidRPr="00CF788C" w:rsidRDefault="00BC0E08" w:rsidP="00C83F9C">
      <w:pPr>
        <w:pStyle w:val="Heading2"/>
      </w:pPr>
      <w:bookmarkStart w:id="38" w:name="_Toc160478226"/>
      <w:r>
        <w:t>Your</w:t>
      </w:r>
      <w:r w:rsidR="00C83F9C" w:rsidRPr="00CF788C">
        <w:t xml:space="preserve"> Ideal Customer:</w:t>
      </w:r>
      <w:bookmarkEnd w:id="38"/>
    </w:p>
    <w:p w14:paraId="14F6A0D4" w14:textId="615782E9" w:rsidR="00330A98" w:rsidRPr="00CF788C" w:rsidRDefault="00330A98" w:rsidP="00330A98">
      <w:r w:rsidRPr="00CF788C">
        <w:t>Describe your </w:t>
      </w:r>
      <w:r w:rsidRPr="00CF788C">
        <w:rPr>
          <w:b/>
          <w:bCs/>
        </w:rPr>
        <w:t>dream customer</w:t>
      </w:r>
      <w:r w:rsidRPr="00CF788C">
        <w:t> – their age, interests, needs, and wants.</w:t>
      </w:r>
    </w:p>
    <w:p w14:paraId="754612B6" w14:textId="77777777" w:rsidR="00F30089" w:rsidRPr="00CF788C" w:rsidRDefault="00F30089" w:rsidP="00330A98"/>
    <w:p w14:paraId="1E5A1278" w14:textId="77777777" w:rsidR="00F30089" w:rsidRPr="00CF788C" w:rsidRDefault="00F30089" w:rsidP="00F30089">
      <w:pPr>
        <w:pBdr>
          <w:bottom w:val="single" w:sz="6" w:space="1" w:color="FBBEA2"/>
        </w:pBdr>
        <w:rPr>
          <w:b/>
          <w:bCs/>
          <w:lang w:val="en-GB"/>
        </w:rPr>
      </w:pPr>
    </w:p>
    <w:p w14:paraId="3269A1AC" w14:textId="36CB1A7C" w:rsidR="00330A98" w:rsidRPr="00CF788C" w:rsidRDefault="00C83F9C" w:rsidP="00C83F9C">
      <w:pPr>
        <w:pStyle w:val="Heading2"/>
      </w:pPr>
      <w:bookmarkStart w:id="39" w:name="_Toc160478227"/>
      <w:r w:rsidRPr="00CF788C">
        <w:t>Their Location:</w:t>
      </w:r>
      <w:bookmarkEnd w:id="39"/>
    </w:p>
    <w:p w14:paraId="21A39F28" w14:textId="3A8ADF96" w:rsidR="00330A98" w:rsidRPr="00CF788C" w:rsidRDefault="00330A98" w:rsidP="00330A98">
      <w:r w:rsidRPr="00CF788C">
        <w:t>Where are your customers located? Local, online, or a mix?</w:t>
      </w:r>
    </w:p>
    <w:p w14:paraId="7CB03F5A" w14:textId="77777777" w:rsidR="00F30089" w:rsidRPr="00CF788C" w:rsidRDefault="00F30089" w:rsidP="00330A98"/>
    <w:p w14:paraId="70C21D07" w14:textId="77777777" w:rsidR="00F30089" w:rsidRPr="00CF788C" w:rsidRDefault="00F30089" w:rsidP="00F30089">
      <w:pPr>
        <w:pBdr>
          <w:bottom w:val="single" w:sz="6" w:space="1" w:color="FBBEA2"/>
        </w:pBdr>
        <w:rPr>
          <w:b/>
          <w:bCs/>
          <w:lang w:val="en-GB"/>
        </w:rPr>
      </w:pPr>
    </w:p>
    <w:p w14:paraId="68E4C054" w14:textId="77902E83" w:rsidR="00330A98" w:rsidRPr="00CF788C" w:rsidRDefault="00C83F9C" w:rsidP="00C83F9C">
      <w:pPr>
        <w:pStyle w:val="Heading2"/>
      </w:pPr>
      <w:bookmarkStart w:id="40" w:name="_Toc160478228"/>
      <w:r w:rsidRPr="00CF788C">
        <w:t>Their Needs and Desires:</w:t>
      </w:r>
      <w:bookmarkEnd w:id="40"/>
    </w:p>
    <w:p w14:paraId="35EA8216" w14:textId="32B8BDB2" w:rsidR="00330A98" w:rsidRPr="00CF788C" w:rsidRDefault="00330A98" w:rsidP="00330A98">
      <w:r w:rsidRPr="00CF788C">
        <w:t>What motivates them to buy your product or service? What problem does it solve for them?</w:t>
      </w:r>
    </w:p>
    <w:p w14:paraId="745211FA" w14:textId="77777777" w:rsidR="00F30089" w:rsidRPr="00CF788C" w:rsidRDefault="00F30089" w:rsidP="00330A98"/>
    <w:p w14:paraId="1AE97AFF" w14:textId="77777777" w:rsidR="00F30089" w:rsidRPr="00CF788C" w:rsidRDefault="00F30089" w:rsidP="00F30089">
      <w:pPr>
        <w:pBdr>
          <w:bottom w:val="single" w:sz="6" w:space="1" w:color="FBBEA2"/>
        </w:pBdr>
        <w:rPr>
          <w:b/>
          <w:bCs/>
          <w:lang w:val="en-GB"/>
        </w:rPr>
      </w:pPr>
    </w:p>
    <w:p w14:paraId="0AF202CD" w14:textId="37786A32" w:rsidR="00330A98" w:rsidRPr="00CF788C" w:rsidRDefault="00C83F9C" w:rsidP="00C83F9C">
      <w:pPr>
        <w:pStyle w:val="Heading2"/>
      </w:pPr>
      <w:bookmarkStart w:id="41" w:name="_Toc160478229"/>
      <w:r w:rsidRPr="00CF788C">
        <w:t>Their Decition-Making Factors:</w:t>
      </w:r>
      <w:bookmarkEnd w:id="41"/>
    </w:p>
    <w:p w14:paraId="4DE12791" w14:textId="2C33D324" w:rsidR="00330A98" w:rsidRPr="00CF788C" w:rsidRDefault="00330A98" w:rsidP="00330A98">
      <w:r w:rsidRPr="00CF788C">
        <w:t>What factors influence their choices when buying something similar to yours?</w:t>
      </w:r>
    </w:p>
    <w:p w14:paraId="5B37CD7D" w14:textId="77777777" w:rsidR="00F30089" w:rsidRPr="00CF788C" w:rsidRDefault="00F30089" w:rsidP="00330A98"/>
    <w:p w14:paraId="3F21ADBD" w14:textId="77777777" w:rsidR="00F30089" w:rsidRPr="00CF788C" w:rsidRDefault="00F30089" w:rsidP="00F30089">
      <w:pPr>
        <w:pBdr>
          <w:bottom w:val="single" w:sz="6" w:space="1" w:color="FBBEA2"/>
        </w:pBdr>
        <w:rPr>
          <w:b/>
          <w:bCs/>
          <w:lang w:val="en-GB"/>
        </w:rPr>
      </w:pPr>
    </w:p>
    <w:p w14:paraId="0C176CA0" w14:textId="4B423579" w:rsidR="00330A98" w:rsidRPr="00CF788C" w:rsidRDefault="00C83F9C" w:rsidP="00C83F9C">
      <w:pPr>
        <w:pStyle w:val="Heading2"/>
      </w:pPr>
      <w:bookmarkStart w:id="42" w:name="_Toc160478230"/>
      <w:r w:rsidRPr="00CF788C">
        <w:t xml:space="preserve">Exsiting Customer Base </w:t>
      </w:r>
      <w:r w:rsidRPr="008304D4">
        <w:rPr>
          <w:i/>
        </w:rPr>
        <w:t>(Optional)</w:t>
      </w:r>
      <w:r w:rsidRPr="00CF788C">
        <w:t>:</w:t>
      </w:r>
      <w:bookmarkEnd w:id="42"/>
    </w:p>
    <w:p w14:paraId="2C5029AE" w14:textId="4D7AEFC1" w:rsidR="00330A98" w:rsidRPr="00CF788C" w:rsidRDefault="00330A98" w:rsidP="00330A98">
      <w:r w:rsidRPr="00CF788C">
        <w:t>Have you already started serving customers? Share their experiences and feedback.</w:t>
      </w:r>
    </w:p>
    <w:p w14:paraId="004CA64B" w14:textId="77777777" w:rsidR="00F30089" w:rsidRPr="00CF788C" w:rsidRDefault="00F30089" w:rsidP="00330A98"/>
    <w:p w14:paraId="1AEA9F64" w14:textId="77777777" w:rsidR="00F30089" w:rsidRPr="00CF788C" w:rsidRDefault="00F30089" w:rsidP="00F30089">
      <w:pPr>
        <w:pBdr>
          <w:bottom w:val="single" w:sz="6" w:space="1" w:color="FBBEA2"/>
        </w:pBdr>
        <w:rPr>
          <w:b/>
          <w:bCs/>
          <w:lang w:val="en-GB"/>
        </w:rPr>
      </w:pPr>
    </w:p>
    <w:p w14:paraId="14917145" w14:textId="6B292C02" w:rsidR="00330A98" w:rsidRPr="00CF788C" w:rsidRDefault="00C83F9C" w:rsidP="00C83F9C">
      <w:pPr>
        <w:pStyle w:val="Heading2"/>
      </w:pPr>
      <w:bookmarkStart w:id="43" w:name="_Toc160478231"/>
      <w:r w:rsidRPr="00CF788C">
        <w:t>Future Customers:</w:t>
      </w:r>
      <w:bookmarkEnd w:id="43"/>
    </w:p>
    <w:p w14:paraId="6E9286F9" w14:textId="15085A68" w:rsidR="00330A98" w:rsidRPr="00CF788C" w:rsidRDefault="00330A98" w:rsidP="00330A98">
      <w:r w:rsidRPr="00CF788C">
        <w:t>Do you have a waiting list or pre-orders? Share your excitement about connecting with them!</w:t>
      </w:r>
    </w:p>
    <w:p w14:paraId="52C143A0" w14:textId="0FE1D79A" w:rsidR="00A5735E" w:rsidRPr="00CF788C" w:rsidRDefault="00A5735E" w:rsidP="00330A98"/>
    <w:p w14:paraId="4FFC8638" w14:textId="77777777" w:rsidR="00F836B4" w:rsidRPr="00CF788C" w:rsidRDefault="00F836B4" w:rsidP="00962927">
      <w:pPr>
        <w:rPr>
          <w:b/>
          <w:bCs/>
          <w:lang w:val="en-GB"/>
        </w:rPr>
      </w:pPr>
    </w:p>
    <w:p w14:paraId="5B4C433D" w14:textId="77777777" w:rsidR="00A5735E" w:rsidRPr="00CF788C" w:rsidRDefault="00A5735E" w:rsidP="00962927">
      <w:pPr>
        <w:pBdr>
          <w:bottom w:val="single" w:sz="6" w:space="1" w:color="FBBEA2"/>
        </w:pBdr>
        <w:rPr>
          <w:rFonts w:eastAsia="Times New Roman"/>
          <w:color w:val="451C37"/>
          <w:sz w:val="52"/>
        </w:rPr>
      </w:pPr>
      <w:r w:rsidRPr="00CF788C">
        <w:br w:type="page"/>
      </w:r>
    </w:p>
    <w:p w14:paraId="17BC6D81" w14:textId="35AD7AFA" w:rsidR="00A5735E" w:rsidRPr="00D46B3F" w:rsidRDefault="00D46B3F" w:rsidP="00D46B3F">
      <w:pPr>
        <w:pStyle w:val="Heading1"/>
      </w:pPr>
      <w:bookmarkStart w:id="44" w:name="_Toc160224372"/>
      <w:bookmarkStart w:id="45" w:name="_Toc160478232"/>
      <w:r w:rsidRPr="00D46B3F">
        <w:lastRenderedPageBreak/>
        <w:t>Market Research</w:t>
      </w:r>
      <w:bookmarkEnd w:id="44"/>
      <w:bookmarkEnd w:id="45"/>
    </w:p>
    <w:p w14:paraId="3B1F9752" w14:textId="561F04BD" w:rsidR="006D2CBB" w:rsidRPr="00CF788C" w:rsidRDefault="006D2CBB" w:rsidP="006D2CBB">
      <w:r w:rsidRPr="00CF788C">
        <w:t xml:space="preserve">This section is where you become a </w:t>
      </w:r>
      <w:r w:rsidRPr="00CF788C">
        <w:rPr>
          <w:b/>
          <w:bCs/>
        </w:rPr>
        <w:t>market detective</w:t>
      </w:r>
      <w:r w:rsidRPr="00CF788C">
        <w:t xml:space="preserve">, gathering valuable information about your </w:t>
      </w:r>
      <w:r w:rsidRPr="00CF788C">
        <w:rPr>
          <w:b/>
          <w:bCs/>
        </w:rPr>
        <w:t>ideal customers and the landscape</w:t>
      </w:r>
      <w:r w:rsidRPr="00CF788C">
        <w:t xml:space="preserve"> you'll be operating in.</w:t>
      </w:r>
    </w:p>
    <w:p w14:paraId="7F059F39" w14:textId="72C77461" w:rsidR="007629DD" w:rsidRPr="00CF788C" w:rsidRDefault="007629DD" w:rsidP="006D2CBB"/>
    <w:p w14:paraId="68C8AE13" w14:textId="2BCA0C8D" w:rsidR="007629DD" w:rsidRPr="00CF788C" w:rsidRDefault="007629DD" w:rsidP="006D2CBB">
      <w:pPr>
        <w:rPr>
          <w:rFonts w:cs="Segoe UI Symbol"/>
        </w:rPr>
      </w:pPr>
      <w:r w:rsidRPr="00CF788C">
        <w:t xml:space="preserve">Remember, thorough </w:t>
      </w:r>
      <w:r w:rsidRPr="00CF788C">
        <w:rPr>
          <w:b/>
          <w:bCs/>
        </w:rPr>
        <w:t>market research</w:t>
      </w:r>
      <w:r w:rsidRPr="00CF788C">
        <w:t xml:space="preserve"> helps you </w:t>
      </w:r>
      <w:r w:rsidRPr="00CF788C">
        <w:rPr>
          <w:b/>
          <w:bCs/>
        </w:rPr>
        <w:t>make informed decisions</w:t>
      </w:r>
      <w:r w:rsidRPr="00CF788C">
        <w:t xml:space="preserve"> about your business strategy. The more you understand your market, the better equipped you are to </w:t>
      </w:r>
      <w:r w:rsidRPr="00CF788C">
        <w:rPr>
          <w:b/>
          <w:bCs/>
        </w:rPr>
        <w:t>craft offerings that resonate</w:t>
      </w:r>
      <w:r w:rsidRPr="00CF788C">
        <w:t xml:space="preserve"> with your </w:t>
      </w:r>
      <w:r w:rsidRPr="00CF788C">
        <w:rPr>
          <w:b/>
          <w:bCs/>
        </w:rPr>
        <w:t>ideal customers</w:t>
      </w:r>
      <w:r w:rsidRPr="00CF788C">
        <w:t xml:space="preserve"> and </w:t>
      </w:r>
      <w:r w:rsidRPr="00CF788C">
        <w:rPr>
          <w:b/>
          <w:bCs/>
        </w:rPr>
        <w:t>achieve success</w:t>
      </w:r>
      <w:r w:rsidRPr="00CF788C">
        <w:t xml:space="preserve">! </w:t>
      </w:r>
      <w:r w:rsidRPr="00CF788C">
        <w:rPr>
          <w:rFonts w:ascii="Segoe UI Symbol" w:hAnsi="Segoe UI Symbol" w:cs="Segoe UI Symbol"/>
        </w:rPr>
        <w:t>✨</w:t>
      </w:r>
    </w:p>
    <w:p w14:paraId="00AA83B0" w14:textId="77777777" w:rsidR="00DD1B8B" w:rsidRPr="00CF788C" w:rsidRDefault="00DD1B8B" w:rsidP="00DD1B8B">
      <w:pPr>
        <w:pBdr>
          <w:bottom w:val="single" w:sz="6" w:space="1" w:color="FBBEA2"/>
        </w:pBdr>
        <w:rPr>
          <w:b/>
          <w:bCs/>
          <w:lang w:val="en-GB"/>
        </w:rPr>
      </w:pPr>
    </w:p>
    <w:p w14:paraId="4AC98732" w14:textId="30555F45" w:rsidR="00B62B44" w:rsidRPr="00CF788C" w:rsidRDefault="00B62B44" w:rsidP="006D2CBB"/>
    <w:p w14:paraId="6191204B" w14:textId="69DB8606" w:rsidR="00B62B44" w:rsidRPr="00CF788C" w:rsidRDefault="00B62B44" w:rsidP="006D2CBB">
      <w:r w:rsidRPr="00CF788C">
        <w:t xml:space="preserve">Here, you can explore different </w:t>
      </w:r>
      <w:r w:rsidRPr="00CF788C">
        <w:rPr>
          <w:b/>
          <w:bCs/>
        </w:rPr>
        <w:t>research methods</w:t>
      </w:r>
      <w:r w:rsidRPr="00CF788C">
        <w:t xml:space="preserve"> like:</w:t>
      </w:r>
    </w:p>
    <w:p w14:paraId="32C1A862" w14:textId="7BD8BA72" w:rsidR="00A5735E" w:rsidRPr="00CF788C" w:rsidRDefault="00D46B3F" w:rsidP="00D46B3F">
      <w:pPr>
        <w:pStyle w:val="Heading2"/>
      </w:pPr>
      <w:bookmarkStart w:id="46" w:name="_Toc160478233"/>
      <w:r w:rsidRPr="00CF788C">
        <w:t>Desk Research:</w:t>
      </w:r>
      <w:bookmarkEnd w:id="46"/>
    </w:p>
    <w:p w14:paraId="6977BF4E" w14:textId="33770D48" w:rsidR="00B62B44" w:rsidRPr="00CF788C" w:rsidRDefault="00B62B44" w:rsidP="00B62B44">
      <w:r w:rsidRPr="00CF788C">
        <w:t xml:space="preserve">Stuff like </w:t>
      </w:r>
      <w:r w:rsidRPr="00CF788C">
        <w:rPr>
          <w:b/>
          <w:bCs/>
        </w:rPr>
        <w:t>browsing through libraries and websites</w:t>
      </w:r>
      <w:r w:rsidRPr="00CF788C">
        <w:t>, gathering existing data and insights about your target market and industry. Document the key insights like industry reports and market data.</w:t>
      </w:r>
    </w:p>
    <w:p w14:paraId="794555B9" w14:textId="4C91685A" w:rsidR="00DD1B8B" w:rsidRPr="00CF788C" w:rsidRDefault="00DD1B8B" w:rsidP="00B62B44"/>
    <w:p w14:paraId="015D2CED" w14:textId="44C448CA" w:rsidR="00DD1B8B" w:rsidRPr="00CF788C" w:rsidRDefault="00DD1B8B" w:rsidP="00B62B44"/>
    <w:p w14:paraId="3929504A" w14:textId="211FCFA9" w:rsidR="00DD1B8B" w:rsidRDefault="00DD1B8B" w:rsidP="00B62B44"/>
    <w:p w14:paraId="5C6E53A5" w14:textId="77777777" w:rsidR="001D546D" w:rsidRPr="00CF788C" w:rsidRDefault="001D546D" w:rsidP="00B62B44"/>
    <w:p w14:paraId="35C70F03" w14:textId="77777777" w:rsidR="00DD1B8B" w:rsidRPr="00CF788C" w:rsidRDefault="00DD1B8B" w:rsidP="00DD1B8B">
      <w:pPr>
        <w:pBdr>
          <w:bottom w:val="single" w:sz="6" w:space="1" w:color="FBBEA2"/>
        </w:pBdr>
        <w:rPr>
          <w:b/>
          <w:bCs/>
          <w:lang w:val="en-GB"/>
        </w:rPr>
      </w:pPr>
    </w:p>
    <w:p w14:paraId="2F4199F2" w14:textId="25B1B53A" w:rsidR="00B62B44" w:rsidRPr="00CF788C" w:rsidRDefault="00D46B3F" w:rsidP="00D46B3F">
      <w:pPr>
        <w:pStyle w:val="Heading2"/>
      </w:pPr>
      <w:bookmarkStart w:id="47" w:name="_Toc160478234"/>
      <w:r w:rsidRPr="00CF788C">
        <w:t>Customer Questionnaires (</w:t>
      </w:r>
      <w:r w:rsidRPr="00D46B3F">
        <w:rPr>
          <w:i/>
        </w:rPr>
        <w:t>Optional</w:t>
      </w:r>
      <w:r w:rsidRPr="00CF788C">
        <w:t>):</w:t>
      </w:r>
      <w:bookmarkEnd w:id="47"/>
    </w:p>
    <w:p w14:paraId="0237E09A" w14:textId="629DDF45" w:rsidR="00B62B44" w:rsidRPr="00CF788C" w:rsidRDefault="00B62B44" w:rsidP="00B62B44">
      <w:r w:rsidRPr="00CF788C">
        <w:t>If you've conducted customer surveys, share </w:t>
      </w:r>
      <w:r w:rsidRPr="00CF788C">
        <w:rPr>
          <w:b/>
          <w:bCs/>
        </w:rPr>
        <w:t>key takeaways</w:t>
      </w:r>
      <w:r w:rsidRPr="00CF788C">
        <w:t> about their preferences and challenges.</w:t>
      </w:r>
    </w:p>
    <w:p w14:paraId="5D8B515A" w14:textId="44BCCA21" w:rsidR="00DD1B8B" w:rsidRPr="00CF788C" w:rsidRDefault="00DD1B8B" w:rsidP="00B62B44"/>
    <w:p w14:paraId="19A32510" w14:textId="22D19ED2" w:rsidR="00DD1B8B" w:rsidRPr="00CF788C" w:rsidRDefault="00DD1B8B" w:rsidP="00B62B44"/>
    <w:p w14:paraId="5EC6A71E" w14:textId="070574B1" w:rsidR="00DD1B8B" w:rsidRDefault="00DD1B8B" w:rsidP="00B62B44"/>
    <w:p w14:paraId="775A66C4" w14:textId="77777777" w:rsidR="001D546D" w:rsidRPr="00CF788C" w:rsidRDefault="001D546D" w:rsidP="00B62B44"/>
    <w:p w14:paraId="74545B6D" w14:textId="77777777" w:rsidR="00DD1B8B" w:rsidRPr="00CF788C" w:rsidRDefault="00DD1B8B" w:rsidP="00DD1B8B">
      <w:pPr>
        <w:pBdr>
          <w:bottom w:val="single" w:sz="6" w:space="1" w:color="FBBEA2"/>
        </w:pBdr>
        <w:rPr>
          <w:b/>
          <w:bCs/>
          <w:lang w:val="en-GB"/>
        </w:rPr>
      </w:pPr>
    </w:p>
    <w:p w14:paraId="219ABABF" w14:textId="0C31A597" w:rsidR="00B62B44" w:rsidRPr="00CF788C" w:rsidRDefault="00D46B3F" w:rsidP="00D46B3F">
      <w:pPr>
        <w:pStyle w:val="Heading2"/>
      </w:pPr>
      <w:bookmarkStart w:id="48" w:name="_Toc160478235"/>
      <w:r w:rsidRPr="00CF788C">
        <w:t>Test Trading (</w:t>
      </w:r>
      <w:r w:rsidRPr="00D46B3F">
        <w:rPr>
          <w:i/>
        </w:rPr>
        <w:t>Optional</w:t>
      </w:r>
      <w:r w:rsidRPr="00CF788C">
        <w:t>):</w:t>
      </w:r>
      <w:bookmarkEnd w:id="48"/>
    </w:p>
    <w:p w14:paraId="4C523144" w14:textId="135BC342" w:rsidR="00B62B44" w:rsidRPr="00CF788C" w:rsidRDefault="00B62B44" w:rsidP="00B62B44">
      <w:r w:rsidRPr="00CF788C">
        <w:t>Did you do any </w:t>
      </w:r>
      <w:r w:rsidRPr="00CF788C">
        <w:rPr>
          <w:b/>
          <w:bCs/>
        </w:rPr>
        <w:t>test runs or trials</w:t>
      </w:r>
      <w:r w:rsidRPr="00CF788C">
        <w:t> with potential customers? Share the </w:t>
      </w:r>
      <w:r w:rsidRPr="00CF788C">
        <w:rPr>
          <w:b/>
          <w:bCs/>
        </w:rPr>
        <w:t>valuable learnings</w:t>
      </w:r>
      <w:r w:rsidRPr="00CF788C">
        <w:t xml:space="preserve"> you gained. </w:t>
      </w:r>
    </w:p>
    <w:p w14:paraId="425E8142" w14:textId="1C80C60F" w:rsidR="00B62B44" w:rsidRPr="00CF788C" w:rsidRDefault="00B62B44" w:rsidP="00B62B44"/>
    <w:p w14:paraId="133AED4B" w14:textId="7671AAF2" w:rsidR="00B62B44" w:rsidRPr="00CF788C" w:rsidRDefault="00B62B44" w:rsidP="00B62B44"/>
    <w:p w14:paraId="01B804EC" w14:textId="22E24F38" w:rsidR="00B62B44" w:rsidRPr="00CF788C" w:rsidRDefault="00B62B44" w:rsidP="00B62B44"/>
    <w:p w14:paraId="2C5E08BF" w14:textId="77777777" w:rsidR="00F229E9" w:rsidRPr="00CF788C" w:rsidRDefault="00F229E9" w:rsidP="001D546D">
      <w:pPr>
        <w:rPr>
          <w:b/>
          <w:bCs/>
          <w:lang w:val="en-GB"/>
        </w:rPr>
      </w:pPr>
    </w:p>
    <w:p w14:paraId="2E824654" w14:textId="77777777" w:rsidR="00F229E9" w:rsidRPr="00CF788C" w:rsidRDefault="00F229E9" w:rsidP="00F229E9">
      <w:pPr>
        <w:rPr>
          <w:b/>
          <w:bCs/>
          <w:lang w:val="en-GB"/>
        </w:rPr>
      </w:pPr>
    </w:p>
    <w:p w14:paraId="5F05CBF1" w14:textId="75EE6212" w:rsidR="00B62B44" w:rsidRPr="00CF788C" w:rsidRDefault="00B62B44" w:rsidP="00B62B44"/>
    <w:p w14:paraId="55354626" w14:textId="77777777" w:rsidR="00B62B44" w:rsidRPr="00CF788C" w:rsidRDefault="00B62B44" w:rsidP="00B62B44"/>
    <w:p w14:paraId="4A658C1F" w14:textId="77777777" w:rsidR="00A5735E" w:rsidRPr="00CF788C" w:rsidRDefault="00A5735E" w:rsidP="00B62B44">
      <w:pPr>
        <w:rPr>
          <w:rFonts w:eastAsia="Times New Roman"/>
          <w:color w:val="451C37"/>
          <w:sz w:val="52"/>
        </w:rPr>
      </w:pPr>
      <w:r w:rsidRPr="00CF788C">
        <w:br w:type="page"/>
      </w:r>
    </w:p>
    <w:p w14:paraId="34BD56E8" w14:textId="3F5D0412" w:rsidR="00A5735E" w:rsidRPr="00E35CA1" w:rsidRDefault="00E35CA1" w:rsidP="00E35CA1">
      <w:pPr>
        <w:pStyle w:val="Heading1"/>
      </w:pPr>
      <w:bookmarkStart w:id="49" w:name="_Toc160224373"/>
      <w:bookmarkStart w:id="50" w:name="_Toc160478236"/>
      <w:r w:rsidRPr="00E35CA1">
        <w:lastRenderedPageBreak/>
        <w:t>Marketing Strategy</w:t>
      </w:r>
      <w:bookmarkEnd w:id="49"/>
      <w:bookmarkEnd w:id="50"/>
    </w:p>
    <w:p w14:paraId="58D3754C" w14:textId="70801338" w:rsidR="00216F93" w:rsidRPr="00CF788C" w:rsidRDefault="00216F93" w:rsidP="001D09AD">
      <w:r w:rsidRPr="00CF788C">
        <w:t xml:space="preserve">This section is all about crafting your </w:t>
      </w:r>
      <w:r w:rsidRPr="00CF788C">
        <w:rPr>
          <w:b/>
          <w:bCs/>
        </w:rPr>
        <w:t>marketing magic</w:t>
      </w:r>
      <w:r w:rsidRPr="00CF788C">
        <w:t xml:space="preserve"> to </w:t>
      </w:r>
      <w:r w:rsidRPr="00CF788C">
        <w:rPr>
          <w:b/>
          <w:bCs/>
        </w:rPr>
        <w:t>attract amazing customers</w:t>
      </w:r>
      <w:r w:rsidRPr="00CF788C">
        <w:t xml:space="preserve"> and </w:t>
      </w:r>
      <w:r w:rsidRPr="00CF788C">
        <w:rPr>
          <w:b/>
          <w:bCs/>
        </w:rPr>
        <w:t>spark excitement</w:t>
      </w:r>
      <w:r w:rsidRPr="00CF788C">
        <w:t xml:space="preserve"> about your business.</w:t>
      </w:r>
      <w:r w:rsidR="00202DFB" w:rsidRPr="00CF788C">
        <w:t xml:space="preserve"> If you have a budget in mind, you can mention it here. Remember, there are </w:t>
      </w:r>
      <w:r w:rsidR="00202DFB" w:rsidRPr="00CF788C">
        <w:rPr>
          <w:b/>
        </w:rPr>
        <w:t>creative and cost-effective ways</w:t>
      </w:r>
      <w:r w:rsidR="00202DFB" w:rsidRPr="00CF788C">
        <w:t xml:space="preserve"> to market your business, so don’t feel discouraged. </w:t>
      </w:r>
    </w:p>
    <w:p w14:paraId="1F4CD69F" w14:textId="1C22EF05" w:rsidR="00216F93" w:rsidRPr="00CF788C" w:rsidRDefault="00216F93" w:rsidP="001D09AD"/>
    <w:p w14:paraId="03385AD4" w14:textId="17F067DA" w:rsidR="00216F93" w:rsidRPr="00CF788C" w:rsidRDefault="00216F93" w:rsidP="001D09AD">
      <w:r w:rsidRPr="00CF788C">
        <w:t xml:space="preserve">Remember, a </w:t>
      </w:r>
      <w:r w:rsidRPr="00CF788C">
        <w:rPr>
          <w:b/>
          <w:bCs/>
        </w:rPr>
        <w:t>strategic and creative</w:t>
      </w:r>
      <w:r w:rsidRPr="00CF788C">
        <w:t xml:space="preserve"> marketing approach is key to </w:t>
      </w:r>
      <w:r w:rsidRPr="00CF788C">
        <w:rPr>
          <w:b/>
          <w:bCs/>
        </w:rPr>
        <w:t>attracting customers and building a thriving business</w:t>
      </w:r>
      <w:r w:rsidRPr="00CF788C">
        <w:t>.</w:t>
      </w:r>
      <w:r w:rsidR="009129E4" w:rsidRPr="00CF788C">
        <w:t xml:space="preserve"> It’s </w:t>
      </w:r>
      <w:r w:rsidR="009129E4" w:rsidRPr="00CF788C">
        <w:rPr>
          <w:b/>
          <w:bCs/>
        </w:rPr>
        <w:t>all about building relationships</w:t>
      </w:r>
      <w:r w:rsidR="009129E4" w:rsidRPr="00CF788C">
        <w:t xml:space="preserve"> and </w:t>
      </w:r>
      <w:r w:rsidR="009129E4" w:rsidRPr="00CF788C">
        <w:rPr>
          <w:b/>
          <w:bCs/>
        </w:rPr>
        <w:t>connecting with your audience</w:t>
      </w:r>
      <w:r w:rsidR="009129E4" w:rsidRPr="00CF788C">
        <w:t xml:space="preserve"> on a personal level. Choose methods that </w:t>
      </w:r>
      <w:r w:rsidR="009129E4" w:rsidRPr="00CF788C">
        <w:rPr>
          <w:b/>
          <w:bCs/>
        </w:rPr>
        <w:t>align with your brand</w:t>
      </w:r>
      <w:r w:rsidR="009129E4" w:rsidRPr="00CF788C">
        <w:t xml:space="preserve"> and allow you to </w:t>
      </w:r>
      <w:r w:rsidR="009129E4" w:rsidRPr="00CF788C">
        <w:rPr>
          <w:b/>
          <w:bCs/>
        </w:rPr>
        <w:t>share your story</w:t>
      </w:r>
      <w:r w:rsidR="009129E4" w:rsidRPr="00CF788C">
        <w:t xml:space="preserve"> authentically.</w:t>
      </w:r>
    </w:p>
    <w:p w14:paraId="21BD5D5D" w14:textId="77777777" w:rsidR="00DD1B8B" w:rsidRPr="00CF788C" w:rsidRDefault="00DD1B8B" w:rsidP="00DD1B8B">
      <w:pPr>
        <w:pBdr>
          <w:bottom w:val="single" w:sz="6" w:space="1" w:color="FBBEA2"/>
        </w:pBdr>
        <w:rPr>
          <w:b/>
          <w:bCs/>
          <w:lang w:val="en-GB"/>
        </w:rPr>
      </w:pPr>
    </w:p>
    <w:p w14:paraId="5EBBCD5C" w14:textId="12069EB2" w:rsidR="00A5735E" w:rsidRPr="00CF788C" w:rsidRDefault="00BC0E08" w:rsidP="00E35CA1">
      <w:pPr>
        <w:pStyle w:val="Heading2"/>
      </w:pPr>
      <w:bookmarkStart w:id="51" w:name="_Toc160478237"/>
      <w:proofErr w:type="gramStart"/>
      <w:r>
        <w:t>Your</w:t>
      </w:r>
      <w:proofErr w:type="gramEnd"/>
      <w:r w:rsidR="00E35CA1" w:rsidRPr="00CF788C">
        <w:t xml:space="preserve"> Marketing Goals:</w:t>
      </w:r>
      <w:bookmarkEnd w:id="51"/>
    </w:p>
    <w:p w14:paraId="0FC8CDCA" w14:textId="21722000" w:rsidR="00216F93" w:rsidRPr="00CF788C" w:rsidRDefault="00216F93" w:rsidP="00216F93">
      <w:r w:rsidRPr="00CF788C">
        <w:t>What do you want to </w:t>
      </w:r>
      <w:r w:rsidRPr="00CF788C">
        <w:rPr>
          <w:b/>
          <w:bCs/>
        </w:rPr>
        <w:t>achieve</w:t>
      </w:r>
      <w:r w:rsidRPr="00CF788C">
        <w:t> with your marketing efforts? Is it increasing brand awareness, driving website traffic, or generating sales? Who will be responsible for </w:t>
      </w:r>
      <w:r w:rsidRPr="00CF788C">
        <w:rPr>
          <w:b/>
          <w:bCs/>
        </w:rPr>
        <w:t>spreading the word</w:t>
      </w:r>
      <w:r w:rsidRPr="00CF788C">
        <w:t> about your business?</w:t>
      </w:r>
    </w:p>
    <w:p w14:paraId="0BDB86EA" w14:textId="0E7EE9C8" w:rsidR="00216F93" w:rsidRPr="00CF788C" w:rsidRDefault="00216F93" w:rsidP="00216F93"/>
    <w:p w14:paraId="042A8496" w14:textId="77777777" w:rsidR="00DD1B8B" w:rsidRPr="00CF788C" w:rsidRDefault="00DD1B8B" w:rsidP="00DD1B8B">
      <w:pPr>
        <w:pBdr>
          <w:bottom w:val="single" w:sz="6" w:space="1" w:color="FBBEA2"/>
        </w:pBdr>
        <w:rPr>
          <w:b/>
          <w:bCs/>
          <w:lang w:val="en-GB"/>
        </w:rPr>
      </w:pPr>
    </w:p>
    <w:p w14:paraId="65C21C69" w14:textId="09529F27" w:rsidR="00A5735E" w:rsidRPr="00CF788C" w:rsidRDefault="00BC0E08" w:rsidP="00E35CA1">
      <w:pPr>
        <w:pStyle w:val="Heading2"/>
      </w:pPr>
      <w:bookmarkStart w:id="52" w:name="_Toc160478238"/>
      <w:proofErr w:type="gramStart"/>
      <w:r>
        <w:t>Your</w:t>
      </w:r>
      <w:proofErr w:type="gramEnd"/>
      <w:r w:rsidR="00E35CA1" w:rsidRPr="00CF788C">
        <w:t xml:space="preserve"> Marketing Plan:</w:t>
      </w:r>
      <w:bookmarkEnd w:id="52"/>
    </w:p>
    <w:p w14:paraId="4F69FB37" w14:textId="7F52B027" w:rsidR="00216F93" w:rsidRPr="00CF788C" w:rsidRDefault="00216F93" w:rsidP="00216F93">
      <w:r w:rsidRPr="00CF788C">
        <w:t>Describe the </w:t>
      </w:r>
      <w:r w:rsidRPr="00CF788C">
        <w:rPr>
          <w:b/>
          <w:bCs/>
        </w:rPr>
        <w:t>channels/platforms</w:t>
      </w:r>
      <w:r w:rsidRPr="00CF788C">
        <w:t> you'll use to reach your audience, like a website, social media, email marketing, or even local events.</w:t>
      </w:r>
    </w:p>
    <w:p w14:paraId="478AAE2F" w14:textId="053EB66A" w:rsidR="00F6192C" w:rsidRPr="00CF788C" w:rsidRDefault="00F6192C" w:rsidP="00F6192C">
      <w:pPr>
        <w:numPr>
          <w:ilvl w:val="0"/>
          <w:numId w:val="9"/>
        </w:numPr>
        <w:tabs>
          <w:tab w:val="clear" w:pos="360"/>
          <w:tab w:val="num" w:pos="720"/>
        </w:tabs>
        <w:rPr>
          <w:lang w:val="en-GB"/>
        </w:rPr>
      </w:pPr>
      <w:r w:rsidRPr="00CF788C">
        <w:rPr>
          <w:b/>
          <w:bCs/>
          <w:lang w:val="en-GB"/>
        </w:rPr>
        <w:t>Social media marketing:</w:t>
      </w:r>
      <w:r w:rsidRPr="00CF788C">
        <w:rPr>
          <w:lang w:val="en-GB"/>
        </w:rPr>
        <w:t> Connect and engage with your audience on platforms like Facebook, Instagram, or TikTok. Does your company need a company page on LinkedIn for professional networking?</w:t>
      </w:r>
    </w:p>
    <w:p w14:paraId="3C0708E2" w14:textId="77777777" w:rsidR="0078513D" w:rsidRPr="00CF788C" w:rsidRDefault="00F6192C" w:rsidP="008D750E">
      <w:pPr>
        <w:numPr>
          <w:ilvl w:val="0"/>
          <w:numId w:val="9"/>
        </w:numPr>
        <w:tabs>
          <w:tab w:val="clear" w:pos="360"/>
          <w:tab w:val="num" w:pos="720"/>
        </w:tabs>
        <w:rPr>
          <w:lang w:val="en-GB"/>
        </w:rPr>
      </w:pPr>
      <w:r w:rsidRPr="00CF788C">
        <w:rPr>
          <w:b/>
          <w:bCs/>
          <w:lang w:val="en-GB"/>
        </w:rPr>
        <w:t>Email marketing:</w:t>
      </w:r>
      <w:r w:rsidRPr="00CF788C">
        <w:rPr>
          <w:lang w:val="en-GB"/>
        </w:rPr>
        <w:t> </w:t>
      </w:r>
      <w:r w:rsidR="0078513D" w:rsidRPr="00CF788C">
        <w:t>Build an email list and share valuable content and updates.</w:t>
      </w:r>
    </w:p>
    <w:p w14:paraId="4891328A" w14:textId="4781E407" w:rsidR="00F6192C" w:rsidRPr="00CF788C" w:rsidRDefault="00F6192C" w:rsidP="008D750E">
      <w:pPr>
        <w:numPr>
          <w:ilvl w:val="0"/>
          <w:numId w:val="9"/>
        </w:numPr>
        <w:tabs>
          <w:tab w:val="clear" w:pos="360"/>
          <w:tab w:val="num" w:pos="720"/>
        </w:tabs>
        <w:rPr>
          <w:lang w:val="en-GB"/>
        </w:rPr>
      </w:pPr>
      <w:r w:rsidRPr="00CF788C">
        <w:rPr>
          <w:b/>
          <w:bCs/>
          <w:lang w:val="en-GB"/>
        </w:rPr>
        <w:t>Content marketing:</w:t>
      </w:r>
      <w:r w:rsidRPr="00CF788C">
        <w:rPr>
          <w:lang w:val="en-GB"/>
        </w:rPr>
        <w:t> </w:t>
      </w:r>
      <w:r w:rsidR="0078513D" w:rsidRPr="00CF788C">
        <w:t> Create blogs, articles, or videos that showcase your expertise and solve your customers' problems.</w:t>
      </w:r>
    </w:p>
    <w:p w14:paraId="5D15BE47" w14:textId="0B67BE7F" w:rsidR="0078513D" w:rsidRPr="00CF788C" w:rsidRDefault="0078513D" w:rsidP="0078513D">
      <w:pPr>
        <w:numPr>
          <w:ilvl w:val="0"/>
          <w:numId w:val="9"/>
        </w:numPr>
        <w:tabs>
          <w:tab w:val="clear" w:pos="360"/>
          <w:tab w:val="num" w:pos="720"/>
        </w:tabs>
        <w:rPr>
          <w:lang w:val="en-GB"/>
        </w:rPr>
      </w:pPr>
      <w:r w:rsidRPr="00CF788C">
        <w:rPr>
          <w:b/>
          <w:bCs/>
          <w:lang w:val="en-GB"/>
        </w:rPr>
        <w:t>Networking:</w:t>
      </w:r>
      <w:r w:rsidRPr="00CF788C">
        <w:rPr>
          <w:lang w:val="en-GB"/>
        </w:rPr>
        <w:t xml:space="preserve"> Attend events and connect with other businesses and potential customers.</w:t>
      </w:r>
    </w:p>
    <w:p w14:paraId="054CA3BD" w14:textId="604B71B5" w:rsidR="00F6192C" w:rsidRPr="00CF788C" w:rsidRDefault="0078513D" w:rsidP="00F6192C">
      <w:pPr>
        <w:numPr>
          <w:ilvl w:val="0"/>
          <w:numId w:val="9"/>
        </w:numPr>
        <w:tabs>
          <w:tab w:val="clear" w:pos="360"/>
          <w:tab w:val="num" w:pos="720"/>
        </w:tabs>
        <w:rPr>
          <w:lang w:val="en-GB"/>
        </w:rPr>
      </w:pPr>
      <w:r w:rsidRPr="00CF788C">
        <w:rPr>
          <w:b/>
          <w:bCs/>
          <w:lang w:val="en-GB"/>
        </w:rPr>
        <w:t>C</w:t>
      </w:r>
      <w:r w:rsidR="00F6192C" w:rsidRPr="00CF788C">
        <w:rPr>
          <w:b/>
          <w:bCs/>
          <w:lang w:val="en-GB"/>
        </w:rPr>
        <w:t>ollaborations:</w:t>
      </w:r>
      <w:r w:rsidR="00F6192C" w:rsidRPr="00CF788C">
        <w:rPr>
          <w:lang w:val="en-GB"/>
        </w:rPr>
        <w:t> Partner with local businesses or participate in community events to gain visibility.</w:t>
      </w:r>
    </w:p>
    <w:p w14:paraId="223CC108" w14:textId="77777777" w:rsidR="00F6192C" w:rsidRPr="00CF788C" w:rsidRDefault="00F6192C" w:rsidP="00216F93"/>
    <w:p w14:paraId="0254C578" w14:textId="77777777" w:rsidR="00DD1B8B" w:rsidRPr="00CF788C" w:rsidRDefault="00DD1B8B" w:rsidP="00DD1B8B">
      <w:pPr>
        <w:pBdr>
          <w:bottom w:val="single" w:sz="6" w:space="1" w:color="FBBEA2"/>
        </w:pBdr>
        <w:rPr>
          <w:b/>
          <w:bCs/>
          <w:lang w:val="en-GB"/>
        </w:rPr>
      </w:pPr>
    </w:p>
    <w:p w14:paraId="2E1ABE5A" w14:textId="3B65D385" w:rsidR="00216F93" w:rsidRPr="00CF788C" w:rsidRDefault="00BC0E08" w:rsidP="00E35CA1">
      <w:pPr>
        <w:pStyle w:val="Heading2"/>
      </w:pPr>
      <w:bookmarkStart w:id="53" w:name="_Toc160478239"/>
      <w:r>
        <w:t>Your</w:t>
      </w:r>
      <w:r w:rsidR="00E35CA1" w:rsidRPr="00CF788C">
        <w:t xml:space="preserve"> Key Messages:</w:t>
      </w:r>
      <w:bookmarkEnd w:id="53"/>
    </w:p>
    <w:p w14:paraId="69496781" w14:textId="49DE22D3" w:rsidR="00216F93" w:rsidRPr="00CF788C" w:rsidRDefault="00216F93" w:rsidP="00216F93">
      <w:r w:rsidRPr="00CF788C">
        <w:t>What </w:t>
      </w:r>
      <w:r w:rsidRPr="00CF788C">
        <w:rPr>
          <w:b/>
          <w:bCs/>
        </w:rPr>
        <w:t>unique selling points</w:t>
      </w:r>
      <w:r w:rsidRPr="00CF788C">
        <w:t xml:space="preserve"> will you </w:t>
      </w:r>
      <w:r w:rsidR="00F72353" w:rsidRPr="00CF788C">
        <w:t>emphasize</w:t>
      </w:r>
      <w:r w:rsidRPr="00CF788C">
        <w:t xml:space="preserve"> to </w:t>
      </w:r>
      <w:r w:rsidRPr="00CF788C">
        <w:rPr>
          <w:b/>
          <w:bCs/>
        </w:rPr>
        <w:t>captivate your customers</w:t>
      </w:r>
      <w:r w:rsidR="00F72353" w:rsidRPr="00CF788C">
        <w:rPr>
          <w:b/>
          <w:bCs/>
        </w:rPr>
        <w:t xml:space="preserve"> </w:t>
      </w:r>
      <w:r w:rsidR="00F72353" w:rsidRPr="00CF788C">
        <w:rPr>
          <w:bCs/>
        </w:rPr>
        <w:t>and</w:t>
      </w:r>
      <w:r w:rsidR="00F72353" w:rsidRPr="00CF788C">
        <w:rPr>
          <w:b/>
          <w:bCs/>
        </w:rPr>
        <w:t xml:space="preserve"> convey the value </w:t>
      </w:r>
      <w:r w:rsidR="00F72353" w:rsidRPr="00CF788C">
        <w:rPr>
          <w:bCs/>
        </w:rPr>
        <w:t>you offer</w:t>
      </w:r>
      <w:r w:rsidRPr="00CF788C">
        <w:t>?</w:t>
      </w:r>
    </w:p>
    <w:p w14:paraId="65BC7B0A" w14:textId="31427A94" w:rsidR="00216F93" w:rsidRPr="00CF788C" w:rsidRDefault="00216F93" w:rsidP="00216F93"/>
    <w:p w14:paraId="04CF5454" w14:textId="77777777" w:rsidR="00DD1B8B" w:rsidRPr="00CF788C" w:rsidRDefault="00DD1B8B" w:rsidP="00DD1B8B">
      <w:pPr>
        <w:pBdr>
          <w:bottom w:val="single" w:sz="6" w:space="1" w:color="FBBEA2"/>
        </w:pBdr>
        <w:rPr>
          <w:b/>
          <w:bCs/>
          <w:lang w:val="en-GB"/>
        </w:rPr>
      </w:pPr>
    </w:p>
    <w:p w14:paraId="30A951A6" w14:textId="03A4ED6D" w:rsidR="00216F93" w:rsidRPr="00CF788C" w:rsidRDefault="00BC0E08" w:rsidP="00E35CA1">
      <w:pPr>
        <w:pStyle w:val="Heading2"/>
      </w:pPr>
      <w:bookmarkStart w:id="54" w:name="_Toc160478240"/>
      <w:r>
        <w:t>Your</w:t>
      </w:r>
      <w:r w:rsidR="00E35CA1" w:rsidRPr="00CF788C">
        <w:t xml:space="preserve"> Sales Approach (</w:t>
      </w:r>
      <w:r w:rsidR="00E35CA1" w:rsidRPr="00E35CA1">
        <w:rPr>
          <w:i/>
        </w:rPr>
        <w:t>Optional</w:t>
      </w:r>
      <w:r w:rsidR="00E35CA1" w:rsidRPr="00CF788C">
        <w:t>):</w:t>
      </w:r>
      <w:bookmarkEnd w:id="54"/>
    </w:p>
    <w:p w14:paraId="276F8C77" w14:textId="27FFB575" w:rsidR="00216F93" w:rsidRPr="00CF788C" w:rsidRDefault="00E44690" w:rsidP="00216F93">
      <w:r w:rsidRPr="00CF788C">
        <w:t>If you'll be making direct sales, explain your strategy and outline any sales team details.</w:t>
      </w:r>
      <w:r w:rsidR="00F6192C" w:rsidRPr="00CF788C">
        <w:t xml:space="preserve"> Direct sales, partnerships, or something else? </w:t>
      </w:r>
    </w:p>
    <w:p w14:paraId="1166FA60" w14:textId="77777777" w:rsidR="00F229E9" w:rsidRPr="00CF788C" w:rsidRDefault="00F229E9" w:rsidP="001D546D">
      <w:pPr>
        <w:rPr>
          <w:b/>
          <w:bCs/>
          <w:lang w:val="en-GB"/>
        </w:rPr>
      </w:pPr>
    </w:p>
    <w:p w14:paraId="62C8C7C0" w14:textId="047B1A95" w:rsidR="00A5735E" w:rsidRPr="00CF788C" w:rsidRDefault="00353C72" w:rsidP="00353C72">
      <w:pPr>
        <w:spacing w:after="200" w:line="276" w:lineRule="auto"/>
        <w:rPr>
          <w:rFonts w:eastAsia="Times New Roman"/>
          <w:b/>
          <w:color w:val="451C37"/>
          <w:sz w:val="52"/>
        </w:rPr>
      </w:pPr>
      <w:r w:rsidRPr="00CF788C">
        <w:tab/>
        <w:t xml:space="preserve">     </w:t>
      </w:r>
      <w:r w:rsidRPr="00CF788C">
        <w:cr/>
      </w:r>
      <w:r w:rsidR="00A5735E" w:rsidRPr="00CF788C">
        <w:br w:type="page"/>
      </w:r>
    </w:p>
    <w:p w14:paraId="4BA40843" w14:textId="084FFF29" w:rsidR="00A5735E" w:rsidRPr="00E2472D" w:rsidRDefault="00E2472D" w:rsidP="00E2472D">
      <w:pPr>
        <w:pStyle w:val="Heading1"/>
      </w:pPr>
      <w:bookmarkStart w:id="55" w:name="_Toc160224374"/>
      <w:bookmarkStart w:id="56" w:name="_Toc160478241"/>
      <w:r w:rsidRPr="00E2472D">
        <w:lastRenderedPageBreak/>
        <w:t>Competitor Analysis</w:t>
      </w:r>
      <w:bookmarkEnd w:id="55"/>
      <w:bookmarkEnd w:id="56"/>
    </w:p>
    <w:p w14:paraId="3EA42619" w14:textId="5B1F57D4" w:rsidR="001D09AD" w:rsidRPr="00CF788C" w:rsidRDefault="001D09AD" w:rsidP="001D09AD">
      <w:r w:rsidRPr="00CF788C">
        <w:t xml:space="preserve">Every business has </w:t>
      </w:r>
      <w:r w:rsidRPr="00CF788C">
        <w:rPr>
          <w:b/>
          <w:bCs/>
        </w:rPr>
        <w:t>amazing strengths and unique offerings</w:t>
      </w:r>
      <w:r w:rsidRPr="00CF788C">
        <w:t xml:space="preserve">, but it's always helpful to take a peek at </w:t>
      </w:r>
      <w:r w:rsidRPr="00CF788C">
        <w:rPr>
          <w:b/>
          <w:bCs/>
        </w:rPr>
        <w:t>what others are doing</w:t>
      </w:r>
      <w:r w:rsidRPr="00CF788C">
        <w:t xml:space="preserve"> in your space. This section is all about </w:t>
      </w:r>
      <w:r w:rsidRPr="00CF788C">
        <w:rPr>
          <w:b/>
          <w:bCs/>
        </w:rPr>
        <w:t>getting to know your competitors</w:t>
      </w:r>
      <w:r w:rsidRPr="00CF788C">
        <w:t xml:space="preserve"> and </w:t>
      </w:r>
      <w:r w:rsidRPr="00CF788C">
        <w:rPr>
          <w:b/>
          <w:bCs/>
        </w:rPr>
        <w:t>discovering how you can stand out</w:t>
      </w:r>
      <w:r w:rsidRPr="00CF788C">
        <w:t xml:space="preserve"> in the crowd.</w:t>
      </w:r>
    </w:p>
    <w:p w14:paraId="5C795773" w14:textId="6A59F429" w:rsidR="00BA4C7E" w:rsidRPr="00CF788C" w:rsidRDefault="00BA4C7E" w:rsidP="001D09AD"/>
    <w:p w14:paraId="3A6D0E7B" w14:textId="311F515B" w:rsidR="00BA4C7E" w:rsidRPr="00CF788C" w:rsidRDefault="00BA4C7E" w:rsidP="00BA4C7E">
      <w:pPr>
        <w:rPr>
          <w:lang w:val="en-GB"/>
        </w:rPr>
      </w:pPr>
      <w:r w:rsidRPr="00CF788C">
        <w:rPr>
          <w:lang w:val="en-GB"/>
        </w:rPr>
        <w:t xml:space="preserve">Remember, </w:t>
      </w:r>
      <w:r w:rsidRPr="00CF788C">
        <w:rPr>
          <w:b/>
          <w:bCs/>
          <w:lang w:val="en-GB"/>
        </w:rPr>
        <w:t>competition is healthy</w:t>
      </w:r>
      <w:r w:rsidRPr="00CF788C">
        <w:rPr>
          <w:lang w:val="en-GB"/>
        </w:rPr>
        <w:t xml:space="preserve"> and can inspire you to </w:t>
      </w:r>
      <w:r w:rsidRPr="00CF788C">
        <w:rPr>
          <w:b/>
          <w:bCs/>
          <w:lang w:val="en-GB"/>
        </w:rPr>
        <w:t>continuously improve</w:t>
      </w:r>
      <w:r w:rsidRPr="00CF788C">
        <w:rPr>
          <w:lang w:val="en-GB"/>
        </w:rPr>
        <w:t>.</w:t>
      </w:r>
    </w:p>
    <w:p w14:paraId="17F8C700" w14:textId="77777777" w:rsidR="00BA4C7E" w:rsidRPr="00CF788C" w:rsidRDefault="00BA4C7E" w:rsidP="001D09AD"/>
    <w:p w14:paraId="71BC78F6" w14:textId="77777777" w:rsidR="004868D6" w:rsidRPr="00CF788C" w:rsidRDefault="004868D6" w:rsidP="004868D6">
      <w:pPr>
        <w:rPr>
          <w:lang w:val="en-GB"/>
        </w:rPr>
      </w:pPr>
      <w:r w:rsidRPr="00CF788C">
        <w:rPr>
          <w:b/>
          <w:bCs/>
          <w:lang w:val="en-GB"/>
        </w:rPr>
        <w:t>Here are some things to keep in mind when researching your competition:</w:t>
      </w:r>
    </w:p>
    <w:p w14:paraId="667961DD" w14:textId="77777777" w:rsidR="004868D6" w:rsidRPr="00CF788C" w:rsidRDefault="004868D6" w:rsidP="004868D6">
      <w:pPr>
        <w:numPr>
          <w:ilvl w:val="0"/>
          <w:numId w:val="12"/>
        </w:numPr>
        <w:tabs>
          <w:tab w:val="clear" w:pos="360"/>
          <w:tab w:val="num" w:pos="720"/>
        </w:tabs>
        <w:rPr>
          <w:lang w:val="en-GB"/>
        </w:rPr>
      </w:pPr>
      <w:r w:rsidRPr="00CF788C">
        <w:rPr>
          <w:b/>
          <w:bCs/>
          <w:lang w:val="en-GB"/>
        </w:rPr>
        <w:t>Focus on the big picture:</w:t>
      </w:r>
      <w:r w:rsidRPr="00CF788C">
        <w:rPr>
          <w:lang w:val="en-GB"/>
        </w:rPr>
        <w:t> Don't get bogged down in every detail.</w:t>
      </w:r>
    </w:p>
    <w:p w14:paraId="59AC35B9" w14:textId="77777777" w:rsidR="004868D6" w:rsidRPr="00CF788C" w:rsidRDefault="004868D6" w:rsidP="004868D6">
      <w:pPr>
        <w:numPr>
          <w:ilvl w:val="0"/>
          <w:numId w:val="12"/>
        </w:numPr>
        <w:tabs>
          <w:tab w:val="clear" w:pos="360"/>
          <w:tab w:val="num" w:pos="720"/>
        </w:tabs>
        <w:rPr>
          <w:lang w:val="en-GB"/>
        </w:rPr>
      </w:pPr>
      <w:r w:rsidRPr="00CF788C">
        <w:rPr>
          <w:b/>
          <w:bCs/>
          <w:lang w:val="en-GB"/>
        </w:rPr>
        <w:t>Be respectful and professional:</w:t>
      </w:r>
      <w:r w:rsidRPr="00CF788C">
        <w:rPr>
          <w:lang w:val="en-GB"/>
        </w:rPr>
        <w:t> Remember, your competitors are not your enemies.</w:t>
      </w:r>
    </w:p>
    <w:p w14:paraId="3E95DD43" w14:textId="6A05D2C0" w:rsidR="004868D6" w:rsidRPr="00CF788C" w:rsidRDefault="004868D6" w:rsidP="004868D6">
      <w:pPr>
        <w:numPr>
          <w:ilvl w:val="0"/>
          <w:numId w:val="12"/>
        </w:numPr>
        <w:tabs>
          <w:tab w:val="clear" w:pos="360"/>
          <w:tab w:val="num" w:pos="720"/>
        </w:tabs>
        <w:rPr>
          <w:lang w:val="en-GB"/>
        </w:rPr>
      </w:pPr>
      <w:r w:rsidRPr="00CF788C">
        <w:rPr>
          <w:b/>
          <w:bCs/>
          <w:lang w:val="en-GB"/>
        </w:rPr>
        <w:t>Focus on learning, not copying:</w:t>
      </w:r>
      <w:r w:rsidRPr="00CF788C">
        <w:rPr>
          <w:lang w:val="en-GB"/>
        </w:rPr>
        <w:t> Use the information you gather to </w:t>
      </w:r>
      <w:r w:rsidRPr="00CF788C">
        <w:rPr>
          <w:b/>
          <w:bCs/>
          <w:lang w:val="en-GB"/>
        </w:rPr>
        <w:t>improve your own business</w:t>
      </w:r>
      <w:r w:rsidRPr="00CF788C">
        <w:rPr>
          <w:lang w:val="en-GB"/>
        </w:rPr>
        <w:t>, not to copy theirs.</w:t>
      </w:r>
    </w:p>
    <w:p w14:paraId="7C730B4E" w14:textId="5B56D05B" w:rsidR="003E64F4" w:rsidRPr="00CF788C" w:rsidRDefault="003E64F4" w:rsidP="004868D6">
      <w:pPr>
        <w:numPr>
          <w:ilvl w:val="0"/>
          <w:numId w:val="12"/>
        </w:numPr>
        <w:tabs>
          <w:tab w:val="clear" w:pos="360"/>
          <w:tab w:val="num" w:pos="720"/>
        </w:tabs>
        <w:rPr>
          <w:lang w:val="en-GB"/>
        </w:rPr>
      </w:pPr>
      <w:r w:rsidRPr="00CF788C">
        <w:t xml:space="preserve">Remember, the </w:t>
      </w:r>
      <w:r w:rsidRPr="00CF788C">
        <w:rPr>
          <w:b/>
          <w:bCs/>
        </w:rPr>
        <w:t>more you understand your "business landscape,"</w:t>
      </w:r>
      <w:r w:rsidRPr="00CF788C">
        <w:t xml:space="preserve"> the better equipped you are to </w:t>
      </w:r>
      <w:r w:rsidRPr="00CF788C">
        <w:rPr>
          <w:b/>
          <w:bCs/>
        </w:rPr>
        <w:t>navigate towards success</w:t>
      </w:r>
      <w:r w:rsidRPr="00CF788C">
        <w:t xml:space="preserve">! </w:t>
      </w:r>
      <w:r w:rsidRPr="00CF788C">
        <w:rPr>
          <w:rFonts w:ascii="Segoe UI Symbol" w:hAnsi="Segoe UI Symbol" w:cs="Segoe UI Symbol"/>
        </w:rPr>
        <w:t>✨</w:t>
      </w:r>
    </w:p>
    <w:p w14:paraId="796CF1B5" w14:textId="77777777" w:rsidR="00F74B01" w:rsidRPr="00CF788C" w:rsidRDefault="00F74B01" w:rsidP="00F74B01">
      <w:pPr>
        <w:pBdr>
          <w:bottom w:val="single" w:sz="6" w:space="1" w:color="FBBEA2"/>
        </w:pBdr>
        <w:rPr>
          <w:b/>
        </w:rPr>
      </w:pPr>
    </w:p>
    <w:p w14:paraId="002FAD3E" w14:textId="3A45ED59" w:rsidR="001D09AD" w:rsidRPr="00E2472D" w:rsidRDefault="00E2472D" w:rsidP="00E2472D">
      <w:pPr>
        <w:pStyle w:val="Heading2"/>
      </w:pPr>
      <w:bookmarkStart w:id="57" w:name="_Toc160478242"/>
      <w:r w:rsidRPr="00E2472D">
        <w:t>Meet The Competition:</w:t>
      </w:r>
      <w:bookmarkEnd w:id="57"/>
    </w:p>
    <w:p w14:paraId="20A63605" w14:textId="4D596D39" w:rsidR="001D09AD" w:rsidRPr="00CF788C" w:rsidRDefault="001D09AD" w:rsidP="001D09AD">
      <w:pPr>
        <w:rPr>
          <w:lang w:val="en-GB"/>
        </w:rPr>
      </w:pPr>
      <w:r w:rsidRPr="00CF788C">
        <w:rPr>
          <w:lang w:val="en-GB"/>
        </w:rPr>
        <w:t>Briefly introduce 2-3 of your </w:t>
      </w:r>
      <w:r w:rsidRPr="00CF788C">
        <w:rPr>
          <w:b/>
          <w:bCs/>
          <w:lang w:val="en-GB"/>
        </w:rPr>
        <w:t>main competitors</w:t>
      </w:r>
      <w:r w:rsidR="001D546D">
        <w:rPr>
          <w:b/>
          <w:bCs/>
          <w:lang w:val="en-GB"/>
        </w:rPr>
        <w:t xml:space="preserve"> (</w:t>
      </w:r>
      <w:r w:rsidRPr="00CF788C">
        <w:rPr>
          <w:b/>
          <w:bCs/>
          <w:lang w:val="en-GB"/>
        </w:rPr>
        <w:t xml:space="preserve">names, locations, and </w:t>
      </w:r>
      <w:r w:rsidR="001D546D">
        <w:rPr>
          <w:b/>
          <w:bCs/>
          <w:lang w:val="en-GB"/>
        </w:rPr>
        <w:t>offerings)</w:t>
      </w:r>
      <w:r w:rsidRPr="00CF788C">
        <w:rPr>
          <w:lang w:val="en-GB"/>
        </w:rPr>
        <w:t>.</w:t>
      </w:r>
    </w:p>
    <w:p w14:paraId="7A1FE9C8" w14:textId="3F9C9864" w:rsidR="00F74B01" w:rsidRDefault="00F74B01" w:rsidP="00F74B01">
      <w:pPr>
        <w:pBdr>
          <w:bottom w:val="single" w:sz="6" w:space="1" w:color="FBBEA2"/>
        </w:pBdr>
        <w:rPr>
          <w:b/>
          <w:bCs/>
          <w:lang w:val="en-GB"/>
        </w:rPr>
      </w:pPr>
    </w:p>
    <w:p w14:paraId="758EFC2E" w14:textId="77777777" w:rsidR="001D546D" w:rsidRPr="00CF788C" w:rsidRDefault="001D546D" w:rsidP="00F74B01">
      <w:pPr>
        <w:pBdr>
          <w:bottom w:val="single" w:sz="6" w:space="1" w:color="FBBEA2"/>
        </w:pBdr>
        <w:rPr>
          <w:b/>
          <w:bCs/>
          <w:lang w:val="en-GB"/>
        </w:rPr>
      </w:pPr>
    </w:p>
    <w:p w14:paraId="1B14650C" w14:textId="359B3660" w:rsidR="001D09AD" w:rsidRPr="00E2472D" w:rsidRDefault="00E2472D" w:rsidP="00E2472D">
      <w:pPr>
        <w:pStyle w:val="Heading2"/>
      </w:pPr>
      <w:bookmarkStart w:id="58" w:name="_Toc160478243"/>
      <w:r w:rsidRPr="00E2472D">
        <w:t>Their Strengths and Weaknesses:</w:t>
      </w:r>
      <w:bookmarkEnd w:id="58"/>
    </w:p>
    <w:p w14:paraId="23731318" w14:textId="05507874" w:rsidR="001D09AD" w:rsidRPr="00CF788C" w:rsidRDefault="001D09AD" w:rsidP="001D09AD">
      <w:pPr>
        <w:rPr>
          <w:lang w:val="en-GB"/>
        </w:rPr>
      </w:pPr>
      <w:r w:rsidRPr="00CF788C">
        <w:rPr>
          <w:lang w:val="en-GB"/>
        </w:rPr>
        <w:t>What are their </w:t>
      </w:r>
      <w:r w:rsidRPr="00CF788C">
        <w:rPr>
          <w:b/>
          <w:bCs/>
          <w:lang w:val="en-GB"/>
        </w:rPr>
        <w:t>greatest assets</w:t>
      </w:r>
      <w:r w:rsidRPr="00CF788C">
        <w:rPr>
          <w:lang w:val="en-GB"/>
        </w:rPr>
        <w:t>? What do they do well</w:t>
      </w:r>
      <w:r w:rsidR="00BA4C7E" w:rsidRPr="00CF788C">
        <w:rPr>
          <w:lang w:val="en-GB"/>
        </w:rPr>
        <w:t xml:space="preserve"> or not so well</w:t>
      </w:r>
      <w:r w:rsidRPr="00CF788C">
        <w:rPr>
          <w:lang w:val="en-GB"/>
        </w:rPr>
        <w:t>?</w:t>
      </w:r>
      <w:r w:rsidR="00BA4C7E" w:rsidRPr="00CF788C">
        <w:rPr>
          <w:lang w:val="en-GB"/>
        </w:rPr>
        <w:t xml:space="preserve"> </w:t>
      </w:r>
    </w:p>
    <w:p w14:paraId="0548E2DF" w14:textId="7EF3102D" w:rsidR="00F74B01" w:rsidRDefault="00F74B01" w:rsidP="00F74B01">
      <w:pPr>
        <w:pBdr>
          <w:bottom w:val="single" w:sz="6" w:space="1" w:color="FBBEA2"/>
        </w:pBdr>
        <w:rPr>
          <w:b/>
          <w:bCs/>
          <w:lang w:val="en-GB"/>
        </w:rPr>
      </w:pPr>
    </w:p>
    <w:p w14:paraId="4DC08017" w14:textId="77777777" w:rsidR="001D546D" w:rsidRPr="00CF788C" w:rsidRDefault="001D546D" w:rsidP="00F74B01">
      <w:pPr>
        <w:pBdr>
          <w:bottom w:val="single" w:sz="6" w:space="1" w:color="FBBEA2"/>
        </w:pBdr>
        <w:rPr>
          <w:b/>
          <w:bCs/>
          <w:lang w:val="en-GB"/>
        </w:rPr>
      </w:pPr>
    </w:p>
    <w:p w14:paraId="2DAB5F93" w14:textId="2AF28910" w:rsidR="00BA4C7E" w:rsidRPr="00E2472D" w:rsidRDefault="00BC0E08" w:rsidP="00E2472D">
      <w:pPr>
        <w:pStyle w:val="Heading2"/>
      </w:pPr>
      <w:bookmarkStart w:id="59" w:name="_Toc160478244"/>
      <w:r>
        <w:t>Your</w:t>
      </w:r>
      <w:r w:rsidR="00E2472D" w:rsidRPr="00E2472D">
        <w:t xml:space="preserve"> Secret Sauce:</w:t>
      </w:r>
      <w:bookmarkEnd w:id="59"/>
    </w:p>
    <w:p w14:paraId="10B038D1" w14:textId="136E1B58" w:rsidR="001D09AD" w:rsidRPr="00CF788C" w:rsidRDefault="001D09AD" w:rsidP="00BA4C7E">
      <w:pPr>
        <w:rPr>
          <w:lang w:val="en-GB"/>
        </w:rPr>
      </w:pPr>
      <w:r w:rsidRPr="00CF788C">
        <w:rPr>
          <w:lang w:val="en-GB"/>
        </w:rPr>
        <w:t>What makes </w:t>
      </w:r>
      <w:r w:rsidR="00BC0E08">
        <w:rPr>
          <w:b/>
          <w:bCs/>
          <w:lang w:val="en-GB"/>
        </w:rPr>
        <w:t>your</w:t>
      </w:r>
      <w:r w:rsidRPr="00CF788C">
        <w:rPr>
          <w:b/>
          <w:bCs/>
          <w:lang w:val="en-GB"/>
        </w:rPr>
        <w:t xml:space="preserve"> business unique</w:t>
      </w:r>
      <w:r w:rsidRPr="00CF788C">
        <w:rPr>
          <w:lang w:val="en-GB"/>
        </w:rPr>
        <w:t> and </w:t>
      </w:r>
      <w:r w:rsidRPr="00CF788C">
        <w:rPr>
          <w:b/>
          <w:bCs/>
          <w:lang w:val="en-GB"/>
        </w:rPr>
        <w:t>different from the rest</w:t>
      </w:r>
      <w:r w:rsidRPr="00CF788C">
        <w:rPr>
          <w:lang w:val="en-GB"/>
        </w:rPr>
        <w:t>? What special value do you offer?</w:t>
      </w:r>
    </w:p>
    <w:p w14:paraId="515ECBEB" w14:textId="2F9F2469" w:rsidR="00F74B01" w:rsidRDefault="00F74B01" w:rsidP="00F74B01">
      <w:pPr>
        <w:pBdr>
          <w:bottom w:val="single" w:sz="6" w:space="1" w:color="FBBEA2"/>
        </w:pBdr>
        <w:rPr>
          <w:b/>
          <w:bCs/>
          <w:lang w:val="en-GB"/>
        </w:rPr>
      </w:pPr>
    </w:p>
    <w:p w14:paraId="0744A20C" w14:textId="77777777" w:rsidR="001D546D" w:rsidRPr="00CF788C" w:rsidRDefault="001D546D" w:rsidP="00F74B01">
      <w:pPr>
        <w:pBdr>
          <w:bottom w:val="single" w:sz="6" w:space="1" w:color="FBBEA2"/>
        </w:pBdr>
        <w:rPr>
          <w:b/>
          <w:bCs/>
          <w:lang w:val="en-GB"/>
        </w:rPr>
      </w:pPr>
    </w:p>
    <w:p w14:paraId="2185C493" w14:textId="34AD0F42" w:rsidR="00294D35" w:rsidRPr="00E2472D" w:rsidRDefault="00E2472D" w:rsidP="00E2472D">
      <w:pPr>
        <w:pStyle w:val="Heading2"/>
      </w:pPr>
      <w:bookmarkStart w:id="60" w:name="_Toc160478245"/>
      <w:r w:rsidRPr="00E2472D">
        <w:t>Optional Extras:</w:t>
      </w:r>
      <w:bookmarkEnd w:id="60"/>
    </w:p>
    <w:p w14:paraId="067D7F42" w14:textId="77777777" w:rsidR="00252CAE" w:rsidRDefault="00696E65" w:rsidP="00294D35">
      <w:r w:rsidRPr="00CF788C">
        <w:t xml:space="preserve">You can delve deeper with a </w:t>
      </w:r>
      <w:r w:rsidR="00294D35" w:rsidRPr="00CF788C">
        <w:rPr>
          <w:b/>
          <w:bCs/>
        </w:rPr>
        <w:t>SWOT analysis</w:t>
      </w:r>
      <w:r w:rsidR="00294D35" w:rsidRPr="00CF788C">
        <w:t> to assess your business's </w:t>
      </w:r>
      <w:r w:rsidR="00294D35" w:rsidRPr="00CF788C">
        <w:rPr>
          <w:b/>
          <w:bCs/>
        </w:rPr>
        <w:t xml:space="preserve">strengths, </w:t>
      </w:r>
      <w:r w:rsidR="00B654E0" w:rsidRPr="00CF788C">
        <w:rPr>
          <w:b/>
          <w:bCs/>
        </w:rPr>
        <w:t xml:space="preserve">and </w:t>
      </w:r>
      <w:r w:rsidR="00294D35" w:rsidRPr="00CF788C">
        <w:rPr>
          <w:b/>
          <w:bCs/>
        </w:rPr>
        <w:t>weaknesses</w:t>
      </w:r>
      <w:r w:rsidR="00B654E0" w:rsidRPr="00CF788C">
        <w:rPr>
          <w:b/>
          <w:bCs/>
        </w:rPr>
        <w:t xml:space="preserve"> (internal)</w:t>
      </w:r>
      <w:r w:rsidR="00294D35" w:rsidRPr="00CF788C">
        <w:rPr>
          <w:b/>
          <w:bCs/>
        </w:rPr>
        <w:t xml:space="preserve">, </w:t>
      </w:r>
      <w:r w:rsidR="00B654E0" w:rsidRPr="00CF788C">
        <w:rPr>
          <w:b/>
          <w:bCs/>
        </w:rPr>
        <w:t xml:space="preserve">and </w:t>
      </w:r>
      <w:r w:rsidR="00294D35" w:rsidRPr="00CF788C">
        <w:rPr>
          <w:b/>
          <w:bCs/>
        </w:rPr>
        <w:t>opportunities and threats</w:t>
      </w:r>
      <w:r w:rsidR="00B654E0" w:rsidRPr="00CF788C">
        <w:rPr>
          <w:b/>
          <w:bCs/>
        </w:rPr>
        <w:t xml:space="preserve"> (external)</w:t>
      </w:r>
      <w:r w:rsidR="00294D35" w:rsidRPr="00CF788C">
        <w:t>.</w:t>
      </w:r>
      <w:r w:rsidR="00E300D2" w:rsidRPr="00CF788C">
        <w:t xml:space="preserve"> It’s good to do this annually</w:t>
      </w:r>
      <w:r w:rsidRPr="00CF788C">
        <w:t>, and describe how the businesses strengths can maximize opportunities and minimize threats, and how its weaknesses can slow the company down, exposing it to threats</w:t>
      </w:r>
      <w:r w:rsidR="00252CAE">
        <w:t>.</w:t>
      </w:r>
    </w:p>
    <w:p w14:paraId="14CEB88B" w14:textId="77777777" w:rsidR="00252CAE" w:rsidRDefault="00252CAE" w:rsidP="00294D35"/>
    <w:p w14:paraId="4CF7C9A0" w14:textId="77777777" w:rsidR="001D546D" w:rsidRDefault="001D546D" w:rsidP="00294D35">
      <w:pPr>
        <w:rPr>
          <w:b/>
        </w:rPr>
        <w:sectPr w:rsidR="001D546D" w:rsidSect="001D546D">
          <w:headerReference w:type="default" r:id="rId10"/>
          <w:footerReference w:type="default" r:id="rId11"/>
          <w:headerReference w:type="first" r:id="rId12"/>
          <w:footerReference w:type="first" r:id="rId13"/>
          <w:pgSz w:w="11906" w:h="16838" w:code="9"/>
          <w:pgMar w:top="992" w:right="1151" w:bottom="720" w:left="1151" w:header="0" w:footer="0" w:gutter="0"/>
          <w:pgNumType w:start="1"/>
          <w:cols w:space="720"/>
          <w:titlePg/>
          <w:docGrid w:linePitch="381"/>
        </w:sectPr>
      </w:pPr>
    </w:p>
    <w:p w14:paraId="09B05849" w14:textId="5A175A80" w:rsidR="00294D35" w:rsidRPr="00CF788C" w:rsidRDefault="00294D35" w:rsidP="00294D35">
      <w:r w:rsidRPr="00CF788C">
        <w:rPr>
          <w:b/>
        </w:rPr>
        <w:t>Strengths</w:t>
      </w:r>
      <w:r w:rsidRPr="00CF788C">
        <w:t xml:space="preserve">​ </w:t>
      </w:r>
    </w:p>
    <w:p w14:paraId="682945A9" w14:textId="77777777" w:rsidR="00294D35" w:rsidRPr="00CF788C" w:rsidRDefault="00294D35" w:rsidP="00294D35">
      <w:pPr>
        <w:rPr>
          <w:sz w:val="20"/>
        </w:rPr>
      </w:pPr>
      <w:r w:rsidRPr="00CF788C">
        <w:t>​​</w:t>
      </w:r>
      <w:r w:rsidRPr="00CF788C">
        <w:rPr>
          <w:sz w:val="20"/>
        </w:rPr>
        <w:t xml:space="preserve">Advantage </w:t>
      </w:r>
    </w:p>
    <w:p w14:paraId="6338B912" w14:textId="77777777" w:rsidR="00294D35" w:rsidRPr="00CF788C" w:rsidRDefault="00294D35" w:rsidP="00294D35">
      <w:pPr>
        <w:rPr>
          <w:sz w:val="20"/>
        </w:rPr>
      </w:pPr>
      <w:r w:rsidRPr="00CF788C">
        <w:rPr>
          <w:sz w:val="20"/>
        </w:rPr>
        <w:t xml:space="preserve">​Capabilities </w:t>
      </w:r>
    </w:p>
    <w:p w14:paraId="1261A178" w14:textId="77777777" w:rsidR="00294D35" w:rsidRPr="00CF788C" w:rsidRDefault="00294D35" w:rsidP="00294D35">
      <w:pPr>
        <w:rPr>
          <w:sz w:val="20"/>
        </w:rPr>
      </w:pPr>
      <w:r w:rsidRPr="00CF788C">
        <w:rPr>
          <w:sz w:val="20"/>
        </w:rPr>
        <w:t xml:space="preserve">​Assets, people </w:t>
      </w:r>
    </w:p>
    <w:p w14:paraId="2357AFDD" w14:textId="77777777" w:rsidR="00294D35" w:rsidRPr="00CF788C" w:rsidRDefault="00294D35" w:rsidP="00294D35">
      <w:pPr>
        <w:rPr>
          <w:sz w:val="20"/>
        </w:rPr>
      </w:pPr>
      <w:r w:rsidRPr="00CF788C">
        <w:rPr>
          <w:sz w:val="20"/>
        </w:rPr>
        <w:t xml:space="preserve">​Experience </w:t>
      </w:r>
    </w:p>
    <w:p w14:paraId="54CC3F6B" w14:textId="77777777" w:rsidR="00294D35" w:rsidRPr="00CF788C" w:rsidRDefault="00294D35" w:rsidP="00294D35">
      <w:pPr>
        <w:rPr>
          <w:sz w:val="20"/>
        </w:rPr>
      </w:pPr>
      <w:r w:rsidRPr="00CF788C">
        <w:rPr>
          <w:sz w:val="20"/>
        </w:rPr>
        <w:t xml:space="preserve">​Financial reserves </w:t>
      </w:r>
    </w:p>
    <w:p w14:paraId="1C9739DD" w14:textId="77777777" w:rsidR="00294D35" w:rsidRPr="00CF788C" w:rsidRDefault="00294D35" w:rsidP="00294D35">
      <w:pPr>
        <w:rPr>
          <w:sz w:val="20"/>
        </w:rPr>
      </w:pPr>
      <w:r w:rsidRPr="00CF788C">
        <w:rPr>
          <w:sz w:val="20"/>
        </w:rPr>
        <w:t xml:space="preserve">​Value proposition </w:t>
      </w:r>
    </w:p>
    <w:p w14:paraId="679CED63" w14:textId="77777777" w:rsidR="00294D35" w:rsidRPr="00CF788C" w:rsidRDefault="00294D35" w:rsidP="00294D35">
      <w:pPr>
        <w:rPr>
          <w:sz w:val="20"/>
        </w:rPr>
      </w:pPr>
      <w:r w:rsidRPr="00CF788C">
        <w:rPr>
          <w:sz w:val="20"/>
        </w:rPr>
        <w:t xml:space="preserve">​Price, value, quality​ </w:t>
      </w:r>
    </w:p>
    <w:p w14:paraId="1FE622A2" w14:textId="77777777" w:rsidR="00294D35" w:rsidRPr="00CF788C" w:rsidRDefault="00294D35" w:rsidP="00294D35"/>
    <w:p w14:paraId="5ACB657C" w14:textId="2A9B9398" w:rsidR="00294D35" w:rsidRPr="00CF788C" w:rsidRDefault="00294D35" w:rsidP="00294D35">
      <w:r w:rsidRPr="00CF788C">
        <w:t>​​</w:t>
      </w:r>
      <w:r w:rsidRPr="00CF788C">
        <w:br w:type="column"/>
      </w:r>
      <w:r w:rsidRPr="00CF788C">
        <w:rPr>
          <w:b/>
        </w:rPr>
        <w:t>Weaknesses</w:t>
      </w:r>
      <w:r w:rsidRPr="00CF788C">
        <w:t xml:space="preserve">​ </w:t>
      </w:r>
    </w:p>
    <w:p w14:paraId="70647FC9" w14:textId="77777777" w:rsidR="00294D35" w:rsidRPr="00CF788C" w:rsidRDefault="00294D35" w:rsidP="00294D35">
      <w:pPr>
        <w:rPr>
          <w:sz w:val="20"/>
        </w:rPr>
      </w:pPr>
      <w:r w:rsidRPr="00CF788C">
        <w:t>​​</w:t>
      </w:r>
      <w:r w:rsidRPr="00CF788C">
        <w:rPr>
          <w:sz w:val="20"/>
        </w:rPr>
        <w:t xml:space="preserve">Disadvantages </w:t>
      </w:r>
    </w:p>
    <w:p w14:paraId="11A29ADB" w14:textId="77777777" w:rsidR="00294D35" w:rsidRPr="00CF788C" w:rsidRDefault="00294D35" w:rsidP="00294D35">
      <w:pPr>
        <w:rPr>
          <w:sz w:val="20"/>
        </w:rPr>
      </w:pPr>
      <w:r w:rsidRPr="00CF788C">
        <w:rPr>
          <w:sz w:val="20"/>
        </w:rPr>
        <w:t xml:space="preserve">​Gap in capabilities </w:t>
      </w:r>
    </w:p>
    <w:p w14:paraId="05ACD1B7" w14:textId="77777777" w:rsidR="00294D35" w:rsidRPr="00CF788C" w:rsidRDefault="00294D35" w:rsidP="00294D35">
      <w:pPr>
        <w:rPr>
          <w:sz w:val="20"/>
        </w:rPr>
      </w:pPr>
      <w:r w:rsidRPr="00CF788C">
        <w:rPr>
          <w:sz w:val="20"/>
        </w:rPr>
        <w:t xml:space="preserve">​Cash Flow </w:t>
      </w:r>
    </w:p>
    <w:p w14:paraId="66001452" w14:textId="77777777" w:rsidR="00294D35" w:rsidRPr="00CF788C" w:rsidRDefault="00294D35" w:rsidP="00294D35">
      <w:pPr>
        <w:rPr>
          <w:sz w:val="20"/>
        </w:rPr>
      </w:pPr>
      <w:r w:rsidRPr="00CF788C">
        <w:rPr>
          <w:sz w:val="20"/>
        </w:rPr>
        <w:t xml:space="preserve">​Suppliers </w:t>
      </w:r>
    </w:p>
    <w:p w14:paraId="44F7FBDA" w14:textId="77777777" w:rsidR="00294D35" w:rsidRPr="00CF788C" w:rsidRDefault="00294D35" w:rsidP="00294D35">
      <w:pPr>
        <w:rPr>
          <w:sz w:val="20"/>
        </w:rPr>
      </w:pPr>
      <w:r w:rsidRPr="00CF788C">
        <w:rPr>
          <w:sz w:val="20"/>
        </w:rPr>
        <w:t xml:space="preserve">​Experience </w:t>
      </w:r>
    </w:p>
    <w:p w14:paraId="3ADA4024" w14:textId="77777777" w:rsidR="00294D35" w:rsidRPr="00CF788C" w:rsidRDefault="00294D35" w:rsidP="00294D35">
      <w:pPr>
        <w:rPr>
          <w:sz w:val="20"/>
        </w:rPr>
      </w:pPr>
      <w:r w:rsidRPr="00CF788C">
        <w:rPr>
          <w:sz w:val="20"/>
        </w:rPr>
        <w:t xml:space="preserve">​Areas to improve </w:t>
      </w:r>
    </w:p>
    <w:p w14:paraId="35107EE3" w14:textId="77777777" w:rsidR="00252CAE" w:rsidRDefault="00294D35" w:rsidP="00294D35">
      <w:pPr>
        <w:rPr>
          <w:sz w:val="20"/>
        </w:rPr>
      </w:pPr>
      <w:r w:rsidRPr="00CF788C">
        <w:rPr>
          <w:sz w:val="20"/>
        </w:rPr>
        <w:t xml:space="preserve">​Causes of lose sales​ </w:t>
      </w:r>
    </w:p>
    <w:p w14:paraId="2EA3CAFC" w14:textId="6D37965E" w:rsidR="00294D35" w:rsidRPr="00CF788C" w:rsidRDefault="001D546D" w:rsidP="00294D35">
      <w:r>
        <w:rPr>
          <w:b/>
        </w:rPr>
        <w:br w:type="column"/>
      </w:r>
      <w:r w:rsidR="00294D35" w:rsidRPr="00CF788C">
        <w:rPr>
          <w:b/>
        </w:rPr>
        <w:t>Opportunities</w:t>
      </w:r>
      <w:r w:rsidR="00294D35" w:rsidRPr="00CF788C">
        <w:t xml:space="preserve">​ </w:t>
      </w:r>
    </w:p>
    <w:p w14:paraId="3E382547" w14:textId="77777777" w:rsidR="00294D35" w:rsidRPr="00CF788C" w:rsidRDefault="00294D35" w:rsidP="00294D35">
      <w:pPr>
        <w:rPr>
          <w:sz w:val="20"/>
        </w:rPr>
      </w:pPr>
      <w:r w:rsidRPr="00CF788C">
        <w:t>​​</w:t>
      </w:r>
      <w:r w:rsidRPr="00CF788C">
        <w:rPr>
          <w:sz w:val="20"/>
        </w:rPr>
        <w:t xml:space="preserve">Areas to improve </w:t>
      </w:r>
    </w:p>
    <w:p w14:paraId="584E06C3" w14:textId="77777777" w:rsidR="00294D35" w:rsidRPr="00CF788C" w:rsidRDefault="00294D35" w:rsidP="00294D35">
      <w:pPr>
        <w:rPr>
          <w:sz w:val="20"/>
        </w:rPr>
      </w:pPr>
      <w:r w:rsidRPr="00CF788C">
        <w:rPr>
          <w:sz w:val="20"/>
        </w:rPr>
        <w:t xml:space="preserve">​New segments </w:t>
      </w:r>
    </w:p>
    <w:p w14:paraId="24EB40EF" w14:textId="77777777" w:rsidR="00294D35" w:rsidRPr="00CF788C" w:rsidRDefault="00294D35" w:rsidP="00294D35">
      <w:pPr>
        <w:rPr>
          <w:sz w:val="20"/>
        </w:rPr>
      </w:pPr>
      <w:r w:rsidRPr="00CF788C">
        <w:rPr>
          <w:sz w:val="20"/>
        </w:rPr>
        <w:t xml:space="preserve">​Industry trends </w:t>
      </w:r>
    </w:p>
    <w:p w14:paraId="1AFD875F" w14:textId="77777777" w:rsidR="00294D35" w:rsidRPr="00CF788C" w:rsidRDefault="00294D35" w:rsidP="00294D35">
      <w:pPr>
        <w:rPr>
          <w:sz w:val="20"/>
        </w:rPr>
      </w:pPr>
      <w:r w:rsidRPr="00CF788C">
        <w:rPr>
          <w:sz w:val="20"/>
        </w:rPr>
        <w:t xml:space="preserve">​New products </w:t>
      </w:r>
    </w:p>
    <w:p w14:paraId="0ADC05D3" w14:textId="77777777" w:rsidR="00294D35" w:rsidRPr="00CF788C" w:rsidRDefault="00294D35" w:rsidP="00294D35">
      <w:pPr>
        <w:rPr>
          <w:sz w:val="20"/>
        </w:rPr>
      </w:pPr>
      <w:r w:rsidRPr="00CF788C">
        <w:rPr>
          <w:sz w:val="20"/>
        </w:rPr>
        <w:t xml:space="preserve">​New innovations </w:t>
      </w:r>
    </w:p>
    <w:p w14:paraId="30E47E95" w14:textId="77777777" w:rsidR="00252CAE" w:rsidRDefault="00294D35" w:rsidP="00294D35">
      <w:pPr>
        <w:rPr>
          <w:sz w:val="20"/>
        </w:rPr>
      </w:pPr>
      <w:r w:rsidRPr="00CF788C">
        <w:rPr>
          <w:sz w:val="20"/>
        </w:rPr>
        <w:t xml:space="preserve">​Key partnership​ </w:t>
      </w:r>
    </w:p>
    <w:p w14:paraId="53E9CB9D" w14:textId="212D13E3" w:rsidR="00294D35" w:rsidRPr="00CF788C" w:rsidRDefault="001D546D" w:rsidP="00294D35">
      <w:r>
        <w:rPr>
          <w:b/>
        </w:rPr>
        <w:br w:type="column"/>
      </w:r>
      <w:r w:rsidR="00294D35" w:rsidRPr="00CF788C">
        <w:rPr>
          <w:b/>
        </w:rPr>
        <w:t>Threats</w:t>
      </w:r>
      <w:r w:rsidR="00294D35" w:rsidRPr="00CF788C">
        <w:t xml:space="preserve">​ </w:t>
      </w:r>
    </w:p>
    <w:p w14:paraId="50BB5E8C" w14:textId="77777777" w:rsidR="00294D35" w:rsidRPr="00CF788C" w:rsidRDefault="00294D35" w:rsidP="00294D35">
      <w:pPr>
        <w:rPr>
          <w:sz w:val="20"/>
        </w:rPr>
      </w:pPr>
      <w:r w:rsidRPr="00CF788C">
        <w:t>​​</w:t>
      </w:r>
      <w:r w:rsidRPr="00CF788C">
        <w:rPr>
          <w:sz w:val="20"/>
        </w:rPr>
        <w:t xml:space="preserve">Economy movement </w:t>
      </w:r>
    </w:p>
    <w:p w14:paraId="540806BC" w14:textId="77777777" w:rsidR="00294D35" w:rsidRPr="00CF788C" w:rsidRDefault="00294D35" w:rsidP="00294D35">
      <w:pPr>
        <w:rPr>
          <w:sz w:val="20"/>
        </w:rPr>
      </w:pPr>
      <w:r w:rsidRPr="00CF788C">
        <w:rPr>
          <w:sz w:val="20"/>
        </w:rPr>
        <w:t xml:space="preserve">​Obstacles faced </w:t>
      </w:r>
    </w:p>
    <w:p w14:paraId="725E1FF3" w14:textId="77777777" w:rsidR="00294D35" w:rsidRPr="00CF788C" w:rsidRDefault="00294D35" w:rsidP="00294D35">
      <w:pPr>
        <w:rPr>
          <w:sz w:val="20"/>
        </w:rPr>
      </w:pPr>
      <w:r w:rsidRPr="00CF788C">
        <w:rPr>
          <w:sz w:val="20"/>
        </w:rPr>
        <w:t xml:space="preserve">​Competitor actions </w:t>
      </w:r>
    </w:p>
    <w:p w14:paraId="3BAF1865" w14:textId="77777777" w:rsidR="00294D35" w:rsidRPr="00CF788C" w:rsidRDefault="00294D35" w:rsidP="00294D35">
      <w:pPr>
        <w:rPr>
          <w:sz w:val="20"/>
        </w:rPr>
      </w:pPr>
      <w:r w:rsidRPr="00CF788C">
        <w:rPr>
          <w:sz w:val="20"/>
        </w:rPr>
        <w:t xml:space="preserve">​Political impacts </w:t>
      </w:r>
    </w:p>
    <w:p w14:paraId="26AEA284" w14:textId="77777777" w:rsidR="00294D35" w:rsidRPr="00CF788C" w:rsidRDefault="00294D35" w:rsidP="00294D35">
      <w:pPr>
        <w:rPr>
          <w:sz w:val="20"/>
        </w:rPr>
      </w:pPr>
      <w:r w:rsidRPr="00CF788C">
        <w:rPr>
          <w:sz w:val="20"/>
        </w:rPr>
        <w:t xml:space="preserve">​Environmental effects </w:t>
      </w:r>
    </w:p>
    <w:p w14:paraId="781BD27E" w14:textId="77777777" w:rsidR="00294D35" w:rsidRPr="00CF788C" w:rsidRDefault="00294D35" w:rsidP="00294D35">
      <w:pPr>
        <w:rPr>
          <w:sz w:val="20"/>
        </w:rPr>
      </w:pPr>
      <w:r w:rsidRPr="00CF788C">
        <w:rPr>
          <w:sz w:val="20"/>
        </w:rPr>
        <w:t xml:space="preserve">​Loss of key staff </w:t>
      </w:r>
    </w:p>
    <w:p w14:paraId="42ED77E1" w14:textId="77777777" w:rsidR="001D546D" w:rsidRDefault="00294D35" w:rsidP="00294D35">
      <w:pPr>
        <w:rPr>
          <w:sz w:val="20"/>
        </w:rPr>
        <w:sectPr w:rsidR="001D546D" w:rsidSect="001D546D">
          <w:type w:val="continuous"/>
          <w:pgSz w:w="11906" w:h="16838" w:code="9"/>
          <w:pgMar w:top="992" w:right="1151" w:bottom="720" w:left="1151" w:header="0" w:footer="0" w:gutter="0"/>
          <w:pgNumType w:start="1"/>
          <w:cols w:num="4" w:space="720"/>
          <w:titlePg/>
          <w:docGrid w:linePitch="381"/>
        </w:sectPr>
      </w:pPr>
      <w:r w:rsidRPr="00CF788C">
        <w:rPr>
          <w:sz w:val="20"/>
        </w:rPr>
        <w:t xml:space="preserve">​Market demand​ </w:t>
      </w:r>
    </w:p>
    <w:p w14:paraId="37458530" w14:textId="58FED2E5" w:rsidR="00294D35" w:rsidRPr="00CF788C" w:rsidRDefault="00294D35" w:rsidP="00294D35">
      <w:pPr>
        <w:rPr>
          <w:sz w:val="20"/>
        </w:rPr>
      </w:pPr>
    </w:p>
    <w:p w14:paraId="756ACDE8" w14:textId="77777777" w:rsidR="00294D35" w:rsidRPr="00CF788C" w:rsidRDefault="00294D35" w:rsidP="00294D35">
      <w:pPr>
        <w:sectPr w:rsidR="00294D35" w:rsidRPr="00CF788C" w:rsidSect="001D546D">
          <w:type w:val="continuous"/>
          <w:pgSz w:w="11906" w:h="16838" w:code="9"/>
          <w:pgMar w:top="992" w:right="1151" w:bottom="720" w:left="1151" w:header="0" w:footer="0" w:gutter="0"/>
          <w:pgNumType w:start="1"/>
          <w:cols w:space="720"/>
          <w:titlePg/>
          <w:docGrid w:linePitch="381"/>
        </w:sectPr>
      </w:pPr>
    </w:p>
    <w:p w14:paraId="4C4E0522" w14:textId="2032B953" w:rsidR="00A5735E" w:rsidRPr="009E63BC" w:rsidRDefault="009E63BC" w:rsidP="009E63BC">
      <w:pPr>
        <w:pStyle w:val="Heading1"/>
      </w:pPr>
      <w:bookmarkStart w:id="61" w:name="_Toc160224375"/>
      <w:bookmarkStart w:id="62" w:name="_Toc160478246"/>
      <w:r w:rsidRPr="009E63BC">
        <w:lastRenderedPageBreak/>
        <w:t>Operations and Logistics</w:t>
      </w:r>
      <w:bookmarkEnd w:id="61"/>
      <w:bookmarkEnd w:id="62"/>
    </w:p>
    <w:p w14:paraId="0DDCFE37" w14:textId="04F5ACE2" w:rsidR="007479EF" w:rsidRPr="00CF788C" w:rsidRDefault="007479EF" w:rsidP="007479EF">
      <w:pPr>
        <w:rPr>
          <w:lang w:val="en-GB"/>
        </w:rPr>
      </w:pPr>
      <w:r w:rsidRPr="00CF788C">
        <w:t xml:space="preserve">This section is all about taking a peek at the </w:t>
      </w:r>
      <w:r w:rsidRPr="00CF788C">
        <w:rPr>
          <w:b/>
          <w:bCs/>
        </w:rPr>
        <w:t>inner workings</w:t>
      </w:r>
      <w:r w:rsidRPr="00CF788C">
        <w:t xml:space="preserve"> of your business – the </w:t>
      </w:r>
      <w:r w:rsidRPr="00CF788C">
        <w:rPr>
          <w:b/>
          <w:bCs/>
        </w:rPr>
        <w:t>nuts and bolts</w:t>
      </w:r>
      <w:r w:rsidRPr="00CF788C">
        <w:t xml:space="preserve"> that make your amazing offerings come to life! </w:t>
      </w:r>
      <w:r w:rsidRPr="00CF788C">
        <w:rPr>
          <w:b/>
          <w:bCs/>
          <w:lang w:val="en-GB"/>
        </w:rPr>
        <w:t>Remember:</w:t>
      </w:r>
      <w:r w:rsidRPr="00CF788C">
        <w:rPr>
          <w:lang w:val="en-GB"/>
        </w:rPr>
        <w:t xml:space="preserve"> This section is about </w:t>
      </w:r>
      <w:r w:rsidRPr="00CF788C">
        <w:rPr>
          <w:b/>
          <w:bCs/>
          <w:lang w:val="en-GB"/>
        </w:rPr>
        <w:t>providing a general overview</w:t>
      </w:r>
      <w:r w:rsidRPr="00CF788C">
        <w:rPr>
          <w:lang w:val="en-GB"/>
        </w:rPr>
        <w:t>, not getting into intricate details.</w:t>
      </w:r>
      <w:r w:rsidR="0008071B" w:rsidRPr="00CF788C">
        <w:rPr>
          <w:lang w:val="en-GB"/>
        </w:rPr>
        <w:t xml:space="preserve"> Just focus on the essentials. </w:t>
      </w:r>
    </w:p>
    <w:p w14:paraId="289A0B2A" w14:textId="77777777" w:rsidR="00F229E9" w:rsidRPr="00CF788C" w:rsidRDefault="00F229E9" w:rsidP="00F229E9">
      <w:pPr>
        <w:pBdr>
          <w:bottom w:val="single" w:sz="6" w:space="1" w:color="FBBEA2"/>
        </w:pBdr>
        <w:rPr>
          <w:b/>
          <w:bCs/>
          <w:lang w:val="en-GB"/>
        </w:rPr>
      </w:pPr>
    </w:p>
    <w:p w14:paraId="0385B990" w14:textId="34F59A72" w:rsidR="007479EF" w:rsidRPr="00281D2F" w:rsidRDefault="00281D2F" w:rsidP="00281D2F">
      <w:pPr>
        <w:pStyle w:val="Heading2"/>
      </w:pPr>
      <w:bookmarkStart w:id="63" w:name="_Toc160478247"/>
      <w:r w:rsidRPr="00281D2F">
        <w:t>Production:</w:t>
      </w:r>
      <w:bookmarkEnd w:id="63"/>
    </w:p>
    <w:p w14:paraId="57C81561" w14:textId="26489299" w:rsidR="007479EF" w:rsidRPr="00CF788C" w:rsidRDefault="007479EF" w:rsidP="007479EF">
      <w:pPr>
        <w:rPr>
          <w:lang w:val="en-GB"/>
        </w:rPr>
      </w:pPr>
      <w:r w:rsidRPr="00CF788C">
        <w:rPr>
          <w:lang w:val="en-GB"/>
        </w:rPr>
        <w:t>How will you </w:t>
      </w:r>
      <w:r w:rsidRPr="00CF788C">
        <w:rPr>
          <w:b/>
          <w:bCs/>
          <w:lang w:val="en-GB"/>
        </w:rPr>
        <w:t>create your products</w:t>
      </w:r>
      <w:r w:rsidRPr="00CF788C">
        <w:rPr>
          <w:lang w:val="en-GB"/>
        </w:rPr>
        <w:t> or </w:t>
      </w:r>
      <w:r w:rsidRPr="00CF788C">
        <w:rPr>
          <w:b/>
          <w:bCs/>
          <w:lang w:val="en-GB"/>
        </w:rPr>
        <w:t>deliver your services</w:t>
      </w:r>
      <w:r w:rsidRPr="00CF788C">
        <w:rPr>
          <w:lang w:val="en-GB"/>
        </w:rPr>
        <w:t>?</w:t>
      </w:r>
    </w:p>
    <w:p w14:paraId="492CAE5B" w14:textId="77777777" w:rsidR="00A13852" w:rsidRPr="00CF788C" w:rsidRDefault="00A13852" w:rsidP="007479EF">
      <w:pPr>
        <w:rPr>
          <w:lang w:val="en-GB"/>
        </w:rPr>
      </w:pPr>
    </w:p>
    <w:p w14:paraId="2AFCB669" w14:textId="77777777" w:rsidR="00F229E9" w:rsidRPr="00CF788C" w:rsidRDefault="00F229E9" w:rsidP="00F229E9">
      <w:pPr>
        <w:pBdr>
          <w:bottom w:val="single" w:sz="6" w:space="1" w:color="FBBEA2"/>
        </w:pBdr>
        <w:rPr>
          <w:b/>
          <w:bCs/>
          <w:lang w:val="en-GB"/>
        </w:rPr>
      </w:pPr>
    </w:p>
    <w:p w14:paraId="0DDE24F6" w14:textId="0375E6CA" w:rsidR="007479EF" w:rsidRPr="00281D2F" w:rsidRDefault="00281D2F" w:rsidP="00281D2F">
      <w:pPr>
        <w:pStyle w:val="Heading2"/>
      </w:pPr>
      <w:bookmarkStart w:id="64" w:name="_Toc160478248"/>
      <w:r w:rsidRPr="00281D2F">
        <w:t>Delivery:</w:t>
      </w:r>
      <w:bookmarkEnd w:id="64"/>
    </w:p>
    <w:p w14:paraId="61CF97E5" w14:textId="660B60A9" w:rsidR="007479EF" w:rsidRPr="00CF788C" w:rsidRDefault="007479EF" w:rsidP="007479EF">
      <w:pPr>
        <w:rPr>
          <w:lang w:val="en-GB"/>
        </w:rPr>
      </w:pPr>
      <w:r w:rsidRPr="00CF788C">
        <w:rPr>
          <w:lang w:val="en-GB"/>
        </w:rPr>
        <w:t>How will you </w:t>
      </w:r>
      <w:r w:rsidRPr="00CF788C">
        <w:rPr>
          <w:b/>
          <w:bCs/>
          <w:lang w:val="en-GB"/>
        </w:rPr>
        <w:t>get your offerings to your customers</w:t>
      </w:r>
      <w:r w:rsidRPr="00CF788C">
        <w:rPr>
          <w:lang w:val="en-GB"/>
        </w:rPr>
        <w:t>?</w:t>
      </w:r>
    </w:p>
    <w:p w14:paraId="5D881241" w14:textId="77777777" w:rsidR="00A13852" w:rsidRPr="00CF788C" w:rsidRDefault="00A13852" w:rsidP="007479EF">
      <w:pPr>
        <w:rPr>
          <w:lang w:val="en-GB"/>
        </w:rPr>
      </w:pPr>
    </w:p>
    <w:p w14:paraId="61E48CB5" w14:textId="77777777" w:rsidR="00F229E9" w:rsidRPr="00CF788C" w:rsidRDefault="00F229E9" w:rsidP="00F229E9">
      <w:pPr>
        <w:pBdr>
          <w:bottom w:val="single" w:sz="6" w:space="1" w:color="FBBEA2"/>
        </w:pBdr>
        <w:rPr>
          <w:b/>
          <w:bCs/>
          <w:lang w:val="en-GB"/>
        </w:rPr>
      </w:pPr>
    </w:p>
    <w:p w14:paraId="06383616" w14:textId="0AF31380" w:rsidR="007479EF" w:rsidRPr="00281D2F" w:rsidRDefault="00281D2F" w:rsidP="00281D2F">
      <w:pPr>
        <w:pStyle w:val="Heading2"/>
      </w:pPr>
      <w:bookmarkStart w:id="65" w:name="_Toc160478249"/>
      <w:r w:rsidRPr="00281D2F">
        <w:t>Payments:</w:t>
      </w:r>
      <w:bookmarkEnd w:id="65"/>
    </w:p>
    <w:p w14:paraId="672ADE2A" w14:textId="2DBFFE76" w:rsidR="007479EF" w:rsidRPr="00CF788C" w:rsidRDefault="007479EF" w:rsidP="007479EF">
      <w:pPr>
        <w:rPr>
          <w:lang w:val="en-GB"/>
        </w:rPr>
      </w:pPr>
      <w:r w:rsidRPr="00CF788C">
        <w:rPr>
          <w:lang w:val="en-GB"/>
        </w:rPr>
        <w:t>What </w:t>
      </w:r>
      <w:r w:rsidRPr="00CF788C">
        <w:rPr>
          <w:b/>
          <w:bCs/>
          <w:lang w:val="en-GB"/>
        </w:rPr>
        <w:t>payment methods</w:t>
      </w:r>
      <w:r w:rsidRPr="00CF788C">
        <w:rPr>
          <w:lang w:val="en-GB"/>
        </w:rPr>
        <w:t> will you accept, and what are your </w:t>
      </w:r>
      <w:r w:rsidRPr="00CF788C">
        <w:rPr>
          <w:b/>
          <w:bCs/>
          <w:lang w:val="en-GB"/>
        </w:rPr>
        <w:t>terms</w:t>
      </w:r>
      <w:r w:rsidRPr="00CF788C">
        <w:rPr>
          <w:lang w:val="en-GB"/>
        </w:rPr>
        <w:t>?</w:t>
      </w:r>
    </w:p>
    <w:p w14:paraId="3991C21E" w14:textId="77777777" w:rsidR="00A13852" w:rsidRPr="00CF788C" w:rsidRDefault="00A13852" w:rsidP="007479EF">
      <w:pPr>
        <w:rPr>
          <w:lang w:val="en-GB"/>
        </w:rPr>
      </w:pPr>
    </w:p>
    <w:p w14:paraId="5B57F99B" w14:textId="77777777" w:rsidR="00F229E9" w:rsidRPr="00CF788C" w:rsidRDefault="00F229E9" w:rsidP="00F229E9">
      <w:pPr>
        <w:pBdr>
          <w:bottom w:val="single" w:sz="6" w:space="1" w:color="FBBEA2"/>
        </w:pBdr>
        <w:rPr>
          <w:b/>
          <w:bCs/>
          <w:lang w:val="en-GB"/>
        </w:rPr>
      </w:pPr>
    </w:p>
    <w:p w14:paraId="3DFB2DD7" w14:textId="4A916B9E" w:rsidR="007479EF" w:rsidRPr="00281D2F" w:rsidRDefault="00281D2F" w:rsidP="00281D2F">
      <w:pPr>
        <w:pStyle w:val="Heading2"/>
      </w:pPr>
      <w:bookmarkStart w:id="66" w:name="_Toc160478250"/>
      <w:r w:rsidRPr="00281D2F">
        <w:t>Suppliers:</w:t>
      </w:r>
      <w:bookmarkEnd w:id="66"/>
    </w:p>
    <w:p w14:paraId="54BD93D3" w14:textId="237B6E47" w:rsidR="007479EF" w:rsidRPr="00CF788C" w:rsidRDefault="007479EF" w:rsidP="007479EF">
      <w:pPr>
        <w:rPr>
          <w:lang w:val="en-GB"/>
        </w:rPr>
      </w:pPr>
      <w:r w:rsidRPr="00CF788C">
        <w:rPr>
          <w:lang w:val="en-GB"/>
        </w:rPr>
        <w:t>Who are your </w:t>
      </w:r>
      <w:r w:rsidRPr="00CF788C">
        <w:rPr>
          <w:b/>
          <w:bCs/>
          <w:lang w:val="en-GB"/>
        </w:rPr>
        <w:t>trusted partners</w:t>
      </w:r>
      <w:r w:rsidRPr="00CF788C">
        <w:rPr>
          <w:lang w:val="en-GB"/>
        </w:rPr>
        <w:t> </w:t>
      </w:r>
      <w:r w:rsidR="00CE32DE" w:rsidRPr="00CF788C">
        <w:rPr>
          <w:lang w:val="en-GB"/>
        </w:rPr>
        <w:t xml:space="preserve">and </w:t>
      </w:r>
      <w:r w:rsidR="00CE32DE" w:rsidRPr="00CF788C">
        <w:rPr>
          <w:b/>
          <w:lang w:val="en-GB"/>
        </w:rPr>
        <w:t>key suppliers</w:t>
      </w:r>
      <w:r w:rsidR="00CE32DE" w:rsidRPr="00CF788C">
        <w:rPr>
          <w:lang w:val="en-GB"/>
        </w:rPr>
        <w:t xml:space="preserve"> </w:t>
      </w:r>
      <w:r w:rsidRPr="00CF788C">
        <w:rPr>
          <w:lang w:val="en-GB"/>
        </w:rPr>
        <w:t>that provide you with the </w:t>
      </w:r>
      <w:r w:rsidRPr="00CF788C">
        <w:rPr>
          <w:b/>
          <w:bCs/>
          <w:lang w:val="en-GB"/>
        </w:rPr>
        <w:t>resources you need</w:t>
      </w:r>
      <w:r w:rsidRPr="00CF788C">
        <w:rPr>
          <w:lang w:val="en-GB"/>
        </w:rPr>
        <w:t>?</w:t>
      </w:r>
    </w:p>
    <w:p w14:paraId="5142647F" w14:textId="77777777" w:rsidR="00A13852" w:rsidRPr="00CF788C" w:rsidRDefault="00A13852" w:rsidP="007479EF">
      <w:pPr>
        <w:rPr>
          <w:lang w:val="en-GB"/>
        </w:rPr>
      </w:pPr>
    </w:p>
    <w:p w14:paraId="0D5EF491" w14:textId="77777777" w:rsidR="00F229E9" w:rsidRPr="00CF788C" w:rsidRDefault="00F229E9" w:rsidP="00F229E9">
      <w:pPr>
        <w:pBdr>
          <w:bottom w:val="single" w:sz="6" w:space="1" w:color="FBBEA2"/>
        </w:pBdr>
        <w:rPr>
          <w:b/>
          <w:bCs/>
          <w:lang w:val="en-GB"/>
        </w:rPr>
      </w:pPr>
    </w:p>
    <w:p w14:paraId="13E0EA31" w14:textId="6F53BC9D" w:rsidR="007479EF" w:rsidRPr="00281D2F" w:rsidRDefault="00281D2F" w:rsidP="00281D2F">
      <w:pPr>
        <w:pStyle w:val="Heading2"/>
      </w:pPr>
      <w:bookmarkStart w:id="67" w:name="_Toc160478251"/>
      <w:r w:rsidRPr="00281D2F">
        <w:t>Premises and Equipment:</w:t>
      </w:r>
      <w:bookmarkEnd w:id="67"/>
    </w:p>
    <w:p w14:paraId="20ED6F57" w14:textId="62954604" w:rsidR="007479EF" w:rsidRPr="00CF788C" w:rsidRDefault="007479EF" w:rsidP="007479EF">
      <w:pPr>
        <w:rPr>
          <w:lang w:val="en-GB"/>
        </w:rPr>
      </w:pPr>
      <w:r w:rsidRPr="00CF788C">
        <w:rPr>
          <w:lang w:val="en-GB"/>
        </w:rPr>
        <w:t>Where will you operate from</w:t>
      </w:r>
      <w:r w:rsidR="009668FF" w:rsidRPr="00CF788C">
        <w:rPr>
          <w:lang w:val="en-GB"/>
        </w:rPr>
        <w:t xml:space="preserve"> (physical or only online)</w:t>
      </w:r>
      <w:r w:rsidRPr="00CF788C">
        <w:rPr>
          <w:lang w:val="en-GB"/>
        </w:rPr>
        <w:t>, and what </w:t>
      </w:r>
      <w:r w:rsidR="009668FF" w:rsidRPr="00CF788C">
        <w:rPr>
          <w:b/>
          <w:lang w:val="en-GB"/>
        </w:rPr>
        <w:t>tools and</w:t>
      </w:r>
      <w:r w:rsidR="009668FF" w:rsidRPr="00CF788C">
        <w:rPr>
          <w:lang w:val="en-GB"/>
        </w:rPr>
        <w:t xml:space="preserve"> </w:t>
      </w:r>
      <w:r w:rsidRPr="00CF788C">
        <w:rPr>
          <w:b/>
          <w:bCs/>
          <w:lang w:val="en-GB"/>
        </w:rPr>
        <w:t>equipment</w:t>
      </w:r>
      <w:r w:rsidRPr="00CF788C">
        <w:rPr>
          <w:lang w:val="en-GB"/>
        </w:rPr>
        <w:t> will you need?</w:t>
      </w:r>
    </w:p>
    <w:p w14:paraId="13AC0363" w14:textId="77777777" w:rsidR="00A13852" w:rsidRPr="00CF788C" w:rsidRDefault="00A13852" w:rsidP="007479EF">
      <w:pPr>
        <w:rPr>
          <w:lang w:val="en-GB"/>
        </w:rPr>
      </w:pPr>
    </w:p>
    <w:p w14:paraId="2DE95A1B" w14:textId="77777777" w:rsidR="00F229E9" w:rsidRPr="00CF788C" w:rsidRDefault="00F229E9" w:rsidP="00F229E9">
      <w:pPr>
        <w:pBdr>
          <w:bottom w:val="single" w:sz="6" w:space="1" w:color="FBBEA2"/>
        </w:pBdr>
        <w:rPr>
          <w:b/>
          <w:bCs/>
          <w:lang w:val="en-GB"/>
        </w:rPr>
      </w:pPr>
    </w:p>
    <w:p w14:paraId="354B562E" w14:textId="04F3DCD9" w:rsidR="007479EF" w:rsidRPr="00281D2F" w:rsidRDefault="00281D2F" w:rsidP="00281D2F">
      <w:pPr>
        <w:pStyle w:val="Heading2"/>
      </w:pPr>
      <w:bookmarkStart w:id="68" w:name="_Toc160478252"/>
      <w:r w:rsidRPr="00281D2F">
        <w:t>Transport:</w:t>
      </w:r>
      <w:bookmarkEnd w:id="68"/>
    </w:p>
    <w:p w14:paraId="70A3F20B" w14:textId="04F2161F" w:rsidR="007479EF" w:rsidRPr="00CF788C" w:rsidRDefault="002D6BB9" w:rsidP="007479EF">
      <w:r w:rsidRPr="00CF788C">
        <w:t xml:space="preserve">Do you </w:t>
      </w:r>
      <w:r w:rsidRPr="00CF788C">
        <w:rPr>
          <w:b/>
        </w:rPr>
        <w:t>need a vehicle</w:t>
      </w:r>
      <w:r w:rsidRPr="00CF788C">
        <w:t xml:space="preserve"> or other means of transport?</w:t>
      </w:r>
    </w:p>
    <w:p w14:paraId="56474354" w14:textId="77777777" w:rsidR="00A13852" w:rsidRPr="00CF788C" w:rsidRDefault="00A13852" w:rsidP="007479EF">
      <w:pPr>
        <w:rPr>
          <w:lang w:val="en-GB"/>
        </w:rPr>
      </w:pPr>
    </w:p>
    <w:p w14:paraId="24E401F9" w14:textId="77777777" w:rsidR="00F229E9" w:rsidRPr="00CF788C" w:rsidRDefault="00F229E9" w:rsidP="00F229E9">
      <w:pPr>
        <w:pBdr>
          <w:bottom w:val="single" w:sz="6" w:space="1" w:color="FBBEA2"/>
        </w:pBdr>
        <w:rPr>
          <w:b/>
          <w:bCs/>
          <w:lang w:val="en-GB"/>
        </w:rPr>
      </w:pPr>
    </w:p>
    <w:p w14:paraId="2CC8A572" w14:textId="046F6CE8" w:rsidR="007479EF" w:rsidRPr="00281D2F" w:rsidRDefault="00281D2F" w:rsidP="00281D2F">
      <w:pPr>
        <w:pStyle w:val="Heading2"/>
      </w:pPr>
      <w:bookmarkStart w:id="69" w:name="_Toc160478253"/>
      <w:r w:rsidRPr="00281D2F">
        <w:t>Legal and Insurance:</w:t>
      </w:r>
      <w:bookmarkEnd w:id="69"/>
    </w:p>
    <w:p w14:paraId="633E03CB" w14:textId="2549E9E5" w:rsidR="0008071B" w:rsidRPr="00CF788C" w:rsidRDefault="002D6BB9" w:rsidP="007479EF">
      <w:r w:rsidRPr="00CF788C">
        <w:t xml:space="preserve">What </w:t>
      </w:r>
      <w:r w:rsidRPr="00CF788C">
        <w:rPr>
          <w:b/>
        </w:rPr>
        <w:t>licenses and insurance</w:t>
      </w:r>
      <w:r w:rsidRPr="00CF788C">
        <w:t xml:space="preserve"> do you require?</w:t>
      </w:r>
    </w:p>
    <w:p w14:paraId="1F9EBBA7" w14:textId="77777777" w:rsidR="00A13852" w:rsidRPr="00CF788C" w:rsidRDefault="00A13852" w:rsidP="007479EF"/>
    <w:p w14:paraId="2721CAF3" w14:textId="77777777" w:rsidR="00F229E9" w:rsidRPr="00CF788C" w:rsidRDefault="00F229E9" w:rsidP="00F229E9">
      <w:pPr>
        <w:pBdr>
          <w:bottom w:val="single" w:sz="6" w:space="1" w:color="FBBEA2"/>
        </w:pBdr>
        <w:rPr>
          <w:b/>
          <w:bCs/>
          <w:lang w:val="en-GB"/>
        </w:rPr>
      </w:pPr>
    </w:p>
    <w:p w14:paraId="6DED622D" w14:textId="708ABC4A" w:rsidR="007479EF" w:rsidRPr="00281D2F" w:rsidRDefault="00281D2F" w:rsidP="00281D2F">
      <w:pPr>
        <w:pStyle w:val="Heading2"/>
      </w:pPr>
      <w:bookmarkStart w:id="70" w:name="_Toc160478254"/>
      <w:r w:rsidRPr="00281D2F">
        <w:t>Management and Staff:</w:t>
      </w:r>
      <w:bookmarkEnd w:id="70"/>
    </w:p>
    <w:p w14:paraId="10F3A9A6" w14:textId="45C6F325" w:rsidR="007479EF" w:rsidRPr="00CF788C" w:rsidRDefault="007479EF" w:rsidP="007479EF">
      <w:pPr>
        <w:rPr>
          <w:lang w:val="en-GB"/>
        </w:rPr>
      </w:pPr>
      <w:r w:rsidRPr="00CF788C">
        <w:rPr>
          <w:lang w:val="en-GB"/>
        </w:rPr>
        <w:t>Who will be responsible for </w:t>
      </w:r>
      <w:r w:rsidRPr="00CF788C">
        <w:rPr>
          <w:b/>
          <w:bCs/>
          <w:lang w:val="en-GB"/>
        </w:rPr>
        <w:t>running the show</w:t>
      </w:r>
      <w:r w:rsidRPr="00CF788C">
        <w:rPr>
          <w:lang w:val="en-GB"/>
        </w:rPr>
        <w:t>, and what </w:t>
      </w:r>
      <w:r w:rsidRPr="00CF788C">
        <w:rPr>
          <w:b/>
          <w:bCs/>
          <w:lang w:val="en-GB"/>
        </w:rPr>
        <w:t>skills</w:t>
      </w:r>
      <w:r w:rsidRPr="00CF788C">
        <w:rPr>
          <w:lang w:val="en-GB"/>
        </w:rPr>
        <w:t> will they need?</w:t>
      </w:r>
    </w:p>
    <w:p w14:paraId="6827D8EB" w14:textId="633B9A28" w:rsidR="00B91AD8" w:rsidRDefault="00B91AD8" w:rsidP="00B91AD8">
      <w:pPr>
        <w:tabs>
          <w:tab w:val="right" w:pos="9936"/>
        </w:tabs>
        <w:spacing w:after="200" w:line="276" w:lineRule="auto"/>
        <w:jc w:val="right"/>
      </w:pPr>
    </w:p>
    <w:p w14:paraId="5BB99AF7" w14:textId="72EC8715" w:rsidR="00A5735E" w:rsidRPr="00C73E5D" w:rsidRDefault="00C73E5D" w:rsidP="00C73E5D">
      <w:pPr>
        <w:pStyle w:val="Heading1"/>
      </w:pPr>
      <w:bookmarkStart w:id="71" w:name="_Toc160224376"/>
      <w:bookmarkStart w:id="72" w:name="_Toc160478255"/>
      <w:r w:rsidRPr="00C73E5D">
        <w:lastRenderedPageBreak/>
        <w:t>Costs and Pricing Strategy</w:t>
      </w:r>
      <w:bookmarkEnd w:id="71"/>
      <w:bookmarkEnd w:id="72"/>
    </w:p>
    <w:p w14:paraId="2C0F35C5" w14:textId="77777777" w:rsidR="00350A39" w:rsidRPr="00CF788C" w:rsidRDefault="00CB0D44" w:rsidP="00350A39">
      <w:r w:rsidRPr="00CF788C">
        <w:t xml:space="preserve">Let’s talk money, honey. This section is all about understanding the </w:t>
      </w:r>
      <w:r w:rsidRPr="00CF788C">
        <w:rPr>
          <w:b/>
          <w:bCs/>
        </w:rPr>
        <w:t>financial side of things</w:t>
      </w:r>
      <w:r w:rsidRPr="00CF788C">
        <w:t xml:space="preserve"> – the </w:t>
      </w:r>
      <w:r w:rsidRPr="00CF788C">
        <w:rPr>
          <w:b/>
          <w:bCs/>
        </w:rPr>
        <w:t>costs involved</w:t>
      </w:r>
      <w:r w:rsidRPr="00CF788C">
        <w:t xml:space="preserve"> in running your business and your </w:t>
      </w:r>
      <w:r w:rsidRPr="00CF788C">
        <w:rPr>
          <w:b/>
          <w:bCs/>
        </w:rPr>
        <w:t>pricing strategy</w:t>
      </w:r>
      <w:r w:rsidRPr="00CF788C">
        <w:t>.</w:t>
      </w:r>
      <w:r w:rsidR="00350A39" w:rsidRPr="00CF788C">
        <w:t xml:space="preserve"> Pricing is a delicate balancing act! You want to </w:t>
      </w:r>
      <w:r w:rsidR="00350A39" w:rsidRPr="00CF788C">
        <w:rPr>
          <w:b/>
          <w:bCs/>
        </w:rPr>
        <w:t>cover your costs</w:t>
      </w:r>
      <w:r w:rsidR="00350A39" w:rsidRPr="00CF788C">
        <w:t xml:space="preserve"> and make a </w:t>
      </w:r>
      <w:r w:rsidR="00350A39" w:rsidRPr="00CF788C">
        <w:rPr>
          <w:b/>
          <w:bCs/>
        </w:rPr>
        <w:t>profit</w:t>
      </w:r>
      <w:r w:rsidR="00350A39" w:rsidRPr="00CF788C">
        <w:t xml:space="preserve">, but also </w:t>
      </w:r>
      <w:r w:rsidR="00350A39" w:rsidRPr="00CF788C">
        <w:rPr>
          <w:b/>
          <w:bCs/>
        </w:rPr>
        <w:t>offer a competitive price</w:t>
      </w:r>
      <w:r w:rsidR="00350A39" w:rsidRPr="00CF788C">
        <w:t xml:space="preserve"> that attracts customers.</w:t>
      </w:r>
    </w:p>
    <w:p w14:paraId="63C4CB73" w14:textId="77777777" w:rsidR="00CB0D44" w:rsidRPr="00CF788C" w:rsidRDefault="00CB0D44" w:rsidP="00CB0D44"/>
    <w:p w14:paraId="302BCEEC" w14:textId="4323CB48" w:rsidR="00CB0D44" w:rsidRPr="00CF788C" w:rsidRDefault="00CB0D44" w:rsidP="00CB0D44">
      <w:r w:rsidRPr="00CF788C">
        <w:t xml:space="preserve">Remember, this isn't about getting bogged down in complex calculations – it's about </w:t>
      </w:r>
      <w:r w:rsidRPr="00CF788C">
        <w:rPr>
          <w:b/>
          <w:bCs/>
        </w:rPr>
        <w:t xml:space="preserve">understanding </w:t>
      </w:r>
      <w:r w:rsidR="003B5886" w:rsidRPr="00CF788C">
        <w:rPr>
          <w:b/>
          <w:bCs/>
        </w:rPr>
        <w:t>your</w:t>
      </w:r>
      <w:r w:rsidRPr="00CF788C">
        <w:rPr>
          <w:b/>
          <w:bCs/>
        </w:rPr>
        <w:t xml:space="preserve"> basic costs</w:t>
      </w:r>
      <w:r w:rsidR="003B5886" w:rsidRPr="00CF788C">
        <w:rPr>
          <w:b/>
          <w:bCs/>
        </w:rPr>
        <w:t xml:space="preserve">, </w:t>
      </w:r>
      <w:r w:rsidR="003B5886" w:rsidRPr="00CF788C">
        <w:rPr>
          <w:bCs/>
        </w:rPr>
        <w:t xml:space="preserve">but also what your </w:t>
      </w:r>
      <w:r w:rsidR="003B5886" w:rsidRPr="00CF788C">
        <w:rPr>
          <w:b/>
          <w:bCs/>
        </w:rPr>
        <w:t>ideal customers are willing to pay</w:t>
      </w:r>
      <w:r w:rsidR="003B5886" w:rsidRPr="00CF788C">
        <w:rPr>
          <w:bCs/>
        </w:rPr>
        <w:t xml:space="preserve"> and the </w:t>
      </w:r>
      <w:r w:rsidR="003B5886" w:rsidRPr="00CF788C">
        <w:rPr>
          <w:b/>
          <w:bCs/>
        </w:rPr>
        <w:t>value</w:t>
      </w:r>
      <w:r w:rsidR="003B5886" w:rsidRPr="00CF788C">
        <w:rPr>
          <w:bCs/>
        </w:rPr>
        <w:t xml:space="preserve"> you offer.</w:t>
      </w:r>
      <w:r w:rsidR="003B5886" w:rsidRPr="00CF788C">
        <w:rPr>
          <w:b/>
          <w:bCs/>
        </w:rPr>
        <w:t xml:space="preserve"> </w:t>
      </w:r>
    </w:p>
    <w:p w14:paraId="63DA99E4" w14:textId="77777777" w:rsidR="00CB0D44" w:rsidRPr="00CF788C" w:rsidRDefault="00CB0D44" w:rsidP="00CB0D44"/>
    <w:p w14:paraId="7AC2FE2F" w14:textId="77777777" w:rsidR="00CB0D44" w:rsidRPr="00CF788C" w:rsidRDefault="00CB0D44" w:rsidP="00CB0D44">
      <w:pPr>
        <w:rPr>
          <w:lang w:val="en-GB"/>
        </w:rPr>
      </w:pPr>
      <w:r w:rsidRPr="00CF788C">
        <w:rPr>
          <w:lang w:val="en-GB"/>
        </w:rPr>
        <w:t>Here, you can explore:</w:t>
      </w:r>
    </w:p>
    <w:p w14:paraId="259E5254" w14:textId="77777777" w:rsidR="00CB0D44" w:rsidRPr="00CF788C" w:rsidRDefault="00CB0D44" w:rsidP="00CB0D44">
      <w:pPr>
        <w:numPr>
          <w:ilvl w:val="0"/>
          <w:numId w:val="14"/>
        </w:numPr>
        <w:tabs>
          <w:tab w:val="clear" w:pos="360"/>
          <w:tab w:val="num" w:pos="720"/>
        </w:tabs>
        <w:rPr>
          <w:lang w:val="en-GB"/>
        </w:rPr>
      </w:pPr>
      <w:r w:rsidRPr="00CF788C">
        <w:rPr>
          <w:b/>
          <w:bCs/>
          <w:lang w:val="en-GB"/>
        </w:rPr>
        <w:t>Costs:</w:t>
      </w:r>
      <w:r w:rsidRPr="00CF788C">
        <w:rPr>
          <w:lang w:val="en-GB"/>
        </w:rPr>
        <w:t> What are the </w:t>
      </w:r>
      <w:r w:rsidRPr="00CF788C">
        <w:rPr>
          <w:b/>
          <w:bCs/>
          <w:lang w:val="en-GB"/>
        </w:rPr>
        <w:t>expenses</w:t>
      </w:r>
      <w:r w:rsidRPr="00CF788C">
        <w:rPr>
          <w:lang w:val="en-GB"/>
        </w:rPr>
        <w:t> associated with creating and delivering your product or service?</w:t>
      </w:r>
    </w:p>
    <w:p w14:paraId="45C920BB" w14:textId="77777777" w:rsidR="00CB0D44" w:rsidRPr="00CF788C" w:rsidRDefault="00CB0D44" w:rsidP="00CB0D44">
      <w:pPr>
        <w:numPr>
          <w:ilvl w:val="0"/>
          <w:numId w:val="14"/>
        </w:numPr>
        <w:tabs>
          <w:tab w:val="clear" w:pos="360"/>
          <w:tab w:val="num" w:pos="720"/>
        </w:tabs>
        <w:rPr>
          <w:lang w:val="en-GB"/>
        </w:rPr>
      </w:pPr>
      <w:r w:rsidRPr="00CF788C">
        <w:rPr>
          <w:b/>
          <w:bCs/>
          <w:lang w:val="en-GB"/>
        </w:rPr>
        <w:t>Pricing:</w:t>
      </w:r>
      <w:r w:rsidRPr="00CF788C">
        <w:rPr>
          <w:lang w:val="en-GB"/>
        </w:rPr>
        <w:t> How much will you </w:t>
      </w:r>
      <w:proofErr w:type="spellStart"/>
      <w:r w:rsidRPr="00CF788C">
        <w:rPr>
          <w:b/>
          <w:bCs/>
          <w:lang w:val="en-GB"/>
        </w:rPr>
        <w:t>charge</w:t>
      </w:r>
      <w:proofErr w:type="spellEnd"/>
      <w:r w:rsidRPr="00CF788C">
        <w:rPr>
          <w:b/>
          <w:bCs/>
          <w:lang w:val="en-GB"/>
        </w:rPr>
        <w:t xml:space="preserve"> your customers</w:t>
      </w:r>
      <w:r w:rsidRPr="00CF788C">
        <w:rPr>
          <w:lang w:val="en-GB"/>
        </w:rPr>
        <w:t>?</w:t>
      </w:r>
    </w:p>
    <w:p w14:paraId="4FF972F6" w14:textId="77777777" w:rsidR="00CB0D44" w:rsidRPr="00CF788C" w:rsidRDefault="00CB0D44" w:rsidP="00CB0D44">
      <w:pPr>
        <w:numPr>
          <w:ilvl w:val="0"/>
          <w:numId w:val="14"/>
        </w:numPr>
        <w:tabs>
          <w:tab w:val="clear" w:pos="360"/>
          <w:tab w:val="num" w:pos="720"/>
        </w:tabs>
        <w:rPr>
          <w:lang w:val="en-GB"/>
        </w:rPr>
      </w:pPr>
      <w:r w:rsidRPr="00CF788C">
        <w:rPr>
          <w:b/>
          <w:bCs/>
          <w:lang w:val="en-GB"/>
        </w:rPr>
        <w:t>Profit:</w:t>
      </w:r>
      <w:r w:rsidRPr="00CF788C">
        <w:rPr>
          <w:lang w:val="en-GB"/>
        </w:rPr>
        <w:t> How much </w:t>
      </w:r>
      <w:r w:rsidRPr="00CF788C">
        <w:rPr>
          <w:b/>
          <w:bCs/>
          <w:lang w:val="en-GB"/>
        </w:rPr>
        <w:t>profit</w:t>
      </w:r>
      <w:r w:rsidRPr="00CF788C">
        <w:rPr>
          <w:lang w:val="en-GB"/>
        </w:rPr>
        <w:t> will you make after your costs are covered?</w:t>
      </w:r>
    </w:p>
    <w:p w14:paraId="71ED3DBC" w14:textId="77777777" w:rsidR="00A13852" w:rsidRPr="00CF788C" w:rsidRDefault="00A13852" w:rsidP="00A13852">
      <w:pPr>
        <w:pBdr>
          <w:bottom w:val="single" w:sz="6" w:space="1" w:color="FBBEA2"/>
        </w:pBdr>
        <w:rPr>
          <w:b/>
          <w:bCs/>
          <w:lang w:val="en-GB"/>
        </w:rPr>
      </w:pPr>
    </w:p>
    <w:p w14:paraId="7D794E87" w14:textId="77777777" w:rsidR="00A13852" w:rsidRPr="00CF788C" w:rsidRDefault="00A13852" w:rsidP="00CB0D44"/>
    <w:p w14:paraId="417E1E44" w14:textId="06C6C786" w:rsidR="00CB0D44" w:rsidRPr="008C29DC" w:rsidRDefault="008C29DC" w:rsidP="008C29DC">
      <w:pPr>
        <w:pStyle w:val="Heading2"/>
      </w:pPr>
      <w:bookmarkStart w:id="73" w:name="_Toc160478256"/>
      <w:r w:rsidRPr="008C29DC">
        <w:t>List Your Product or Service:</w:t>
      </w:r>
      <w:bookmarkEnd w:id="73"/>
    </w:p>
    <w:p w14:paraId="5394D56F" w14:textId="04774D36" w:rsidR="00CB0D44" w:rsidRPr="00CF788C" w:rsidRDefault="00CB0D44" w:rsidP="00CB0D44">
      <w:pPr>
        <w:rPr>
          <w:rFonts w:cs="Segoe UI Symbol"/>
          <w:lang w:val="en-GB"/>
        </w:rPr>
      </w:pPr>
      <w:r w:rsidRPr="00CF788C">
        <w:rPr>
          <w:lang w:val="en-GB"/>
        </w:rPr>
        <w:t>This is your </w:t>
      </w:r>
      <w:r w:rsidRPr="00CF788C">
        <w:rPr>
          <w:b/>
          <w:bCs/>
          <w:lang w:val="en-GB"/>
        </w:rPr>
        <w:t>star of the show!</w:t>
      </w:r>
      <w:r w:rsidRPr="00CF788C">
        <w:rPr>
          <w:lang w:val="en-GB"/>
        </w:rPr>
        <w:t> </w:t>
      </w:r>
      <w:r w:rsidRPr="00CF788C">
        <w:rPr>
          <w:rFonts w:ascii="Segoe UI Symbol" w:hAnsi="Segoe UI Symbol" w:cs="Segoe UI Symbol"/>
          <w:lang w:val="en-GB"/>
        </w:rPr>
        <w:t>✨</w:t>
      </w:r>
    </w:p>
    <w:p w14:paraId="669403EB" w14:textId="63E5889D" w:rsidR="00A13852" w:rsidRDefault="00A13852" w:rsidP="00A13852">
      <w:pPr>
        <w:pBdr>
          <w:bottom w:val="single" w:sz="6" w:space="1" w:color="FBBEA2"/>
        </w:pBdr>
        <w:rPr>
          <w:b/>
          <w:bCs/>
          <w:lang w:val="en-GB"/>
        </w:rPr>
      </w:pPr>
    </w:p>
    <w:p w14:paraId="77B6D77B" w14:textId="77777777" w:rsidR="001D546D" w:rsidRPr="00CF788C" w:rsidRDefault="001D546D" w:rsidP="00A13852">
      <w:pPr>
        <w:pBdr>
          <w:bottom w:val="single" w:sz="6" w:space="1" w:color="FBBEA2"/>
        </w:pBdr>
        <w:rPr>
          <w:b/>
          <w:bCs/>
          <w:lang w:val="en-GB"/>
        </w:rPr>
      </w:pPr>
    </w:p>
    <w:p w14:paraId="56604B76" w14:textId="0CB3FAE5" w:rsidR="00CB0D44" w:rsidRPr="008C29DC" w:rsidRDefault="008C29DC" w:rsidP="008C29DC">
      <w:pPr>
        <w:pStyle w:val="Heading2"/>
      </w:pPr>
      <w:bookmarkStart w:id="74" w:name="_Toc160478257"/>
      <w:r w:rsidRPr="008C29DC">
        <w:t>Cost Breakdown:</w:t>
      </w:r>
      <w:bookmarkEnd w:id="74"/>
    </w:p>
    <w:p w14:paraId="0FCCEE2D" w14:textId="7814EE60" w:rsidR="00CB0D44" w:rsidRPr="00CF788C" w:rsidRDefault="00CB0D44" w:rsidP="00CB0D44">
      <w:pPr>
        <w:rPr>
          <w:lang w:val="en-GB"/>
        </w:rPr>
      </w:pPr>
      <w:r w:rsidRPr="00CF788C">
        <w:rPr>
          <w:lang w:val="en-GB"/>
        </w:rPr>
        <w:t>List the </w:t>
      </w:r>
      <w:r w:rsidRPr="00CF788C">
        <w:rPr>
          <w:b/>
          <w:bCs/>
          <w:lang w:val="en-GB"/>
        </w:rPr>
        <w:t>ingredients or resources</w:t>
      </w:r>
      <w:r w:rsidRPr="00CF788C">
        <w:rPr>
          <w:lang w:val="en-GB"/>
        </w:rPr>
        <w:t> needed to bring your offering to life. (Think of it like your </w:t>
      </w:r>
      <w:r w:rsidRPr="00CF788C">
        <w:rPr>
          <w:b/>
          <w:bCs/>
          <w:lang w:val="en-GB"/>
        </w:rPr>
        <w:t>recipe</w:t>
      </w:r>
      <w:r w:rsidRPr="00CF788C">
        <w:rPr>
          <w:lang w:val="en-GB"/>
        </w:rPr>
        <w:t>!)</w:t>
      </w:r>
    </w:p>
    <w:p w14:paraId="276D9442" w14:textId="1577C021" w:rsidR="00A13852" w:rsidRDefault="00A13852" w:rsidP="00A13852">
      <w:pPr>
        <w:pBdr>
          <w:bottom w:val="single" w:sz="6" w:space="1" w:color="FBBEA2"/>
        </w:pBdr>
        <w:rPr>
          <w:b/>
          <w:bCs/>
          <w:lang w:val="en-GB"/>
        </w:rPr>
      </w:pPr>
    </w:p>
    <w:p w14:paraId="2E127799" w14:textId="77777777" w:rsidR="001D546D" w:rsidRPr="00CF788C" w:rsidRDefault="001D546D" w:rsidP="00A13852">
      <w:pPr>
        <w:pBdr>
          <w:bottom w:val="single" w:sz="6" w:space="1" w:color="FBBEA2"/>
        </w:pBdr>
        <w:rPr>
          <w:b/>
          <w:bCs/>
          <w:lang w:val="en-GB"/>
        </w:rPr>
      </w:pPr>
    </w:p>
    <w:p w14:paraId="55C26091" w14:textId="5BD23121" w:rsidR="00CB0D44" w:rsidRPr="008C29DC" w:rsidRDefault="008C29DC" w:rsidP="008C29DC">
      <w:pPr>
        <w:pStyle w:val="Heading2"/>
      </w:pPr>
      <w:bookmarkStart w:id="75" w:name="_Toc160478258"/>
      <w:r w:rsidRPr="008C29DC">
        <w:t>Total Cost:</w:t>
      </w:r>
      <w:bookmarkEnd w:id="75"/>
    </w:p>
    <w:p w14:paraId="43D9E893" w14:textId="1406F459" w:rsidR="00CB0D44" w:rsidRPr="00CF788C" w:rsidRDefault="00CB0D44" w:rsidP="00CB0D44">
      <w:pPr>
        <w:rPr>
          <w:lang w:val="en-GB"/>
        </w:rPr>
      </w:pPr>
      <w:r w:rsidRPr="00CF788C">
        <w:rPr>
          <w:lang w:val="en-GB"/>
        </w:rPr>
        <w:t>Add up all the </w:t>
      </w:r>
      <w:r w:rsidRPr="00CF788C">
        <w:rPr>
          <w:b/>
          <w:bCs/>
          <w:lang w:val="en-GB"/>
        </w:rPr>
        <w:t>individual costs</w:t>
      </w:r>
      <w:r w:rsidRPr="00CF788C">
        <w:rPr>
          <w:lang w:val="en-GB"/>
        </w:rPr>
        <w:t> to understand your </w:t>
      </w:r>
      <w:r w:rsidRPr="00CF788C">
        <w:rPr>
          <w:b/>
          <w:bCs/>
          <w:lang w:val="en-GB"/>
        </w:rPr>
        <w:t>overall investment</w:t>
      </w:r>
      <w:r w:rsidRPr="00CF788C">
        <w:rPr>
          <w:lang w:val="en-GB"/>
        </w:rPr>
        <w:t>.</w:t>
      </w:r>
    </w:p>
    <w:p w14:paraId="10B3C72B" w14:textId="6229495B" w:rsidR="00A13852" w:rsidRDefault="00A13852" w:rsidP="00A13852">
      <w:pPr>
        <w:pBdr>
          <w:bottom w:val="single" w:sz="6" w:space="1" w:color="FBBEA2"/>
        </w:pBdr>
        <w:rPr>
          <w:b/>
          <w:bCs/>
          <w:lang w:val="en-GB"/>
        </w:rPr>
      </w:pPr>
    </w:p>
    <w:p w14:paraId="64F023B0" w14:textId="77777777" w:rsidR="001D546D" w:rsidRPr="00CF788C" w:rsidRDefault="001D546D" w:rsidP="00A13852">
      <w:pPr>
        <w:pBdr>
          <w:bottom w:val="single" w:sz="6" w:space="1" w:color="FBBEA2"/>
        </w:pBdr>
        <w:rPr>
          <w:b/>
          <w:bCs/>
          <w:lang w:val="en-GB"/>
        </w:rPr>
      </w:pPr>
    </w:p>
    <w:p w14:paraId="2917A52B" w14:textId="2CF2610B" w:rsidR="00CB0D44" w:rsidRPr="008C29DC" w:rsidRDefault="008C29DC" w:rsidP="008C29DC">
      <w:pPr>
        <w:pStyle w:val="Heading2"/>
      </w:pPr>
      <w:bookmarkStart w:id="76" w:name="_Toc160478259"/>
      <w:r w:rsidRPr="008C29DC">
        <w:t>Price Per Unit:</w:t>
      </w:r>
      <w:bookmarkEnd w:id="76"/>
    </w:p>
    <w:p w14:paraId="19BC1A09" w14:textId="189B5EB2" w:rsidR="00CB0D44" w:rsidRPr="00CF788C" w:rsidRDefault="00CB0D44" w:rsidP="00CB0D44">
      <w:pPr>
        <w:rPr>
          <w:lang w:val="en-GB"/>
        </w:rPr>
      </w:pPr>
      <w:r w:rsidRPr="00CF788C">
        <w:rPr>
          <w:lang w:val="en-GB"/>
        </w:rPr>
        <w:t>Divide the </w:t>
      </w:r>
      <w:r w:rsidRPr="00CF788C">
        <w:rPr>
          <w:b/>
          <w:bCs/>
          <w:lang w:val="en-GB"/>
        </w:rPr>
        <w:t>total cost</w:t>
      </w:r>
      <w:r w:rsidRPr="00CF788C">
        <w:rPr>
          <w:lang w:val="en-GB"/>
        </w:rPr>
        <w:t> by the </w:t>
      </w:r>
      <w:r w:rsidRPr="00CF788C">
        <w:rPr>
          <w:b/>
          <w:bCs/>
          <w:lang w:val="en-GB"/>
        </w:rPr>
        <w:t>number of units</w:t>
      </w:r>
      <w:r w:rsidRPr="00CF788C">
        <w:rPr>
          <w:lang w:val="en-GB"/>
        </w:rPr>
        <w:t> you'll sell to determine your </w:t>
      </w:r>
      <w:r w:rsidRPr="00CF788C">
        <w:rPr>
          <w:b/>
          <w:bCs/>
          <w:lang w:val="en-GB"/>
        </w:rPr>
        <w:t>price per unit</w:t>
      </w:r>
      <w:r w:rsidRPr="00CF788C">
        <w:rPr>
          <w:lang w:val="en-GB"/>
        </w:rPr>
        <w:t>.</w:t>
      </w:r>
    </w:p>
    <w:p w14:paraId="03C8C1B2" w14:textId="7BF52A46" w:rsidR="00A13852" w:rsidRDefault="00A13852" w:rsidP="00A13852">
      <w:pPr>
        <w:pBdr>
          <w:bottom w:val="single" w:sz="6" w:space="1" w:color="FBBEA2"/>
        </w:pBdr>
        <w:rPr>
          <w:b/>
          <w:bCs/>
          <w:lang w:val="en-GB"/>
        </w:rPr>
      </w:pPr>
    </w:p>
    <w:p w14:paraId="0763C03C" w14:textId="77777777" w:rsidR="001D546D" w:rsidRPr="00CF788C" w:rsidRDefault="001D546D" w:rsidP="00A13852">
      <w:pPr>
        <w:pBdr>
          <w:bottom w:val="single" w:sz="6" w:space="1" w:color="FBBEA2"/>
        </w:pBdr>
        <w:rPr>
          <w:b/>
          <w:bCs/>
          <w:lang w:val="en-GB"/>
        </w:rPr>
      </w:pPr>
    </w:p>
    <w:p w14:paraId="5131DF3E" w14:textId="34C917CA" w:rsidR="00CB0D44" w:rsidRPr="008C29DC" w:rsidRDefault="008C29DC" w:rsidP="008C29DC">
      <w:pPr>
        <w:pStyle w:val="Heading2"/>
      </w:pPr>
      <w:bookmarkStart w:id="77" w:name="_Toc160478260"/>
      <w:r w:rsidRPr="008C29DC">
        <w:t>Profit Margin:</w:t>
      </w:r>
      <w:bookmarkEnd w:id="77"/>
    </w:p>
    <w:p w14:paraId="603F7B72" w14:textId="77B9E57C" w:rsidR="00CB0D44" w:rsidRPr="00CF788C" w:rsidRDefault="00CB0D44" w:rsidP="00CB0D44">
      <w:pPr>
        <w:rPr>
          <w:lang w:val="en-GB"/>
        </w:rPr>
      </w:pPr>
      <w:r w:rsidRPr="00CF788C">
        <w:rPr>
          <w:lang w:val="en-GB"/>
        </w:rPr>
        <w:t>This shows the </w:t>
      </w:r>
      <w:r w:rsidRPr="00CF788C">
        <w:rPr>
          <w:b/>
          <w:bCs/>
          <w:lang w:val="en-GB"/>
        </w:rPr>
        <w:t>difference between your cost and selling price</w:t>
      </w:r>
      <w:r w:rsidRPr="00CF788C">
        <w:rPr>
          <w:lang w:val="en-GB"/>
        </w:rPr>
        <w:t>. It can be expressed as a </w:t>
      </w:r>
      <w:r w:rsidRPr="00CF788C">
        <w:rPr>
          <w:b/>
          <w:bCs/>
          <w:lang w:val="en-GB"/>
        </w:rPr>
        <w:t>number (£)</w:t>
      </w:r>
      <w:r w:rsidRPr="00CF788C">
        <w:rPr>
          <w:lang w:val="en-GB"/>
        </w:rPr>
        <w:t> or a </w:t>
      </w:r>
      <w:r w:rsidRPr="00CF788C">
        <w:rPr>
          <w:b/>
          <w:bCs/>
          <w:lang w:val="en-GB"/>
        </w:rPr>
        <w:t>percentage (%)</w:t>
      </w:r>
      <w:r w:rsidRPr="00CF788C">
        <w:rPr>
          <w:lang w:val="en-GB"/>
        </w:rPr>
        <w:t>.</w:t>
      </w:r>
    </w:p>
    <w:p w14:paraId="12775BD0" w14:textId="612D77D2" w:rsidR="00A13852" w:rsidRDefault="00A13852" w:rsidP="00A13852">
      <w:pPr>
        <w:pBdr>
          <w:bottom w:val="single" w:sz="6" w:space="1" w:color="FBBEA2"/>
        </w:pBdr>
        <w:rPr>
          <w:b/>
          <w:bCs/>
          <w:lang w:val="en-GB"/>
        </w:rPr>
      </w:pPr>
    </w:p>
    <w:p w14:paraId="285AA4F5" w14:textId="77777777" w:rsidR="001D546D" w:rsidRPr="00CF788C" w:rsidRDefault="001D546D" w:rsidP="00A13852">
      <w:pPr>
        <w:pBdr>
          <w:bottom w:val="single" w:sz="6" w:space="1" w:color="FBBEA2"/>
        </w:pBdr>
        <w:rPr>
          <w:b/>
          <w:bCs/>
          <w:lang w:val="en-GB"/>
        </w:rPr>
      </w:pPr>
    </w:p>
    <w:p w14:paraId="063BDC63" w14:textId="6A5F530C" w:rsidR="00CB0D44" w:rsidRPr="008C29DC" w:rsidRDefault="008C29DC" w:rsidP="008C29DC">
      <w:pPr>
        <w:pStyle w:val="Heading2"/>
      </w:pPr>
      <w:bookmarkStart w:id="78" w:name="_Toc160478261"/>
      <w:r w:rsidRPr="008C29DC">
        <w:t xml:space="preserve">Mark-Up </w:t>
      </w:r>
      <w:r w:rsidRPr="008304D4">
        <w:rPr>
          <w:i/>
        </w:rPr>
        <w:t>(Optional)</w:t>
      </w:r>
      <w:r w:rsidRPr="008C29DC">
        <w:t>:</w:t>
      </w:r>
      <w:bookmarkEnd w:id="78"/>
    </w:p>
    <w:p w14:paraId="37BA428C" w14:textId="77777777" w:rsidR="00350A39" w:rsidRPr="00CF788C" w:rsidRDefault="00CB0D44" w:rsidP="00CB0D44">
      <w:r w:rsidRPr="00CF788C">
        <w:t xml:space="preserve">You can also include your </w:t>
      </w:r>
      <w:r w:rsidRPr="00CF788C">
        <w:rPr>
          <w:b/>
          <w:bCs/>
        </w:rPr>
        <w:t>mark-up</w:t>
      </w:r>
      <w:r w:rsidRPr="00CF788C">
        <w:t xml:space="preserve">, which is the </w:t>
      </w:r>
      <w:r w:rsidRPr="00CF788C">
        <w:rPr>
          <w:b/>
          <w:bCs/>
        </w:rPr>
        <w:t>percentage difference</w:t>
      </w:r>
      <w:r w:rsidRPr="00CF788C">
        <w:t xml:space="preserve"> between your </w:t>
      </w:r>
      <w:r w:rsidRPr="00CF788C">
        <w:rPr>
          <w:b/>
          <w:bCs/>
        </w:rPr>
        <w:t>cost price</w:t>
      </w:r>
      <w:r w:rsidRPr="00CF788C">
        <w:t xml:space="preserve"> and your </w:t>
      </w:r>
      <w:r w:rsidRPr="00CF788C">
        <w:rPr>
          <w:b/>
          <w:bCs/>
        </w:rPr>
        <w:t>selling price</w:t>
      </w:r>
      <w:r w:rsidRPr="00CF788C">
        <w:t>.</w:t>
      </w:r>
    </w:p>
    <w:p w14:paraId="7A7AEFA3" w14:textId="1C104881" w:rsidR="00A5735E" w:rsidRPr="00CF788C" w:rsidRDefault="00A5735E" w:rsidP="00CB0D44">
      <w:r w:rsidRPr="00CF788C">
        <w:br w:type="page"/>
      </w:r>
    </w:p>
    <w:p w14:paraId="59482E5C" w14:textId="7C37DAA0" w:rsidR="00A5735E" w:rsidRPr="00801137" w:rsidRDefault="00801137" w:rsidP="00801137">
      <w:pPr>
        <w:pStyle w:val="Heading1"/>
      </w:pPr>
      <w:bookmarkStart w:id="79" w:name="_Toc160224377"/>
      <w:bookmarkStart w:id="80" w:name="_Toc160478262"/>
      <w:r w:rsidRPr="00801137">
        <w:lastRenderedPageBreak/>
        <w:t>Financial Forecasts</w:t>
      </w:r>
      <w:bookmarkEnd w:id="79"/>
      <w:bookmarkEnd w:id="80"/>
    </w:p>
    <w:p w14:paraId="4177882E" w14:textId="5B7F2C6A" w:rsidR="003B2E9C" w:rsidRPr="00CF788C" w:rsidRDefault="003B2E9C" w:rsidP="003B2E9C">
      <w:pPr>
        <w:rPr>
          <w:bCs/>
        </w:rPr>
      </w:pPr>
      <w:r w:rsidRPr="00CF788C">
        <w:t xml:space="preserve">Now, let's get </w:t>
      </w:r>
      <w:r w:rsidRPr="00CF788C">
        <w:rPr>
          <w:b/>
          <w:bCs/>
        </w:rPr>
        <w:t>future-focused</w:t>
      </w:r>
      <w:r w:rsidRPr="00CF788C">
        <w:t xml:space="preserve"> and peek into the </w:t>
      </w:r>
      <w:r w:rsidRPr="00CF788C">
        <w:rPr>
          <w:b/>
          <w:bCs/>
        </w:rPr>
        <w:t xml:space="preserve">financial side of things, </w:t>
      </w:r>
      <w:r w:rsidRPr="00CF788C">
        <w:rPr>
          <w:bCs/>
        </w:rPr>
        <w:t>and</w:t>
      </w:r>
      <w:r w:rsidRPr="00CF788C">
        <w:rPr>
          <w:b/>
          <w:bCs/>
        </w:rPr>
        <w:t xml:space="preserve"> estimate </w:t>
      </w:r>
      <w:r w:rsidRPr="00CF788C">
        <w:rPr>
          <w:bCs/>
        </w:rPr>
        <w:t xml:space="preserve">your business's </w:t>
      </w:r>
      <w:r w:rsidRPr="00CF788C">
        <w:rPr>
          <w:b/>
          <w:bCs/>
        </w:rPr>
        <w:t xml:space="preserve">financial performance </w:t>
      </w:r>
      <w:r w:rsidRPr="00CF788C">
        <w:rPr>
          <w:bCs/>
        </w:rPr>
        <w:t xml:space="preserve">in the coming months or years. Don’t worry about being exact. It’s more about </w:t>
      </w:r>
      <w:r w:rsidRPr="00CF788C">
        <w:rPr>
          <w:b/>
          <w:bCs/>
        </w:rPr>
        <w:t>gaining a general understanding</w:t>
      </w:r>
      <w:r w:rsidRPr="00CF788C">
        <w:rPr>
          <w:bCs/>
        </w:rPr>
        <w:t xml:space="preserve"> of your </w:t>
      </w:r>
      <w:r w:rsidRPr="00CF788C">
        <w:rPr>
          <w:b/>
          <w:bCs/>
        </w:rPr>
        <w:t>potential income and expenses</w:t>
      </w:r>
      <w:r w:rsidRPr="00CF788C">
        <w:rPr>
          <w:bCs/>
        </w:rPr>
        <w:t>.</w:t>
      </w:r>
    </w:p>
    <w:p w14:paraId="0337792A" w14:textId="3F476B5D" w:rsidR="003B2E9C" w:rsidRPr="00CF788C" w:rsidRDefault="003B2E9C" w:rsidP="003B2E9C">
      <w:pPr>
        <w:rPr>
          <w:bCs/>
        </w:rPr>
      </w:pPr>
    </w:p>
    <w:p w14:paraId="31EEAD92" w14:textId="7D7C66EE" w:rsidR="003B2E9C" w:rsidRPr="00CF788C" w:rsidRDefault="003B2E9C" w:rsidP="003B2E9C">
      <w:pPr>
        <w:rPr>
          <w:bCs/>
        </w:rPr>
      </w:pPr>
      <w:r w:rsidRPr="00CF788C">
        <w:rPr>
          <w:bCs/>
        </w:rPr>
        <w:t xml:space="preserve">Top Tip! </w:t>
      </w:r>
      <w:r w:rsidRPr="00CF788C">
        <w:rPr>
          <w:b/>
          <w:bCs/>
        </w:rPr>
        <w:t>Be realistic with your estimates.</w:t>
      </w:r>
      <w:r w:rsidRPr="00CF788C">
        <w:rPr>
          <w:bCs/>
        </w:rPr>
        <w:t xml:space="preserve"> Don't overestimate your sales or underestimate your costs.</w:t>
      </w:r>
    </w:p>
    <w:p w14:paraId="2885BB5D" w14:textId="7E4D4BFD" w:rsidR="003B2E9C" w:rsidRPr="00CF788C" w:rsidRDefault="003B2E9C" w:rsidP="003B2E9C">
      <w:pPr>
        <w:rPr>
          <w:bCs/>
        </w:rPr>
      </w:pPr>
    </w:p>
    <w:p w14:paraId="562D36D3" w14:textId="31E4F010" w:rsidR="003B2E9C" w:rsidRDefault="003B2E9C" w:rsidP="003B2E9C">
      <w:pPr>
        <w:rPr>
          <w:bCs/>
        </w:rPr>
      </w:pPr>
      <w:r w:rsidRPr="00CF788C">
        <w:rPr>
          <w:b/>
          <w:bCs/>
        </w:rPr>
        <w:t>Remember:</w:t>
      </w:r>
      <w:r w:rsidRPr="00CF788C">
        <w:rPr>
          <w:bCs/>
        </w:rPr>
        <w:t xml:space="preserve"> This is just a starting point! You can adjust these sections to fit your specific business needs and add any additional information you feel is helpful. </w:t>
      </w:r>
      <w:r w:rsidRPr="00CF788C">
        <w:rPr>
          <w:rFonts w:ascii="Segoe UI Symbol" w:hAnsi="Segoe UI Symbol" w:cs="Segoe UI Symbol"/>
          <w:bCs/>
        </w:rPr>
        <w:t>✨</w:t>
      </w:r>
    </w:p>
    <w:p w14:paraId="36DA5FC5" w14:textId="77777777" w:rsidR="001D546D" w:rsidRPr="00CF788C" w:rsidRDefault="001D546D" w:rsidP="003B2E9C">
      <w:pPr>
        <w:rPr>
          <w:bCs/>
        </w:rPr>
      </w:pPr>
    </w:p>
    <w:p w14:paraId="1B626655" w14:textId="6F315BF5" w:rsidR="003B2E9C" w:rsidRPr="00801137" w:rsidRDefault="00801137" w:rsidP="00801137">
      <w:pPr>
        <w:pStyle w:val="Heading2"/>
      </w:pPr>
      <w:bookmarkStart w:id="81" w:name="_Toc160478263"/>
      <w:r w:rsidRPr="00801137">
        <w:t>Sales and Costs Forecast:</w:t>
      </w:r>
      <w:bookmarkEnd w:id="81"/>
    </w:p>
    <w:p w14:paraId="2F74C12B" w14:textId="0872C947" w:rsidR="003B2E9C" w:rsidRPr="00CF788C" w:rsidRDefault="003B2E9C" w:rsidP="003B2E9C">
      <w:r w:rsidRPr="00CF788C">
        <w:t>Use this table to show your </w:t>
      </w:r>
      <w:r w:rsidRPr="00CF788C">
        <w:rPr>
          <w:b/>
          <w:bCs/>
        </w:rPr>
        <w:t>projected sales</w:t>
      </w:r>
      <w:r w:rsidRPr="00CF788C">
        <w:t> and </w:t>
      </w:r>
      <w:r w:rsidRPr="00CF788C">
        <w:rPr>
          <w:b/>
          <w:bCs/>
        </w:rPr>
        <w:t>costs</w:t>
      </w:r>
      <w:r w:rsidRPr="00CF788C">
        <w:t> for a year, month by month.</w:t>
      </w:r>
    </w:p>
    <w:p w14:paraId="36A05C7F" w14:textId="0D7749E2" w:rsidR="003B2E9C" w:rsidRPr="00CF788C" w:rsidRDefault="003B2E9C" w:rsidP="003B2E9C"/>
    <w:tbl>
      <w:tblPr>
        <w:tblStyle w:val="TableGrid"/>
        <w:tblW w:w="0" w:type="auto"/>
        <w:tblBorders>
          <w:top w:val="single" w:sz="4" w:space="0" w:color="FBBEA2"/>
          <w:left w:val="single" w:sz="4" w:space="0" w:color="FBBEA2"/>
          <w:bottom w:val="single" w:sz="4" w:space="0" w:color="FBBEA2"/>
          <w:right w:val="single" w:sz="4" w:space="0" w:color="FBBEA2"/>
          <w:insideH w:val="single" w:sz="4" w:space="0" w:color="FBBEA2"/>
          <w:insideV w:val="single" w:sz="4" w:space="0" w:color="FBBEA2"/>
        </w:tblBorders>
        <w:tblLook w:val="04A0" w:firstRow="1" w:lastRow="0" w:firstColumn="1" w:lastColumn="0" w:noHBand="0" w:noVBand="1"/>
      </w:tblPr>
      <w:tblGrid>
        <w:gridCol w:w="2386"/>
        <w:gridCol w:w="2403"/>
        <w:gridCol w:w="2403"/>
        <w:gridCol w:w="2402"/>
      </w:tblGrid>
      <w:tr w:rsidR="008D750E" w:rsidRPr="00CF788C" w14:paraId="7049E59C" w14:textId="77777777" w:rsidTr="005A3CF4">
        <w:tc>
          <w:tcPr>
            <w:tcW w:w="2481" w:type="dxa"/>
            <w:tcBorders>
              <w:bottom w:val="single" w:sz="8" w:space="0" w:color="092F4E"/>
            </w:tcBorders>
            <w:vAlign w:val="center"/>
          </w:tcPr>
          <w:p w14:paraId="0FC1A0C9" w14:textId="0E95BEFF" w:rsidR="008D750E" w:rsidRPr="00CF788C" w:rsidRDefault="000B6E8F" w:rsidP="008D750E">
            <w:pPr>
              <w:rPr>
                <w:b/>
                <w:color w:val="682A53"/>
              </w:rPr>
            </w:pPr>
            <w:r w:rsidRPr="00CF788C">
              <w:rPr>
                <w:b/>
                <w:color w:val="682A53"/>
              </w:rPr>
              <w:t>MONTH</w:t>
            </w:r>
          </w:p>
        </w:tc>
        <w:tc>
          <w:tcPr>
            <w:tcW w:w="2481" w:type="dxa"/>
            <w:tcBorders>
              <w:bottom w:val="single" w:sz="8" w:space="0" w:color="092F4E"/>
            </w:tcBorders>
            <w:vAlign w:val="center"/>
          </w:tcPr>
          <w:p w14:paraId="12420648" w14:textId="5082DEEB" w:rsidR="008D750E" w:rsidRPr="00CF788C" w:rsidRDefault="000B6E8F" w:rsidP="008D750E">
            <w:pPr>
              <w:jc w:val="center"/>
              <w:rPr>
                <w:b/>
                <w:color w:val="682A53"/>
              </w:rPr>
            </w:pPr>
            <w:r w:rsidRPr="00CF788C">
              <w:rPr>
                <w:b/>
                <w:color w:val="682A53"/>
              </w:rPr>
              <w:t>SALES FORECAST (PRODUCT A)</w:t>
            </w:r>
          </w:p>
        </w:tc>
        <w:tc>
          <w:tcPr>
            <w:tcW w:w="2482" w:type="dxa"/>
            <w:tcBorders>
              <w:bottom w:val="single" w:sz="8" w:space="0" w:color="092F4E"/>
            </w:tcBorders>
            <w:vAlign w:val="center"/>
          </w:tcPr>
          <w:p w14:paraId="09F7A1AC" w14:textId="1691AEF4" w:rsidR="008D750E" w:rsidRPr="00CF788C" w:rsidRDefault="000B6E8F" w:rsidP="008D750E">
            <w:pPr>
              <w:jc w:val="center"/>
              <w:rPr>
                <w:b/>
                <w:color w:val="682A53"/>
              </w:rPr>
            </w:pPr>
            <w:r w:rsidRPr="00CF788C">
              <w:rPr>
                <w:b/>
                <w:color w:val="682A53"/>
              </w:rPr>
              <w:t>SALES FORECAST (PRODUCT B)</w:t>
            </w:r>
          </w:p>
        </w:tc>
        <w:tc>
          <w:tcPr>
            <w:tcW w:w="2482" w:type="dxa"/>
            <w:tcBorders>
              <w:bottom w:val="single" w:sz="8" w:space="0" w:color="092F4E"/>
            </w:tcBorders>
            <w:vAlign w:val="center"/>
          </w:tcPr>
          <w:p w14:paraId="7C01E8B8" w14:textId="656AB11C" w:rsidR="008D750E" w:rsidRPr="00CF788C" w:rsidRDefault="000B6E8F" w:rsidP="008D750E">
            <w:pPr>
              <w:jc w:val="center"/>
              <w:rPr>
                <w:b/>
                <w:color w:val="682A53"/>
              </w:rPr>
            </w:pPr>
            <w:r w:rsidRPr="00CF788C">
              <w:rPr>
                <w:b/>
                <w:color w:val="682A53"/>
              </w:rPr>
              <w:t>COSTS FORECAST</w:t>
            </w:r>
          </w:p>
        </w:tc>
      </w:tr>
      <w:tr w:rsidR="008D750E" w:rsidRPr="00CF788C" w14:paraId="606578DD" w14:textId="77777777" w:rsidTr="005A3CF4">
        <w:tc>
          <w:tcPr>
            <w:tcW w:w="2481" w:type="dxa"/>
            <w:tcBorders>
              <w:top w:val="single" w:sz="8" w:space="0" w:color="092F4E"/>
            </w:tcBorders>
          </w:tcPr>
          <w:p w14:paraId="5DFA7ACB" w14:textId="77EEEEC6" w:rsidR="008D750E" w:rsidRPr="00CF788C" w:rsidRDefault="00A55642" w:rsidP="008D750E">
            <w:r w:rsidRPr="00CF788C">
              <w:t>1 [Insert Month]</w:t>
            </w:r>
          </w:p>
        </w:tc>
        <w:tc>
          <w:tcPr>
            <w:tcW w:w="2481" w:type="dxa"/>
            <w:tcBorders>
              <w:top w:val="single" w:sz="8" w:space="0" w:color="092F4E"/>
            </w:tcBorders>
          </w:tcPr>
          <w:p w14:paraId="6D45B7F4" w14:textId="77777777" w:rsidR="008D750E" w:rsidRPr="00CF788C" w:rsidRDefault="008D750E" w:rsidP="003B2E9C"/>
        </w:tc>
        <w:tc>
          <w:tcPr>
            <w:tcW w:w="2482" w:type="dxa"/>
            <w:tcBorders>
              <w:top w:val="single" w:sz="8" w:space="0" w:color="092F4E"/>
            </w:tcBorders>
          </w:tcPr>
          <w:p w14:paraId="26AEEF4C" w14:textId="77777777" w:rsidR="008D750E" w:rsidRPr="00CF788C" w:rsidRDefault="008D750E" w:rsidP="003B2E9C"/>
        </w:tc>
        <w:tc>
          <w:tcPr>
            <w:tcW w:w="2482" w:type="dxa"/>
            <w:tcBorders>
              <w:top w:val="single" w:sz="8" w:space="0" w:color="092F4E"/>
            </w:tcBorders>
          </w:tcPr>
          <w:p w14:paraId="201F0091" w14:textId="77777777" w:rsidR="008D750E" w:rsidRPr="00CF788C" w:rsidRDefault="008D750E" w:rsidP="003B2E9C"/>
        </w:tc>
      </w:tr>
      <w:tr w:rsidR="008D750E" w:rsidRPr="00CF788C" w14:paraId="4ECBD2AD" w14:textId="77777777" w:rsidTr="00A55642">
        <w:tc>
          <w:tcPr>
            <w:tcW w:w="2481" w:type="dxa"/>
          </w:tcPr>
          <w:p w14:paraId="2FDAAD59" w14:textId="7138665E" w:rsidR="008D750E" w:rsidRPr="00CF788C" w:rsidRDefault="00A55642" w:rsidP="003B2E9C">
            <w:r w:rsidRPr="00CF788C">
              <w:t>2 [Insert Month]</w:t>
            </w:r>
          </w:p>
        </w:tc>
        <w:tc>
          <w:tcPr>
            <w:tcW w:w="2481" w:type="dxa"/>
          </w:tcPr>
          <w:p w14:paraId="7338FADB" w14:textId="77777777" w:rsidR="008D750E" w:rsidRPr="00CF788C" w:rsidRDefault="008D750E" w:rsidP="003B2E9C"/>
        </w:tc>
        <w:tc>
          <w:tcPr>
            <w:tcW w:w="2482" w:type="dxa"/>
          </w:tcPr>
          <w:p w14:paraId="6BFCA75B" w14:textId="77777777" w:rsidR="008D750E" w:rsidRPr="00CF788C" w:rsidRDefault="008D750E" w:rsidP="003B2E9C"/>
        </w:tc>
        <w:tc>
          <w:tcPr>
            <w:tcW w:w="2482" w:type="dxa"/>
          </w:tcPr>
          <w:p w14:paraId="56AD3B61" w14:textId="77777777" w:rsidR="008D750E" w:rsidRPr="00CF788C" w:rsidRDefault="008D750E" w:rsidP="003B2E9C"/>
        </w:tc>
      </w:tr>
      <w:tr w:rsidR="008D750E" w:rsidRPr="00CF788C" w14:paraId="0D64A2AA" w14:textId="77777777" w:rsidTr="00A55642">
        <w:tc>
          <w:tcPr>
            <w:tcW w:w="2481" w:type="dxa"/>
          </w:tcPr>
          <w:p w14:paraId="7C5E19E6" w14:textId="1CD0F6C0" w:rsidR="008D750E" w:rsidRPr="00CF788C" w:rsidRDefault="00A55642" w:rsidP="003B2E9C">
            <w:r w:rsidRPr="00CF788C">
              <w:t>3 [Insert Month]</w:t>
            </w:r>
          </w:p>
        </w:tc>
        <w:tc>
          <w:tcPr>
            <w:tcW w:w="2481" w:type="dxa"/>
          </w:tcPr>
          <w:p w14:paraId="411491B4" w14:textId="77777777" w:rsidR="008D750E" w:rsidRPr="00CF788C" w:rsidRDefault="008D750E" w:rsidP="003B2E9C"/>
        </w:tc>
        <w:tc>
          <w:tcPr>
            <w:tcW w:w="2482" w:type="dxa"/>
          </w:tcPr>
          <w:p w14:paraId="4D2677B0" w14:textId="77777777" w:rsidR="008D750E" w:rsidRPr="00CF788C" w:rsidRDefault="008D750E" w:rsidP="003B2E9C"/>
        </w:tc>
        <w:tc>
          <w:tcPr>
            <w:tcW w:w="2482" w:type="dxa"/>
          </w:tcPr>
          <w:p w14:paraId="57CA77D9" w14:textId="77777777" w:rsidR="008D750E" w:rsidRPr="00CF788C" w:rsidRDefault="008D750E" w:rsidP="003B2E9C"/>
        </w:tc>
      </w:tr>
      <w:tr w:rsidR="008D750E" w:rsidRPr="00CF788C" w14:paraId="332FE617" w14:textId="77777777" w:rsidTr="00A55642">
        <w:tc>
          <w:tcPr>
            <w:tcW w:w="2481" w:type="dxa"/>
          </w:tcPr>
          <w:p w14:paraId="68C11DA3" w14:textId="141B9798" w:rsidR="008D750E" w:rsidRPr="00CF788C" w:rsidRDefault="00A55642" w:rsidP="003B2E9C">
            <w:r w:rsidRPr="00CF788C">
              <w:t>4 [Insert Month]</w:t>
            </w:r>
          </w:p>
        </w:tc>
        <w:tc>
          <w:tcPr>
            <w:tcW w:w="2481" w:type="dxa"/>
          </w:tcPr>
          <w:p w14:paraId="539AD3CD" w14:textId="77777777" w:rsidR="008D750E" w:rsidRPr="00CF788C" w:rsidRDefault="008D750E" w:rsidP="003B2E9C"/>
        </w:tc>
        <w:tc>
          <w:tcPr>
            <w:tcW w:w="2482" w:type="dxa"/>
          </w:tcPr>
          <w:p w14:paraId="75BC344A" w14:textId="77777777" w:rsidR="008D750E" w:rsidRPr="00CF788C" w:rsidRDefault="008D750E" w:rsidP="003B2E9C"/>
        </w:tc>
        <w:tc>
          <w:tcPr>
            <w:tcW w:w="2482" w:type="dxa"/>
          </w:tcPr>
          <w:p w14:paraId="502EEC66" w14:textId="77777777" w:rsidR="008D750E" w:rsidRPr="00CF788C" w:rsidRDefault="008D750E" w:rsidP="003B2E9C"/>
        </w:tc>
      </w:tr>
      <w:tr w:rsidR="008D750E" w:rsidRPr="00CF788C" w14:paraId="335C921A" w14:textId="77777777" w:rsidTr="00A55642">
        <w:tc>
          <w:tcPr>
            <w:tcW w:w="2481" w:type="dxa"/>
          </w:tcPr>
          <w:p w14:paraId="4F9ABC73" w14:textId="0E032B8D" w:rsidR="008D750E" w:rsidRPr="00CF788C" w:rsidRDefault="00A55642" w:rsidP="003B2E9C">
            <w:r w:rsidRPr="00CF788C">
              <w:t>5 [Insert Month]</w:t>
            </w:r>
          </w:p>
        </w:tc>
        <w:tc>
          <w:tcPr>
            <w:tcW w:w="2481" w:type="dxa"/>
          </w:tcPr>
          <w:p w14:paraId="7E3C552D" w14:textId="77777777" w:rsidR="008D750E" w:rsidRPr="00CF788C" w:rsidRDefault="008D750E" w:rsidP="003B2E9C"/>
        </w:tc>
        <w:tc>
          <w:tcPr>
            <w:tcW w:w="2482" w:type="dxa"/>
          </w:tcPr>
          <w:p w14:paraId="6B9C9189" w14:textId="77777777" w:rsidR="008D750E" w:rsidRPr="00CF788C" w:rsidRDefault="008D750E" w:rsidP="003B2E9C"/>
        </w:tc>
        <w:tc>
          <w:tcPr>
            <w:tcW w:w="2482" w:type="dxa"/>
          </w:tcPr>
          <w:p w14:paraId="70882E13" w14:textId="77777777" w:rsidR="008D750E" w:rsidRPr="00CF788C" w:rsidRDefault="008D750E" w:rsidP="003B2E9C"/>
        </w:tc>
      </w:tr>
      <w:tr w:rsidR="008D750E" w:rsidRPr="00CF788C" w14:paraId="5AD29ECE" w14:textId="77777777" w:rsidTr="00A55642">
        <w:tc>
          <w:tcPr>
            <w:tcW w:w="2481" w:type="dxa"/>
          </w:tcPr>
          <w:p w14:paraId="015DCB63" w14:textId="6B52F299" w:rsidR="008D750E" w:rsidRPr="00CF788C" w:rsidRDefault="00A55642" w:rsidP="003B2E9C">
            <w:r w:rsidRPr="00CF788C">
              <w:t>6 [Insert Month]</w:t>
            </w:r>
          </w:p>
        </w:tc>
        <w:tc>
          <w:tcPr>
            <w:tcW w:w="2481" w:type="dxa"/>
          </w:tcPr>
          <w:p w14:paraId="06504393" w14:textId="77777777" w:rsidR="008D750E" w:rsidRPr="00CF788C" w:rsidRDefault="008D750E" w:rsidP="003B2E9C"/>
        </w:tc>
        <w:tc>
          <w:tcPr>
            <w:tcW w:w="2482" w:type="dxa"/>
          </w:tcPr>
          <w:p w14:paraId="503D1121" w14:textId="77777777" w:rsidR="008D750E" w:rsidRPr="00CF788C" w:rsidRDefault="008D750E" w:rsidP="003B2E9C"/>
        </w:tc>
        <w:tc>
          <w:tcPr>
            <w:tcW w:w="2482" w:type="dxa"/>
          </w:tcPr>
          <w:p w14:paraId="51C70333" w14:textId="77777777" w:rsidR="008D750E" w:rsidRPr="00CF788C" w:rsidRDefault="008D750E" w:rsidP="003B2E9C"/>
        </w:tc>
      </w:tr>
      <w:tr w:rsidR="008D750E" w:rsidRPr="00CF788C" w14:paraId="1E3A333E" w14:textId="77777777" w:rsidTr="00A55642">
        <w:tc>
          <w:tcPr>
            <w:tcW w:w="2481" w:type="dxa"/>
          </w:tcPr>
          <w:p w14:paraId="5D233886" w14:textId="5B037DBB" w:rsidR="008D750E" w:rsidRPr="00CF788C" w:rsidRDefault="00A55642" w:rsidP="003B2E9C">
            <w:r w:rsidRPr="00CF788C">
              <w:t>7 [Insert Month]</w:t>
            </w:r>
          </w:p>
        </w:tc>
        <w:tc>
          <w:tcPr>
            <w:tcW w:w="2481" w:type="dxa"/>
          </w:tcPr>
          <w:p w14:paraId="2B3C57E7" w14:textId="77777777" w:rsidR="008D750E" w:rsidRPr="00CF788C" w:rsidRDefault="008D750E" w:rsidP="003B2E9C"/>
        </w:tc>
        <w:tc>
          <w:tcPr>
            <w:tcW w:w="2482" w:type="dxa"/>
          </w:tcPr>
          <w:p w14:paraId="45050FFC" w14:textId="77777777" w:rsidR="008D750E" w:rsidRPr="00CF788C" w:rsidRDefault="008D750E" w:rsidP="003B2E9C"/>
        </w:tc>
        <w:tc>
          <w:tcPr>
            <w:tcW w:w="2482" w:type="dxa"/>
          </w:tcPr>
          <w:p w14:paraId="6E4312EE" w14:textId="77777777" w:rsidR="008D750E" w:rsidRPr="00CF788C" w:rsidRDefault="008D750E" w:rsidP="003B2E9C"/>
        </w:tc>
      </w:tr>
      <w:tr w:rsidR="008D750E" w:rsidRPr="00CF788C" w14:paraId="63E2644F" w14:textId="77777777" w:rsidTr="00A55642">
        <w:tc>
          <w:tcPr>
            <w:tcW w:w="2481" w:type="dxa"/>
          </w:tcPr>
          <w:p w14:paraId="1CCE740A" w14:textId="5A6AD454" w:rsidR="008D750E" w:rsidRPr="00CF788C" w:rsidRDefault="00A55642" w:rsidP="003B2E9C">
            <w:r w:rsidRPr="00CF788C">
              <w:t>8 [Insert Month]</w:t>
            </w:r>
          </w:p>
        </w:tc>
        <w:tc>
          <w:tcPr>
            <w:tcW w:w="2481" w:type="dxa"/>
          </w:tcPr>
          <w:p w14:paraId="37467694" w14:textId="77777777" w:rsidR="008D750E" w:rsidRPr="00CF788C" w:rsidRDefault="008D750E" w:rsidP="003B2E9C"/>
        </w:tc>
        <w:tc>
          <w:tcPr>
            <w:tcW w:w="2482" w:type="dxa"/>
          </w:tcPr>
          <w:p w14:paraId="253FE887" w14:textId="77777777" w:rsidR="008D750E" w:rsidRPr="00CF788C" w:rsidRDefault="008D750E" w:rsidP="003B2E9C"/>
        </w:tc>
        <w:tc>
          <w:tcPr>
            <w:tcW w:w="2482" w:type="dxa"/>
          </w:tcPr>
          <w:p w14:paraId="1FC857F0" w14:textId="77777777" w:rsidR="008D750E" w:rsidRPr="00CF788C" w:rsidRDefault="008D750E" w:rsidP="003B2E9C"/>
        </w:tc>
      </w:tr>
      <w:tr w:rsidR="008D750E" w:rsidRPr="00CF788C" w14:paraId="517ED9F7" w14:textId="77777777" w:rsidTr="00A55642">
        <w:tc>
          <w:tcPr>
            <w:tcW w:w="2481" w:type="dxa"/>
          </w:tcPr>
          <w:p w14:paraId="4BDFBE8C" w14:textId="42B5B4B9" w:rsidR="008D750E" w:rsidRPr="00CF788C" w:rsidRDefault="00A55642" w:rsidP="003B2E9C">
            <w:r w:rsidRPr="00CF788C">
              <w:t>9 [Insert Month]</w:t>
            </w:r>
          </w:p>
        </w:tc>
        <w:tc>
          <w:tcPr>
            <w:tcW w:w="2481" w:type="dxa"/>
          </w:tcPr>
          <w:p w14:paraId="619DECC1" w14:textId="77777777" w:rsidR="008D750E" w:rsidRPr="00CF788C" w:rsidRDefault="008D750E" w:rsidP="003B2E9C"/>
        </w:tc>
        <w:tc>
          <w:tcPr>
            <w:tcW w:w="2482" w:type="dxa"/>
          </w:tcPr>
          <w:p w14:paraId="02909789" w14:textId="77777777" w:rsidR="008D750E" w:rsidRPr="00CF788C" w:rsidRDefault="008D750E" w:rsidP="003B2E9C"/>
        </w:tc>
        <w:tc>
          <w:tcPr>
            <w:tcW w:w="2482" w:type="dxa"/>
          </w:tcPr>
          <w:p w14:paraId="00121A12" w14:textId="77777777" w:rsidR="008D750E" w:rsidRPr="00CF788C" w:rsidRDefault="008D750E" w:rsidP="003B2E9C"/>
        </w:tc>
      </w:tr>
      <w:tr w:rsidR="008D750E" w:rsidRPr="00CF788C" w14:paraId="0424621A" w14:textId="77777777" w:rsidTr="00A55642">
        <w:tc>
          <w:tcPr>
            <w:tcW w:w="2481" w:type="dxa"/>
          </w:tcPr>
          <w:p w14:paraId="070EA648" w14:textId="4F354FAA" w:rsidR="008D750E" w:rsidRPr="00CF788C" w:rsidRDefault="00A55642" w:rsidP="003B2E9C">
            <w:r w:rsidRPr="00CF788C">
              <w:t>10 [Insert Month]</w:t>
            </w:r>
          </w:p>
        </w:tc>
        <w:tc>
          <w:tcPr>
            <w:tcW w:w="2481" w:type="dxa"/>
          </w:tcPr>
          <w:p w14:paraId="580DC45D" w14:textId="77777777" w:rsidR="008D750E" w:rsidRPr="00CF788C" w:rsidRDefault="008D750E" w:rsidP="003B2E9C"/>
        </w:tc>
        <w:tc>
          <w:tcPr>
            <w:tcW w:w="2482" w:type="dxa"/>
          </w:tcPr>
          <w:p w14:paraId="23330412" w14:textId="77777777" w:rsidR="008D750E" w:rsidRPr="00CF788C" w:rsidRDefault="008D750E" w:rsidP="003B2E9C"/>
        </w:tc>
        <w:tc>
          <w:tcPr>
            <w:tcW w:w="2482" w:type="dxa"/>
          </w:tcPr>
          <w:p w14:paraId="772FE9AC" w14:textId="77777777" w:rsidR="008D750E" w:rsidRPr="00CF788C" w:rsidRDefault="008D750E" w:rsidP="003B2E9C"/>
        </w:tc>
      </w:tr>
      <w:tr w:rsidR="008D750E" w:rsidRPr="00CF788C" w14:paraId="276D26D8" w14:textId="77777777" w:rsidTr="005A3CF4">
        <w:tc>
          <w:tcPr>
            <w:tcW w:w="2481" w:type="dxa"/>
            <w:tcBorders>
              <w:bottom w:val="single" w:sz="4" w:space="0" w:color="FBBEA2"/>
            </w:tcBorders>
          </w:tcPr>
          <w:p w14:paraId="1D5873FE" w14:textId="7827BE7C" w:rsidR="008D750E" w:rsidRPr="00CF788C" w:rsidRDefault="00A55642" w:rsidP="003B2E9C">
            <w:r w:rsidRPr="00CF788C">
              <w:t>11 [Insert Month]</w:t>
            </w:r>
          </w:p>
        </w:tc>
        <w:tc>
          <w:tcPr>
            <w:tcW w:w="2481" w:type="dxa"/>
            <w:tcBorders>
              <w:bottom w:val="single" w:sz="4" w:space="0" w:color="FBBEA2"/>
            </w:tcBorders>
          </w:tcPr>
          <w:p w14:paraId="656692B1" w14:textId="77777777" w:rsidR="008D750E" w:rsidRPr="00CF788C" w:rsidRDefault="008D750E" w:rsidP="003B2E9C"/>
        </w:tc>
        <w:tc>
          <w:tcPr>
            <w:tcW w:w="2482" w:type="dxa"/>
            <w:tcBorders>
              <w:bottom w:val="single" w:sz="4" w:space="0" w:color="FBBEA2"/>
            </w:tcBorders>
          </w:tcPr>
          <w:p w14:paraId="2B166BB7" w14:textId="77777777" w:rsidR="008D750E" w:rsidRPr="00CF788C" w:rsidRDefault="008D750E" w:rsidP="003B2E9C"/>
        </w:tc>
        <w:tc>
          <w:tcPr>
            <w:tcW w:w="2482" w:type="dxa"/>
            <w:tcBorders>
              <w:bottom w:val="single" w:sz="4" w:space="0" w:color="FBBEA2"/>
            </w:tcBorders>
          </w:tcPr>
          <w:p w14:paraId="162F1609" w14:textId="77777777" w:rsidR="008D750E" w:rsidRPr="00CF788C" w:rsidRDefault="008D750E" w:rsidP="003B2E9C"/>
        </w:tc>
      </w:tr>
      <w:tr w:rsidR="008D750E" w:rsidRPr="00CF788C" w14:paraId="2F6A2701" w14:textId="77777777" w:rsidTr="005A3CF4">
        <w:tc>
          <w:tcPr>
            <w:tcW w:w="2481" w:type="dxa"/>
            <w:tcBorders>
              <w:bottom w:val="single" w:sz="8" w:space="0" w:color="092F4E"/>
            </w:tcBorders>
          </w:tcPr>
          <w:p w14:paraId="1D93361A" w14:textId="1413F000" w:rsidR="008D750E" w:rsidRPr="00CF788C" w:rsidRDefault="00A55642" w:rsidP="003B2E9C">
            <w:r w:rsidRPr="00CF788C">
              <w:t>12 [Insert Month]</w:t>
            </w:r>
          </w:p>
        </w:tc>
        <w:tc>
          <w:tcPr>
            <w:tcW w:w="2481" w:type="dxa"/>
            <w:tcBorders>
              <w:bottom w:val="single" w:sz="8" w:space="0" w:color="092F4E"/>
            </w:tcBorders>
          </w:tcPr>
          <w:p w14:paraId="338F51D2" w14:textId="77777777" w:rsidR="008D750E" w:rsidRPr="00CF788C" w:rsidRDefault="008D750E" w:rsidP="003B2E9C"/>
        </w:tc>
        <w:tc>
          <w:tcPr>
            <w:tcW w:w="2482" w:type="dxa"/>
            <w:tcBorders>
              <w:bottom w:val="single" w:sz="8" w:space="0" w:color="092F4E"/>
            </w:tcBorders>
          </w:tcPr>
          <w:p w14:paraId="1C42BEFB" w14:textId="77777777" w:rsidR="008D750E" w:rsidRPr="00CF788C" w:rsidRDefault="008D750E" w:rsidP="003B2E9C"/>
        </w:tc>
        <w:tc>
          <w:tcPr>
            <w:tcW w:w="2482" w:type="dxa"/>
            <w:tcBorders>
              <w:bottom w:val="single" w:sz="8" w:space="0" w:color="092F4E"/>
            </w:tcBorders>
          </w:tcPr>
          <w:p w14:paraId="47A566EB" w14:textId="77777777" w:rsidR="008D750E" w:rsidRPr="00CF788C" w:rsidRDefault="008D750E" w:rsidP="003B2E9C"/>
        </w:tc>
      </w:tr>
      <w:tr w:rsidR="00A55642" w:rsidRPr="00CF788C" w14:paraId="3F30FA45" w14:textId="77777777" w:rsidTr="005A3CF4">
        <w:tc>
          <w:tcPr>
            <w:tcW w:w="9926" w:type="dxa"/>
            <w:gridSpan w:val="4"/>
            <w:tcBorders>
              <w:top w:val="single" w:sz="8" w:space="0" w:color="092F4E"/>
              <w:bottom w:val="nil"/>
            </w:tcBorders>
          </w:tcPr>
          <w:p w14:paraId="6B7694A2" w14:textId="77777777" w:rsidR="00A55642" w:rsidRPr="00CF788C" w:rsidRDefault="00A55642" w:rsidP="003B2E9C"/>
        </w:tc>
      </w:tr>
      <w:tr w:rsidR="008D750E" w:rsidRPr="00CF788C" w14:paraId="2F06640A" w14:textId="77777777" w:rsidTr="005A3CF4">
        <w:tc>
          <w:tcPr>
            <w:tcW w:w="9926" w:type="dxa"/>
            <w:gridSpan w:val="4"/>
            <w:tcBorders>
              <w:top w:val="nil"/>
              <w:bottom w:val="single" w:sz="8" w:space="0" w:color="092F4E"/>
            </w:tcBorders>
          </w:tcPr>
          <w:p w14:paraId="02E53A9E" w14:textId="0E58B386" w:rsidR="008D750E" w:rsidRPr="00CF788C" w:rsidRDefault="008D5450" w:rsidP="003B2E9C">
            <w:pPr>
              <w:rPr>
                <w:color w:val="682A53"/>
              </w:rPr>
            </w:pPr>
            <w:r w:rsidRPr="00CF788C">
              <w:rPr>
                <w:b/>
                <w:color w:val="682A53"/>
              </w:rPr>
              <w:t>ASSUMPTIONS</w:t>
            </w:r>
          </w:p>
        </w:tc>
      </w:tr>
      <w:tr w:rsidR="008D750E" w:rsidRPr="00CF788C" w14:paraId="378899DE" w14:textId="77777777" w:rsidTr="005A3CF4">
        <w:tc>
          <w:tcPr>
            <w:tcW w:w="9926" w:type="dxa"/>
            <w:gridSpan w:val="4"/>
            <w:tcBorders>
              <w:top w:val="single" w:sz="8" w:space="0" w:color="092F4E"/>
            </w:tcBorders>
          </w:tcPr>
          <w:p w14:paraId="18B01E56" w14:textId="1144F195" w:rsidR="008D750E" w:rsidRPr="00CF788C" w:rsidRDefault="008D750E" w:rsidP="003B2E9C">
            <w:pPr>
              <w:rPr>
                <w:i/>
              </w:rPr>
            </w:pPr>
            <w:r w:rsidRPr="00CF788C">
              <w:rPr>
                <w:i/>
              </w:rPr>
              <w:t>e.g. Seasonal trends</w:t>
            </w:r>
          </w:p>
        </w:tc>
      </w:tr>
      <w:tr w:rsidR="008D750E" w:rsidRPr="00CF788C" w14:paraId="42E3E09C" w14:textId="77777777" w:rsidTr="00A55642">
        <w:tc>
          <w:tcPr>
            <w:tcW w:w="9926" w:type="dxa"/>
            <w:gridSpan w:val="4"/>
          </w:tcPr>
          <w:p w14:paraId="013E021E" w14:textId="77777777" w:rsidR="008D750E" w:rsidRPr="00CF788C" w:rsidRDefault="008D750E" w:rsidP="003B2E9C"/>
        </w:tc>
      </w:tr>
    </w:tbl>
    <w:p w14:paraId="345A0F9C" w14:textId="77777777" w:rsidR="008D750E" w:rsidRPr="00CF788C" w:rsidRDefault="008D750E" w:rsidP="003B2E9C"/>
    <w:p w14:paraId="3E76F542" w14:textId="77777777" w:rsidR="00724387" w:rsidRPr="00CF788C" w:rsidRDefault="00724387">
      <w:pPr>
        <w:spacing w:after="200" w:line="276" w:lineRule="auto"/>
        <w:rPr>
          <w:rFonts w:eastAsia="Times New Roman" w:cs="Times New Roman"/>
          <w:b/>
          <w:bCs/>
          <w:caps/>
          <w:color w:val="092F4E"/>
          <w:spacing w:val="20"/>
          <w:kern w:val="28"/>
          <w:lang w:val="en-GB"/>
        </w:rPr>
      </w:pPr>
      <w:r w:rsidRPr="00CF788C">
        <w:rPr>
          <w:bCs/>
        </w:rPr>
        <w:br w:type="page"/>
      </w:r>
    </w:p>
    <w:p w14:paraId="6BEAAB77" w14:textId="297496C3" w:rsidR="003B2E9C" w:rsidRPr="00801137" w:rsidRDefault="00801137" w:rsidP="00801137">
      <w:pPr>
        <w:pStyle w:val="Heading2"/>
      </w:pPr>
      <w:bookmarkStart w:id="82" w:name="_Toc160478264"/>
      <w:r w:rsidRPr="00801137">
        <w:lastRenderedPageBreak/>
        <w:t>Personal Survival Budget:</w:t>
      </w:r>
      <w:bookmarkEnd w:id="82"/>
    </w:p>
    <w:p w14:paraId="246D0DD4" w14:textId="6AE6D6C6" w:rsidR="003B2E9C" w:rsidRPr="00CF788C" w:rsidRDefault="003B2E9C" w:rsidP="003B2E9C">
      <w:r w:rsidRPr="00CF788C">
        <w:t>This is </w:t>
      </w:r>
      <w:r w:rsidRPr="00CF788C">
        <w:rPr>
          <w:b/>
          <w:bCs/>
        </w:rPr>
        <w:t>optional</w:t>
      </w:r>
      <w:r w:rsidRPr="00CF788C">
        <w:t>, but it can help you understand your </w:t>
      </w:r>
      <w:r w:rsidRPr="00CF788C">
        <w:rPr>
          <w:b/>
          <w:bCs/>
        </w:rPr>
        <w:t>personal living expenses</w:t>
      </w:r>
      <w:r w:rsidRPr="00CF788C">
        <w:t> and how they might affect your business needs.</w:t>
      </w:r>
    </w:p>
    <w:p w14:paraId="34CA669D" w14:textId="49B78E77" w:rsidR="003B2E9C" w:rsidRPr="00CF788C" w:rsidRDefault="003B2E9C" w:rsidP="003B2E9C"/>
    <w:tbl>
      <w:tblPr>
        <w:tblStyle w:val="TableGrid"/>
        <w:tblW w:w="0" w:type="auto"/>
        <w:tblBorders>
          <w:top w:val="single" w:sz="4" w:space="0" w:color="FBBEA2"/>
          <w:left w:val="single" w:sz="4" w:space="0" w:color="FBBEA2"/>
          <w:bottom w:val="single" w:sz="4" w:space="0" w:color="FBBEA2"/>
          <w:right w:val="single" w:sz="4" w:space="0" w:color="FBBEA2"/>
          <w:insideH w:val="single" w:sz="4" w:space="0" w:color="FBBEA2"/>
          <w:insideV w:val="single" w:sz="4" w:space="0" w:color="FBBEA2"/>
        </w:tblBorders>
        <w:tblLook w:val="04A0" w:firstRow="1" w:lastRow="0" w:firstColumn="1" w:lastColumn="0" w:noHBand="0" w:noVBand="1"/>
      </w:tblPr>
      <w:tblGrid>
        <w:gridCol w:w="2439"/>
        <w:gridCol w:w="3590"/>
        <w:gridCol w:w="3565"/>
      </w:tblGrid>
      <w:tr w:rsidR="005E56DE" w:rsidRPr="00CF788C" w14:paraId="1CF2FE20" w14:textId="77777777" w:rsidTr="005A3CF4">
        <w:tc>
          <w:tcPr>
            <w:tcW w:w="2481" w:type="dxa"/>
            <w:tcBorders>
              <w:bottom w:val="single" w:sz="8" w:space="0" w:color="092F4E"/>
            </w:tcBorders>
            <w:vAlign w:val="center"/>
          </w:tcPr>
          <w:p w14:paraId="409960C4" w14:textId="14EA3552" w:rsidR="005E56DE" w:rsidRPr="00CF788C" w:rsidRDefault="008D5450" w:rsidP="004F28CB">
            <w:pPr>
              <w:rPr>
                <w:b/>
                <w:color w:val="682A53"/>
              </w:rPr>
            </w:pPr>
            <w:r w:rsidRPr="00CF788C">
              <w:rPr>
                <w:b/>
                <w:color w:val="682A53"/>
              </w:rPr>
              <w:t>COSTS/INCOME</w:t>
            </w:r>
          </w:p>
        </w:tc>
        <w:tc>
          <w:tcPr>
            <w:tcW w:w="3712" w:type="dxa"/>
            <w:tcBorders>
              <w:bottom w:val="single" w:sz="8" w:space="0" w:color="092F4E"/>
            </w:tcBorders>
            <w:vAlign w:val="center"/>
          </w:tcPr>
          <w:p w14:paraId="5722064F" w14:textId="57A2444B" w:rsidR="005E56DE" w:rsidRPr="00CF788C" w:rsidRDefault="005E56DE" w:rsidP="008D5450">
            <w:pPr>
              <w:rPr>
                <w:b/>
                <w:color w:val="682A53"/>
              </w:rPr>
            </w:pPr>
            <w:r w:rsidRPr="00CF788C">
              <w:rPr>
                <w:b/>
                <w:color w:val="682A53"/>
              </w:rPr>
              <w:t>ITEM</w:t>
            </w:r>
          </w:p>
        </w:tc>
        <w:tc>
          <w:tcPr>
            <w:tcW w:w="3713" w:type="dxa"/>
            <w:tcBorders>
              <w:bottom w:val="single" w:sz="8" w:space="0" w:color="092F4E"/>
            </w:tcBorders>
            <w:vAlign w:val="center"/>
          </w:tcPr>
          <w:p w14:paraId="4F58ED00" w14:textId="45BF4DFB" w:rsidR="005E56DE" w:rsidRPr="00CF788C" w:rsidRDefault="005E56DE" w:rsidP="004F28CB">
            <w:pPr>
              <w:jc w:val="center"/>
              <w:rPr>
                <w:b/>
                <w:color w:val="682A53"/>
              </w:rPr>
            </w:pPr>
            <w:r w:rsidRPr="00CF788C">
              <w:rPr>
                <w:b/>
                <w:color w:val="682A53"/>
              </w:rPr>
              <w:t>MONTHLY COST</w:t>
            </w:r>
          </w:p>
        </w:tc>
      </w:tr>
      <w:tr w:rsidR="00EA02F6" w:rsidRPr="00CF788C" w14:paraId="3EB86309" w14:textId="77777777" w:rsidTr="005A3CF4">
        <w:tc>
          <w:tcPr>
            <w:tcW w:w="2481" w:type="dxa"/>
            <w:tcBorders>
              <w:top w:val="single" w:sz="8" w:space="0" w:color="092F4E"/>
            </w:tcBorders>
          </w:tcPr>
          <w:p w14:paraId="310BDB6E" w14:textId="4C5A6576" w:rsidR="00EA02F6" w:rsidRPr="00CF788C" w:rsidRDefault="00EA02F6" w:rsidP="00EA02F6">
            <w:r w:rsidRPr="00CF788C">
              <w:rPr>
                <w:b/>
                <w:color w:val="682A53"/>
              </w:rPr>
              <w:t>ESTIMATED COSTS</w:t>
            </w:r>
          </w:p>
        </w:tc>
        <w:tc>
          <w:tcPr>
            <w:tcW w:w="3712" w:type="dxa"/>
            <w:tcBorders>
              <w:top w:val="single" w:sz="8" w:space="0" w:color="092F4E"/>
            </w:tcBorders>
          </w:tcPr>
          <w:p w14:paraId="2EEDE194" w14:textId="2C5BCB3A" w:rsidR="00EA02F6" w:rsidRPr="00CF788C" w:rsidRDefault="00EA02F6" w:rsidP="00EA02F6">
            <w:r w:rsidRPr="00CF788C">
              <w:t>Mortgage/rent</w:t>
            </w:r>
          </w:p>
        </w:tc>
        <w:tc>
          <w:tcPr>
            <w:tcW w:w="3713" w:type="dxa"/>
            <w:tcBorders>
              <w:top w:val="single" w:sz="8" w:space="0" w:color="092F4E"/>
            </w:tcBorders>
          </w:tcPr>
          <w:p w14:paraId="76F3C3B4" w14:textId="4E8D0DA3" w:rsidR="00EA02F6" w:rsidRPr="00CF788C" w:rsidRDefault="00EA02F6" w:rsidP="00EA02F6">
            <w:r w:rsidRPr="00CF788C">
              <w:t>£</w:t>
            </w:r>
          </w:p>
        </w:tc>
      </w:tr>
      <w:tr w:rsidR="00EA02F6" w:rsidRPr="00CF788C" w14:paraId="236B521C" w14:textId="77777777" w:rsidTr="005E56DE">
        <w:tc>
          <w:tcPr>
            <w:tcW w:w="2481" w:type="dxa"/>
          </w:tcPr>
          <w:p w14:paraId="520EA418" w14:textId="2ABE32B8" w:rsidR="00EA02F6" w:rsidRPr="00CF788C" w:rsidRDefault="00EA02F6" w:rsidP="00EA02F6"/>
        </w:tc>
        <w:tc>
          <w:tcPr>
            <w:tcW w:w="3712" w:type="dxa"/>
          </w:tcPr>
          <w:p w14:paraId="16BA1D57" w14:textId="589039F3" w:rsidR="00EA02F6" w:rsidRPr="00CF788C" w:rsidRDefault="00EA02F6" w:rsidP="00EA02F6">
            <w:r w:rsidRPr="00CF788C">
              <w:t>Council tax</w:t>
            </w:r>
          </w:p>
        </w:tc>
        <w:tc>
          <w:tcPr>
            <w:tcW w:w="3713" w:type="dxa"/>
          </w:tcPr>
          <w:p w14:paraId="7D04464D" w14:textId="1450F26B" w:rsidR="00EA02F6" w:rsidRPr="00CF788C" w:rsidRDefault="00EA02F6" w:rsidP="00EA02F6">
            <w:r w:rsidRPr="00CF788C">
              <w:t>£</w:t>
            </w:r>
          </w:p>
        </w:tc>
      </w:tr>
      <w:tr w:rsidR="00EA02F6" w:rsidRPr="00CF788C" w14:paraId="7DFFB1CD" w14:textId="77777777" w:rsidTr="005E56DE">
        <w:tc>
          <w:tcPr>
            <w:tcW w:w="2481" w:type="dxa"/>
          </w:tcPr>
          <w:p w14:paraId="6739D27D" w14:textId="5DAC879F" w:rsidR="00EA02F6" w:rsidRPr="00CF788C" w:rsidRDefault="00EA02F6" w:rsidP="00EA02F6"/>
        </w:tc>
        <w:tc>
          <w:tcPr>
            <w:tcW w:w="3712" w:type="dxa"/>
          </w:tcPr>
          <w:p w14:paraId="304CE8D7" w14:textId="4C2395D2" w:rsidR="00EA02F6" w:rsidRPr="00CF788C" w:rsidRDefault="00EA02F6" w:rsidP="00EA02F6">
            <w:r w:rsidRPr="00CF788C">
              <w:t>Gas, electricity &amp; oil</w:t>
            </w:r>
          </w:p>
        </w:tc>
        <w:tc>
          <w:tcPr>
            <w:tcW w:w="3713" w:type="dxa"/>
          </w:tcPr>
          <w:p w14:paraId="118D5B5F" w14:textId="0070C24D" w:rsidR="00EA02F6" w:rsidRPr="00CF788C" w:rsidRDefault="00EA02F6" w:rsidP="00EA02F6">
            <w:r w:rsidRPr="00CF788C">
              <w:t>£</w:t>
            </w:r>
          </w:p>
        </w:tc>
      </w:tr>
      <w:tr w:rsidR="00EA02F6" w:rsidRPr="00CF788C" w14:paraId="39C06200" w14:textId="77777777" w:rsidTr="005E56DE">
        <w:tc>
          <w:tcPr>
            <w:tcW w:w="2481" w:type="dxa"/>
          </w:tcPr>
          <w:p w14:paraId="5555012E" w14:textId="3EDBC33E" w:rsidR="00EA02F6" w:rsidRPr="00CF788C" w:rsidRDefault="00EA02F6" w:rsidP="00EA02F6"/>
        </w:tc>
        <w:tc>
          <w:tcPr>
            <w:tcW w:w="3712" w:type="dxa"/>
          </w:tcPr>
          <w:p w14:paraId="391B175B" w14:textId="56F07F1A" w:rsidR="00EA02F6" w:rsidRPr="00CF788C" w:rsidRDefault="00EA02F6" w:rsidP="00EA02F6">
            <w:r w:rsidRPr="00CF788C">
              <w:t>Water rates</w:t>
            </w:r>
          </w:p>
        </w:tc>
        <w:tc>
          <w:tcPr>
            <w:tcW w:w="3713" w:type="dxa"/>
          </w:tcPr>
          <w:p w14:paraId="5F5BC923" w14:textId="00DAA5C5" w:rsidR="00EA02F6" w:rsidRPr="00CF788C" w:rsidRDefault="00EA02F6" w:rsidP="00EA02F6">
            <w:r w:rsidRPr="00CF788C">
              <w:t>£</w:t>
            </w:r>
          </w:p>
        </w:tc>
      </w:tr>
      <w:tr w:rsidR="00EA02F6" w:rsidRPr="00CF788C" w14:paraId="0A08CB6D" w14:textId="77777777" w:rsidTr="005E56DE">
        <w:tc>
          <w:tcPr>
            <w:tcW w:w="2481" w:type="dxa"/>
          </w:tcPr>
          <w:p w14:paraId="247C6B26" w14:textId="0FDDEB42" w:rsidR="00EA02F6" w:rsidRPr="00CF788C" w:rsidRDefault="00EA02F6" w:rsidP="00EA02F6"/>
        </w:tc>
        <w:tc>
          <w:tcPr>
            <w:tcW w:w="3712" w:type="dxa"/>
          </w:tcPr>
          <w:p w14:paraId="54275FC7" w14:textId="6E324828" w:rsidR="00EA02F6" w:rsidRPr="00CF788C" w:rsidRDefault="00EA02F6" w:rsidP="00EA02F6">
            <w:r w:rsidRPr="00CF788C">
              <w:t>Insurance (personal &amp; property)</w:t>
            </w:r>
          </w:p>
        </w:tc>
        <w:tc>
          <w:tcPr>
            <w:tcW w:w="3713" w:type="dxa"/>
          </w:tcPr>
          <w:p w14:paraId="0592405F" w14:textId="6FE1EA78" w:rsidR="00EA02F6" w:rsidRPr="00CF788C" w:rsidRDefault="00EA02F6" w:rsidP="00EA02F6">
            <w:r w:rsidRPr="00CF788C">
              <w:t>£</w:t>
            </w:r>
          </w:p>
        </w:tc>
      </w:tr>
      <w:tr w:rsidR="00EA02F6" w:rsidRPr="00CF788C" w14:paraId="5E8EE582" w14:textId="77777777" w:rsidTr="005E56DE">
        <w:tc>
          <w:tcPr>
            <w:tcW w:w="2481" w:type="dxa"/>
          </w:tcPr>
          <w:p w14:paraId="0E70C5E7" w14:textId="4F96EC43" w:rsidR="00EA02F6" w:rsidRPr="00CF788C" w:rsidRDefault="00EA02F6" w:rsidP="00EA02F6"/>
        </w:tc>
        <w:tc>
          <w:tcPr>
            <w:tcW w:w="3712" w:type="dxa"/>
          </w:tcPr>
          <w:p w14:paraId="1764F654" w14:textId="01AA3354" w:rsidR="00EA02F6" w:rsidRPr="00CF788C" w:rsidRDefault="00EA02F6" w:rsidP="00EA02F6">
            <w:r w:rsidRPr="00CF788C">
              <w:t>Clothing</w:t>
            </w:r>
          </w:p>
        </w:tc>
        <w:tc>
          <w:tcPr>
            <w:tcW w:w="3713" w:type="dxa"/>
          </w:tcPr>
          <w:p w14:paraId="174AABF7" w14:textId="4214436F" w:rsidR="00EA02F6" w:rsidRPr="00CF788C" w:rsidRDefault="00EA02F6" w:rsidP="00EA02F6">
            <w:r w:rsidRPr="00CF788C">
              <w:t>£</w:t>
            </w:r>
          </w:p>
        </w:tc>
      </w:tr>
      <w:tr w:rsidR="00EA02F6" w:rsidRPr="00CF788C" w14:paraId="0426242C" w14:textId="77777777" w:rsidTr="005E56DE">
        <w:tc>
          <w:tcPr>
            <w:tcW w:w="2481" w:type="dxa"/>
          </w:tcPr>
          <w:p w14:paraId="2B078E4F" w14:textId="6BF2A366" w:rsidR="00EA02F6" w:rsidRPr="00CF788C" w:rsidRDefault="00EA02F6" w:rsidP="00EA02F6"/>
        </w:tc>
        <w:tc>
          <w:tcPr>
            <w:tcW w:w="3712" w:type="dxa"/>
          </w:tcPr>
          <w:p w14:paraId="5BEB3D9F" w14:textId="6A123778" w:rsidR="00EA02F6" w:rsidRPr="00CF788C" w:rsidRDefault="00EA02F6" w:rsidP="00EA02F6">
            <w:r w:rsidRPr="00CF788C">
              <w:t>Food &amp; housekeeping</w:t>
            </w:r>
          </w:p>
        </w:tc>
        <w:tc>
          <w:tcPr>
            <w:tcW w:w="3713" w:type="dxa"/>
          </w:tcPr>
          <w:p w14:paraId="6AA7DD31" w14:textId="2F580098" w:rsidR="00EA02F6" w:rsidRPr="00CF788C" w:rsidRDefault="00EA02F6" w:rsidP="00EA02F6">
            <w:r w:rsidRPr="00CF788C">
              <w:t>£</w:t>
            </w:r>
          </w:p>
        </w:tc>
      </w:tr>
      <w:tr w:rsidR="00EA02F6" w:rsidRPr="00CF788C" w14:paraId="2951BF46" w14:textId="77777777" w:rsidTr="005E56DE">
        <w:tc>
          <w:tcPr>
            <w:tcW w:w="2481" w:type="dxa"/>
          </w:tcPr>
          <w:p w14:paraId="46464E74" w14:textId="567370D2" w:rsidR="00EA02F6" w:rsidRPr="00CF788C" w:rsidRDefault="00EA02F6" w:rsidP="00EA02F6"/>
        </w:tc>
        <w:tc>
          <w:tcPr>
            <w:tcW w:w="3712" w:type="dxa"/>
          </w:tcPr>
          <w:p w14:paraId="123C80E6" w14:textId="62BC19FA" w:rsidR="00EA02F6" w:rsidRPr="00CF788C" w:rsidRDefault="00EA02F6" w:rsidP="00EA02F6">
            <w:r w:rsidRPr="00CF788C">
              <w:t>Phone</w:t>
            </w:r>
          </w:p>
        </w:tc>
        <w:tc>
          <w:tcPr>
            <w:tcW w:w="3713" w:type="dxa"/>
          </w:tcPr>
          <w:p w14:paraId="3629B958" w14:textId="5E1B80FD" w:rsidR="00EA02F6" w:rsidRPr="00CF788C" w:rsidRDefault="00EA02F6" w:rsidP="00EA02F6">
            <w:r w:rsidRPr="00CF788C">
              <w:t>£</w:t>
            </w:r>
          </w:p>
        </w:tc>
      </w:tr>
      <w:tr w:rsidR="00EA02F6" w:rsidRPr="00CF788C" w14:paraId="68397A4D" w14:textId="77777777" w:rsidTr="005E56DE">
        <w:tc>
          <w:tcPr>
            <w:tcW w:w="2481" w:type="dxa"/>
          </w:tcPr>
          <w:p w14:paraId="2E443DF2" w14:textId="77777777" w:rsidR="00EA02F6" w:rsidRPr="00CF788C" w:rsidRDefault="00EA02F6" w:rsidP="00EA02F6"/>
        </w:tc>
        <w:tc>
          <w:tcPr>
            <w:tcW w:w="3712" w:type="dxa"/>
          </w:tcPr>
          <w:p w14:paraId="0B094BA1" w14:textId="760A4F6F" w:rsidR="00EA02F6" w:rsidRPr="00CF788C" w:rsidRDefault="00EA02F6" w:rsidP="00EA02F6">
            <w:r w:rsidRPr="00CF788C">
              <w:t>Hire charges (TV, DVD etc.)</w:t>
            </w:r>
          </w:p>
        </w:tc>
        <w:tc>
          <w:tcPr>
            <w:tcW w:w="3713" w:type="dxa"/>
          </w:tcPr>
          <w:p w14:paraId="7EA70360" w14:textId="60304579" w:rsidR="00EA02F6" w:rsidRPr="00CF788C" w:rsidRDefault="00EA02F6" w:rsidP="00EA02F6">
            <w:r w:rsidRPr="00CF788C">
              <w:t>£</w:t>
            </w:r>
          </w:p>
        </w:tc>
      </w:tr>
      <w:tr w:rsidR="00EA02F6" w:rsidRPr="00CF788C" w14:paraId="46C147AF" w14:textId="77777777" w:rsidTr="005E56DE">
        <w:tc>
          <w:tcPr>
            <w:tcW w:w="2481" w:type="dxa"/>
          </w:tcPr>
          <w:p w14:paraId="0E1C736E" w14:textId="77777777" w:rsidR="00EA02F6" w:rsidRPr="00CF788C" w:rsidRDefault="00EA02F6" w:rsidP="00EA02F6"/>
        </w:tc>
        <w:tc>
          <w:tcPr>
            <w:tcW w:w="3712" w:type="dxa"/>
          </w:tcPr>
          <w:p w14:paraId="7484F742" w14:textId="40B8CC9C" w:rsidR="00EA02F6" w:rsidRPr="00CF788C" w:rsidRDefault="00EA02F6" w:rsidP="00EA02F6">
            <w:r w:rsidRPr="00CF788C">
              <w:t>Subscriptions (clubs, mags etc.)</w:t>
            </w:r>
          </w:p>
        </w:tc>
        <w:tc>
          <w:tcPr>
            <w:tcW w:w="3713" w:type="dxa"/>
          </w:tcPr>
          <w:p w14:paraId="2C0E96F0" w14:textId="36E60B73" w:rsidR="00EA02F6" w:rsidRPr="00CF788C" w:rsidRDefault="00EA02F6" w:rsidP="00EA02F6">
            <w:r w:rsidRPr="00CF788C">
              <w:t>£</w:t>
            </w:r>
          </w:p>
        </w:tc>
      </w:tr>
      <w:tr w:rsidR="00EA02F6" w:rsidRPr="00CF788C" w14:paraId="0927A95D" w14:textId="77777777" w:rsidTr="005E56DE">
        <w:tc>
          <w:tcPr>
            <w:tcW w:w="2481" w:type="dxa"/>
          </w:tcPr>
          <w:p w14:paraId="04CC3E1D" w14:textId="77777777" w:rsidR="00EA02F6" w:rsidRPr="00CF788C" w:rsidRDefault="00EA02F6" w:rsidP="00EA02F6"/>
        </w:tc>
        <w:tc>
          <w:tcPr>
            <w:tcW w:w="3712" w:type="dxa"/>
          </w:tcPr>
          <w:p w14:paraId="2A779C34" w14:textId="5314E9AA" w:rsidR="00EA02F6" w:rsidRPr="00CF788C" w:rsidRDefault="00EA02F6" w:rsidP="00EA02F6">
            <w:r w:rsidRPr="00CF788C">
              <w:t>Entertainment (meals &amp; drinks)</w:t>
            </w:r>
          </w:p>
        </w:tc>
        <w:tc>
          <w:tcPr>
            <w:tcW w:w="3713" w:type="dxa"/>
          </w:tcPr>
          <w:p w14:paraId="49B03D2C" w14:textId="6B15E8EE" w:rsidR="00EA02F6" w:rsidRPr="00CF788C" w:rsidRDefault="00EA02F6" w:rsidP="00EA02F6">
            <w:r w:rsidRPr="00CF788C">
              <w:t>£</w:t>
            </w:r>
          </w:p>
        </w:tc>
      </w:tr>
      <w:tr w:rsidR="00EA02F6" w:rsidRPr="00CF788C" w14:paraId="6E24CFF3" w14:textId="77777777" w:rsidTr="005E56DE">
        <w:tc>
          <w:tcPr>
            <w:tcW w:w="2481" w:type="dxa"/>
          </w:tcPr>
          <w:p w14:paraId="2818843E" w14:textId="77777777" w:rsidR="00EA02F6" w:rsidRPr="00CF788C" w:rsidRDefault="00EA02F6" w:rsidP="00EA02F6"/>
        </w:tc>
        <w:tc>
          <w:tcPr>
            <w:tcW w:w="3712" w:type="dxa"/>
          </w:tcPr>
          <w:p w14:paraId="4F960CAC" w14:textId="076F0425" w:rsidR="00EA02F6" w:rsidRPr="00CF788C" w:rsidRDefault="00EA02F6" w:rsidP="00EA02F6">
            <w:r w:rsidRPr="00CF788C">
              <w:t>Car (tax, insurance, service, etc.)</w:t>
            </w:r>
          </w:p>
        </w:tc>
        <w:tc>
          <w:tcPr>
            <w:tcW w:w="3713" w:type="dxa"/>
          </w:tcPr>
          <w:p w14:paraId="4A710DA2" w14:textId="4295D3CB" w:rsidR="00EA02F6" w:rsidRPr="00CF788C" w:rsidRDefault="00EA02F6" w:rsidP="00EA02F6">
            <w:r w:rsidRPr="00CF788C">
              <w:t>£</w:t>
            </w:r>
          </w:p>
        </w:tc>
      </w:tr>
      <w:tr w:rsidR="00EA02F6" w:rsidRPr="00CF788C" w14:paraId="73D4B15F" w14:textId="77777777" w:rsidTr="005E56DE">
        <w:tc>
          <w:tcPr>
            <w:tcW w:w="2481" w:type="dxa"/>
          </w:tcPr>
          <w:p w14:paraId="4023A97C" w14:textId="25BC105E" w:rsidR="00EA02F6" w:rsidRPr="00CF788C" w:rsidRDefault="00EA02F6" w:rsidP="00EA02F6"/>
        </w:tc>
        <w:tc>
          <w:tcPr>
            <w:tcW w:w="3712" w:type="dxa"/>
          </w:tcPr>
          <w:p w14:paraId="3329D7B5" w14:textId="56DA6F5D" w:rsidR="00EA02F6" w:rsidRPr="00CF788C" w:rsidRDefault="00EA02F6" w:rsidP="00EA02F6">
            <w:r w:rsidRPr="00CF788C">
              <w:t>Children (expenses &amp; gifts)</w:t>
            </w:r>
          </w:p>
        </w:tc>
        <w:tc>
          <w:tcPr>
            <w:tcW w:w="3713" w:type="dxa"/>
          </w:tcPr>
          <w:p w14:paraId="6745168A" w14:textId="08EAEACA" w:rsidR="00EA02F6" w:rsidRPr="00CF788C" w:rsidRDefault="00EA02F6" w:rsidP="00EA02F6">
            <w:r w:rsidRPr="00CF788C">
              <w:t>£</w:t>
            </w:r>
          </w:p>
        </w:tc>
      </w:tr>
      <w:tr w:rsidR="00EA02F6" w:rsidRPr="00CF788C" w14:paraId="6E25F647" w14:textId="77777777" w:rsidTr="005E56DE">
        <w:tc>
          <w:tcPr>
            <w:tcW w:w="2481" w:type="dxa"/>
            <w:tcBorders>
              <w:bottom w:val="single" w:sz="4" w:space="0" w:color="FBBEA2"/>
            </w:tcBorders>
          </w:tcPr>
          <w:p w14:paraId="41A587D7" w14:textId="3ACCA517" w:rsidR="00EA02F6" w:rsidRPr="00CF788C" w:rsidRDefault="00EA02F6" w:rsidP="00EA02F6"/>
        </w:tc>
        <w:tc>
          <w:tcPr>
            <w:tcW w:w="3712" w:type="dxa"/>
            <w:tcBorders>
              <w:bottom w:val="single" w:sz="4" w:space="0" w:color="FBBEA2"/>
            </w:tcBorders>
          </w:tcPr>
          <w:p w14:paraId="0659268A" w14:textId="23A7B097" w:rsidR="00EA02F6" w:rsidRPr="00CF788C" w:rsidRDefault="00EA02F6" w:rsidP="00EA02F6">
            <w:r w:rsidRPr="00CF788C">
              <w:t>Debt (credit card, loan &amp; other)</w:t>
            </w:r>
          </w:p>
        </w:tc>
        <w:tc>
          <w:tcPr>
            <w:tcW w:w="3713" w:type="dxa"/>
            <w:tcBorders>
              <w:bottom w:val="single" w:sz="4" w:space="0" w:color="FBBEA2"/>
            </w:tcBorders>
          </w:tcPr>
          <w:p w14:paraId="25283109" w14:textId="373E0B45" w:rsidR="00EA02F6" w:rsidRPr="00CF788C" w:rsidRDefault="00EA02F6" w:rsidP="00EA02F6">
            <w:r w:rsidRPr="00CF788C">
              <w:t>£</w:t>
            </w:r>
          </w:p>
        </w:tc>
      </w:tr>
      <w:tr w:rsidR="00EA02F6" w:rsidRPr="00CF788C" w14:paraId="2C636A73" w14:textId="77777777" w:rsidTr="005A3CF4">
        <w:tc>
          <w:tcPr>
            <w:tcW w:w="2481" w:type="dxa"/>
            <w:tcBorders>
              <w:bottom w:val="single" w:sz="4" w:space="0" w:color="FBBEA2"/>
            </w:tcBorders>
          </w:tcPr>
          <w:p w14:paraId="4165FD80" w14:textId="57E62D02" w:rsidR="00EA02F6" w:rsidRPr="00CF788C" w:rsidRDefault="00EA02F6" w:rsidP="00EA02F6"/>
        </w:tc>
        <w:tc>
          <w:tcPr>
            <w:tcW w:w="3712" w:type="dxa"/>
            <w:tcBorders>
              <w:bottom w:val="single" w:sz="4" w:space="0" w:color="FBBEA2"/>
            </w:tcBorders>
          </w:tcPr>
          <w:p w14:paraId="00BAED26" w14:textId="3C8BBB74" w:rsidR="00EA02F6" w:rsidRPr="00CF788C" w:rsidRDefault="00EA02F6" w:rsidP="00EA02F6">
            <w:r w:rsidRPr="00CF788C">
              <w:t>National Insurance</w:t>
            </w:r>
          </w:p>
        </w:tc>
        <w:tc>
          <w:tcPr>
            <w:tcW w:w="3713" w:type="dxa"/>
            <w:tcBorders>
              <w:bottom w:val="single" w:sz="4" w:space="0" w:color="FBBEA2"/>
            </w:tcBorders>
          </w:tcPr>
          <w:p w14:paraId="1E286F86" w14:textId="62431F45" w:rsidR="00EA02F6" w:rsidRPr="00CF788C" w:rsidRDefault="00EA02F6" w:rsidP="00EA02F6">
            <w:r w:rsidRPr="00CF788C">
              <w:t>£</w:t>
            </w:r>
          </w:p>
        </w:tc>
      </w:tr>
      <w:tr w:rsidR="00EA02F6" w:rsidRPr="00CF788C" w14:paraId="110E5C09" w14:textId="77777777" w:rsidTr="005A3CF4">
        <w:tc>
          <w:tcPr>
            <w:tcW w:w="2481" w:type="dxa"/>
            <w:tcBorders>
              <w:bottom w:val="single" w:sz="8" w:space="0" w:color="092F4E"/>
            </w:tcBorders>
          </w:tcPr>
          <w:p w14:paraId="6B5A84B9" w14:textId="77777777" w:rsidR="00EA02F6" w:rsidRPr="00CF788C" w:rsidRDefault="00EA02F6" w:rsidP="00EA02F6"/>
        </w:tc>
        <w:tc>
          <w:tcPr>
            <w:tcW w:w="3712" w:type="dxa"/>
            <w:tcBorders>
              <w:bottom w:val="single" w:sz="8" w:space="0" w:color="092F4E"/>
            </w:tcBorders>
          </w:tcPr>
          <w:p w14:paraId="0AA2998F" w14:textId="17E834B6" w:rsidR="00EA02F6" w:rsidRPr="00CF788C" w:rsidRDefault="00EA02F6" w:rsidP="00EA02F6">
            <w:r w:rsidRPr="00CF788C">
              <w:t>Other</w:t>
            </w:r>
          </w:p>
        </w:tc>
        <w:tc>
          <w:tcPr>
            <w:tcW w:w="3713" w:type="dxa"/>
            <w:tcBorders>
              <w:bottom w:val="single" w:sz="8" w:space="0" w:color="092F4E"/>
            </w:tcBorders>
          </w:tcPr>
          <w:p w14:paraId="1AE9A93D" w14:textId="441385AA" w:rsidR="00EA02F6" w:rsidRPr="00CF788C" w:rsidRDefault="00EA02F6" w:rsidP="00EA02F6">
            <w:r w:rsidRPr="00CF788C">
              <w:t>£</w:t>
            </w:r>
          </w:p>
        </w:tc>
      </w:tr>
      <w:tr w:rsidR="008D5450" w:rsidRPr="00CF788C" w14:paraId="579C711C" w14:textId="77777777" w:rsidTr="005A3CF4">
        <w:tc>
          <w:tcPr>
            <w:tcW w:w="6193" w:type="dxa"/>
            <w:gridSpan w:val="2"/>
            <w:tcBorders>
              <w:top w:val="single" w:sz="8" w:space="0" w:color="092F4E"/>
              <w:right w:val="single" w:sz="8" w:space="0" w:color="092F4E"/>
            </w:tcBorders>
          </w:tcPr>
          <w:p w14:paraId="65B25CAA" w14:textId="189940F9" w:rsidR="008D5450" w:rsidRPr="005A3CF4" w:rsidRDefault="008D5450" w:rsidP="00EA02F6">
            <w:pPr>
              <w:rPr>
                <w:color w:val="092F4E"/>
                <w:sz w:val="28"/>
              </w:rPr>
            </w:pPr>
            <w:r w:rsidRPr="005A3CF4">
              <w:rPr>
                <w:b/>
                <w:color w:val="092F4E"/>
                <w:sz w:val="28"/>
              </w:rPr>
              <w:t>TOTAL COSTS</w:t>
            </w:r>
          </w:p>
        </w:tc>
        <w:tc>
          <w:tcPr>
            <w:tcW w:w="3713" w:type="dxa"/>
            <w:tcBorders>
              <w:top w:val="single" w:sz="8" w:space="0" w:color="092F4E"/>
              <w:left w:val="single" w:sz="8" w:space="0" w:color="092F4E"/>
              <w:bottom w:val="single" w:sz="8" w:space="0" w:color="092F4E"/>
              <w:right w:val="single" w:sz="8" w:space="0" w:color="092F4E"/>
            </w:tcBorders>
          </w:tcPr>
          <w:p w14:paraId="0699DC13" w14:textId="4B03CA3A" w:rsidR="008D5450" w:rsidRPr="00CF788C" w:rsidRDefault="008D5450" w:rsidP="00EA02F6">
            <w:pPr>
              <w:rPr>
                <w:b/>
                <w:sz w:val="28"/>
              </w:rPr>
            </w:pPr>
            <w:r w:rsidRPr="00CF788C">
              <w:rPr>
                <w:b/>
                <w:sz w:val="28"/>
              </w:rPr>
              <w:t>£</w:t>
            </w:r>
          </w:p>
        </w:tc>
      </w:tr>
      <w:tr w:rsidR="008D5450" w:rsidRPr="00CF788C" w14:paraId="19AFAA7D" w14:textId="77777777" w:rsidTr="005A3CF4">
        <w:tc>
          <w:tcPr>
            <w:tcW w:w="9906" w:type="dxa"/>
            <w:gridSpan w:val="3"/>
          </w:tcPr>
          <w:p w14:paraId="26A4C1E8" w14:textId="77777777" w:rsidR="008D5450" w:rsidRPr="00CF788C" w:rsidRDefault="008D5450" w:rsidP="00EA02F6"/>
        </w:tc>
      </w:tr>
      <w:tr w:rsidR="00EA02F6" w:rsidRPr="00CF788C" w14:paraId="64F04372" w14:textId="77777777" w:rsidTr="005E56DE">
        <w:tc>
          <w:tcPr>
            <w:tcW w:w="2481" w:type="dxa"/>
          </w:tcPr>
          <w:p w14:paraId="64540588" w14:textId="104610CE" w:rsidR="00EA02F6" w:rsidRPr="00CF788C" w:rsidRDefault="00EA02F6" w:rsidP="00EA02F6">
            <w:r w:rsidRPr="00CF788C">
              <w:rPr>
                <w:b/>
                <w:color w:val="682A53"/>
              </w:rPr>
              <w:t>ESTIMATED INCOME</w:t>
            </w:r>
          </w:p>
        </w:tc>
        <w:tc>
          <w:tcPr>
            <w:tcW w:w="3712" w:type="dxa"/>
          </w:tcPr>
          <w:p w14:paraId="06650C2D" w14:textId="46B4EF87" w:rsidR="00EA02F6" w:rsidRPr="00CF788C" w:rsidRDefault="00EA02F6" w:rsidP="00EA02F6">
            <w:r w:rsidRPr="00CF788C">
              <w:t>Income from family/partner</w:t>
            </w:r>
          </w:p>
        </w:tc>
        <w:tc>
          <w:tcPr>
            <w:tcW w:w="3713" w:type="dxa"/>
          </w:tcPr>
          <w:p w14:paraId="6D90BEAF" w14:textId="2628A365" w:rsidR="00EA02F6" w:rsidRPr="00CF788C" w:rsidRDefault="00EA02F6" w:rsidP="00EA02F6">
            <w:r w:rsidRPr="00CF788C">
              <w:t>£</w:t>
            </w:r>
          </w:p>
        </w:tc>
      </w:tr>
      <w:tr w:rsidR="00EA02F6" w:rsidRPr="00CF788C" w14:paraId="6CD42C15" w14:textId="77777777" w:rsidTr="005E56DE">
        <w:tc>
          <w:tcPr>
            <w:tcW w:w="2481" w:type="dxa"/>
          </w:tcPr>
          <w:p w14:paraId="583F5873" w14:textId="77777777" w:rsidR="00EA02F6" w:rsidRPr="00CF788C" w:rsidRDefault="00EA02F6" w:rsidP="00EA02F6">
            <w:pPr>
              <w:rPr>
                <w:b/>
                <w:color w:val="682A53"/>
              </w:rPr>
            </w:pPr>
          </w:p>
        </w:tc>
        <w:tc>
          <w:tcPr>
            <w:tcW w:w="3712" w:type="dxa"/>
          </w:tcPr>
          <w:p w14:paraId="11310AC6" w14:textId="2655DC45" w:rsidR="00EA02F6" w:rsidRPr="00CF788C" w:rsidRDefault="00EA02F6" w:rsidP="00EA02F6">
            <w:r w:rsidRPr="00CF788C">
              <w:t>Part time job</w:t>
            </w:r>
          </w:p>
        </w:tc>
        <w:tc>
          <w:tcPr>
            <w:tcW w:w="3713" w:type="dxa"/>
          </w:tcPr>
          <w:p w14:paraId="2176FCFD" w14:textId="021C7299" w:rsidR="00EA02F6" w:rsidRPr="00CF788C" w:rsidRDefault="00EA02F6" w:rsidP="00EA02F6">
            <w:r w:rsidRPr="00CF788C">
              <w:t>£</w:t>
            </w:r>
          </w:p>
        </w:tc>
      </w:tr>
      <w:tr w:rsidR="00EA02F6" w:rsidRPr="00CF788C" w14:paraId="72B5B653" w14:textId="77777777" w:rsidTr="005E56DE">
        <w:tc>
          <w:tcPr>
            <w:tcW w:w="2481" w:type="dxa"/>
          </w:tcPr>
          <w:p w14:paraId="0B916680" w14:textId="77777777" w:rsidR="00EA02F6" w:rsidRPr="00CF788C" w:rsidRDefault="00EA02F6" w:rsidP="00EA02F6">
            <w:pPr>
              <w:rPr>
                <w:b/>
                <w:color w:val="682A53"/>
              </w:rPr>
            </w:pPr>
          </w:p>
        </w:tc>
        <w:tc>
          <w:tcPr>
            <w:tcW w:w="3712" w:type="dxa"/>
          </w:tcPr>
          <w:p w14:paraId="6416004F" w14:textId="46F00ED2" w:rsidR="00EA02F6" w:rsidRPr="00CF788C" w:rsidRDefault="00EA02F6" w:rsidP="00EA02F6">
            <w:r w:rsidRPr="00CF788C">
              <w:t>Working tax credit</w:t>
            </w:r>
          </w:p>
        </w:tc>
        <w:tc>
          <w:tcPr>
            <w:tcW w:w="3713" w:type="dxa"/>
          </w:tcPr>
          <w:p w14:paraId="3B16BF4D" w14:textId="401488DE" w:rsidR="00EA02F6" w:rsidRPr="00CF788C" w:rsidRDefault="00EA02F6" w:rsidP="00EA02F6">
            <w:r w:rsidRPr="00CF788C">
              <w:t>£</w:t>
            </w:r>
          </w:p>
        </w:tc>
      </w:tr>
      <w:tr w:rsidR="00EA02F6" w:rsidRPr="00CF788C" w14:paraId="118EB2D2" w14:textId="77777777" w:rsidTr="005E56DE">
        <w:tc>
          <w:tcPr>
            <w:tcW w:w="2481" w:type="dxa"/>
          </w:tcPr>
          <w:p w14:paraId="410CBB66" w14:textId="77777777" w:rsidR="00EA02F6" w:rsidRPr="00CF788C" w:rsidRDefault="00EA02F6" w:rsidP="00EA02F6">
            <w:pPr>
              <w:rPr>
                <w:b/>
                <w:color w:val="682A53"/>
              </w:rPr>
            </w:pPr>
          </w:p>
        </w:tc>
        <w:tc>
          <w:tcPr>
            <w:tcW w:w="3712" w:type="dxa"/>
          </w:tcPr>
          <w:p w14:paraId="207E132B" w14:textId="02755A45" w:rsidR="00EA02F6" w:rsidRPr="00CF788C" w:rsidRDefault="00EA02F6" w:rsidP="00EA02F6">
            <w:r w:rsidRPr="00CF788C">
              <w:t>Child benefits</w:t>
            </w:r>
          </w:p>
        </w:tc>
        <w:tc>
          <w:tcPr>
            <w:tcW w:w="3713" w:type="dxa"/>
          </w:tcPr>
          <w:p w14:paraId="1FB22DAB" w14:textId="27A0A04A" w:rsidR="00EA02F6" w:rsidRPr="00CF788C" w:rsidRDefault="00EA02F6" w:rsidP="00EA02F6">
            <w:r w:rsidRPr="00CF788C">
              <w:t>£</w:t>
            </w:r>
          </w:p>
        </w:tc>
      </w:tr>
      <w:tr w:rsidR="00EA02F6" w:rsidRPr="00CF788C" w14:paraId="462BA61E" w14:textId="77777777" w:rsidTr="005A3CF4">
        <w:tc>
          <w:tcPr>
            <w:tcW w:w="2481" w:type="dxa"/>
            <w:tcBorders>
              <w:bottom w:val="single" w:sz="4" w:space="0" w:color="FBBEA2"/>
            </w:tcBorders>
          </w:tcPr>
          <w:p w14:paraId="11FB31B1" w14:textId="77777777" w:rsidR="00EA02F6" w:rsidRPr="00CF788C" w:rsidRDefault="00EA02F6" w:rsidP="00EA02F6">
            <w:pPr>
              <w:rPr>
                <w:b/>
                <w:color w:val="682A53"/>
              </w:rPr>
            </w:pPr>
          </w:p>
        </w:tc>
        <w:tc>
          <w:tcPr>
            <w:tcW w:w="3712" w:type="dxa"/>
            <w:tcBorders>
              <w:bottom w:val="single" w:sz="4" w:space="0" w:color="FBBEA2"/>
            </w:tcBorders>
          </w:tcPr>
          <w:p w14:paraId="6CAE0833" w14:textId="6B14C395" w:rsidR="00EA02F6" w:rsidRPr="00CF788C" w:rsidRDefault="00EA02F6" w:rsidP="00EA02F6">
            <w:r w:rsidRPr="00CF788C">
              <w:t>Other benefits</w:t>
            </w:r>
          </w:p>
        </w:tc>
        <w:tc>
          <w:tcPr>
            <w:tcW w:w="3713" w:type="dxa"/>
            <w:tcBorders>
              <w:bottom w:val="single" w:sz="4" w:space="0" w:color="FBBEA2"/>
            </w:tcBorders>
          </w:tcPr>
          <w:p w14:paraId="6B7D6F81" w14:textId="3D43320E" w:rsidR="00EA02F6" w:rsidRPr="00CF788C" w:rsidRDefault="00EA02F6" w:rsidP="00EA02F6">
            <w:r w:rsidRPr="00CF788C">
              <w:t>£</w:t>
            </w:r>
          </w:p>
        </w:tc>
      </w:tr>
      <w:tr w:rsidR="00EA02F6" w:rsidRPr="00CF788C" w14:paraId="068130D2" w14:textId="77777777" w:rsidTr="005A3CF4">
        <w:tc>
          <w:tcPr>
            <w:tcW w:w="2481" w:type="dxa"/>
            <w:tcBorders>
              <w:bottom w:val="single" w:sz="8" w:space="0" w:color="092F4E"/>
            </w:tcBorders>
          </w:tcPr>
          <w:p w14:paraId="6AFD41C4" w14:textId="77777777" w:rsidR="00EA02F6" w:rsidRPr="00CF788C" w:rsidRDefault="00EA02F6" w:rsidP="00EA02F6">
            <w:pPr>
              <w:rPr>
                <w:b/>
                <w:color w:val="682A53"/>
              </w:rPr>
            </w:pPr>
          </w:p>
        </w:tc>
        <w:tc>
          <w:tcPr>
            <w:tcW w:w="3712" w:type="dxa"/>
            <w:tcBorders>
              <w:bottom w:val="single" w:sz="8" w:space="0" w:color="092F4E"/>
            </w:tcBorders>
          </w:tcPr>
          <w:p w14:paraId="10D0FC09" w14:textId="16A02604" w:rsidR="00EA02F6" w:rsidRPr="00CF788C" w:rsidRDefault="00EA02F6" w:rsidP="00EA02F6">
            <w:r w:rsidRPr="00CF788C">
              <w:t>Other</w:t>
            </w:r>
          </w:p>
        </w:tc>
        <w:tc>
          <w:tcPr>
            <w:tcW w:w="3713" w:type="dxa"/>
            <w:tcBorders>
              <w:bottom w:val="single" w:sz="8" w:space="0" w:color="092F4E"/>
            </w:tcBorders>
          </w:tcPr>
          <w:p w14:paraId="3C619440" w14:textId="1661BAC2" w:rsidR="00EA02F6" w:rsidRPr="00CF788C" w:rsidRDefault="00EA02F6" w:rsidP="00EA02F6">
            <w:r w:rsidRPr="00CF788C">
              <w:t>£</w:t>
            </w:r>
          </w:p>
        </w:tc>
      </w:tr>
      <w:tr w:rsidR="008D5450" w:rsidRPr="00CF788C" w14:paraId="22C1316F" w14:textId="77777777" w:rsidTr="005A3CF4">
        <w:tc>
          <w:tcPr>
            <w:tcW w:w="6193" w:type="dxa"/>
            <w:gridSpan w:val="2"/>
            <w:tcBorders>
              <w:top w:val="single" w:sz="8" w:space="0" w:color="092F4E"/>
              <w:right w:val="single" w:sz="8" w:space="0" w:color="092F4E"/>
            </w:tcBorders>
          </w:tcPr>
          <w:p w14:paraId="38DA8D74" w14:textId="0F52B48F" w:rsidR="008D5450" w:rsidRPr="00CF788C" w:rsidRDefault="008D5450" w:rsidP="00EA02F6">
            <w:pPr>
              <w:rPr>
                <w:sz w:val="28"/>
              </w:rPr>
            </w:pPr>
            <w:r w:rsidRPr="005A3CF4">
              <w:rPr>
                <w:b/>
                <w:color w:val="092F4E"/>
                <w:sz w:val="28"/>
              </w:rPr>
              <w:t>TOTAL INCOME</w:t>
            </w:r>
          </w:p>
        </w:tc>
        <w:tc>
          <w:tcPr>
            <w:tcW w:w="3713" w:type="dxa"/>
            <w:tcBorders>
              <w:top w:val="single" w:sz="8" w:space="0" w:color="092F4E"/>
              <w:left w:val="single" w:sz="8" w:space="0" w:color="092F4E"/>
              <w:bottom w:val="single" w:sz="8" w:space="0" w:color="092F4E"/>
              <w:right w:val="single" w:sz="8" w:space="0" w:color="092F4E"/>
            </w:tcBorders>
          </w:tcPr>
          <w:p w14:paraId="337175CE" w14:textId="16D3A7F0" w:rsidR="008D5450" w:rsidRPr="00CF788C" w:rsidRDefault="008D5450" w:rsidP="00EA02F6">
            <w:pPr>
              <w:rPr>
                <w:b/>
                <w:sz w:val="28"/>
              </w:rPr>
            </w:pPr>
            <w:r w:rsidRPr="00CF788C">
              <w:rPr>
                <w:b/>
                <w:sz w:val="28"/>
              </w:rPr>
              <w:t>£</w:t>
            </w:r>
          </w:p>
        </w:tc>
      </w:tr>
      <w:tr w:rsidR="008D5450" w:rsidRPr="00CF788C" w14:paraId="364FCFFC" w14:textId="77777777" w:rsidTr="005A3CF4">
        <w:tc>
          <w:tcPr>
            <w:tcW w:w="9906" w:type="dxa"/>
            <w:gridSpan w:val="3"/>
          </w:tcPr>
          <w:p w14:paraId="5CFECEC9" w14:textId="77777777" w:rsidR="008D5450" w:rsidRPr="00CF788C" w:rsidRDefault="008D5450" w:rsidP="00EA02F6"/>
        </w:tc>
      </w:tr>
      <w:tr w:rsidR="00EA02F6" w:rsidRPr="00CF788C" w14:paraId="17205B6A" w14:textId="77777777" w:rsidTr="005A3CF4">
        <w:tc>
          <w:tcPr>
            <w:tcW w:w="6193" w:type="dxa"/>
            <w:gridSpan w:val="2"/>
            <w:tcBorders>
              <w:bottom w:val="single" w:sz="4" w:space="0" w:color="FBBEA2"/>
              <w:right w:val="single" w:sz="8" w:space="0" w:color="092F4E"/>
            </w:tcBorders>
          </w:tcPr>
          <w:p w14:paraId="5207E881" w14:textId="779A9DF6" w:rsidR="00EA02F6" w:rsidRPr="00CF788C" w:rsidRDefault="00EA02F6" w:rsidP="00EA02F6">
            <w:pPr>
              <w:rPr>
                <w:sz w:val="28"/>
                <w:szCs w:val="28"/>
              </w:rPr>
            </w:pPr>
            <w:r w:rsidRPr="005A3CF4">
              <w:rPr>
                <w:b/>
                <w:color w:val="092F4E"/>
                <w:sz w:val="28"/>
                <w:szCs w:val="28"/>
              </w:rPr>
              <w:t>TOTAL SURVIVAL INCOME REQUIRED (£)</w:t>
            </w:r>
          </w:p>
        </w:tc>
        <w:tc>
          <w:tcPr>
            <w:tcW w:w="3713" w:type="dxa"/>
            <w:tcBorders>
              <w:top w:val="single" w:sz="8" w:space="0" w:color="092F4E"/>
              <w:left w:val="single" w:sz="8" w:space="0" w:color="092F4E"/>
              <w:bottom w:val="single" w:sz="8" w:space="0" w:color="092F4E"/>
              <w:right w:val="single" w:sz="8" w:space="0" w:color="092F4E"/>
            </w:tcBorders>
          </w:tcPr>
          <w:p w14:paraId="146F9128" w14:textId="1C55E4A9" w:rsidR="00EA02F6" w:rsidRPr="00CF788C" w:rsidRDefault="00EA02F6" w:rsidP="00EA02F6">
            <w:pPr>
              <w:rPr>
                <w:b/>
                <w:sz w:val="28"/>
                <w:szCs w:val="28"/>
              </w:rPr>
            </w:pPr>
            <w:r w:rsidRPr="00CF788C">
              <w:rPr>
                <w:b/>
                <w:sz w:val="28"/>
                <w:szCs w:val="28"/>
              </w:rPr>
              <w:t>£</w:t>
            </w:r>
          </w:p>
        </w:tc>
      </w:tr>
    </w:tbl>
    <w:p w14:paraId="21E13C28" w14:textId="77777777" w:rsidR="005E56DE" w:rsidRPr="00CF788C" w:rsidRDefault="005E56DE" w:rsidP="003B2E9C"/>
    <w:p w14:paraId="1D756A76" w14:textId="77777777" w:rsidR="005E56DE" w:rsidRPr="00CF788C" w:rsidRDefault="005E56DE" w:rsidP="003B2E9C"/>
    <w:p w14:paraId="1B5D4D3F" w14:textId="585E1EBB" w:rsidR="00252CAE" w:rsidRDefault="00252CAE">
      <w:pPr>
        <w:spacing w:after="200" w:line="276" w:lineRule="auto"/>
        <w:rPr>
          <w:bCs/>
        </w:rPr>
      </w:pPr>
    </w:p>
    <w:p w14:paraId="25036F6C" w14:textId="77777777" w:rsidR="00252CAE" w:rsidRPr="00252CAE" w:rsidRDefault="00252CAE" w:rsidP="00252CAE"/>
    <w:p w14:paraId="2969C6AF" w14:textId="77777777" w:rsidR="00252CAE" w:rsidRPr="00252CAE" w:rsidRDefault="00252CAE" w:rsidP="00252CAE"/>
    <w:p w14:paraId="1A10548B" w14:textId="77777777" w:rsidR="00252CAE" w:rsidRPr="00252CAE" w:rsidRDefault="00252CAE" w:rsidP="00252CAE"/>
    <w:p w14:paraId="25BDED67" w14:textId="77777777" w:rsidR="00252CAE" w:rsidRPr="00252CAE" w:rsidRDefault="00252CAE" w:rsidP="00252CAE"/>
    <w:p w14:paraId="4EAE1050" w14:textId="77777777" w:rsidR="00252CAE" w:rsidRPr="00252CAE" w:rsidRDefault="00252CAE" w:rsidP="00252CAE"/>
    <w:p w14:paraId="59B92882" w14:textId="77777777" w:rsidR="00252CAE" w:rsidRPr="00252CAE" w:rsidRDefault="00252CAE" w:rsidP="00252CAE"/>
    <w:p w14:paraId="4106B352" w14:textId="77777777" w:rsidR="00252CAE" w:rsidRPr="00252CAE" w:rsidRDefault="00252CAE" w:rsidP="00252CAE"/>
    <w:p w14:paraId="3A8C238D" w14:textId="77777777" w:rsidR="00252CAE" w:rsidRPr="00252CAE" w:rsidRDefault="00252CAE" w:rsidP="00252CAE"/>
    <w:p w14:paraId="0B37909E" w14:textId="77777777" w:rsidR="00252CAE" w:rsidRPr="00252CAE" w:rsidRDefault="00252CAE" w:rsidP="00252CAE"/>
    <w:p w14:paraId="24C88E31" w14:textId="77777777" w:rsidR="00252CAE" w:rsidRPr="00252CAE" w:rsidRDefault="00252CAE" w:rsidP="00252CAE"/>
    <w:p w14:paraId="5176D9A2" w14:textId="77777777" w:rsidR="00252CAE" w:rsidRPr="00252CAE" w:rsidRDefault="00252CAE" w:rsidP="00252CAE"/>
    <w:p w14:paraId="180000EC" w14:textId="77777777" w:rsidR="00252CAE" w:rsidRPr="00252CAE" w:rsidRDefault="00252CAE" w:rsidP="00252CAE"/>
    <w:p w14:paraId="2DCDCADF" w14:textId="578803A0" w:rsidR="00A555DD" w:rsidRPr="00252CAE" w:rsidRDefault="00A555DD" w:rsidP="00252CAE">
      <w:pPr>
        <w:sectPr w:rsidR="00A555DD" w:rsidRPr="00252CAE" w:rsidSect="009B7BD1">
          <w:pgSz w:w="11906" w:h="16838" w:code="9"/>
          <w:pgMar w:top="992" w:right="1151" w:bottom="720" w:left="1151" w:header="0" w:footer="0" w:gutter="0"/>
          <w:pgNumType w:start="15"/>
          <w:cols w:space="720"/>
          <w:docGrid w:linePitch="381"/>
        </w:sectPr>
      </w:pPr>
    </w:p>
    <w:p w14:paraId="037C4099" w14:textId="419412AF" w:rsidR="003B2E9C" w:rsidRPr="00801137" w:rsidRDefault="00801137" w:rsidP="00801137">
      <w:pPr>
        <w:pStyle w:val="Heading2"/>
      </w:pPr>
      <w:bookmarkStart w:id="83" w:name="_Toc160478265"/>
      <w:r w:rsidRPr="00801137">
        <w:lastRenderedPageBreak/>
        <w:t xml:space="preserve">Cash </w:t>
      </w:r>
      <w:r w:rsidRPr="00AC04B3">
        <w:t>Flow</w:t>
      </w:r>
      <w:r w:rsidRPr="00801137">
        <w:t xml:space="preserve"> Forecast:</w:t>
      </w:r>
      <w:bookmarkEnd w:id="83"/>
    </w:p>
    <w:p w14:paraId="4ECE161D" w14:textId="6948DF83" w:rsidR="003B2E9C" w:rsidRPr="00CF788C" w:rsidRDefault="003B2E9C" w:rsidP="003B2E9C">
      <w:r w:rsidRPr="00CF788C">
        <w:t>Use this table to show the money coming in (sales) and the money going out (expenses) each month. This helps you see if you'll have enough cash on hand to run your business smoothly.</w:t>
      </w:r>
    </w:p>
    <w:p w14:paraId="2BB394AF" w14:textId="77777777" w:rsidR="003B2E9C" w:rsidRPr="00CF788C" w:rsidRDefault="003B2E9C" w:rsidP="003B2E9C"/>
    <w:tbl>
      <w:tblPr>
        <w:tblStyle w:val="TableGrid"/>
        <w:tblW w:w="15168" w:type="dxa"/>
        <w:jc w:val="center"/>
        <w:tblBorders>
          <w:top w:val="single" w:sz="4" w:space="0" w:color="FBBEA2"/>
          <w:left w:val="single" w:sz="4" w:space="0" w:color="FBBEA2"/>
          <w:bottom w:val="single" w:sz="4" w:space="0" w:color="FBBEA2"/>
          <w:right w:val="single" w:sz="4" w:space="0" w:color="FBBEA2"/>
          <w:insideH w:val="single" w:sz="4" w:space="0" w:color="FBBEA2"/>
          <w:insideV w:val="single" w:sz="4" w:space="0" w:color="FBBEA2"/>
        </w:tblBorders>
        <w:tblLayout w:type="fixed"/>
        <w:tblLook w:val="04A0" w:firstRow="1" w:lastRow="0" w:firstColumn="1" w:lastColumn="0" w:noHBand="0" w:noVBand="1"/>
      </w:tblPr>
      <w:tblGrid>
        <w:gridCol w:w="2127"/>
        <w:gridCol w:w="931"/>
        <w:gridCol w:w="932"/>
        <w:gridCol w:w="931"/>
        <w:gridCol w:w="932"/>
        <w:gridCol w:w="931"/>
        <w:gridCol w:w="932"/>
        <w:gridCol w:w="931"/>
        <w:gridCol w:w="932"/>
        <w:gridCol w:w="931"/>
        <w:gridCol w:w="932"/>
        <w:gridCol w:w="931"/>
        <w:gridCol w:w="932"/>
        <w:gridCol w:w="931"/>
        <w:gridCol w:w="932"/>
      </w:tblGrid>
      <w:tr w:rsidR="00A555DD" w:rsidRPr="00CF788C" w14:paraId="105A807C" w14:textId="027B3A73" w:rsidTr="005A3CF4">
        <w:trPr>
          <w:jc w:val="center"/>
        </w:trPr>
        <w:tc>
          <w:tcPr>
            <w:tcW w:w="2127" w:type="dxa"/>
            <w:tcBorders>
              <w:bottom w:val="single" w:sz="8" w:space="0" w:color="092F4E"/>
            </w:tcBorders>
            <w:vAlign w:val="center"/>
          </w:tcPr>
          <w:p w14:paraId="5BC31CA7" w14:textId="078C5267" w:rsidR="00A555DD" w:rsidRPr="00CF788C" w:rsidRDefault="00A555DD" w:rsidP="00A555DD">
            <w:pPr>
              <w:rPr>
                <w:b/>
                <w:color w:val="682A53"/>
              </w:rPr>
            </w:pPr>
            <w:r w:rsidRPr="00CF788C">
              <w:rPr>
                <w:b/>
                <w:color w:val="682A53"/>
              </w:rPr>
              <w:t>MONTH</w:t>
            </w:r>
          </w:p>
        </w:tc>
        <w:tc>
          <w:tcPr>
            <w:tcW w:w="931" w:type="dxa"/>
            <w:tcBorders>
              <w:bottom w:val="single" w:sz="8" w:space="0" w:color="092F4E"/>
            </w:tcBorders>
            <w:vAlign w:val="center"/>
          </w:tcPr>
          <w:p w14:paraId="672F150C" w14:textId="32515EB9" w:rsidR="00A555DD" w:rsidRPr="00CF788C" w:rsidRDefault="00A555DD" w:rsidP="00A555DD">
            <w:pPr>
              <w:jc w:val="center"/>
              <w:rPr>
                <w:b/>
                <w:color w:val="682A53"/>
              </w:rPr>
            </w:pPr>
            <w:r w:rsidRPr="00CF788C">
              <w:rPr>
                <w:b/>
                <w:color w:val="682A53"/>
              </w:rPr>
              <w:t>Pre-Start</w:t>
            </w:r>
          </w:p>
        </w:tc>
        <w:tc>
          <w:tcPr>
            <w:tcW w:w="932" w:type="dxa"/>
            <w:tcBorders>
              <w:bottom w:val="single" w:sz="8" w:space="0" w:color="092F4E"/>
            </w:tcBorders>
            <w:vAlign w:val="center"/>
          </w:tcPr>
          <w:p w14:paraId="14475A29" w14:textId="1BB68F56" w:rsidR="00A555DD" w:rsidRPr="00CF788C" w:rsidRDefault="00A555DD" w:rsidP="00A555DD">
            <w:pPr>
              <w:jc w:val="center"/>
              <w:rPr>
                <w:b/>
                <w:color w:val="682A53"/>
              </w:rPr>
            </w:pPr>
            <w:r w:rsidRPr="00CF788C">
              <w:rPr>
                <w:b/>
                <w:color w:val="682A53"/>
              </w:rPr>
              <w:t>1</w:t>
            </w:r>
          </w:p>
        </w:tc>
        <w:tc>
          <w:tcPr>
            <w:tcW w:w="931" w:type="dxa"/>
            <w:tcBorders>
              <w:bottom w:val="single" w:sz="8" w:space="0" w:color="092F4E"/>
            </w:tcBorders>
            <w:vAlign w:val="center"/>
          </w:tcPr>
          <w:p w14:paraId="25AE28F2" w14:textId="5514445E" w:rsidR="00A555DD" w:rsidRPr="00CF788C" w:rsidRDefault="00A555DD" w:rsidP="00A555DD">
            <w:pPr>
              <w:jc w:val="center"/>
              <w:rPr>
                <w:b/>
                <w:color w:val="682A53"/>
              </w:rPr>
            </w:pPr>
            <w:r w:rsidRPr="00CF788C">
              <w:rPr>
                <w:b/>
                <w:color w:val="682A53"/>
              </w:rPr>
              <w:t>2</w:t>
            </w:r>
          </w:p>
        </w:tc>
        <w:tc>
          <w:tcPr>
            <w:tcW w:w="932" w:type="dxa"/>
            <w:tcBorders>
              <w:bottom w:val="single" w:sz="8" w:space="0" w:color="092F4E"/>
            </w:tcBorders>
            <w:vAlign w:val="center"/>
          </w:tcPr>
          <w:p w14:paraId="4244923B" w14:textId="3943994C" w:rsidR="00A555DD" w:rsidRPr="00CF788C" w:rsidRDefault="00A555DD" w:rsidP="00A555DD">
            <w:pPr>
              <w:jc w:val="center"/>
              <w:rPr>
                <w:b/>
                <w:color w:val="682A53"/>
              </w:rPr>
            </w:pPr>
            <w:r w:rsidRPr="00CF788C">
              <w:rPr>
                <w:b/>
                <w:color w:val="682A53"/>
              </w:rPr>
              <w:t>3</w:t>
            </w:r>
          </w:p>
        </w:tc>
        <w:tc>
          <w:tcPr>
            <w:tcW w:w="931" w:type="dxa"/>
            <w:tcBorders>
              <w:bottom w:val="single" w:sz="8" w:space="0" w:color="092F4E"/>
            </w:tcBorders>
            <w:vAlign w:val="center"/>
          </w:tcPr>
          <w:p w14:paraId="0FD502FA" w14:textId="1E24694A" w:rsidR="00A555DD" w:rsidRPr="00CF788C" w:rsidRDefault="00A555DD" w:rsidP="00A555DD">
            <w:pPr>
              <w:jc w:val="center"/>
              <w:rPr>
                <w:b/>
                <w:color w:val="682A53"/>
              </w:rPr>
            </w:pPr>
            <w:r w:rsidRPr="00CF788C">
              <w:rPr>
                <w:b/>
                <w:color w:val="682A53"/>
              </w:rPr>
              <w:t>4</w:t>
            </w:r>
          </w:p>
        </w:tc>
        <w:tc>
          <w:tcPr>
            <w:tcW w:w="932" w:type="dxa"/>
            <w:tcBorders>
              <w:bottom w:val="single" w:sz="8" w:space="0" w:color="092F4E"/>
            </w:tcBorders>
            <w:vAlign w:val="center"/>
          </w:tcPr>
          <w:p w14:paraId="11AAFC05" w14:textId="4F74B9FA" w:rsidR="00A555DD" w:rsidRPr="00CF788C" w:rsidRDefault="00A555DD" w:rsidP="00A555DD">
            <w:pPr>
              <w:jc w:val="center"/>
              <w:rPr>
                <w:b/>
                <w:color w:val="682A53"/>
              </w:rPr>
            </w:pPr>
            <w:r w:rsidRPr="00CF788C">
              <w:rPr>
                <w:b/>
                <w:color w:val="682A53"/>
              </w:rPr>
              <w:t>5</w:t>
            </w:r>
          </w:p>
        </w:tc>
        <w:tc>
          <w:tcPr>
            <w:tcW w:w="931" w:type="dxa"/>
            <w:tcBorders>
              <w:bottom w:val="single" w:sz="8" w:space="0" w:color="092F4E"/>
            </w:tcBorders>
            <w:vAlign w:val="center"/>
          </w:tcPr>
          <w:p w14:paraId="40947EF2" w14:textId="291732CC" w:rsidR="00A555DD" w:rsidRPr="00CF788C" w:rsidRDefault="00A555DD" w:rsidP="00A555DD">
            <w:pPr>
              <w:jc w:val="center"/>
              <w:rPr>
                <w:b/>
                <w:color w:val="682A53"/>
              </w:rPr>
            </w:pPr>
            <w:r w:rsidRPr="00CF788C">
              <w:rPr>
                <w:b/>
                <w:color w:val="682A53"/>
              </w:rPr>
              <w:t>6</w:t>
            </w:r>
          </w:p>
        </w:tc>
        <w:tc>
          <w:tcPr>
            <w:tcW w:w="932" w:type="dxa"/>
            <w:tcBorders>
              <w:bottom w:val="single" w:sz="8" w:space="0" w:color="092F4E"/>
            </w:tcBorders>
            <w:vAlign w:val="center"/>
          </w:tcPr>
          <w:p w14:paraId="1BD6F284" w14:textId="70DBB7D7" w:rsidR="00A555DD" w:rsidRPr="00CF788C" w:rsidRDefault="00A555DD" w:rsidP="00A555DD">
            <w:pPr>
              <w:jc w:val="center"/>
              <w:rPr>
                <w:b/>
                <w:color w:val="682A53"/>
              </w:rPr>
            </w:pPr>
            <w:r w:rsidRPr="00CF788C">
              <w:rPr>
                <w:b/>
                <w:color w:val="682A53"/>
              </w:rPr>
              <w:t>7</w:t>
            </w:r>
          </w:p>
        </w:tc>
        <w:tc>
          <w:tcPr>
            <w:tcW w:w="931" w:type="dxa"/>
            <w:tcBorders>
              <w:bottom w:val="single" w:sz="8" w:space="0" w:color="092F4E"/>
            </w:tcBorders>
            <w:vAlign w:val="center"/>
          </w:tcPr>
          <w:p w14:paraId="20227B4F" w14:textId="6F0817B6" w:rsidR="00A555DD" w:rsidRPr="00CF788C" w:rsidRDefault="00A555DD" w:rsidP="00A555DD">
            <w:pPr>
              <w:jc w:val="center"/>
              <w:rPr>
                <w:b/>
                <w:color w:val="682A53"/>
              </w:rPr>
            </w:pPr>
            <w:r w:rsidRPr="00CF788C">
              <w:rPr>
                <w:b/>
                <w:color w:val="682A53"/>
              </w:rPr>
              <w:t>8</w:t>
            </w:r>
          </w:p>
        </w:tc>
        <w:tc>
          <w:tcPr>
            <w:tcW w:w="932" w:type="dxa"/>
            <w:tcBorders>
              <w:bottom w:val="single" w:sz="8" w:space="0" w:color="092F4E"/>
            </w:tcBorders>
            <w:vAlign w:val="center"/>
          </w:tcPr>
          <w:p w14:paraId="65E158DE" w14:textId="3AC36AF8" w:rsidR="00A555DD" w:rsidRPr="00CF788C" w:rsidRDefault="00A555DD" w:rsidP="00A555DD">
            <w:pPr>
              <w:jc w:val="center"/>
              <w:rPr>
                <w:b/>
                <w:color w:val="682A53"/>
              </w:rPr>
            </w:pPr>
            <w:r w:rsidRPr="00CF788C">
              <w:rPr>
                <w:b/>
                <w:color w:val="682A53"/>
              </w:rPr>
              <w:t>9</w:t>
            </w:r>
          </w:p>
        </w:tc>
        <w:tc>
          <w:tcPr>
            <w:tcW w:w="931" w:type="dxa"/>
            <w:tcBorders>
              <w:bottom w:val="single" w:sz="8" w:space="0" w:color="092F4E"/>
            </w:tcBorders>
            <w:vAlign w:val="center"/>
          </w:tcPr>
          <w:p w14:paraId="111B2E51" w14:textId="26A98AEB" w:rsidR="00A555DD" w:rsidRPr="00CF788C" w:rsidRDefault="00A555DD" w:rsidP="00A555DD">
            <w:pPr>
              <w:jc w:val="center"/>
              <w:rPr>
                <w:b/>
                <w:color w:val="682A53"/>
              </w:rPr>
            </w:pPr>
            <w:r w:rsidRPr="00CF788C">
              <w:rPr>
                <w:b/>
                <w:color w:val="682A53"/>
              </w:rPr>
              <w:t>10</w:t>
            </w:r>
          </w:p>
        </w:tc>
        <w:tc>
          <w:tcPr>
            <w:tcW w:w="932" w:type="dxa"/>
            <w:tcBorders>
              <w:bottom w:val="single" w:sz="8" w:space="0" w:color="092F4E"/>
            </w:tcBorders>
            <w:vAlign w:val="center"/>
          </w:tcPr>
          <w:p w14:paraId="5ACCA1F4" w14:textId="28EC7DB1" w:rsidR="00A555DD" w:rsidRPr="00CF788C" w:rsidRDefault="00A555DD" w:rsidP="00A555DD">
            <w:pPr>
              <w:jc w:val="center"/>
              <w:rPr>
                <w:b/>
                <w:color w:val="682A53"/>
              </w:rPr>
            </w:pPr>
            <w:r w:rsidRPr="00CF788C">
              <w:rPr>
                <w:b/>
                <w:color w:val="682A53"/>
              </w:rPr>
              <w:t>11</w:t>
            </w:r>
          </w:p>
        </w:tc>
        <w:tc>
          <w:tcPr>
            <w:tcW w:w="931" w:type="dxa"/>
            <w:tcBorders>
              <w:bottom w:val="single" w:sz="8" w:space="0" w:color="092F4E"/>
            </w:tcBorders>
            <w:vAlign w:val="center"/>
          </w:tcPr>
          <w:p w14:paraId="54D94576" w14:textId="6F576649" w:rsidR="00A555DD" w:rsidRPr="00CF788C" w:rsidRDefault="00A555DD" w:rsidP="00A555DD">
            <w:pPr>
              <w:jc w:val="center"/>
              <w:rPr>
                <w:b/>
                <w:color w:val="682A53"/>
              </w:rPr>
            </w:pPr>
            <w:r w:rsidRPr="00CF788C">
              <w:rPr>
                <w:b/>
                <w:color w:val="682A53"/>
              </w:rPr>
              <w:t>12</w:t>
            </w:r>
          </w:p>
        </w:tc>
        <w:tc>
          <w:tcPr>
            <w:tcW w:w="932" w:type="dxa"/>
            <w:tcBorders>
              <w:bottom w:val="single" w:sz="8" w:space="0" w:color="092F4E"/>
            </w:tcBorders>
            <w:vAlign w:val="center"/>
          </w:tcPr>
          <w:p w14:paraId="4C7E067F" w14:textId="018BAFA6" w:rsidR="00A555DD" w:rsidRPr="00CF788C" w:rsidRDefault="00A555DD" w:rsidP="00A555DD">
            <w:pPr>
              <w:jc w:val="center"/>
              <w:rPr>
                <w:b/>
                <w:color w:val="682A53"/>
              </w:rPr>
            </w:pPr>
            <w:r w:rsidRPr="00CF788C">
              <w:rPr>
                <w:b/>
                <w:color w:val="682A53"/>
              </w:rPr>
              <w:t>TOTAL</w:t>
            </w:r>
          </w:p>
        </w:tc>
      </w:tr>
      <w:tr w:rsidR="00976731" w:rsidRPr="00CF788C" w14:paraId="605F526B" w14:textId="19CC233D" w:rsidTr="005A3CF4">
        <w:trPr>
          <w:jc w:val="center"/>
        </w:trPr>
        <w:tc>
          <w:tcPr>
            <w:tcW w:w="2127" w:type="dxa"/>
            <w:tcBorders>
              <w:top w:val="single" w:sz="8" w:space="0" w:color="092F4E"/>
            </w:tcBorders>
            <w:shd w:val="clear" w:color="auto" w:fill="FFFFFF" w:themeFill="background1"/>
          </w:tcPr>
          <w:p w14:paraId="7AFFC140" w14:textId="4EC24909" w:rsidR="00A555DD" w:rsidRPr="00CF788C" w:rsidRDefault="00A555DD" w:rsidP="004F28CB">
            <w:r w:rsidRPr="00AC04B3">
              <w:rPr>
                <w:b/>
                <w:color w:val="092F4E"/>
                <w:sz w:val="22"/>
              </w:rPr>
              <w:t>Month name</w:t>
            </w:r>
          </w:p>
        </w:tc>
        <w:tc>
          <w:tcPr>
            <w:tcW w:w="931" w:type="dxa"/>
            <w:tcBorders>
              <w:top w:val="single" w:sz="8" w:space="0" w:color="092F4E"/>
            </w:tcBorders>
            <w:shd w:val="clear" w:color="auto" w:fill="FFFFFF" w:themeFill="background1"/>
          </w:tcPr>
          <w:p w14:paraId="40A5BAE5" w14:textId="1A43E2BE" w:rsidR="00A555DD" w:rsidRPr="00CF788C" w:rsidRDefault="00A555DD" w:rsidP="004F28CB"/>
        </w:tc>
        <w:tc>
          <w:tcPr>
            <w:tcW w:w="932" w:type="dxa"/>
            <w:tcBorders>
              <w:top w:val="single" w:sz="8" w:space="0" w:color="092F4E"/>
            </w:tcBorders>
            <w:shd w:val="clear" w:color="auto" w:fill="FFFFFF" w:themeFill="background1"/>
          </w:tcPr>
          <w:p w14:paraId="30FFCCC4" w14:textId="0352CFCD" w:rsidR="00A555DD" w:rsidRPr="00CF788C" w:rsidRDefault="00A555DD" w:rsidP="004F28CB"/>
        </w:tc>
        <w:tc>
          <w:tcPr>
            <w:tcW w:w="931" w:type="dxa"/>
            <w:tcBorders>
              <w:top w:val="single" w:sz="8" w:space="0" w:color="092F4E"/>
            </w:tcBorders>
            <w:shd w:val="clear" w:color="auto" w:fill="FFFFFF" w:themeFill="background1"/>
          </w:tcPr>
          <w:p w14:paraId="43E01976" w14:textId="77777777" w:rsidR="00A555DD" w:rsidRPr="00CF788C" w:rsidRDefault="00A555DD" w:rsidP="004F28CB"/>
        </w:tc>
        <w:tc>
          <w:tcPr>
            <w:tcW w:w="932" w:type="dxa"/>
            <w:tcBorders>
              <w:top w:val="single" w:sz="8" w:space="0" w:color="092F4E"/>
            </w:tcBorders>
            <w:shd w:val="clear" w:color="auto" w:fill="FFFFFF" w:themeFill="background1"/>
          </w:tcPr>
          <w:p w14:paraId="408BB658" w14:textId="25658D07" w:rsidR="00A555DD" w:rsidRPr="00CF788C" w:rsidRDefault="00A555DD" w:rsidP="004F28CB"/>
        </w:tc>
        <w:tc>
          <w:tcPr>
            <w:tcW w:w="931" w:type="dxa"/>
            <w:tcBorders>
              <w:top w:val="single" w:sz="8" w:space="0" w:color="092F4E"/>
            </w:tcBorders>
            <w:shd w:val="clear" w:color="auto" w:fill="FFFFFF" w:themeFill="background1"/>
          </w:tcPr>
          <w:p w14:paraId="1CA7F066" w14:textId="5BAABFC4" w:rsidR="00A555DD" w:rsidRPr="00CF788C" w:rsidRDefault="00A555DD" w:rsidP="004F28CB"/>
        </w:tc>
        <w:tc>
          <w:tcPr>
            <w:tcW w:w="932" w:type="dxa"/>
            <w:tcBorders>
              <w:top w:val="single" w:sz="8" w:space="0" w:color="092F4E"/>
            </w:tcBorders>
            <w:shd w:val="clear" w:color="auto" w:fill="FFFFFF" w:themeFill="background1"/>
          </w:tcPr>
          <w:p w14:paraId="0D0DF549" w14:textId="79DFE02C" w:rsidR="00A555DD" w:rsidRPr="00CF788C" w:rsidRDefault="00A555DD" w:rsidP="004F28CB"/>
        </w:tc>
        <w:tc>
          <w:tcPr>
            <w:tcW w:w="931" w:type="dxa"/>
            <w:tcBorders>
              <w:top w:val="single" w:sz="8" w:space="0" w:color="092F4E"/>
            </w:tcBorders>
            <w:shd w:val="clear" w:color="auto" w:fill="FFFFFF" w:themeFill="background1"/>
          </w:tcPr>
          <w:p w14:paraId="5318F485" w14:textId="77777777" w:rsidR="00A555DD" w:rsidRPr="00CF788C" w:rsidRDefault="00A555DD" w:rsidP="004F28CB"/>
        </w:tc>
        <w:tc>
          <w:tcPr>
            <w:tcW w:w="932" w:type="dxa"/>
            <w:tcBorders>
              <w:top w:val="single" w:sz="8" w:space="0" w:color="092F4E"/>
            </w:tcBorders>
            <w:shd w:val="clear" w:color="auto" w:fill="FFFFFF" w:themeFill="background1"/>
          </w:tcPr>
          <w:p w14:paraId="7F697D3C" w14:textId="77777777" w:rsidR="00A555DD" w:rsidRPr="00CF788C" w:rsidRDefault="00A555DD" w:rsidP="004F28CB"/>
        </w:tc>
        <w:tc>
          <w:tcPr>
            <w:tcW w:w="931" w:type="dxa"/>
            <w:tcBorders>
              <w:top w:val="single" w:sz="8" w:space="0" w:color="092F4E"/>
            </w:tcBorders>
            <w:shd w:val="clear" w:color="auto" w:fill="FFFFFF" w:themeFill="background1"/>
          </w:tcPr>
          <w:p w14:paraId="0CF66EB8" w14:textId="77777777" w:rsidR="00A555DD" w:rsidRPr="00CF788C" w:rsidRDefault="00A555DD" w:rsidP="004F28CB"/>
        </w:tc>
        <w:tc>
          <w:tcPr>
            <w:tcW w:w="932" w:type="dxa"/>
            <w:tcBorders>
              <w:top w:val="single" w:sz="8" w:space="0" w:color="092F4E"/>
            </w:tcBorders>
            <w:shd w:val="clear" w:color="auto" w:fill="FFFFFF" w:themeFill="background1"/>
          </w:tcPr>
          <w:p w14:paraId="65024F80" w14:textId="77777777" w:rsidR="00A555DD" w:rsidRPr="00CF788C" w:rsidRDefault="00A555DD" w:rsidP="004F28CB"/>
        </w:tc>
        <w:tc>
          <w:tcPr>
            <w:tcW w:w="931" w:type="dxa"/>
            <w:tcBorders>
              <w:top w:val="single" w:sz="8" w:space="0" w:color="092F4E"/>
            </w:tcBorders>
            <w:shd w:val="clear" w:color="auto" w:fill="FFFFFF" w:themeFill="background1"/>
          </w:tcPr>
          <w:p w14:paraId="24B0C65B" w14:textId="77777777" w:rsidR="00A555DD" w:rsidRPr="00CF788C" w:rsidRDefault="00A555DD" w:rsidP="004F28CB"/>
        </w:tc>
        <w:tc>
          <w:tcPr>
            <w:tcW w:w="932" w:type="dxa"/>
            <w:tcBorders>
              <w:top w:val="single" w:sz="8" w:space="0" w:color="092F4E"/>
            </w:tcBorders>
            <w:shd w:val="clear" w:color="auto" w:fill="FFFFFF" w:themeFill="background1"/>
          </w:tcPr>
          <w:p w14:paraId="2CB65745" w14:textId="77777777" w:rsidR="00A555DD" w:rsidRPr="00CF788C" w:rsidRDefault="00A555DD" w:rsidP="004F28CB"/>
        </w:tc>
        <w:tc>
          <w:tcPr>
            <w:tcW w:w="931" w:type="dxa"/>
            <w:tcBorders>
              <w:top w:val="single" w:sz="8" w:space="0" w:color="092F4E"/>
            </w:tcBorders>
            <w:shd w:val="clear" w:color="auto" w:fill="FFFFFF" w:themeFill="background1"/>
          </w:tcPr>
          <w:p w14:paraId="7EFA664B" w14:textId="77777777" w:rsidR="00A555DD" w:rsidRPr="00CF788C" w:rsidRDefault="00A555DD" w:rsidP="004F28CB"/>
        </w:tc>
        <w:tc>
          <w:tcPr>
            <w:tcW w:w="932" w:type="dxa"/>
            <w:tcBorders>
              <w:top w:val="single" w:sz="8" w:space="0" w:color="092F4E"/>
            </w:tcBorders>
            <w:shd w:val="clear" w:color="auto" w:fill="FFFFFF" w:themeFill="background1"/>
          </w:tcPr>
          <w:p w14:paraId="47709142" w14:textId="2E4A99C8" w:rsidR="00A555DD" w:rsidRPr="00CF788C" w:rsidRDefault="00A555DD" w:rsidP="004F28CB"/>
        </w:tc>
      </w:tr>
      <w:tr w:rsidR="00976731" w:rsidRPr="00CF788C" w14:paraId="7042B7D6" w14:textId="4481705C" w:rsidTr="00252CAE">
        <w:trPr>
          <w:jc w:val="center"/>
        </w:trPr>
        <w:tc>
          <w:tcPr>
            <w:tcW w:w="2127" w:type="dxa"/>
            <w:shd w:val="clear" w:color="auto" w:fill="682A53"/>
          </w:tcPr>
          <w:p w14:paraId="43E9BD32" w14:textId="51338555" w:rsidR="00A555DD" w:rsidRPr="00CF788C" w:rsidRDefault="00A555DD" w:rsidP="004F28CB">
            <w:pPr>
              <w:rPr>
                <w:b/>
                <w:color w:val="FFFFFF" w:themeColor="background1"/>
                <w:sz w:val="22"/>
              </w:rPr>
            </w:pPr>
            <w:r w:rsidRPr="00CF788C">
              <w:rPr>
                <w:b/>
                <w:color w:val="FFFFFF" w:themeColor="background1"/>
                <w:sz w:val="22"/>
              </w:rPr>
              <w:t>Money in (£)</w:t>
            </w:r>
          </w:p>
        </w:tc>
        <w:tc>
          <w:tcPr>
            <w:tcW w:w="931" w:type="dxa"/>
            <w:shd w:val="clear" w:color="auto" w:fill="682A53"/>
          </w:tcPr>
          <w:p w14:paraId="790BF756" w14:textId="395E429B" w:rsidR="00A555DD" w:rsidRPr="00CF788C" w:rsidRDefault="00A555DD" w:rsidP="004F28CB">
            <w:pPr>
              <w:rPr>
                <w:b/>
                <w:color w:val="FFFFFF" w:themeColor="background1"/>
                <w:sz w:val="22"/>
              </w:rPr>
            </w:pPr>
          </w:p>
        </w:tc>
        <w:tc>
          <w:tcPr>
            <w:tcW w:w="932" w:type="dxa"/>
            <w:shd w:val="clear" w:color="auto" w:fill="682A53"/>
          </w:tcPr>
          <w:p w14:paraId="5B1C85B8" w14:textId="1AFA8F24" w:rsidR="00A555DD" w:rsidRPr="00CF788C" w:rsidRDefault="00A555DD" w:rsidP="004F28CB">
            <w:pPr>
              <w:rPr>
                <w:b/>
                <w:color w:val="FFFFFF" w:themeColor="background1"/>
                <w:sz w:val="22"/>
              </w:rPr>
            </w:pPr>
          </w:p>
        </w:tc>
        <w:tc>
          <w:tcPr>
            <w:tcW w:w="931" w:type="dxa"/>
            <w:shd w:val="clear" w:color="auto" w:fill="682A53"/>
          </w:tcPr>
          <w:p w14:paraId="645BDD74" w14:textId="77777777" w:rsidR="00A555DD" w:rsidRPr="00CF788C" w:rsidRDefault="00A555DD" w:rsidP="004F28CB">
            <w:pPr>
              <w:rPr>
                <w:b/>
                <w:color w:val="FFFFFF" w:themeColor="background1"/>
                <w:sz w:val="22"/>
              </w:rPr>
            </w:pPr>
          </w:p>
        </w:tc>
        <w:tc>
          <w:tcPr>
            <w:tcW w:w="932" w:type="dxa"/>
            <w:shd w:val="clear" w:color="auto" w:fill="682A53"/>
          </w:tcPr>
          <w:p w14:paraId="6B666022" w14:textId="073DAE7E" w:rsidR="00A555DD" w:rsidRPr="00CF788C" w:rsidRDefault="00A555DD" w:rsidP="004F28CB">
            <w:pPr>
              <w:rPr>
                <w:b/>
                <w:color w:val="FFFFFF" w:themeColor="background1"/>
                <w:sz w:val="22"/>
              </w:rPr>
            </w:pPr>
          </w:p>
        </w:tc>
        <w:tc>
          <w:tcPr>
            <w:tcW w:w="931" w:type="dxa"/>
            <w:shd w:val="clear" w:color="auto" w:fill="682A53"/>
          </w:tcPr>
          <w:p w14:paraId="2729B5CE" w14:textId="4ADF1646" w:rsidR="00A555DD" w:rsidRPr="00CF788C" w:rsidRDefault="00A555DD" w:rsidP="004F28CB">
            <w:pPr>
              <w:rPr>
                <w:b/>
                <w:color w:val="FFFFFF" w:themeColor="background1"/>
                <w:sz w:val="22"/>
              </w:rPr>
            </w:pPr>
          </w:p>
        </w:tc>
        <w:tc>
          <w:tcPr>
            <w:tcW w:w="932" w:type="dxa"/>
            <w:shd w:val="clear" w:color="auto" w:fill="682A53"/>
          </w:tcPr>
          <w:p w14:paraId="4C8FAACB" w14:textId="71BE28A2" w:rsidR="00A555DD" w:rsidRPr="00CF788C" w:rsidRDefault="00A555DD" w:rsidP="004F28CB">
            <w:pPr>
              <w:rPr>
                <w:b/>
                <w:color w:val="FFFFFF" w:themeColor="background1"/>
                <w:sz w:val="22"/>
              </w:rPr>
            </w:pPr>
          </w:p>
        </w:tc>
        <w:tc>
          <w:tcPr>
            <w:tcW w:w="931" w:type="dxa"/>
            <w:shd w:val="clear" w:color="auto" w:fill="682A53"/>
          </w:tcPr>
          <w:p w14:paraId="0183EA1C" w14:textId="77777777" w:rsidR="00A555DD" w:rsidRPr="00CF788C" w:rsidRDefault="00A555DD" w:rsidP="004F28CB">
            <w:pPr>
              <w:rPr>
                <w:b/>
                <w:color w:val="FFFFFF" w:themeColor="background1"/>
                <w:sz w:val="22"/>
              </w:rPr>
            </w:pPr>
          </w:p>
        </w:tc>
        <w:tc>
          <w:tcPr>
            <w:tcW w:w="932" w:type="dxa"/>
            <w:shd w:val="clear" w:color="auto" w:fill="682A53"/>
          </w:tcPr>
          <w:p w14:paraId="3CB8ECF8" w14:textId="77777777" w:rsidR="00A555DD" w:rsidRPr="00CF788C" w:rsidRDefault="00A555DD" w:rsidP="004F28CB">
            <w:pPr>
              <w:rPr>
                <w:b/>
                <w:color w:val="FFFFFF" w:themeColor="background1"/>
                <w:sz w:val="22"/>
              </w:rPr>
            </w:pPr>
          </w:p>
        </w:tc>
        <w:tc>
          <w:tcPr>
            <w:tcW w:w="931" w:type="dxa"/>
            <w:shd w:val="clear" w:color="auto" w:fill="682A53"/>
          </w:tcPr>
          <w:p w14:paraId="1D67B3CC" w14:textId="77777777" w:rsidR="00A555DD" w:rsidRPr="00CF788C" w:rsidRDefault="00A555DD" w:rsidP="004F28CB">
            <w:pPr>
              <w:rPr>
                <w:b/>
                <w:color w:val="FFFFFF" w:themeColor="background1"/>
                <w:sz w:val="22"/>
              </w:rPr>
            </w:pPr>
          </w:p>
        </w:tc>
        <w:tc>
          <w:tcPr>
            <w:tcW w:w="932" w:type="dxa"/>
            <w:shd w:val="clear" w:color="auto" w:fill="682A53"/>
          </w:tcPr>
          <w:p w14:paraId="2E6965EA" w14:textId="77777777" w:rsidR="00A555DD" w:rsidRPr="00CF788C" w:rsidRDefault="00A555DD" w:rsidP="004F28CB">
            <w:pPr>
              <w:rPr>
                <w:b/>
                <w:color w:val="FFFFFF" w:themeColor="background1"/>
                <w:sz w:val="22"/>
              </w:rPr>
            </w:pPr>
          </w:p>
        </w:tc>
        <w:tc>
          <w:tcPr>
            <w:tcW w:w="931" w:type="dxa"/>
            <w:shd w:val="clear" w:color="auto" w:fill="682A53"/>
          </w:tcPr>
          <w:p w14:paraId="1C777C74" w14:textId="77777777" w:rsidR="00A555DD" w:rsidRPr="00CF788C" w:rsidRDefault="00A555DD" w:rsidP="004F28CB">
            <w:pPr>
              <w:rPr>
                <w:b/>
                <w:color w:val="FFFFFF" w:themeColor="background1"/>
                <w:sz w:val="22"/>
              </w:rPr>
            </w:pPr>
          </w:p>
        </w:tc>
        <w:tc>
          <w:tcPr>
            <w:tcW w:w="932" w:type="dxa"/>
            <w:shd w:val="clear" w:color="auto" w:fill="682A53"/>
          </w:tcPr>
          <w:p w14:paraId="2EEE3BB1" w14:textId="77777777" w:rsidR="00A555DD" w:rsidRPr="00CF788C" w:rsidRDefault="00A555DD" w:rsidP="004F28CB">
            <w:pPr>
              <w:rPr>
                <w:b/>
                <w:color w:val="FFFFFF" w:themeColor="background1"/>
                <w:sz w:val="22"/>
              </w:rPr>
            </w:pPr>
          </w:p>
        </w:tc>
        <w:tc>
          <w:tcPr>
            <w:tcW w:w="931" w:type="dxa"/>
            <w:shd w:val="clear" w:color="auto" w:fill="682A53"/>
          </w:tcPr>
          <w:p w14:paraId="3532F47D" w14:textId="77777777" w:rsidR="00A555DD" w:rsidRPr="00CF788C" w:rsidRDefault="00A555DD" w:rsidP="004F28CB">
            <w:pPr>
              <w:rPr>
                <w:b/>
                <w:color w:val="FFFFFF" w:themeColor="background1"/>
                <w:sz w:val="22"/>
              </w:rPr>
            </w:pPr>
          </w:p>
        </w:tc>
        <w:tc>
          <w:tcPr>
            <w:tcW w:w="932" w:type="dxa"/>
            <w:shd w:val="clear" w:color="auto" w:fill="682A53"/>
          </w:tcPr>
          <w:p w14:paraId="34C05C07" w14:textId="673346E0" w:rsidR="00A555DD" w:rsidRPr="00CF788C" w:rsidRDefault="00A555DD" w:rsidP="004F28CB">
            <w:pPr>
              <w:rPr>
                <w:b/>
                <w:color w:val="FFFFFF" w:themeColor="background1"/>
                <w:sz w:val="22"/>
              </w:rPr>
            </w:pPr>
          </w:p>
        </w:tc>
      </w:tr>
      <w:tr w:rsidR="00A555DD" w:rsidRPr="00CF788C" w14:paraId="1180F4CA" w14:textId="529753E1" w:rsidTr="00252CAE">
        <w:trPr>
          <w:jc w:val="center"/>
        </w:trPr>
        <w:tc>
          <w:tcPr>
            <w:tcW w:w="2127" w:type="dxa"/>
          </w:tcPr>
          <w:p w14:paraId="4A937E55" w14:textId="4CA2E539" w:rsidR="00A555DD" w:rsidRPr="00CF788C" w:rsidRDefault="00A555DD" w:rsidP="00B973B7">
            <w:pPr>
              <w:rPr>
                <w:sz w:val="20"/>
                <w:szCs w:val="20"/>
              </w:rPr>
            </w:pPr>
            <w:r w:rsidRPr="00CF788C">
              <w:rPr>
                <w:sz w:val="20"/>
                <w:szCs w:val="20"/>
              </w:rPr>
              <w:t>Finding</w:t>
            </w:r>
            <w:r w:rsidR="00B973B7" w:rsidRPr="00CF788C">
              <w:rPr>
                <w:sz w:val="20"/>
                <w:szCs w:val="20"/>
              </w:rPr>
              <w:t xml:space="preserve">: </w:t>
            </w:r>
            <w:r w:rsidRPr="00CF788C">
              <w:rPr>
                <w:sz w:val="20"/>
                <w:szCs w:val="20"/>
              </w:rPr>
              <w:t>grants / sponsorship</w:t>
            </w:r>
          </w:p>
        </w:tc>
        <w:tc>
          <w:tcPr>
            <w:tcW w:w="931" w:type="dxa"/>
          </w:tcPr>
          <w:p w14:paraId="17626ACF" w14:textId="702DF4E5" w:rsidR="00A555DD" w:rsidRPr="00CF788C" w:rsidRDefault="00A555DD" w:rsidP="004F28CB"/>
        </w:tc>
        <w:tc>
          <w:tcPr>
            <w:tcW w:w="932" w:type="dxa"/>
          </w:tcPr>
          <w:p w14:paraId="35A83834" w14:textId="19521D3E" w:rsidR="00A555DD" w:rsidRPr="00CF788C" w:rsidRDefault="00A555DD" w:rsidP="004F28CB"/>
        </w:tc>
        <w:tc>
          <w:tcPr>
            <w:tcW w:w="931" w:type="dxa"/>
          </w:tcPr>
          <w:p w14:paraId="788BE58D" w14:textId="77777777" w:rsidR="00A555DD" w:rsidRPr="00CF788C" w:rsidRDefault="00A555DD" w:rsidP="004F28CB"/>
        </w:tc>
        <w:tc>
          <w:tcPr>
            <w:tcW w:w="932" w:type="dxa"/>
          </w:tcPr>
          <w:p w14:paraId="237E6B46" w14:textId="334BA87F" w:rsidR="00A555DD" w:rsidRPr="00CF788C" w:rsidRDefault="00A555DD" w:rsidP="004F28CB"/>
        </w:tc>
        <w:tc>
          <w:tcPr>
            <w:tcW w:w="931" w:type="dxa"/>
          </w:tcPr>
          <w:p w14:paraId="0A4BCF75" w14:textId="5182D6FC" w:rsidR="00A555DD" w:rsidRPr="00CF788C" w:rsidRDefault="00A555DD" w:rsidP="004F28CB"/>
        </w:tc>
        <w:tc>
          <w:tcPr>
            <w:tcW w:w="932" w:type="dxa"/>
          </w:tcPr>
          <w:p w14:paraId="698A559C" w14:textId="0630697F" w:rsidR="00A555DD" w:rsidRPr="00CF788C" w:rsidRDefault="00A555DD" w:rsidP="004F28CB"/>
        </w:tc>
        <w:tc>
          <w:tcPr>
            <w:tcW w:w="931" w:type="dxa"/>
          </w:tcPr>
          <w:p w14:paraId="103889E2" w14:textId="77777777" w:rsidR="00A555DD" w:rsidRPr="00CF788C" w:rsidRDefault="00A555DD" w:rsidP="004F28CB"/>
        </w:tc>
        <w:tc>
          <w:tcPr>
            <w:tcW w:w="932" w:type="dxa"/>
          </w:tcPr>
          <w:p w14:paraId="640E5A3F" w14:textId="77777777" w:rsidR="00A555DD" w:rsidRPr="00CF788C" w:rsidRDefault="00A555DD" w:rsidP="004F28CB"/>
        </w:tc>
        <w:tc>
          <w:tcPr>
            <w:tcW w:w="931" w:type="dxa"/>
          </w:tcPr>
          <w:p w14:paraId="15A9171A" w14:textId="77777777" w:rsidR="00A555DD" w:rsidRPr="00CF788C" w:rsidRDefault="00A555DD" w:rsidP="004F28CB"/>
        </w:tc>
        <w:tc>
          <w:tcPr>
            <w:tcW w:w="932" w:type="dxa"/>
          </w:tcPr>
          <w:p w14:paraId="12E80FB9" w14:textId="77777777" w:rsidR="00A555DD" w:rsidRPr="00CF788C" w:rsidRDefault="00A555DD" w:rsidP="004F28CB"/>
        </w:tc>
        <w:tc>
          <w:tcPr>
            <w:tcW w:w="931" w:type="dxa"/>
          </w:tcPr>
          <w:p w14:paraId="6BAFE66D" w14:textId="77777777" w:rsidR="00A555DD" w:rsidRPr="00CF788C" w:rsidRDefault="00A555DD" w:rsidP="004F28CB"/>
        </w:tc>
        <w:tc>
          <w:tcPr>
            <w:tcW w:w="932" w:type="dxa"/>
          </w:tcPr>
          <w:p w14:paraId="5627C29B" w14:textId="77777777" w:rsidR="00A555DD" w:rsidRPr="00CF788C" w:rsidRDefault="00A555DD" w:rsidP="004F28CB"/>
        </w:tc>
        <w:tc>
          <w:tcPr>
            <w:tcW w:w="931" w:type="dxa"/>
          </w:tcPr>
          <w:p w14:paraId="14464443" w14:textId="77777777" w:rsidR="00A555DD" w:rsidRPr="00CF788C" w:rsidRDefault="00A555DD" w:rsidP="004F28CB"/>
        </w:tc>
        <w:tc>
          <w:tcPr>
            <w:tcW w:w="932" w:type="dxa"/>
          </w:tcPr>
          <w:p w14:paraId="1279C8B1" w14:textId="7EDA3593" w:rsidR="00A555DD" w:rsidRPr="00CF788C" w:rsidRDefault="00A555DD" w:rsidP="004F28CB"/>
        </w:tc>
      </w:tr>
      <w:tr w:rsidR="00B973B7" w:rsidRPr="00CF788C" w14:paraId="0E98B341" w14:textId="6514DBA1" w:rsidTr="00252CAE">
        <w:trPr>
          <w:jc w:val="center"/>
        </w:trPr>
        <w:tc>
          <w:tcPr>
            <w:tcW w:w="2127" w:type="dxa"/>
          </w:tcPr>
          <w:p w14:paraId="1B3BB151" w14:textId="68ED0B93" w:rsidR="00B973B7" w:rsidRPr="00CF788C" w:rsidRDefault="00B973B7" w:rsidP="00B973B7">
            <w:pPr>
              <w:rPr>
                <w:sz w:val="20"/>
                <w:szCs w:val="20"/>
              </w:rPr>
            </w:pPr>
            <w:r w:rsidRPr="00CF788C">
              <w:rPr>
                <w:sz w:val="20"/>
                <w:szCs w:val="20"/>
              </w:rPr>
              <w:t>Funding: other sources</w:t>
            </w:r>
          </w:p>
        </w:tc>
        <w:tc>
          <w:tcPr>
            <w:tcW w:w="931" w:type="dxa"/>
          </w:tcPr>
          <w:p w14:paraId="5C0E3249" w14:textId="2E18E510" w:rsidR="00B973B7" w:rsidRPr="00CF788C" w:rsidRDefault="00B973B7" w:rsidP="00B973B7"/>
        </w:tc>
        <w:tc>
          <w:tcPr>
            <w:tcW w:w="932" w:type="dxa"/>
          </w:tcPr>
          <w:p w14:paraId="27AC0DC3" w14:textId="7E3890BD" w:rsidR="00B973B7" w:rsidRPr="00CF788C" w:rsidRDefault="00B973B7" w:rsidP="00B973B7"/>
        </w:tc>
        <w:tc>
          <w:tcPr>
            <w:tcW w:w="931" w:type="dxa"/>
          </w:tcPr>
          <w:p w14:paraId="50B86CB0" w14:textId="77777777" w:rsidR="00B973B7" w:rsidRPr="00CF788C" w:rsidRDefault="00B973B7" w:rsidP="00B973B7"/>
        </w:tc>
        <w:tc>
          <w:tcPr>
            <w:tcW w:w="932" w:type="dxa"/>
          </w:tcPr>
          <w:p w14:paraId="6DAF156C" w14:textId="29F25520" w:rsidR="00B973B7" w:rsidRPr="00CF788C" w:rsidRDefault="00B973B7" w:rsidP="00B973B7"/>
        </w:tc>
        <w:tc>
          <w:tcPr>
            <w:tcW w:w="931" w:type="dxa"/>
          </w:tcPr>
          <w:p w14:paraId="7162182E" w14:textId="43E61B38" w:rsidR="00B973B7" w:rsidRPr="00CF788C" w:rsidRDefault="00B973B7" w:rsidP="00B973B7"/>
        </w:tc>
        <w:tc>
          <w:tcPr>
            <w:tcW w:w="932" w:type="dxa"/>
          </w:tcPr>
          <w:p w14:paraId="454853F7" w14:textId="19627653" w:rsidR="00B973B7" w:rsidRPr="00CF788C" w:rsidRDefault="00B973B7" w:rsidP="00B973B7"/>
        </w:tc>
        <w:tc>
          <w:tcPr>
            <w:tcW w:w="931" w:type="dxa"/>
          </w:tcPr>
          <w:p w14:paraId="116E8445" w14:textId="77777777" w:rsidR="00B973B7" w:rsidRPr="00CF788C" w:rsidRDefault="00B973B7" w:rsidP="00B973B7"/>
        </w:tc>
        <w:tc>
          <w:tcPr>
            <w:tcW w:w="932" w:type="dxa"/>
          </w:tcPr>
          <w:p w14:paraId="57D50CC7" w14:textId="77777777" w:rsidR="00B973B7" w:rsidRPr="00CF788C" w:rsidRDefault="00B973B7" w:rsidP="00B973B7"/>
        </w:tc>
        <w:tc>
          <w:tcPr>
            <w:tcW w:w="931" w:type="dxa"/>
          </w:tcPr>
          <w:p w14:paraId="23581399" w14:textId="77777777" w:rsidR="00B973B7" w:rsidRPr="00CF788C" w:rsidRDefault="00B973B7" w:rsidP="00B973B7"/>
        </w:tc>
        <w:tc>
          <w:tcPr>
            <w:tcW w:w="932" w:type="dxa"/>
          </w:tcPr>
          <w:p w14:paraId="04F49E3E" w14:textId="77777777" w:rsidR="00B973B7" w:rsidRPr="00CF788C" w:rsidRDefault="00B973B7" w:rsidP="00B973B7"/>
        </w:tc>
        <w:tc>
          <w:tcPr>
            <w:tcW w:w="931" w:type="dxa"/>
          </w:tcPr>
          <w:p w14:paraId="376752D7" w14:textId="77777777" w:rsidR="00B973B7" w:rsidRPr="00CF788C" w:rsidRDefault="00B973B7" w:rsidP="00B973B7"/>
        </w:tc>
        <w:tc>
          <w:tcPr>
            <w:tcW w:w="932" w:type="dxa"/>
          </w:tcPr>
          <w:p w14:paraId="11E1E34A" w14:textId="77777777" w:rsidR="00B973B7" w:rsidRPr="00CF788C" w:rsidRDefault="00B973B7" w:rsidP="00B973B7"/>
        </w:tc>
        <w:tc>
          <w:tcPr>
            <w:tcW w:w="931" w:type="dxa"/>
          </w:tcPr>
          <w:p w14:paraId="5B51DFC9" w14:textId="77777777" w:rsidR="00B973B7" w:rsidRPr="00CF788C" w:rsidRDefault="00B973B7" w:rsidP="00B973B7"/>
        </w:tc>
        <w:tc>
          <w:tcPr>
            <w:tcW w:w="932" w:type="dxa"/>
          </w:tcPr>
          <w:p w14:paraId="6C3AAB91" w14:textId="66B57B8E" w:rsidR="00B973B7" w:rsidRPr="00CF788C" w:rsidRDefault="00B973B7" w:rsidP="00B973B7"/>
        </w:tc>
      </w:tr>
      <w:tr w:rsidR="00B973B7" w:rsidRPr="00CF788C" w14:paraId="30F35776" w14:textId="21D4D216" w:rsidTr="00252CAE">
        <w:trPr>
          <w:jc w:val="center"/>
        </w:trPr>
        <w:tc>
          <w:tcPr>
            <w:tcW w:w="2127" w:type="dxa"/>
          </w:tcPr>
          <w:p w14:paraId="13218E0C" w14:textId="31EFBC66" w:rsidR="00B973B7" w:rsidRPr="00CF788C" w:rsidRDefault="00B973B7" w:rsidP="00B973B7">
            <w:pPr>
              <w:rPr>
                <w:sz w:val="20"/>
                <w:szCs w:val="20"/>
              </w:rPr>
            </w:pPr>
            <w:r w:rsidRPr="00CF788C">
              <w:rPr>
                <w:sz w:val="20"/>
                <w:szCs w:val="20"/>
              </w:rPr>
              <w:t>Own funds</w:t>
            </w:r>
          </w:p>
        </w:tc>
        <w:tc>
          <w:tcPr>
            <w:tcW w:w="931" w:type="dxa"/>
          </w:tcPr>
          <w:p w14:paraId="09531623" w14:textId="0C1851A2" w:rsidR="00B973B7" w:rsidRPr="00CF788C" w:rsidRDefault="00B973B7" w:rsidP="00B973B7"/>
        </w:tc>
        <w:tc>
          <w:tcPr>
            <w:tcW w:w="932" w:type="dxa"/>
          </w:tcPr>
          <w:p w14:paraId="538503E5" w14:textId="5B158BDC" w:rsidR="00B973B7" w:rsidRPr="00CF788C" w:rsidRDefault="00B973B7" w:rsidP="00B973B7"/>
        </w:tc>
        <w:tc>
          <w:tcPr>
            <w:tcW w:w="931" w:type="dxa"/>
          </w:tcPr>
          <w:p w14:paraId="6926B0EB" w14:textId="77777777" w:rsidR="00B973B7" w:rsidRPr="00CF788C" w:rsidRDefault="00B973B7" w:rsidP="00B973B7"/>
        </w:tc>
        <w:tc>
          <w:tcPr>
            <w:tcW w:w="932" w:type="dxa"/>
          </w:tcPr>
          <w:p w14:paraId="545419C0" w14:textId="4E2E8164" w:rsidR="00B973B7" w:rsidRPr="00CF788C" w:rsidRDefault="00B973B7" w:rsidP="00B973B7"/>
        </w:tc>
        <w:tc>
          <w:tcPr>
            <w:tcW w:w="931" w:type="dxa"/>
          </w:tcPr>
          <w:p w14:paraId="3BE53273" w14:textId="70D5C784" w:rsidR="00B973B7" w:rsidRPr="00CF788C" w:rsidRDefault="00B973B7" w:rsidP="00B973B7"/>
        </w:tc>
        <w:tc>
          <w:tcPr>
            <w:tcW w:w="932" w:type="dxa"/>
          </w:tcPr>
          <w:p w14:paraId="186C45C0" w14:textId="5B46883B" w:rsidR="00B973B7" w:rsidRPr="00CF788C" w:rsidRDefault="00B973B7" w:rsidP="00B973B7"/>
        </w:tc>
        <w:tc>
          <w:tcPr>
            <w:tcW w:w="931" w:type="dxa"/>
          </w:tcPr>
          <w:p w14:paraId="2A0E712B" w14:textId="77777777" w:rsidR="00B973B7" w:rsidRPr="00CF788C" w:rsidRDefault="00B973B7" w:rsidP="00B973B7"/>
        </w:tc>
        <w:tc>
          <w:tcPr>
            <w:tcW w:w="932" w:type="dxa"/>
          </w:tcPr>
          <w:p w14:paraId="07184B34" w14:textId="77777777" w:rsidR="00B973B7" w:rsidRPr="00CF788C" w:rsidRDefault="00B973B7" w:rsidP="00B973B7"/>
        </w:tc>
        <w:tc>
          <w:tcPr>
            <w:tcW w:w="931" w:type="dxa"/>
          </w:tcPr>
          <w:p w14:paraId="4A09AF6E" w14:textId="77777777" w:rsidR="00B973B7" w:rsidRPr="00CF788C" w:rsidRDefault="00B973B7" w:rsidP="00B973B7"/>
        </w:tc>
        <w:tc>
          <w:tcPr>
            <w:tcW w:w="932" w:type="dxa"/>
          </w:tcPr>
          <w:p w14:paraId="709BE8DF" w14:textId="77777777" w:rsidR="00B973B7" w:rsidRPr="00CF788C" w:rsidRDefault="00B973B7" w:rsidP="00B973B7"/>
        </w:tc>
        <w:tc>
          <w:tcPr>
            <w:tcW w:w="931" w:type="dxa"/>
          </w:tcPr>
          <w:p w14:paraId="2841B204" w14:textId="77777777" w:rsidR="00B973B7" w:rsidRPr="00CF788C" w:rsidRDefault="00B973B7" w:rsidP="00B973B7"/>
        </w:tc>
        <w:tc>
          <w:tcPr>
            <w:tcW w:w="932" w:type="dxa"/>
          </w:tcPr>
          <w:p w14:paraId="7B5718CB" w14:textId="77777777" w:rsidR="00B973B7" w:rsidRPr="00CF788C" w:rsidRDefault="00B973B7" w:rsidP="00B973B7"/>
        </w:tc>
        <w:tc>
          <w:tcPr>
            <w:tcW w:w="931" w:type="dxa"/>
          </w:tcPr>
          <w:p w14:paraId="60A7770A" w14:textId="77777777" w:rsidR="00B973B7" w:rsidRPr="00CF788C" w:rsidRDefault="00B973B7" w:rsidP="00B973B7"/>
        </w:tc>
        <w:tc>
          <w:tcPr>
            <w:tcW w:w="932" w:type="dxa"/>
          </w:tcPr>
          <w:p w14:paraId="7C8C6BEE" w14:textId="6F02FCC1" w:rsidR="00B973B7" w:rsidRPr="00CF788C" w:rsidRDefault="00B973B7" w:rsidP="00B973B7"/>
        </w:tc>
      </w:tr>
      <w:tr w:rsidR="00B973B7" w:rsidRPr="00CF788C" w14:paraId="632F21D7" w14:textId="321596C7" w:rsidTr="00252CAE">
        <w:trPr>
          <w:jc w:val="center"/>
        </w:trPr>
        <w:tc>
          <w:tcPr>
            <w:tcW w:w="2127" w:type="dxa"/>
          </w:tcPr>
          <w:p w14:paraId="026F1998" w14:textId="5289A7C5" w:rsidR="00B973B7" w:rsidRPr="00CF788C" w:rsidRDefault="00B973B7" w:rsidP="00B973B7">
            <w:pPr>
              <w:rPr>
                <w:sz w:val="20"/>
                <w:szCs w:val="20"/>
              </w:rPr>
            </w:pPr>
            <w:r w:rsidRPr="00CF788C">
              <w:rPr>
                <w:sz w:val="20"/>
                <w:szCs w:val="20"/>
              </w:rPr>
              <w:t>Incomes from Sales</w:t>
            </w:r>
          </w:p>
        </w:tc>
        <w:tc>
          <w:tcPr>
            <w:tcW w:w="931" w:type="dxa"/>
          </w:tcPr>
          <w:p w14:paraId="7B3599E2" w14:textId="1C007DE2" w:rsidR="00B973B7" w:rsidRPr="00CF788C" w:rsidRDefault="00B973B7" w:rsidP="00B973B7"/>
        </w:tc>
        <w:tc>
          <w:tcPr>
            <w:tcW w:w="932" w:type="dxa"/>
          </w:tcPr>
          <w:p w14:paraId="525D5FC0" w14:textId="64A351A8" w:rsidR="00B973B7" w:rsidRPr="00CF788C" w:rsidRDefault="00B973B7" w:rsidP="00B973B7"/>
        </w:tc>
        <w:tc>
          <w:tcPr>
            <w:tcW w:w="931" w:type="dxa"/>
          </w:tcPr>
          <w:p w14:paraId="0F528FEB" w14:textId="77777777" w:rsidR="00B973B7" w:rsidRPr="00CF788C" w:rsidRDefault="00B973B7" w:rsidP="00B973B7"/>
        </w:tc>
        <w:tc>
          <w:tcPr>
            <w:tcW w:w="932" w:type="dxa"/>
          </w:tcPr>
          <w:p w14:paraId="190B6588" w14:textId="0C5E0E2D" w:rsidR="00B973B7" w:rsidRPr="00CF788C" w:rsidRDefault="00B973B7" w:rsidP="00B973B7"/>
        </w:tc>
        <w:tc>
          <w:tcPr>
            <w:tcW w:w="931" w:type="dxa"/>
          </w:tcPr>
          <w:p w14:paraId="76030E18" w14:textId="396CABE6" w:rsidR="00B973B7" w:rsidRPr="00CF788C" w:rsidRDefault="00B973B7" w:rsidP="00B973B7"/>
        </w:tc>
        <w:tc>
          <w:tcPr>
            <w:tcW w:w="932" w:type="dxa"/>
          </w:tcPr>
          <w:p w14:paraId="3C7C48CB" w14:textId="62CD38A5" w:rsidR="00B973B7" w:rsidRPr="00CF788C" w:rsidRDefault="00B973B7" w:rsidP="00B973B7"/>
        </w:tc>
        <w:tc>
          <w:tcPr>
            <w:tcW w:w="931" w:type="dxa"/>
          </w:tcPr>
          <w:p w14:paraId="774F1A78" w14:textId="77777777" w:rsidR="00B973B7" w:rsidRPr="00CF788C" w:rsidRDefault="00B973B7" w:rsidP="00B973B7"/>
        </w:tc>
        <w:tc>
          <w:tcPr>
            <w:tcW w:w="932" w:type="dxa"/>
          </w:tcPr>
          <w:p w14:paraId="30B759A4" w14:textId="77777777" w:rsidR="00B973B7" w:rsidRPr="00CF788C" w:rsidRDefault="00B973B7" w:rsidP="00B973B7"/>
        </w:tc>
        <w:tc>
          <w:tcPr>
            <w:tcW w:w="931" w:type="dxa"/>
          </w:tcPr>
          <w:p w14:paraId="04F6BFB9" w14:textId="77777777" w:rsidR="00B973B7" w:rsidRPr="00CF788C" w:rsidRDefault="00B973B7" w:rsidP="00B973B7"/>
        </w:tc>
        <w:tc>
          <w:tcPr>
            <w:tcW w:w="932" w:type="dxa"/>
          </w:tcPr>
          <w:p w14:paraId="0925D934" w14:textId="77777777" w:rsidR="00B973B7" w:rsidRPr="00CF788C" w:rsidRDefault="00B973B7" w:rsidP="00B973B7"/>
        </w:tc>
        <w:tc>
          <w:tcPr>
            <w:tcW w:w="931" w:type="dxa"/>
          </w:tcPr>
          <w:p w14:paraId="0C0A4DD3" w14:textId="77777777" w:rsidR="00B973B7" w:rsidRPr="00CF788C" w:rsidRDefault="00B973B7" w:rsidP="00B973B7"/>
        </w:tc>
        <w:tc>
          <w:tcPr>
            <w:tcW w:w="932" w:type="dxa"/>
          </w:tcPr>
          <w:p w14:paraId="02585865" w14:textId="77777777" w:rsidR="00B973B7" w:rsidRPr="00CF788C" w:rsidRDefault="00B973B7" w:rsidP="00B973B7"/>
        </w:tc>
        <w:tc>
          <w:tcPr>
            <w:tcW w:w="931" w:type="dxa"/>
          </w:tcPr>
          <w:p w14:paraId="63ED8912" w14:textId="77777777" w:rsidR="00B973B7" w:rsidRPr="00CF788C" w:rsidRDefault="00B973B7" w:rsidP="00B973B7"/>
        </w:tc>
        <w:tc>
          <w:tcPr>
            <w:tcW w:w="932" w:type="dxa"/>
          </w:tcPr>
          <w:p w14:paraId="014619F4" w14:textId="138EAF73" w:rsidR="00B973B7" w:rsidRPr="00CF788C" w:rsidRDefault="00B973B7" w:rsidP="00B973B7"/>
        </w:tc>
      </w:tr>
      <w:tr w:rsidR="00B973B7" w:rsidRPr="00CF788C" w14:paraId="14D1E370" w14:textId="795E47F4" w:rsidTr="00252CAE">
        <w:trPr>
          <w:jc w:val="center"/>
        </w:trPr>
        <w:tc>
          <w:tcPr>
            <w:tcW w:w="2127" w:type="dxa"/>
          </w:tcPr>
          <w:p w14:paraId="22320DD3" w14:textId="2E18F894" w:rsidR="00B973B7" w:rsidRPr="00CF788C" w:rsidRDefault="00976731" w:rsidP="00B973B7">
            <w:pPr>
              <w:rPr>
                <w:b/>
                <w:sz w:val="20"/>
                <w:szCs w:val="20"/>
              </w:rPr>
            </w:pPr>
            <w:r w:rsidRPr="00AC04B3">
              <w:rPr>
                <w:b/>
                <w:color w:val="092F4E"/>
                <w:sz w:val="20"/>
                <w:szCs w:val="20"/>
              </w:rPr>
              <w:t>TOTAL MONEY IN (£)</w:t>
            </w:r>
          </w:p>
        </w:tc>
        <w:tc>
          <w:tcPr>
            <w:tcW w:w="931" w:type="dxa"/>
          </w:tcPr>
          <w:p w14:paraId="75490D86" w14:textId="59EA0C42" w:rsidR="00B973B7" w:rsidRPr="00CF788C" w:rsidRDefault="00B973B7" w:rsidP="00B973B7">
            <w:pPr>
              <w:rPr>
                <w:b/>
              </w:rPr>
            </w:pPr>
          </w:p>
        </w:tc>
        <w:tc>
          <w:tcPr>
            <w:tcW w:w="932" w:type="dxa"/>
          </w:tcPr>
          <w:p w14:paraId="0E98BE86" w14:textId="688098F5" w:rsidR="00B973B7" w:rsidRPr="00CF788C" w:rsidRDefault="00B973B7" w:rsidP="00B973B7">
            <w:pPr>
              <w:rPr>
                <w:b/>
              </w:rPr>
            </w:pPr>
          </w:p>
        </w:tc>
        <w:tc>
          <w:tcPr>
            <w:tcW w:w="931" w:type="dxa"/>
          </w:tcPr>
          <w:p w14:paraId="4709A4BC" w14:textId="77777777" w:rsidR="00B973B7" w:rsidRPr="00CF788C" w:rsidRDefault="00B973B7" w:rsidP="00B973B7">
            <w:pPr>
              <w:rPr>
                <w:b/>
              </w:rPr>
            </w:pPr>
          </w:p>
        </w:tc>
        <w:tc>
          <w:tcPr>
            <w:tcW w:w="932" w:type="dxa"/>
          </w:tcPr>
          <w:p w14:paraId="50436307" w14:textId="6D67ED5B" w:rsidR="00B973B7" w:rsidRPr="00CF788C" w:rsidRDefault="00B973B7" w:rsidP="00B973B7">
            <w:pPr>
              <w:rPr>
                <w:b/>
              </w:rPr>
            </w:pPr>
          </w:p>
        </w:tc>
        <w:tc>
          <w:tcPr>
            <w:tcW w:w="931" w:type="dxa"/>
          </w:tcPr>
          <w:p w14:paraId="4263C6D4" w14:textId="6542D71D" w:rsidR="00B973B7" w:rsidRPr="00CF788C" w:rsidRDefault="00B973B7" w:rsidP="00B973B7">
            <w:pPr>
              <w:rPr>
                <w:b/>
              </w:rPr>
            </w:pPr>
          </w:p>
        </w:tc>
        <w:tc>
          <w:tcPr>
            <w:tcW w:w="932" w:type="dxa"/>
          </w:tcPr>
          <w:p w14:paraId="598BAB0E" w14:textId="6E40AE18" w:rsidR="00B973B7" w:rsidRPr="00CF788C" w:rsidRDefault="00B973B7" w:rsidP="00B973B7">
            <w:pPr>
              <w:rPr>
                <w:b/>
              </w:rPr>
            </w:pPr>
          </w:p>
        </w:tc>
        <w:tc>
          <w:tcPr>
            <w:tcW w:w="931" w:type="dxa"/>
          </w:tcPr>
          <w:p w14:paraId="4DED1D6F" w14:textId="77777777" w:rsidR="00B973B7" w:rsidRPr="00CF788C" w:rsidRDefault="00B973B7" w:rsidP="00B973B7">
            <w:pPr>
              <w:rPr>
                <w:b/>
              </w:rPr>
            </w:pPr>
          </w:p>
        </w:tc>
        <w:tc>
          <w:tcPr>
            <w:tcW w:w="932" w:type="dxa"/>
          </w:tcPr>
          <w:p w14:paraId="1C8F0624" w14:textId="77777777" w:rsidR="00B973B7" w:rsidRPr="00CF788C" w:rsidRDefault="00B973B7" w:rsidP="00B973B7">
            <w:pPr>
              <w:rPr>
                <w:b/>
              </w:rPr>
            </w:pPr>
          </w:p>
        </w:tc>
        <w:tc>
          <w:tcPr>
            <w:tcW w:w="931" w:type="dxa"/>
          </w:tcPr>
          <w:p w14:paraId="35EB4C40" w14:textId="77777777" w:rsidR="00B973B7" w:rsidRPr="00CF788C" w:rsidRDefault="00B973B7" w:rsidP="00B973B7">
            <w:pPr>
              <w:rPr>
                <w:b/>
              </w:rPr>
            </w:pPr>
          </w:p>
        </w:tc>
        <w:tc>
          <w:tcPr>
            <w:tcW w:w="932" w:type="dxa"/>
          </w:tcPr>
          <w:p w14:paraId="1ED8FD6E" w14:textId="77777777" w:rsidR="00B973B7" w:rsidRPr="00CF788C" w:rsidRDefault="00B973B7" w:rsidP="00B973B7">
            <w:pPr>
              <w:rPr>
                <w:b/>
              </w:rPr>
            </w:pPr>
          </w:p>
        </w:tc>
        <w:tc>
          <w:tcPr>
            <w:tcW w:w="931" w:type="dxa"/>
          </w:tcPr>
          <w:p w14:paraId="057F380F" w14:textId="77777777" w:rsidR="00B973B7" w:rsidRPr="00CF788C" w:rsidRDefault="00B973B7" w:rsidP="00B973B7">
            <w:pPr>
              <w:rPr>
                <w:b/>
              </w:rPr>
            </w:pPr>
          </w:p>
        </w:tc>
        <w:tc>
          <w:tcPr>
            <w:tcW w:w="932" w:type="dxa"/>
          </w:tcPr>
          <w:p w14:paraId="7C965BC8" w14:textId="77777777" w:rsidR="00B973B7" w:rsidRPr="00CF788C" w:rsidRDefault="00B973B7" w:rsidP="00B973B7">
            <w:pPr>
              <w:rPr>
                <w:b/>
              </w:rPr>
            </w:pPr>
          </w:p>
        </w:tc>
        <w:tc>
          <w:tcPr>
            <w:tcW w:w="931" w:type="dxa"/>
          </w:tcPr>
          <w:p w14:paraId="4B0072F5" w14:textId="77777777" w:rsidR="00B973B7" w:rsidRPr="00CF788C" w:rsidRDefault="00B973B7" w:rsidP="00B973B7">
            <w:pPr>
              <w:rPr>
                <w:b/>
              </w:rPr>
            </w:pPr>
          </w:p>
        </w:tc>
        <w:tc>
          <w:tcPr>
            <w:tcW w:w="932" w:type="dxa"/>
          </w:tcPr>
          <w:p w14:paraId="30FB6330" w14:textId="2AB05D85" w:rsidR="00B973B7" w:rsidRPr="00CF788C" w:rsidRDefault="00B973B7" w:rsidP="00B973B7">
            <w:pPr>
              <w:rPr>
                <w:b/>
              </w:rPr>
            </w:pPr>
          </w:p>
        </w:tc>
      </w:tr>
      <w:tr w:rsidR="00976731" w:rsidRPr="00CF788C" w14:paraId="195A5BEA" w14:textId="77777777" w:rsidTr="00252CAE">
        <w:trPr>
          <w:jc w:val="center"/>
        </w:trPr>
        <w:tc>
          <w:tcPr>
            <w:tcW w:w="2127" w:type="dxa"/>
            <w:tcBorders>
              <w:top w:val="single" w:sz="4" w:space="0" w:color="092F4E"/>
            </w:tcBorders>
            <w:shd w:val="clear" w:color="auto" w:fill="682A53"/>
          </w:tcPr>
          <w:p w14:paraId="1ADCA052" w14:textId="53557B5F" w:rsidR="00976731" w:rsidRPr="00CF788C" w:rsidRDefault="00976731" w:rsidP="00976731">
            <w:pPr>
              <w:rPr>
                <w:color w:val="FFFFFF" w:themeColor="background1"/>
              </w:rPr>
            </w:pPr>
            <w:r w:rsidRPr="00CF788C">
              <w:rPr>
                <w:b/>
                <w:color w:val="FFFFFF" w:themeColor="background1"/>
                <w:sz w:val="22"/>
              </w:rPr>
              <w:t>Money out (£)</w:t>
            </w:r>
          </w:p>
        </w:tc>
        <w:tc>
          <w:tcPr>
            <w:tcW w:w="931" w:type="dxa"/>
            <w:tcBorders>
              <w:top w:val="single" w:sz="4" w:space="0" w:color="092F4E"/>
            </w:tcBorders>
            <w:shd w:val="clear" w:color="auto" w:fill="682A53"/>
          </w:tcPr>
          <w:p w14:paraId="1CFF1FBD" w14:textId="77777777" w:rsidR="00976731" w:rsidRPr="00CF788C" w:rsidRDefault="00976731" w:rsidP="004F28CB">
            <w:pPr>
              <w:rPr>
                <w:color w:val="FFFFFF" w:themeColor="background1"/>
              </w:rPr>
            </w:pPr>
          </w:p>
        </w:tc>
        <w:tc>
          <w:tcPr>
            <w:tcW w:w="932" w:type="dxa"/>
            <w:tcBorders>
              <w:top w:val="single" w:sz="4" w:space="0" w:color="092F4E"/>
            </w:tcBorders>
            <w:shd w:val="clear" w:color="auto" w:fill="682A53"/>
          </w:tcPr>
          <w:p w14:paraId="0271671C" w14:textId="77777777" w:rsidR="00976731" w:rsidRPr="00CF788C" w:rsidRDefault="00976731" w:rsidP="004F28CB">
            <w:pPr>
              <w:rPr>
                <w:color w:val="FFFFFF" w:themeColor="background1"/>
              </w:rPr>
            </w:pPr>
          </w:p>
        </w:tc>
        <w:tc>
          <w:tcPr>
            <w:tcW w:w="931" w:type="dxa"/>
            <w:tcBorders>
              <w:top w:val="single" w:sz="4" w:space="0" w:color="092F4E"/>
            </w:tcBorders>
            <w:shd w:val="clear" w:color="auto" w:fill="682A53"/>
          </w:tcPr>
          <w:p w14:paraId="538D61A8" w14:textId="77777777" w:rsidR="00976731" w:rsidRPr="00CF788C" w:rsidRDefault="00976731" w:rsidP="004F28CB">
            <w:pPr>
              <w:rPr>
                <w:color w:val="FFFFFF" w:themeColor="background1"/>
              </w:rPr>
            </w:pPr>
          </w:p>
        </w:tc>
        <w:tc>
          <w:tcPr>
            <w:tcW w:w="932" w:type="dxa"/>
            <w:tcBorders>
              <w:top w:val="single" w:sz="4" w:space="0" w:color="092F4E"/>
            </w:tcBorders>
            <w:shd w:val="clear" w:color="auto" w:fill="682A53"/>
          </w:tcPr>
          <w:p w14:paraId="71E8449F" w14:textId="77777777" w:rsidR="00976731" w:rsidRPr="00CF788C" w:rsidRDefault="00976731" w:rsidP="004F28CB">
            <w:pPr>
              <w:rPr>
                <w:color w:val="FFFFFF" w:themeColor="background1"/>
              </w:rPr>
            </w:pPr>
          </w:p>
        </w:tc>
        <w:tc>
          <w:tcPr>
            <w:tcW w:w="931" w:type="dxa"/>
            <w:tcBorders>
              <w:top w:val="single" w:sz="4" w:space="0" w:color="092F4E"/>
            </w:tcBorders>
            <w:shd w:val="clear" w:color="auto" w:fill="682A53"/>
          </w:tcPr>
          <w:p w14:paraId="769D6964" w14:textId="77777777" w:rsidR="00976731" w:rsidRPr="00CF788C" w:rsidRDefault="00976731" w:rsidP="004F28CB">
            <w:pPr>
              <w:rPr>
                <w:color w:val="FFFFFF" w:themeColor="background1"/>
              </w:rPr>
            </w:pPr>
          </w:p>
        </w:tc>
        <w:tc>
          <w:tcPr>
            <w:tcW w:w="932" w:type="dxa"/>
            <w:tcBorders>
              <w:top w:val="single" w:sz="4" w:space="0" w:color="092F4E"/>
            </w:tcBorders>
            <w:shd w:val="clear" w:color="auto" w:fill="682A53"/>
          </w:tcPr>
          <w:p w14:paraId="0FE1153F" w14:textId="77777777" w:rsidR="00976731" w:rsidRPr="00CF788C" w:rsidRDefault="00976731" w:rsidP="004F28CB">
            <w:pPr>
              <w:rPr>
                <w:color w:val="FFFFFF" w:themeColor="background1"/>
              </w:rPr>
            </w:pPr>
          </w:p>
        </w:tc>
        <w:tc>
          <w:tcPr>
            <w:tcW w:w="931" w:type="dxa"/>
            <w:tcBorders>
              <w:top w:val="single" w:sz="4" w:space="0" w:color="092F4E"/>
            </w:tcBorders>
            <w:shd w:val="clear" w:color="auto" w:fill="682A53"/>
          </w:tcPr>
          <w:p w14:paraId="48F8C55D" w14:textId="77777777" w:rsidR="00976731" w:rsidRPr="00CF788C" w:rsidRDefault="00976731" w:rsidP="004F28CB">
            <w:pPr>
              <w:rPr>
                <w:color w:val="FFFFFF" w:themeColor="background1"/>
              </w:rPr>
            </w:pPr>
          </w:p>
        </w:tc>
        <w:tc>
          <w:tcPr>
            <w:tcW w:w="932" w:type="dxa"/>
            <w:tcBorders>
              <w:top w:val="single" w:sz="4" w:space="0" w:color="092F4E"/>
            </w:tcBorders>
            <w:shd w:val="clear" w:color="auto" w:fill="682A53"/>
          </w:tcPr>
          <w:p w14:paraId="0AB85276" w14:textId="77777777" w:rsidR="00976731" w:rsidRPr="00CF788C" w:rsidRDefault="00976731" w:rsidP="004F28CB">
            <w:pPr>
              <w:rPr>
                <w:color w:val="FFFFFF" w:themeColor="background1"/>
              </w:rPr>
            </w:pPr>
          </w:p>
        </w:tc>
        <w:tc>
          <w:tcPr>
            <w:tcW w:w="931" w:type="dxa"/>
            <w:tcBorders>
              <w:top w:val="single" w:sz="4" w:space="0" w:color="092F4E"/>
            </w:tcBorders>
            <w:shd w:val="clear" w:color="auto" w:fill="682A53"/>
          </w:tcPr>
          <w:p w14:paraId="5C402BE4" w14:textId="77777777" w:rsidR="00976731" w:rsidRPr="00CF788C" w:rsidRDefault="00976731" w:rsidP="004F28CB">
            <w:pPr>
              <w:rPr>
                <w:color w:val="FFFFFF" w:themeColor="background1"/>
              </w:rPr>
            </w:pPr>
          </w:p>
        </w:tc>
        <w:tc>
          <w:tcPr>
            <w:tcW w:w="932" w:type="dxa"/>
            <w:tcBorders>
              <w:top w:val="single" w:sz="4" w:space="0" w:color="092F4E"/>
            </w:tcBorders>
            <w:shd w:val="clear" w:color="auto" w:fill="682A53"/>
          </w:tcPr>
          <w:p w14:paraId="24E0BE6B" w14:textId="77777777" w:rsidR="00976731" w:rsidRPr="00CF788C" w:rsidRDefault="00976731" w:rsidP="004F28CB">
            <w:pPr>
              <w:rPr>
                <w:color w:val="FFFFFF" w:themeColor="background1"/>
              </w:rPr>
            </w:pPr>
          </w:p>
        </w:tc>
        <w:tc>
          <w:tcPr>
            <w:tcW w:w="931" w:type="dxa"/>
            <w:tcBorders>
              <w:top w:val="single" w:sz="4" w:space="0" w:color="092F4E"/>
            </w:tcBorders>
            <w:shd w:val="clear" w:color="auto" w:fill="682A53"/>
          </w:tcPr>
          <w:p w14:paraId="5CF5DA9F" w14:textId="77777777" w:rsidR="00976731" w:rsidRPr="00CF788C" w:rsidRDefault="00976731" w:rsidP="004F28CB">
            <w:pPr>
              <w:rPr>
                <w:color w:val="FFFFFF" w:themeColor="background1"/>
              </w:rPr>
            </w:pPr>
          </w:p>
        </w:tc>
        <w:tc>
          <w:tcPr>
            <w:tcW w:w="932" w:type="dxa"/>
            <w:tcBorders>
              <w:top w:val="single" w:sz="4" w:space="0" w:color="092F4E"/>
            </w:tcBorders>
            <w:shd w:val="clear" w:color="auto" w:fill="682A53"/>
          </w:tcPr>
          <w:p w14:paraId="5ED0F81A" w14:textId="77777777" w:rsidR="00976731" w:rsidRPr="00CF788C" w:rsidRDefault="00976731" w:rsidP="004F28CB">
            <w:pPr>
              <w:rPr>
                <w:color w:val="FFFFFF" w:themeColor="background1"/>
              </w:rPr>
            </w:pPr>
          </w:p>
        </w:tc>
        <w:tc>
          <w:tcPr>
            <w:tcW w:w="931" w:type="dxa"/>
            <w:tcBorders>
              <w:top w:val="single" w:sz="4" w:space="0" w:color="092F4E"/>
            </w:tcBorders>
            <w:shd w:val="clear" w:color="auto" w:fill="682A53"/>
          </w:tcPr>
          <w:p w14:paraId="11CADE55" w14:textId="77777777" w:rsidR="00976731" w:rsidRPr="00CF788C" w:rsidRDefault="00976731" w:rsidP="004F28CB">
            <w:pPr>
              <w:rPr>
                <w:color w:val="FFFFFF" w:themeColor="background1"/>
              </w:rPr>
            </w:pPr>
          </w:p>
        </w:tc>
        <w:tc>
          <w:tcPr>
            <w:tcW w:w="932" w:type="dxa"/>
            <w:tcBorders>
              <w:top w:val="single" w:sz="4" w:space="0" w:color="092F4E"/>
            </w:tcBorders>
            <w:shd w:val="clear" w:color="auto" w:fill="682A53"/>
          </w:tcPr>
          <w:p w14:paraId="2EC01109" w14:textId="77777777" w:rsidR="00976731" w:rsidRPr="00CF788C" w:rsidRDefault="00976731" w:rsidP="004F28CB">
            <w:pPr>
              <w:rPr>
                <w:color w:val="FFFFFF" w:themeColor="background1"/>
              </w:rPr>
            </w:pPr>
          </w:p>
        </w:tc>
      </w:tr>
      <w:tr w:rsidR="00976731" w:rsidRPr="00CF788C" w14:paraId="7CFEA226" w14:textId="3718FE15" w:rsidTr="00252CAE">
        <w:trPr>
          <w:jc w:val="center"/>
        </w:trPr>
        <w:tc>
          <w:tcPr>
            <w:tcW w:w="2127" w:type="dxa"/>
          </w:tcPr>
          <w:p w14:paraId="530F0179" w14:textId="4C1B290E" w:rsidR="00976731" w:rsidRPr="00CF788C" w:rsidRDefault="00976731" w:rsidP="00976731">
            <w:pPr>
              <w:rPr>
                <w:sz w:val="20"/>
                <w:szCs w:val="20"/>
              </w:rPr>
            </w:pPr>
            <w:r w:rsidRPr="00CF788C">
              <w:rPr>
                <w:sz w:val="20"/>
                <w:szCs w:val="20"/>
              </w:rPr>
              <w:t>Loan repayments</w:t>
            </w:r>
          </w:p>
        </w:tc>
        <w:tc>
          <w:tcPr>
            <w:tcW w:w="931" w:type="dxa"/>
          </w:tcPr>
          <w:p w14:paraId="01B86B3C" w14:textId="02E532EC" w:rsidR="00976731" w:rsidRPr="00CF788C" w:rsidRDefault="00976731" w:rsidP="00976731"/>
        </w:tc>
        <w:tc>
          <w:tcPr>
            <w:tcW w:w="932" w:type="dxa"/>
          </w:tcPr>
          <w:p w14:paraId="1AF67BF8" w14:textId="2878E3AB" w:rsidR="00976731" w:rsidRPr="00CF788C" w:rsidRDefault="00976731" w:rsidP="00976731"/>
        </w:tc>
        <w:tc>
          <w:tcPr>
            <w:tcW w:w="931" w:type="dxa"/>
          </w:tcPr>
          <w:p w14:paraId="4F18D2AE" w14:textId="77777777" w:rsidR="00976731" w:rsidRPr="00CF788C" w:rsidRDefault="00976731" w:rsidP="00976731"/>
        </w:tc>
        <w:tc>
          <w:tcPr>
            <w:tcW w:w="932" w:type="dxa"/>
          </w:tcPr>
          <w:p w14:paraId="22E9B7A7" w14:textId="580190B2" w:rsidR="00976731" w:rsidRPr="00CF788C" w:rsidRDefault="00976731" w:rsidP="00976731"/>
        </w:tc>
        <w:tc>
          <w:tcPr>
            <w:tcW w:w="931" w:type="dxa"/>
          </w:tcPr>
          <w:p w14:paraId="1E5873DA" w14:textId="443AE82C" w:rsidR="00976731" w:rsidRPr="00CF788C" w:rsidRDefault="00976731" w:rsidP="00976731"/>
        </w:tc>
        <w:tc>
          <w:tcPr>
            <w:tcW w:w="932" w:type="dxa"/>
          </w:tcPr>
          <w:p w14:paraId="2B1BC41F" w14:textId="08CF9374" w:rsidR="00976731" w:rsidRPr="00CF788C" w:rsidRDefault="00976731" w:rsidP="00976731"/>
        </w:tc>
        <w:tc>
          <w:tcPr>
            <w:tcW w:w="931" w:type="dxa"/>
          </w:tcPr>
          <w:p w14:paraId="10DC6B6F" w14:textId="77777777" w:rsidR="00976731" w:rsidRPr="00CF788C" w:rsidRDefault="00976731" w:rsidP="00976731"/>
        </w:tc>
        <w:tc>
          <w:tcPr>
            <w:tcW w:w="932" w:type="dxa"/>
          </w:tcPr>
          <w:p w14:paraId="731237B8" w14:textId="77777777" w:rsidR="00976731" w:rsidRPr="00CF788C" w:rsidRDefault="00976731" w:rsidP="00976731"/>
        </w:tc>
        <w:tc>
          <w:tcPr>
            <w:tcW w:w="931" w:type="dxa"/>
          </w:tcPr>
          <w:p w14:paraId="1CF0891A" w14:textId="77777777" w:rsidR="00976731" w:rsidRPr="00CF788C" w:rsidRDefault="00976731" w:rsidP="00976731"/>
        </w:tc>
        <w:tc>
          <w:tcPr>
            <w:tcW w:w="932" w:type="dxa"/>
          </w:tcPr>
          <w:p w14:paraId="52C87CA4" w14:textId="77777777" w:rsidR="00976731" w:rsidRPr="00CF788C" w:rsidRDefault="00976731" w:rsidP="00976731"/>
        </w:tc>
        <w:tc>
          <w:tcPr>
            <w:tcW w:w="931" w:type="dxa"/>
          </w:tcPr>
          <w:p w14:paraId="70628361" w14:textId="77777777" w:rsidR="00976731" w:rsidRPr="00CF788C" w:rsidRDefault="00976731" w:rsidP="00976731"/>
        </w:tc>
        <w:tc>
          <w:tcPr>
            <w:tcW w:w="932" w:type="dxa"/>
          </w:tcPr>
          <w:p w14:paraId="0E571E59" w14:textId="77777777" w:rsidR="00976731" w:rsidRPr="00CF788C" w:rsidRDefault="00976731" w:rsidP="00976731"/>
        </w:tc>
        <w:tc>
          <w:tcPr>
            <w:tcW w:w="931" w:type="dxa"/>
          </w:tcPr>
          <w:p w14:paraId="20705B58" w14:textId="77777777" w:rsidR="00976731" w:rsidRPr="00CF788C" w:rsidRDefault="00976731" w:rsidP="00976731"/>
        </w:tc>
        <w:tc>
          <w:tcPr>
            <w:tcW w:w="932" w:type="dxa"/>
          </w:tcPr>
          <w:p w14:paraId="54D836B5" w14:textId="6B471152" w:rsidR="00976731" w:rsidRPr="00CF788C" w:rsidRDefault="00976731" w:rsidP="00976731"/>
        </w:tc>
      </w:tr>
      <w:tr w:rsidR="00976731" w:rsidRPr="00CF788C" w14:paraId="79B0B24D" w14:textId="05B797BF" w:rsidTr="00252CAE">
        <w:trPr>
          <w:jc w:val="center"/>
        </w:trPr>
        <w:tc>
          <w:tcPr>
            <w:tcW w:w="2127" w:type="dxa"/>
          </w:tcPr>
          <w:p w14:paraId="4F9F8078" w14:textId="342209B1" w:rsidR="00976731" w:rsidRPr="00CF788C" w:rsidRDefault="00976731" w:rsidP="00976731">
            <w:pPr>
              <w:rPr>
                <w:sz w:val="20"/>
                <w:szCs w:val="20"/>
              </w:rPr>
            </w:pPr>
            <w:r w:rsidRPr="00CF788C">
              <w:rPr>
                <w:sz w:val="20"/>
                <w:szCs w:val="20"/>
              </w:rPr>
              <w:t>Personal drawings</w:t>
            </w:r>
          </w:p>
        </w:tc>
        <w:tc>
          <w:tcPr>
            <w:tcW w:w="931" w:type="dxa"/>
          </w:tcPr>
          <w:p w14:paraId="35104E64" w14:textId="2DDF2D46" w:rsidR="00976731" w:rsidRPr="00CF788C" w:rsidRDefault="00976731" w:rsidP="00976731"/>
        </w:tc>
        <w:tc>
          <w:tcPr>
            <w:tcW w:w="932" w:type="dxa"/>
          </w:tcPr>
          <w:p w14:paraId="4D9C2127" w14:textId="40C2E9D8" w:rsidR="00976731" w:rsidRPr="00CF788C" w:rsidRDefault="00976731" w:rsidP="00976731"/>
        </w:tc>
        <w:tc>
          <w:tcPr>
            <w:tcW w:w="931" w:type="dxa"/>
          </w:tcPr>
          <w:p w14:paraId="5DEA1CBC" w14:textId="77777777" w:rsidR="00976731" w:rsidRPr="00CF788C" w:rsidRDefault="00976731" w:rsidP="00976731"/>
        </w:tc>
        <w:tc>
          <w:tcPr>
            <w:tcW w:w="932" w:type="dxa"/>
          </w:tcPr>
          <w:p w14:paraId="12FB3BB7" w14:textId="06574B22" w:rsidR="00976731" w:rsidRPr="00CF788C" w:rsidRDefault="00976731" w:rsidP="00976731"/>
        </w:tc>
        <w:tc>
          <w:tcPr>
            <w:tcW w:w="931" w:type="dxa"/>
          </w:tcPr>
          <w:p w14:paraId="2702A5B9" w14:textId="7B374912" w:rsidR="00976731" w:rsidRPr="00CF788C" w:rsidRDefault="00976731" w:rsidP="00976731"/>
        </w:tc>
        <w:tc>
          <w:tcPr>
            <w:tcW w:w="932" w:type="dxa"/>
          </w:tcPr>
          <w:p w14:paraId="1B11FD4A" w14:textId="42613A34" w:rsidR="00976731" w:rsidRPr="00CF788C" w:rsidRDefault="00976731" w:rsidP="00976731"/>
        </w:tc>
        <w:tc>
          <w:tcPr>
            <w:tcW w:w="931" w:type="dxa"/>
          </w:tcPr>
          <w:p w14:paraId="44CEBD87" w14:textId="77777777" w:rsidR="00976731" w:rsidRPr="00CF788C" w:rsidRDefault="00976731" w:rsidP="00976731"/>
        </w:tc>
        <w:tc>
          <w:tcPr>
            <w:tcW w:w="932" w:type="dxa"/>
          </w:tcPr>
          <w:p w14:paraId="4A49CA05" w14:textId="77777777" w:rsidR="00976731" w:rsidRPr="00CF788C" w:rsidRDefault="00976731" w:rsidP="00976731"/>
        </w:tc>
        <w:tc>
          <w:tcPr>
            <w:tcW w:w="931" w:type="dxa"/>
          </w:tcPr>
          <w:p w14:paraId="0BD803D3" w14:textId="77777777" w:rsidR="00976731" w:rsidRPr="00CF788C" w:rsidRDefault="00976731" w:rsidP="00976731"/>
        </w:tc>
        <w:tc>
          <w:tcPr>
            <w:tcW w:w="932" w:type="dxa"/>
          </w:tcPr>
          <w:p w14:paraId="79177F9A" w14:textId="77777777" w:rsidR="00976731" w:rsidRPr="00CF788C" w:rsidRDefault="00976731" w:rsidP="00976731"/>
        </w:tc>
        <w:tc>
          <w:tcPr>
            <w:tcW w:w="931" w:type="dxa"/>
          </w:tcPr>
          <w:p w14:paraId="158741DE" w14:textId="77777777" w:rsidR="00976731" w:rsidRPr="00CF788C" w:rsidRDefault="00976731" w:rsidP="00976731"/>
        </w:tc>
        <w:tc>
          <w:tcPr>
            <w:tcW w:w="932" w:type="dxa"/>
          </w:tcPr>
          <w:p w14:paraId="00F68C23" w14:textId="77777777" w:rsidR="00976731" w:rsidRPr="00CF788C" w:rsidRDefault="00976731" w:rsidP="00976731"/>
        </w:tc>
        <w:tc>
          <w:tcPr>
            <w:tcW w:w="931" w:type="dxa"/>
          </w:tcPr>
          <w:p w14:paraId="20049E64" w14:textId="77777777" w:rsidR="00976731" w:rsidRPr="00CF788C" w:rsidRDefault="00976731" w:rsidP="00976731"/>
        </w:tc>
        <w:tc>
          <w:tcPr>
            <w:tcW w:w="932" w:type="dxa"/>
          </w:tcPr>
          <w:p w14:paraId="6F4533A1" w14:textId="116D0FD2" w:rsidR="00976731" w:rsidRPr="00CF788C" w:rsidRDefault="00976731" w:rsidP="00976731"/>
        </w:tc>
      </w:tr>
      <w:tr w:rsidR="00976731" w:rsidRPr="00CF788C" w14:paraId="216ED55A" w14:textId="4CDA9F00" w:rsidTr="00252CAE">
        <w:trPr>
          <w:jc w:val="center"/>
        </w:trPr>
        <w:tc>
          <w:tcPr>
            <w:tcW w:w="2127" w:type="dxa"/>
          </w:tcPr>
          <w:p w14:paraId="0AB52BB6" w14:textId="3B49AB35" w:rsidR="00976731" w:rsidRPr="00CF788C" w:rsidRDefault="00976731" w:rsidP="00976731"/>
        </w:tc>
        <w:tc>
          <w:tcPr>
            <w:tcW w:w="931" w:type="dxa"/>
          </w:tcPr>
          <w:p w14:paraId="635AA2C8" w14:textId="65D8B058" w:rsidR="00976731" w:rsidRPr="00CF788C" w:rsidRDefault="00976731" w:rsidP="00976731"/>
        </w:tc>
        <w:tc>
          <w:tcPr>
            <w:tcW w:w="932" w:type="dxa"/>
          </w:tcPr>
          <w:p w14:paraId="2723BF4E" w14:textId="1091CB54" w:rsidR="00976731" w:rsidRPr="00CF788C" w:rsidRDefault="00976731" w:rsidP="00976731"/>
        </w:tc>
        <w:tc>
          <w:tcPr>
            <w:tcW w:w="931" w:type="dxa"/>
          </w:tcPr>
          <w:p w14:paraId="087E6D33" w14:textId="77777777" w:rsidR="00976731" w:rsidRPr="00CF788C" w:rsidRDefault="00976731" w:rsidP="00976731"/>
        </w:tc>
        <w:tc>
          <w:tcPr>
            <w:tcW w:w="932" w:type="dxa"/>
          </w:tcPr>
          <w:p w14:paraId="56908342" w14:textId="795D39C7" w:rsidR="00976731" w:rsidRPr="00CF788C" w:rsidRDefault="00976731" w:rsidP="00976731"/>
        </w:tc>
        <w:tc>
          <w:tcPr>
            <w:tcW w:w="931" w:type="dxa"/>
          </w:tcPr>
          <w:p w14:paraId="2BF32F85" w14:textId="4B2E9ED7" w:rsidR="00976731" w:rsidRPr="00CF788C" w:rsidRDefault="00976731" w:rsidP="00976731"/>
        </w:tc>
        <w:tc>
          <w:tcPr>
            <w:tcW w:w="932" w:type="dxa"/>
          </w:tcPr>
          <w:p w14:paraId="45EE8A3E" w14:textId="2B9C72F7" w:rsidR="00976731" w:rsidRPr="00CF788C" w:rsidRDefault="00976731" w:rsidP="00976731"/>
        </w:tc>
        <w:tc>
          <w:tcPr>
            <w:tcW w:w="931" w:type="dxa"/>
          </w:tcPr>
          <w:p w14:paraId="5566A01F" w14:textId="77777777" w:rsidR="00976731" w:rsidRPr="00CF788C" w:rsidRDefault="00976731" w:rsidP="00976731"/>
        </w:tc>
        <w:tc>
          <w:tcPr>
            <w:tcW w:w="932" w:type="dxa"/>
          </w:tcPr>
          <w:p w14:paraId="5D199865" w14:textId="77777777" w:rsidR="00976731" w:rsidRPr="00CF788C" w:rsidRDefault="00976731" w:rsidP="00976731"/>
        </w:tc>
        <w:tc>
          <w:tcPr>
            <w:tcW w:w="931" w:type="dxa"/>
          </w:tcPr>
          <w:p w14:paraId="39F835A8" w14:textId="77777777" w:rsidR="00976731" w:rsidRPr="00CF788C" w:rsidRDefault="00976731" w:rsidP="00976731"/>
        </w:tc>
        <w:tc>
          <w:tcPr>
            <w:tcW w:w="932" w:type="dxa"/>
          </w:tcPr>
          <w:p w14:paraId="022F3524" w14:textId="77777777" w:rsidR="00976731" w:rsidRPr="00CF788C" w:rsidRDefault="00976731" w:rsidP="00976731"/>
        </w:tc>
        <w:tc>
          <w:tcPr>
            <w:tcW w:w="931" w:type="dxa"/>
          </w:tcPr>
          <w:p w14:paraId="68166803" w14:textId="77777777" w:rsidR="00976731" w:rsidRPr="00CF788C" w:rsidRDefault="00976731" w:rsidP="00976731"/>
        </w:tc>
        <w:tc>
          <w:tcPr>
            <w:tcW w:w="932" w:type="dxa"/>
          </w:tcPr>
          <w:p w14:paraId="3EA1354D" w14:textId="77777777" w:rsidR="00976731" w:rsidRPr="00CF788C" w:rsidRDefault="00976731" w:rsidP="00976731"/>
        </w:tc>
        <w:tc>
          <w:tcPr>
            <w:tcW w:w="931" w:type="dxa"/>
          </w:tcPr>
          <w:p w14:paraId="0387D751" w14:textId="77777777" w:rsidR="00976731" w:rsidRPr="00CF788C" w:rsidRDefault="00976731" w:rsidP="00976731"/>
        </w:tc>
        <w:tc>
          <w:tcPr>
            <w:tcW w:w="932" w:type="dxa"/>
          </w:tcPr>
          <w:p w14:paraId="7A12920C" w14:textId="6C3D3785" w:rsidR="00976731" w:rsidRPr="00CF788C" w:rsidRDefault="00976731" w:rsidP="00976731"/>
        </w:tc>
      </w:tr>
      <w:tr w:rsidR="00976731" w:rsidRPr="00CF788C" w14:paraId="45A58418" w14:textId="3579C867" w:rsidTr="00252CAE">
        <w:trPr>
          <w:jc w:val="center"/>
        </w:trPr>
        <w:tc>
          <w:tcPr>
            <w:tcW w:w="2127" w:type="dxa"/>
          </w:tcPr>
          <w:p w14:paraId="33FB9225" w14:textId="1439DF9B" w:rsidR="00976731" w:rsidRPr="00CF788C" w:rsidRDefault="00976731" w:rsidP="00976731"/>
        </w:tc>
        <w:tc>
          <w:tcPr>
            <w:tcW w:w="931" w:type="dxa"/>
          </w:tcPr>
          <w:p w14:paraId="552274F9" w14:textId="44F20F9D" w:rsidR="00976731" w:rsidRPr="00CF788C" w:rsidRDefault="00976731" w:rsidP="00976731"/>
        </w:tc>
        <w:tc>
          <w:tcPr>
            <w:tcW w:w="932" w:type="dxa"/>
          </w:tcPr>
          <w:p w14:paraId="25EE6500" w14:textId="44321069" w:rsidR="00976731" w:rsidRPr="00CF788C" w:rsidRDefault="00976731" w:rsidP="00976731"/>
        </w:tc>
        <w:tc>
          <w:tcPr>
            <w:tcW w:w="931" w:type="dxa"/>
          </w:tcPr>
          <w:p w14:paraId="4B6B82F7" w14:textId="77777777" w:rsidR="00976731" w:rsidRPr="00CF788C" w:rsidRDefault="00976731" w:rsidP="00976731"/>
        </w:tc>
        <w:tc>
          <w:tcPr>
            <w:tcW w:w="932" w:type="dxa"/>
          </w:tcPr>
          <w:p w14:paraId="38E6D95F" w14:textId="752FF233" w:rsidR="00976731" w:rsidRPr="00CF788C" w:rsidRDefault="00976731" w:rsidP="00976731"/>
        </w:tc>
        <w:tc>
          <w:tcPr>
            <w:tcW w:w="931" w:type="dxa"/>
          </w:tcPr>
          <w:p w14:paraId="6D51C19A" w14:textId="01085D10" w:rsidR="00976731" w:rsidRPr="00CF788C" w:rsidRDefault="00976731" w:rsidP="00976731"/>
        </w:tc>
        <w:tc>
          <w:tcPr>
            <w:tcW w:w="932" w:type="dxa"/>
          </w:tcPr>
          <w:p w14:paraId="3442DFA0" w14:textId="2B72C73A" w:rsidR="00976731" w:rsidRPr="00CF788C" w:rsidRDefault="00976731" w:rsidP="00976731"/>
        </w:tc>
        <w:tc>
          <w:tcPr>
            <w:tcW w:w="931" w:type="dxa"/>
          </w:tcPr>
          <w:p w14:paraId="4C98DACE" w14:textId="77777777" w:rsidR="00976731" w:rsidRPr="00CF788C" w:rsidRDefault="00976731" w:rsidP="00976731"/>
        </w:tc>
        <w:tc>
          <w:tcPr>
            <w:tcW w:w="932" w:type="dxa"/>
          </w:tcPr>
          <w:p w14:paraId="1F0EE848" w14:textId="77777777" w:rsidR="00976731" w:rsidRPr="00CF788C" w:rsidRDefault="00976731" w:rsidP="00976731"/>
        </w:tc>
        <w:tc>
          <w:tcPr>
            <w:tcW w:w="931" w:type="dxa"/>
          </w:tcPr>
          <w:p w14:paraId="19F1C4A9" w14:textId="77777777" w:rsidR="00976731" w:rsidRPr="00CF788C" w:rsidRDefault="00976731" w:rsidP="00976731"/>
        </w:tc>
        <w:tc>
          <w:tcPr>
            <w:tcW w:w="932" w:type="dxa"/>
          </w:tcPr>
          <w:p w14:paraId="6B124B34" w14:textId="77777777" w:rsidR="00976731" w:rsidRPr="00CF788C" w:rsidRDefault="00976731" w:rsidP="00976731"/>
        </w:tc>
        <w:tc>
          <w:tcPr>
            <w:tcW w:w="931" w:type="dxa"/>
          </w:tcPr>
          <w:p w14:paraId="37DBF27E" w14:textId="77777777" w:rsidR="00976731" w:rsidRPr="00CF788C" w:rsidRDefault="00976731" w:rsidP="00976731"/>
        </w:tc>
        <w:tc>
          <w:tcPr>
            <w:tcW w:w="932" w:type="dxa"/>
          </w:tcPr>
          <w:p w14:paraId="0BF29522" w14:textId="77777777" w:rsidR="00976731" w:rsidRPr="00CF788C" w:rsidRDefault="00976731" w:rsidP="00976731"/>
        </w:tc>
        <w:tc>
          <w:tcPr>
            <w:tcW w:w="931" w:type="dxa"/>
          </w:tcPr>
          <w:p w14:paraId="195693DF" w14:textId="77777777" w:rsidR="00976731" w:rsidRPr="00CF788C" w:rsidRDefault="00976731" w:rsidP="00976731"/>
        </w:tc>
        <w:tc>
          <w:tcPr>
            <w:tcW w:w="932" w:type="dxa"/>
          </w:tcPr>
          <w:p w14:paraId="1C09DC94" w14:textId="0D5BE46B" w:rsidR="00976731" w:rsidRPr="00CF788C" w:rsidRDefault="00976731" w:rsidP="00976731"/>
        </w:tc>
      </w:tr>
      <w:tr w:rsidR="001E41A4" w:rsidRPr="00CF788C" w14:paraId="0FDD437F" w14:textId="77777777" w:rsidTr="00252CAE">
        <w:trPr>
          <w:jc w:val="center"/>
        </w:trPr>
        <w:tc>
          <w:tcPr>
            <w:tcW w:w="2127" w:type="dxa"/>
          </w:tcPr>
          <w:p w14:paraId="625EC30F" w14:textId="77777777" w:rsidR="001E41A4" w:rsidRPr="00CF788C" w:rsidRDefault="001E41A4" w:rsidP="00976731"/>
        </w:tc>
        <w:tc>
          <w:tcPr>
            <w:tcW w:w="931" w:type="dxa"/>
          </w:tcPr>
          <w:p w14:paraId="686DF9A7" w14:textId="77777777" w:rsidR="001E41A4" w:rsidRPr="00CF788C" w:rsidRDefault="001E41A4" w:rsidP="00976731"/>
        </w:tc>
        <w:tc>
          <w:tcPr>
            <w:tcW w:w="932" w:type="dxa"/>
          </w:tcPr>
          <w:p w14:paraId="5E0F6863" w14:textId="77777777" w:rsidR="001E41A4" w:rsidRPr="00CF788C" w:rsidRDefault="001E41A4" w:rsidP="00976731"/>
        </w:tc>
        <w:tc>
          <w:tcPr>
            <w:tcW w:w="931" w:type="dxa"/>
          </w:tcPr>
          <w:p w14:paraId="10248D50" w14:textId="77777777" w:rsidR="001E41A4" w:rsidRPr="00CF788C" w:rsidRDefault="001E41A4" w:rsidP="00976731"/>
        </w:tc>
        <w:tc>
          <w:tcPr>
            <w:tcW w:w="932" w:type="dxa"/>
          </w:tcPr>
          <w:p w14:paraId="654DE664" w14:textId="77777777" w:rsidR="001E41A4" w:rsidRPr="00CF788C" w:rsidRDefault="001E41A4" w:rsidP="00976731"/>
        </w:tc>
        <w:tc>
          <w:tcPr>
            <w:tcW w:w="931" w:type="dxa"/>
          </w:tcPr>
          <w:p w14:paraId="788C6A3C" w14:textId="77777777" w:rsidR="001E41A4" w:rsidRPr="00CF788C" w:rsidRDefault="001E41A4" w:rsidP="00976731"/>
        </w:tc>
        <w:tc>
          <w:tcPr>
            <w:tcW w:w="932" w:type="dxa"/>
          </w:tcPr>
          <w:p w14:paraId="3DD46CD1" w14:textId="77777777" w:rsidR="001E41A4" w:rsidRPr="00CF788C" w:rsidRDefault="001E41A4" w:rsidP="00976731"/>
        </w:tc>
        <w:tc>
          <w:tcPr>
            <w:tcW w:w="931" w:type="dxa"/>
          </w:tcPr>
          <w:p w14:paraId="195F72DB" w14:textId="77777777" w:rsidR="001E41A4" w:rsidRPr="00CF788C" w:rsidRDefault="001E41A4" w:rsidP="00976731"/>
        </w:tc>
        <w:tc>
          <w:tcPr>
            <w:tcW w:w="932" w:type="dxa"/>
          </w:tcPr>
          <w:p w14:paraId="7DC608BB" w14:textId="77777777" w:rsidR="001E41A4" w:rsidRPr="00CF788C" w:rsidRDefault="001E41A4" w:rsidP="00976731"/>
        </w:tc>
        <w:tc>
          <w:tcPr>
            <w:tcW w:w="931" w:type="dxa"/>
          </w:tcPr>
          <w:p w14:paraId="3149F195" w14:textId="77777777" w:rsidR="001E41A4" w:rsidRPr="00CF788C" w:rsidRDefault="001E41A4" w:rsidP="00976731"/>
        </w:tc>
        <w:tc>
          <w:tcPr>
            <w:tcW w:w="932" w:type="dxa"/>
          </w:tcPr>
          <w:p w14:paraId="7CC5C082" w14:textId="77777777" w:rsidR="001E41A4" w:rsidRPr="00CF788C" w:rsidRDefault="001E41A4" w:rsidP="00976731"/>
        </w:tc>
        <w:tc>
          <w:tcPr>
            <w:tcW w:w="931" w:type="dxa"/>
          </w:tcPr>
          <w:p w14:paraId="49774432" w14:textId="77777777" w:rsidR="001E41A4" w:rsidRPr="00CF788C" w:rsidRDefault="001E41A4" w:rsidP="00976731"/>
        </w:tc>
        <w:tc>
          <w:tcPr>
            <w:tcW w:w="932" w:type="dxa"/>
          </w:tcPr>
          <w:p w14:paraId="7F800D80" w14:textId="77777777" w:rsidR="001E41A4" w:rsidRPr="00CF788C" w:rsidRDefault="001E41A4" w:rsidP="00976731"/>
        </w:tc>
        <w:tc>
          <w:tcPr>
            <w:tcW w:w="931" w:type="dxa"/>
          </w:tcPr>
          <w:p w14:paraId="6E92D172" w14:textId="77777777" w:rsidR="001E41A4" w:rsidRPr="00CF788C" w:rsidRDefault="001E41A4" w:rsidP="00976731"/>
        </w:tc>
        <w:tc>
          <w:tcPr>
            <w:tcW w:w="932" w:type="dxa"/>
          </w:tcPr>
          <w:p w14:paraId="1179FCA0" w14:textId="77777777" w:rsidR="001E41A4" w:rsidRPr="00CF788C" w:rsidRDefault="001E41A4" w:rsidP="00976731"/>
        </w:tc>
      </w:tr>
      <w:tr w:rsidR="001E41A4" w:rsidRPr="00CF788C" w14:paraId="19FFF7D0" w14:textId="77777777" w:rsidTr="00252CAE">
        <w:trPr>
          <w:jc w:val="center"/>
        </w:trPr>
        <w:tc>
          <w:tcPr>
            <w:tcW w:w="2127" w:type="dxa"/>
          </w:tcPr>
          <w:p w14:paraId="30009A9C" w14:textId="77777777" w:rsidR="001E41A4" w:rsidRPr="00CF788C" w:rsidRDefault="001E41A4" w:rsidP="00976731"/>
        </w:tc>
        <w:tc>
          <w:tcPr>
            <w:tcW w:w="931" w:type="dxa"/>
          </w:tcPr>
          <w:p w14:paraId="22382C23" w14:textId="77777777" w:rsidR="001E41A4" w:rsidRPr="00CF788C" w:rsidRDefault="001E41A4" w:rsidP="00976731"/>
        </w:tc>
        <w:tc>
          <w:tcPr>
            <w:tcW w:w="932" w:type="dxa"/>
          </w:tcPr>
          <w:p w14:paraId="60020FE8" w14:textId="77777777" w:rsidR="001E41A4" w:rsidRPr="00CF788C" w:rsidRDefault="001E41A4" w:rsidP="00976731"/>
        </w:tc>
        <w:tc>
          <w:tcPr>
            <w:tcW w:w="931" w:type="dxa"/>
          </w:tcPr>
          <w:p w14:paraId="4A292547" w14:textId="77777777" w:rsidR="001E41A4" w:rsidRPr="00CF788C" w:rsidRDefault="001E41A4" w:rsidP="00976731"/>
        </w:tc>
        <w:tc>
          <w:tcPr>
            <w:tcW w:w="932" w:type="dxa"/>
          </w:tcPr>
          <w:p w14:paraId="2787E126" w14:textId="77777777" w:rsidR="001E41A4" w:rsidRPr="00CF788C" w:rsidRDefault="001E41A4" w:rsidP="00976731"/>
        </w:tc>
        <w:tc>
          <w:tcPr>
            <w:tcW w:w="931" w:type="dxa"/>
          </w:tcPr>
          <w:p w14:paraId="22D525CE" w14:textId="77777777" w:rsidR="001E41A4" w:rsidRPr="00CF788C" w:rsidRDefault="001E41A4" w:rsidP="00976731"/>
        </w:tc>
        <w:tc>
          <w:tcPr>
            <w:tcW w:w="932" w:type="dxa"/>
          </w:tcPr>
          <w:p w14:paraId="66180FBF" w14:textId="77777777" w:rsidR="001E41A4" w:rsidRPr="00CF788C" w:rsidRDefault="001E41A4" w:rsidP="00976731"/>
        </w:tc>
        <w:tc>
          <w:tcPr>
            <w:tcW w:w="931" w:type="dxa"/>
          </w:tcPr>
          <w:p w14:paraId="44211044" w14:textId="77777777" w:rsidR="001E41A4" w:rsidRPr="00CF788C" w:rsidRDefault="001E41A4" w:rsidP="00976731"/>
        </w:tc>
        <w:tc>
          <w:tcPr>
            <w:tcW w:w="932" w:type="dxa"/>
          </w:tcPr>
          <w:p w14:paraId="4379E089" w14:textId="77777777" w:rsidR="001E41A4" w:rsidRPr="00CF788C" w:rsidRDefault="001E41A4" w:rsidP="00976731"/>
        </w:tc>
        <w:tc>
          <w:tcPr>
            <w:tcW w:w="931" w:type="dxa"/>
          </w:tcPr>
          <w:p w14:paraId="35A7CDD3" w14:textId="77777777" w:rsidR="001E41A4" w:rsidRPr="00CF788C" w:rsidRDefault="001E41A4" w:rsidP="00976731"/>
        </w:tc>
        <w:tc>
          <w:tcPr>
            <w:tcW w:w="932" w:type="dxa"/>
          </w:tcPr>
          <w:p w14:paraId="018FDA45" w14:textId="77777777" w:rsidR="001E41A4" w:rsidRPr="00CF788C" w:rsidRDefault="001E41A4" w:rsidP="00976731"/>
        </w:tc>
        <w:tc>
          <w:tcPr>
            <w:tcW w:w="931" w:type="dxa"/>
          </w:tcPr>
          <w:p w14:paraId="06B5288A" w14:textId="77777777" w:rsidR="001E41A4" w:rsidRPr="00CF788C" w:rsidRDefault="001E41A4" w:rsidP="00976731"/>
        </w:tc>
        <w:tc>
          <w:tcPr>
            <w:tcW w:w="932" w:type="dxa"/>
          </w:tcPr>
          <w:p w14:paraId="6EE0F4B2" w14:textId="77777777" w:rsidR="001E41A4" w:rsidRPr="00CF788C" w:rsidRDefault="001E41A4" w:rsidP="00976731"/>
        </w:tc>
        <w:tc>
          <w:tcPr>
            <w:tcW w:w="931" w:type="dxa"/>
          </w:tcPr>
          <w:p w14:paraId="47184FB4" w14:textId="77777777" w:rsidR="001E41A4" w:rsidRPr="00CF788C" w:rsidRDefault="001E41A4" w:rsidP="00976731"/>
        </w:tc>
        <w:tc>
          <w:tcPr>
            <w:tcW w:w="932" w:type="dxa"/>
          </w:tcPr>
          <w:p w14:paraId="0AB6985E" w14:textId="77777777" w:rsidR="001E41A4" w:rsidRPr="00CF788C" w:rsidRDefault="001E41A4" w:rsidP="00976731"/>
        </w:tc>
      </w:tr>
      <w:tr w:rsidR="001D546D" w:rsidRPr="00CF788C" w14:paraId="4FD569CF" w14:textId="77777777" w:rsidTr="00252CAE">
        <w:trPr>
          <w:jc w:val="center"/>
        </w:trPr>
        <w:tc>
          <w:tcPr>
            <w:tcW w:w="2127" w:type="dxa"/>
          </w:tcPr>
          <w:p w14:paraId="43622A28" w14:textId="77777777" w:rsidR="001D546D" w:rsidRPr="00CF788C" w:rsidRDefault="001D546D" w:rsidP="00976731"/>
        </w:tc>
        <w:tc>
          <w:tcPr>
            <w:tcW w:w="931" w:type="dxa"/>
          </w:tcPr>
          <w:p w14:paraId="27F81BCC" w14:textId="77777777" w:rsidR="001D546D" w:rsidRPr="00CF788C" w:rsidRDefault="001D546D" w:rsidP="00976731"/>
        </w:tc>
        <w:tc>
          <w:tcPr>
            <w:tcW w:w="932" w:type="dxa"/>
          </w:tcPr>
          <w:p w14:paraId="744F1DB9" w14:textId="77777777" w:rsidR="001D546D" w:rsidRPr="00CF788C" w:rsidRDefault="001D546D" w:rsidP="00976731"/>
        </w:tc>
        <w:tc>
          <w:tcPr>
            <w:tcW w:w="931" w:type="dxa"/>
          </w:tcPr>
          <w:p w14:paraId="1A344064" w14:textId="77777777" w:rsidR="001D546D" w:rsidRPr="00CF788C" w:rsidRDefault="001D546D" w:rsidP="00976731"/>
        </w:tc>
        <w:tc>
          <w:tcPr>
            <w:tcW w:w="932" w:type="dxa"/>
          </w:tcPr>
          <w:p w14:paraId="6196EB4E" w14:textId="77777777" w:rsidR="001D546D" w:rsidRPr="00CF788C" w:rsidRDefault="001D546D" w:rsidP="00976731"/>
        </w:tc>
        <w:tc>
          <w:tcPr>
            <w:tcW w:w="931" w:type="dxa"/>
          </w:tcPr>
          <w:p w14:paraId="75CE0B44" w14:textId="77777777" w:rsidR="001D546D" w:rsidRPr="00CF788C" w:rsidRDefault="001D546D" w:rsidP="00976731"/>
        </w:tc>
        <w:tc>
          <w:tcPr>
            <w:tcW w:w="932" w:type="dxa"/>
          </w:tcPr>
          <w:p w14:paraId="7C931A2C" w14:textId="77777777" w:rsidR="001D546D" w:rsidRPr="00CF788C" w:rsidRDefault="001D546D" w:rsidP="00976731"/>
        </w:tc>
        <w:tc>
          <w:tcPr>
            <w:tcW w:w="931" w:type="dxa"/>
          </w:tcPr>
          <w:p w14:paraId="32600E89" w14:textId="77777777" w:rsidR="001D546D" w:rsidRPr="00CF788C" w:rsidRDefault="001D546D" w:rsidP="00976731"/>
        </w:tc>
        <w:tc>
          <w:tcPr>
            <w:tcW w:w="932" w:type="dxa"/>
          </w:tcPr>
          <w:p w14:paraId="2A1A5DAF" w14:textId="77777777" w:rsidR="001D546D" w:rsidRPr="00CF788C" w:rsidRDefault="001D546D" w:rsidP="00976731"/>
        </w:tc>
        <w:tc>
          <w:tcPr>
            <w:tcW w:w="931" w:type="dxa"/>
          </w:tcPr>
          <w:p w14:paraId="5088DA17" w14:textId="77777777" w:rsidR="001D546D" w:rsidRPr="00CF788C" w:rsidRDefault="001D546D" w:rsidP="00976731"/>
        </w:tc>
        <w:tc>
          <w:tcPr>
            <w:tcW w:w="932" w:type="dxa"/>
          </w:tcPr>
          <w:p w14:paraId="2D238431" w14:textId="77777777" w:rsidR="001D546D" w:rsidRPr="00CF788C" w:rsidRDefault="001D546D" w:rsidP="00976731"/>
        </w:tc>
        <w:tc>
          <w:tcPr>
            <w:tcW w:w="931" w:type="dxa"/>
          </w:tcPr>
          <w:p w14:paraId="46930B7D" w14:textId="77777777" w:rsidR="001D546D" w:rsidRPr="00CF788C" w:rsidRDefault="001D546D" w:rsidP="00976731"/>
        </w:tc>
        <w:tc>
          <w:tcPr>
            <w:tcW w:w="932" w:type="dxa"/>
          </w:tcPr>
          <w:p w14:paraId="122CA363" w14:textId="77777777" w:rsidR="001D546D" w:rsidRPr="00CF788C" w:rsidRDefault="001D546D" w:rsidP="00976731"/>
        </w:tc>
        <w:tc>
          <w:tcPr>
            <w:tcW w:w="931" w:type="dxa"/>
          </w:tcPr>
          <w:p w14:paraId="5584D2CC" w14:textId="77777777" w:rsidR="001D546D" w:rsidRPr="00CF788C" w:rsidRDefault="001D546D" w:rsidP="00976731"/>
        </w:tc>
        <w:tc>
          <w:tcPr>
            <w:tcW w:w="932" w:type="dxa"/>
          </w:tcPr>
          <w:p w14:paraId="6397C109" w14:textId="77777777" w:rsidR="001D546D" w:rsidRPr="00CF788C" w:rsidRDefault="001D546D" w:rsidP="00976731"/>
        </w:tc>
      </w:tr>
      <w:tr w:rsidR="001E41A4" w:rsidRPr="00CF788C" w14:paraId="2F2DA92B" w14:textId="77777777" w:rsidTr="00252CAE">
        <w:trPr>
          <w:jc w:val="center"/>
        </w:trPr>
        <w:tc>
          <w:tcPr>
            <w:tcW w:w="2127" w:type="dxa"/>
          </w:tcPr>
          <w:p w14:paraId="05FC7A07" w14:textId="77777777" w:rsidR="001E41A4" w:rsidRPr="00CF788C" w:rsidRDefault="001E41A4" w:rsidP="00976731"/>
        </w:tc>
        <w:tc>
          <w:tcPr>
            <w:tcW w:w="931" w:type="dxa"/>
          </w:tcPr>
          <w:p w14:paraId="41E216AA" w14:textId="77777777" w:rsidR="001E41A4" w:rsidRPr="00CF788C" w:rsidRDefault="001E41A4" w:rsidP="00976731"/>
        </w:tc>
        <w:tc>
          <w:tcPr>
            <w:tcW w:w="932" w:type="dxa"/>
          </w:tcPr>
          <w:p w14:paraId="198C5379" w14:textId="77777777" w:rsidR="001E41A4" w:rsidRPr="00CF788C" w:rsidRDefault="001E41A4" w:rsidP="00976731"/>
        </w:tc>
        <w:tc>
          <w:tcPr>
            <w:tcW w:w="931" w:type="dxa"/>
          </w:tcPr>
          <w:p w14:paraId="376B0906" w14:textId="77777777" w:rsidR="001E41A4" w:rsidRPr="00CF788C" w:rsidRDefault="001E41A4" w:rsidP="00976731"/>
        </w:tc>
        <w:tc>
          <w:tcPr>
            <w:tcW w:w="932" w:type="dxa"/>
          </w:tcPr>
          <w:p w14:paraId="2045EA46" w14:textId="77777777" w:rsidR="001E41A4" w:rsidRPr="00CF788C" w:rsidRDefault="001E41A4" w:rsidP="00976731"/>
        </w:tc>
        <w:tc>
          <w:tcPr>
            <w:tcW w:w="931" w:type="dxa"/>
          </w:tcPr>
          <w:p w14:paraId="353930A9" w14:textId="77777777" w:rsidR="001E41A4" w:rsidRPr="00CF788C" w:rsidRDefault="001E41A4" w:rsidP="00976731"/>
        </w:tc>
        <w:tc>
          <w:tcPr>
            <w:tcW w:w="932" w:type="dxa"/>
          </w:tcPr>
          <w:p w14:paraId="6E0C83D5" w14:textId="77777777" w:rsidR="001E41A4" w:rsidRPr="00CF788C" w:rsidRDefault="001E41A4" w:rsidP="00976731"/>
        </w:tc>
        <w:tc>
          <w:tcPr>
            <w:tcW w:w="931" w:type="dxa"/>
          </w:tcPr>
          <w:p w14:paraId="712A644F" w14:textId="77777777" w:rsidR="001E41A4" w:rsidRPr="00CF788C" w:rsidRDefault="001E41A4" w:rsidP="00976731"/>
        </w:tc>
        <w:tc>
          <w:tcPr>
            <w:tcW w:w="932" w:type="dxa"/>
          </w:tcPr>
          <w:p w14:paraId="02571421" w14:textId="77777777" w:rsidR="001E41A4" w:rsidRPr="00CF788C" w:rsidRDefault="001E41A4" w:rsidP="00976731"/>
        </w:tc>
        <w:tc>
          <w:tcPr>
            <w:tcW w:w="931" w:type="dxa"/>
          </w:tcPr>
          <w:p w14:paraId="61ABD8FA" w14:textId="77777777" w:rsidR="001E41A4" w:rsidRPr="00CF788C" w:rsidRDefault="001E41A4" w:rsidP="00976731"/>
        </w:tc>
        <w:tc>
          <w:tcPr>
            <w:tcW w:w="932" w:type="dxa"/>
          </w:tcPr>
          <w:p w14:paraId="18AFE85C" w14:textId="77777777" w:rsidR="001E41A4" w:rsidRPr="00CF788C" w:rsidRDefault="001E41A4" w:rsidP="00976731"/>
        </w:tc>
        <w:tc>
          <w:tcPr>
            <w:tcW w:w="931" w:type="dxa"/>
          </w:tcPr>
          <w:p w14:paraId="2F71CD5E" w14:textId="77777777" w:rsidR="001E41A4" w:rsidRPr="00CF788C" w:rsidRDefault="001E41A4" w:rsidP="00976731"/>
        </w:tc>
        <w:tc>
          <w:tcPr>
            <w:tcW w:w="932" w:type="dxa"/>
          </w:tcPr>
          <w:p w14:paraId="3BE04E9D" w14:textId="77777777" w:rsidR="001E41A4" w:rsidRPr="00CF788C" w:rsidRDefault="001E41A4" w:rsidP="00976731"/>
        </w:tc>
        <w:tc>
          <w:tcPr>
            <w:tcW w:w="931" w:type="dxa"/>
          </w:tcPr>
          <w:p w14:paraId="2734B11B" w14:textId="77777777" w:rsidR="001E41A4" w:rsidRPr="00CF788C" w:rsidRDefault="001E41A4" w:rsidP="00976731"/>
        </w:tc>
        <w:tc>
          <w:tcPr>
            <w:tcW w:w="932" w:type="dxa"/>
          </w:tcPr>
          <w:p w14:paraId="2B7B2B02" w14:textId="77777777" w:rsidR="001E41A4" w:rsidRPr="00CF788C" w:rsidRDefault="001E41A4" w:rsidP="00976731"/>
        </w:tc>
      </w:tr>
      <w:tr w:rsidR="00976731" w:rsidRPr="00CF788C" w14:paraId="6DC8F6BD" w14:textId="09FA09EE" w:rsidTr="00252CAE">
        <w:trPr>
          <w:jc w:val="center"/>
        </w:trPr>
        <w:tc>
          <w:tcPr>
            <w:tcW w:w="2127" w:type="dxa"/>
          </w:tcPr>
          <w:p w14:paraId="5908465B" w14:textId="77777777" w:rsidR="00976731" w:rsidRPr="00CF788C" w:rsidRDefault="00976731" w:rsidP="00976731"/>
        </w:tc>
        <w:tc>
          <w:tcPr>
            <w:tcW w:w="931" w:type="dxa"/>
          </w:tcPr>
          <w:p w14:paraId="2D80098B" w14:textId="63BAE195" w:rsidR="00976731" w:rsidRPr="00CF788C" w:rsidRDefault="00976731" w:rsidP="00976731"/>
        </w:tc>
        <w:tc>
          <w:tcPr>
            <w:tcW w:w="932" w:type="dxa"/>
          </w:tcPr>
          <w:p w14:paraId="23FAF656" w14:textId="227E157B" w:rsidR="00976731" w:rsidRPr="00CF788C" w:rsidRDefault="00976731" w:rsidP="00976731"/>
        </w:tc>
        <w:tc>
          <w:tcPr>
            <w:tcW w:w="931" w:type="dxa"/>
          </w:tcPr>
          <w:p w14:paraId="2C6B5DA8" w14:textId="77777777" w:rsidR="00976731" w:rsidRPr="00CF788C" w:rsidRDefault="00976731" w:rsidP="00976731"/>
        </w:tc>
        <w:tc>
          <w:tcPr>
            <w:tcW w:w="932" w:type="dxa"/>
          </w:tcPr>
          <w:p w14:paraId="2B6FFFA0" w14:textId="15A9C15A" w:rsidR="00976731" w:rsidRPr="00CF788C" w:rsidRDefault="00976731" w:rsidP="00976731"/>
        </w:tc>
        <w:tc>
          <w:tcPr>
            <w:tcW w:w="931" w:type="dxa"/>
          </w:tcPr>
          <w:p w14:paraId="40D9FDC2" w14:textId="47B5FB21" w:rsidR="00976731" w:rsidRPr="00CF788C" w:rsidRDefault="00976731" w:rsidP="00976731"/>
        </w:tc>
        <w:tc>
          <w:tcPr>
            <w:tcW w:w="932" w:type="dxa"/>
          </w:tcPr>
          <w:p w14:paraId="078F0A01" w14:textId="25296A26" w:rsidR="00976731" w:rsidRPr="00CF788C" w:rsidRDefault="00976731" w:rsidP="00976731"/>
        </w:tc>
        <w:tc>
          <w:tcPr>
            <w:tcW w:w="931" w:type="dxa"/>
          </w:tcPr>
          <w:p w14:paraId="089E71E7" w14:textId="77777777" w:rsidR="00976731" w:rsidRPr="00CF788C" w:rsidRDefault="00976731" w:rsidP="00976731"/>
        </w:tc>
        <w:tc>
          <w:tcPr>
            <w:tcW w:w="932" w:type="dxa"/>
          </w:tcPr>
          <w:p w14:paraId="41846ECE" w14:textId="77777777" w:rsidR="00976731" w:rsidRPr="00CF788C" w:rsidRDefault="00976731" w:rsidP="00976731"/>
        </w:tc>
        <w:tc>
          <w:tcPr>
            <w:tcW w:w="931" w:type="dxa"/>
          </w:tcPr>
          <w:p w14:paraId="109B9E0B" w14:textId="77777777" w:rsidR="00976731" w:rsidRPr="00CF788C" w:rsidRDefault="00976731" w:rsidP="00976731"/>
        </w:tc>
        <w:tc>
          <w:tcPr>
            <w:tcW w:w="932" w:type="dxa"/>
          </w:tcPr>
          <w:p w14:paraId="3D0AD13B" w14:textId="77777777" w:rsidR="00976731" w:rsidRPr="00CF788C" w:rsidRDefault="00976731" w:rsidP="00976731"/>
        </w:tc>
        <w:tc>
          <w:tcPr>
            <w:tcW w:w="931" w:type="dxa"/>
          </w:tcPr>
          <w:p w14:paraId="630997FA" w14:textId="77777777" w:rsidR="00976731" w:rsidRPr="00CF788C" w:rsidRDefault="00976731" w:rsidP="00976731"/>
        </w:tc>
        <w:tc>
          <w:tcPr>
            <w:tcW w:w="932" w:type="dxa"/>
          </w:tcPr>
          <w:p w14:paraId="02183FF8" w14:textId="77777777" w:rsidR="00976731" w:rsidRPr="00CF788C" w:rsidRDefault="00976731" w:rsidP="00976731"/>
        </w:tc>
        <w:tc>
          <w:tcPr>
            <w:tcW w:w="931" w:type="dxa"/>
          </w:tcPr>
          <w:p w14:paraId="6B3B80B3" w14:textId="77777777" w:rsidR="00976731" w:rsidRPr="00CF788C" w:rsidRDefault="00976731" w:rsidP="00976731"/>
        </w:tc>
        <w:tc>
          <w:tcPr>
            <w:tcW w:w="932" w:type="dxa"/>
          </w:tcPr>
          <w:p w14:paraId="585BA1BD" w14:textId="36014EDF" w:rsidR="00976731" w:rsidRPr="00CF788C" w:rsidRDefault="00976731" w:rsidP="00976731"/>
        </w:tc>
      </w:tr>
      <w:tr w:rsidR="001E41A4" w:rsidRPr="00CF788C" w14:paraId="50F99C39" w14:textId="77777777" w:rsidTr="00252CAE">
        <w:trPr>
          <w:jc w:val="center"/>
        </w:trPr>
        <w:tc>
          <w:tcPr>
            <w:tcW w:w="2127" w:type="dxa"/>
          </w:tcPr>
          <w:p w14:paraId="53584A75" w14:textId="77777777" w:rsidR="001E41A4" w:rsidRPr="00CF788C" w:rsidRDefault="001E41A4" w:rsidP="00976731"/>
        </w:tc>
        <w:tc>
          <w:tcPr>
            <w:tcW w:w="931" w:type="dxa"/>
          </w:tcPr>
          <w:p w14:paraId="7D2D5C04" w14:textId="77777777" w:rsidR="001E41A4" w:rsidRPr="00CF788C" w:rsidRDefault="001E41A4" w:rsidP="00976731"/>
        </w:tc>
        <w:tc>
          <w:tcPr>
            <w:tcW w:w="932" w:type="dxa"/>
          </w:tcPr>
          <w:p w14:paraId="50300CC6" w14:textId="77777777" w:rsidR="001E41A4" w:rsidRPr="00CF788C" w:rsidRDefault="001E41A4" w:rsidP="00976731"/>
        </w:tc>
        <w:tc>
          <w:tcPr>
            <w:tcW w:w="931" w:type="dxa"/>
          </w:tcPr>
          <w:p w14:paraId="5E66E391" w14:textId="77777777" w:rsidR="001E41A4" w:rsidRPr="00CF788C" w:rsidRDefault="001E41A4" w:rsidP="00976731"/>
        </w:tc>
        <w:tc>
          <w:tcPr>
            <w:tcW w:w="932" w:type="dxa"/>
          </w:tcPr>
          <w:p w14:paraId="2C351123" w14:textId="77777777" w:rsidR="001E41A4" w:rsidRPr="00CF788C" w:rsidRDefault="001E41A4" w:rsidP="00976731"/>
        </w:tc>
        <w:tc>
          <w:tcPr>
            <w:tcW w:w="931" w:type="dxa"/>
          </w:tcPr>
          <w:p w14:paraId="0ADF2EEE" w14:textId="77777777" w:rsidR="001E41A4" w:rsidRPr="00CF788C" w:rsidRDefault="001E41A4" w:rsidP="00976731"/>
        </w:tc>
        <w:tc>
          <w:tcPr>
            <w:tcW w:w="932" w:type="dxa"/>
          </w:tcPr>
          <w:p w14:paraId="2F181151" w14:textId="77777777" w:rsidR="001E41A4" w:rsidRPr="00CF788C" w:rsidRDefault="001E41A4" w:rsidP="00976731"/>
        </w:tc>
        <w:tc>
          <w:tcPr>
            <w:tcW w:w="931" w:type="dxa"/>
          </w:tcPr>
          <w:p w14:paraId="495D1463" w14:textId="77777777" w:rsidR="001E41A4" w:rsidRPr="00CF788C" w:rsidRDefault="001E41A4" w:rsidP="00976731"/>
        </w:tc>
        <w:tc>
          <w:tcPr>
            <w:tcW w:w="932" w:type="dxa"/>
          </w:tcPr>
          <w:p w14:paraId="12E3EA24" w14:textId="77777777" w:rsidR="001E41A4" w:rsidRPr="00CF788C" w:rsidRDefault="001E41A4" w:rsidP="00976731"/>
        </w:tc>
        <w:tc>
          <w:tcPr>
            <w:tcW w:w="931" w:type="dxa"/>
          </w:tcPr>
          <w:p w14:paraId="4C9A2831" w14:textId="77777777" w:rsidR="001E41A4" w:rsidRPr="00CF788C" w:rsidRDefault="001E41A4" w:rsidP="00976731"/>
        </w:tc>
        <w:tc>
          <w:tcPr>
            <w:tcW w:w="932" w:type="dxa"/>
          </w:tcPr>
          <w:p w14:paraId="5104B3B8" w14:textId="77777777" w:rsidR="001E41A4" w:rsidRPr="00CF788C" w:rsidRDefault="001E41A4" w:rsidP="00976731"/>
        </w:tc>
        <w:tc>
          <w:tcPr>
            <w:tcW w:w="931" w:type="dxa"/>
          </w:tcPr>
          <w:p w14:paraId="3C6F8478" w14:textId="77777777" w:rsidR="001E41A4" w:rsidRPr="00CF788C" w:rsidRDefault="001E41A4" w:rsidP="00976731"/>
        </w:tc>
        <w:tc>
          <w:tcPr>
            <w:tcW w:w="932" w:type="dxa"/>
          </w:tcPr>
          <w:p w14:paraId="1D39B548" w14:textId="77777777" w:rsidR="001E41A4" w:rsidRPr="00CF788C" w:rsidRDefault="001E41A4" w:rsidP="00976731"/>
        </w:tc>
        <w:tc>
          <w:tcPr>
            <w:tcW w:w="931" w:type="dxa"/>
          </w:tcPr>
          <w:p w14:paraId="49EC3BC9" w14:textId="77777777" w:rsidR="001E41A4" w:rsidRPr="00CF788C" w:rsidRDefault="001E41A4" w:rsidP="00976731"/>
        </w:tc>
        <w:tc>
          <w:tcPr>
            <w:tcW w:w="932" w:type="dxa"/>
          </w:tcPr>
          <w:p w14:paraId="06BE6371" w14:textId="77777777" w:rsidR="001E41A4" w:rsidRPr="00CF788C" w:rsidRDefault="001E41A4" w:rsidP="00976731"/>
        </w:tc>
      </w:tr>
      <w:tr w:rsidR="001E41A4" w:rsidRPr="00CF788C" w14:paraId="22E9031A" w14:textId="77777777" w:rsidTr="005A3CF4">
        <w:trPr>
          <w:jc w:val="center"/>
        </w:trPr>
        <w:tc>
          <w:tcPr>
            <w:tcW w:w="2127" w:type="dxa"/>
            <w:tcBorders>
              <w:bottom w:val="single" w:sz="4" w:space="0" w:color="FBBEA2"/>
            </w:tcBorders>
          </w:tcPr>
          <w:p w14:paraId="62443428" w14:textId="77777777" w:rsidR="001E41A4" w:rsidRPr="00CF788C" w:rsidRDefault="001E41A4" w:rsidP="00976731"/>
        </w:tc>
        <w:tc>
          <w:tcPr>
            <w:tcW w:w="931" w:type="dxa"/>
            <w:tcBorders>
              <w:bottom w:val="single" w:sz="4" w:space="0" w:color="FBBEA2"/>
            </w:tcBorders>
          </w:tcPr>
          <w:p w14:paraId="6D91C37C" w14:textId="77777777" w:rsidR="001E41A4" w:rsidRPr="00CF788C" w:rsidRDefault="001E41A4" w:rsidP="00976731"/>
        </w:tc>
        <w:tc>
          <w:tcPr>
            <w:tcW w:w="932" w:type="dxa"/>
            <w:tcBorders>
              <w:bottom w:val="single" w:sz="4" w:space="0" w:color="FBBEA2"/>
            </w:tcBorders>
          </w:tcPr>
          <w:p w14:paraId="0C056DE7" w14:textId="77777777" w:rsidR="001E41A4" w:rsidRPr="00CF788C" w:rsidRDefault="001E41A4" w:rsidP="00976731"/>
        </w:tc>
        <w:tc>
          <w:tcPr>
            <w:tcW w:w="931" w:type="dxa"/>
            <w:tcBorders>
              <w:bottom w:val="single" w:sz="4" w:space="0" w:color="FBBEA2"/>
            </w:tcBorders>
          </w:tcPr>
          <w:p w14:paraId="4755E227" w14:textId="77777777" w:rsidR="001E41A4" w:rsidRPr="00CF788C" w:rsidRDefault="001E41A4" w:rsidP="00976731"/>
        </w:tc>
        <w:tc>
          <w:tcPr>
            <w:tcW w:w="932" w:type="dxa"/>
            <w:tcBorders>
              <w:bottom w:val="single" w:sz="4" w:space="0" w:color="FBBEA2"/>
            </w:tcBorders>
          </w:tcPr>
          <w:p w14:paraId="44D1C497" w14:textId="77777777" w:rsidR="001E41A4" w:rsidRPr="00CF788C" w:rsidRDefault="001E41A4" w:rsidP="00976731"/>
        </w:tc>
        <w:tc>
          <w:tcPr>
            <w:tcW w:w="931" w:type="dxa"/>
            <w:tcBorders>
              <w:bottom w:val="single" w:sz="4" w:space="0" w:color="FBBEA2"/>
            </w:tcBorders>
          </w:tcPr>
          <w:p w14:paraId="3E6FA734" w14:textId="77777777" w:rsidR="001E41A4" w:rsidRPr="00CF788C" w:rsidRDefault="001E41A4" w:rsidP="00976731"/>
        </w:tc>
        <w:tc>
          <w:tcPr>
            <w:tcW w:w="932" w:type="dxa"/>
            <w:tcBorders>
              <w:bottom w:val="single" w:sz="4" w:space="0" w:color="FBBEA2"/>
            </w:tcBorders>
          </w:tcPr>
          <w:p w14:paraId="5C6E4144" w14:textId="77777777" w:rsidR="001E41A4" w:rsidRPr="00CF788C" w:rsidRDefault="001E41A4" w:rsidP="00976731"/>
        </w:tc>
        <w:tc>
          <w:tcPr>
            <w:tcW w:w="931" w:type="dxa"/>
            <w:tcBorders>
              <w:bottom w:val="single" w:sz="4" w:space="0" w:color="FBBEA2"/>
            </w:tcBorders>
          </w:tcPr>
          <w:p w14:paraId="0CCAC392" w14:textId="77777777" w:rsidR="001E41A4" w:rsidRPr="00CF788C" w:rsidRDefault="001E41A4" w:rsidP="00976731"/>
        </w:tc>
        <w:tc>
          <w:tcPr>
            <w:tcW w:w="932" w:type="dxa"/>
            <w:tcBorders>
              <w:bottom w:val="single" w:sz="4" w:space="0" w:color="FBBEA2"/>
            </w:tcBorders>
          </w:tcPr>
          <w:p w14:paraId="59BD60CC" w14:textId="77777777" w:rsidR="001E41A4" w:rsidRPr="00CF788C" w:rsidRDefault="001E41A4" w:rsidP="00976731"/>
        </w:tc>
        <w:tc>
          <w:tcPr>
            <w:tcW w:w="931" w:type="dxa"/>
            <w:tcBorders>
              <w:bottom w:val="single" w:sz="4" w:space="0" w:color="FBBEA2"/>
            </w:tcBorders>
          </w:tcPr>
          <w:p w14:paraId="51376B1E" w14:textId="77777777" w:rsidR="001E41A4" w:rsidRPr="00CF788C" w:rsidRDefault="001E41A4" w:rsidP="00976731"/>
        </w:tc>
        <w:tc>
          <w:tcPr>
            <w:tcW w:w="932" w:type="dxa"/>
            <w:tcBorders>
              <w:bottom w:val="single" w:sz="4" w:space="0" w:color="FBBEA2"/>
            </w:tcBorders>
          </w:tcPr>
          <w:p w14:paraId="56154526" w14:textId="77777777" w:rsidR="001E41A4" w:rsidRPr="00CF788C" w:rsidRDefault="001E41A4" w:rsidP="00976731"/>
        </w:tc>
        <w:tc>
          <w:tcPr>
            <w:tcW w:w="931" w:type="dxa"/>
            <w:tcBorders>
              <w:bottom w:val="single" w:sz="4" w:space="0" w:color="FBBEA2"/>
            </w:tcBorders>
          </w:tcPr>
          <w:p w14:paraId="090AA830" w14:textId="77777777" w:rsidR="001E41A4" w:rsidRPr="00CF788C" w:rsidRDefault="001E41A4" w:rsidP="00976731"/>
        </w:tc>
        <w:tc>
          <w:tcPr>
            <w:tcW w:w="932" w:type="dxa"/>
            <w:tcBorders>
              <w:bottom w:val="single" w:sz="4" w:space="0" w:color="FBBEA2"/>
            </w:tcBorders>
          </w:tcPr>
          <w:p w14:paraId="78E2E3B2" w14:textId="77777777" w:rsidR="001E41A4" w:rsidRPr="00CF788C" w:rsidRDefault="001E41A4" w:rsidP="00976731"/>
        </w:tc>
        <w:tc>
          <w:tcPr>
            <w:tcW w:w="931" w:type="dxa"/>
            <w:tcBorders>
              <w:bottom w:val="single" w:sz="4" w:space="0" w:color="FBBEA2"/>
            </w:tcBorders>
          </w:tcPr>
          <w:p w14:paraId="33460E96" w14:textId="77777777" w:rsidR="001E41A4" w:rsidRPr="00CF788C" w:rsidRDefault="001E41A4" w:rsidP="00976731"/>
        </w:tc>
        <w:tc>
          <w:tcPr>
            <w:tcW w:w="932" w:type="dxa"/>
            <w:tcBorders>
              <w:bottom w:val="single" w:sz="4" w:space="0" w:color="FBBEA2"/>
            </w:tcBorders>
          </w:tcPr>
          <w:p w14:paraId="21AA7220" w14:textId="77777777" w:rsidR="001E41A4" w:rsidRPr="00CF788C" w:rsidRDefault="001E41A4" w:rsidP="00976731"/>
        </w:tc>
      </w:tr>
      <w:tr w:rsidR="00976731" w:rsidRPr="00CF788C" w14:paraId="701741C4" w14:textId="4E58A4EE" w:rsidTr="005A3CF4">
        <w:trPr>
          <w:jc w:val="center"/>
        </w:trPr>
        <w:tc>
          <w:tcPr>
            <w:tcW w:w="2127" w:type="dxa"/>
            <w:tcBorders>
              <w:bottom w:val="single" w:sz="8" w:space="0" w:color="092F4E"/>
            </w:tcBorders>
          </w:tcPr>
          <w:p w14:paraId="51AEA506" w14:textId="77777777" w:rsidR="00976731" w:rsidRPr="00CF788C" w:rsidRDefault="00976731" w:rsidP="00976731"/>
        </w:tc>
        <w:tc>
          <w:tcPr>
            <w:tcW w:w="931" w:type="dxa"/>
            <w:tcBorders>
              <w:bottom w:val="single" w:sz="8" w:space="0" w:color="092F4E"/>
            </w:tcBorders>
          </w:tcPr>
          <w:p w14:paraId="33FDB477" w14:textId="136CFFA7" w:rsidR="00976731" w:rsidRPr="00CF788C" w:rsidRDefault="00976731" w:rsidP="00976731"/>
        </w:tc>
        <w:tc>
          <w:tcPr>
            <w:tcW w:w="932" w:type="dxa"/>
            <w:tcBorders>
              <w:bottom w:val="single" w:sz="8" w:space="0" w:color="092F4E"/>
            </w:tcBorders>
          </w:tcPr>
          <w:p w14:paraId="2701188B" w14:textId="5A0ADCA2" w:rsidR="00976731" w:rsidRPr="00CF788C" w:rsidRDefault="00976731" w:rsidP="00976731"/>
        </w:tc>
        <w:tc>
          <w:tcPr>
            <w:tcW w:w="931" w:type="dxa"/>
            <w:tcBorders>
              <w:bottom w:val="single" w:sz="8" w:space="0" w:color="092F4E"/>
            </w:tcBorders>
          </w:tcPr>
          <w:p w14:paraId="2264A05E" w14:textId="77777777" w:rsidR="00976731" w:rsidRPr="00CF788C" w:rsidRDefault="00976731" w:rsidP="00976731"/>
        </w:tc>
        <w:tc>
          <w:tcPr>
            <w:tcW w:w="932" w:type="dxa"/>
            <w:tcBorders>
              <w:bottom w:val="single" w:sz="8" w:space="0" w:color="092F4E"/>
            </w:tcBorders>
          </w:tcPr>
          <w:p w14:paraId="76B57A54" w14:textId="2DF4C635" w:rsidR="00976731" w:rsidRPr="00CF788C" w:rsidRDefault="00976731" w:rsidP="00976731"/>
        </w:tc>
        <w:tc>
          <w:tcPr>
            <w:tcW w:w="931" w:type="dxa"/>
            <w:tcBorders>
              <w:bottom w:val="single" w:sz="8" w:space="0" w:color="092F4E"/>
            </w:tcBorders>
          </w:tcPr>
          <w:p w14:paraId="51E7639A" w14:textId="02AE606A" w:rsidR="00976731" w:rsidRPr="00CF788C" w:rsidRDefault="00976731" w:rsidP="00976731"/>
        </w:tc>
        <w:tc>
          <w:tcPr>
            <w:tcW w:w="932" w:type="dxa"/>
            <w:tcBorders>
              <w:bottom w:val="single" w:sz="8" w:space="0" w:color="092F4E"/>
            </w:tcBorders>
          </w:tcPr>
          <w:p w14:paraId="56AD850E" w14:textId="05E8E009" w:rsidR="00976731" w:rsidRPr="00CF788C" w:rsidRDefault="00976731" w:rsidP="00976731"/>
        </w:tc>
        <w:tc>
          <w:tcPr>
            <w:tcW w:w="931" w:type="dxa"/>
            <w:tcBorders>
              <w:bottom w:val="single" w:sz="8" w:space="0" w:color="092F4E"/>
            </w:tcBorders>
          </w:tcPr>
          <w:p w14:paraId="6FABB1EF" w14:textId="77777777" w:rsidR="00976731" w:rsidRPr="00CF788C" w:rsidRDefault="00976731" w:rsidP="00976731"/>
        </w:tc>
        <w:tc>
          <w:tcPr>
            <w:tcW w:w="932" w:type="dxa"/>
            <w:tcBorders>
              <w:bottom w:val="single" w:sz="8" w:space="0" w:color="092F4E"/>
            </w:tcBorders>
          </w:tcPr>
          <w:p w14:paraId="28D61BEE" w14:textId="77777777" w:rsidR="00976731" w:rsidRPr="00CF788C" w:rsidRDefault="00976731" w:rsidP="00976731"/>
        </w:tc>
        <w:tc>
          <w:tcPr>
            <w:tcW w:w="931" w:type="dxa"/>
            <w:tcBorders>
              <w:bottom w:val="single" w:sz="8" w:space="0" w:color="092F4E"/>
            </w:tcBorders>
          </w:tcPr>
          <w:p w14:paraId="38FA47E9" w14:textId="77777777" w:rsidR="00976731" w:rsidRPr="00CF788C" w:rsidRDefault="00976731" w:rsidP="00976731"/>
        </w:tc>
        <w:tc>
          <w:tcPr>
            <w:tcW w:w="932" w:type="dxa"/>
            <w:tcBorders>
              <w:bottom w:val="single" w:sz="8" w:space="0" w:color="092F4E"/>
            </w:tcBorders>
          </w:tcPr>
          <w:p w14:paraId="74A5964D" w14:textId="77777777" w:rsidR="00976731" w:rsidRPr="00CF788C" w:rsidRDefault="00976731" w:rsidP="00976731"/>
        </w:tc>
        <w:tc>
          <w:tcPr>
            <w:tcW w:w="931" w:type="dxa"/>
            <w:tcBorders>
              <w:bottom w:val="single" w:sz="8" w:space="0" w:color="092F4E"/>
            </w:tcBorders>
          </w:tcPr>
          <w:p w14:paraId="0F83EDF4" w14:textId="77777777" w:rsidR="00976731" w:rsidRPr="00CF788C" w:rsidRDefault="00976731" w:rsidP="00976731"/>
        </w:tc>
        <w:tc>
          <w:tcPr>
            <w:tcW w:w="932" w:type="dxa"/>
            <w:tcBorders>
              <w:bottom w:val="single" w:sz="8" w:space="0" w:color="092F4E"/>
            </w:tcBorders>
          </w:tcPr>
          <w:p w14:paraId="534C655C" w14:textId="77777777" w:rsidR="00976731" w:rsidRPr="00CF788C" w:rsidRDefault="00976731" w:rsidP="00976731"/>
        </w:tc>
        <w:tc>
          <w:tcPr>
            <w:tcW w:w="931" w:type="dxa"/>
            <w:tcBorders>
              <w:bottom w:val="single" w:sz="8" w:space="0" w:color="092F4E"/>
            </w:tcBorders>
          </w:tcPr>
          <w:p w14:paraId="7D9BB845" w14:textId="77777777" w:rsidR="00976731" w:rsidRPr="00CF788C" w:rsidRDefault="00976731" w:rsidP="00976731"/>
        </w:tc>
        <w:tc>
          <w:tcPr>
            <w:tcW w:w="932" w:type="dxa"/>
            <w:tcBorders>
              <w:bottom w:val="single" w:sz="8" w:space="0" w:color="092F4E"/>
            </w:tcBorders>
          </w:tcPr>
          <w:p w14:paraId="39BC0D10" w14:textId="64C53C00" w:rsidR="00976731" w:rsidRPr="00CF788C" w:rsidRDefault="00976731" w:rsidP="00976731"/>
        </w:tc>
      </w:tr>
      <w:tr w:rsidR="001E41A4" w:rsidRPr="00CF788C" w14:paraId="1C0461D3" w14:textId="77777777" w:rsidTr="005A3CF4">
        <w:trPr>
          <w:jc w:val="center"/>
        </w:trPr>
        <w:tc>
          <w:tcPr>
            <w:tcW w:w="2127" w:type="dxa"/>
            <w:tcBorders>
              <w:top w:val="single" w:sz="8" w:space="0" w:color="092F4E"/>
            </w:tcBorders>
          </w:tcPr>
          <w:p w14:paraId="6ABBE107" w14:textId="37E42ABE" w:rsidR="001E41A4" w:rsidRPr="00AC04B3" w:rsidRDefault="001E41A4" w:rsidP="001E41A4">
            <w:pPr>
              <w:rPr>
                <w:b/>
                <w:color w:val="092F4E"/>
                <w:sz w:val="20"/>
                <w:szCs w:val="20"/>
              </w:rPr>
            </w:pPr>
            <w:r w:rsidRPr="00AC04B3">
              <w:rPr>
                <w:b/>
                <w:color w:val="092F4E"/>
                <w:sz w:val="20"/>
                <w:szCs w:val="20"/>
              </w:rPr>
              <w:t>TOTAL MONEY OUT (£)</w:t>
            </w:r>
          </w:p>
        </w:tc>
        <w:tc>
          <w:tcPr>
            <w:tcW w:w="931" w:type="dxa"/>
            <w:tcBorders>
              <w:top w:val="single" w:sz="8" w:space="0" w:color="092F4E"/>
            </w:tcBorders>
          </w:tcPr>
          <w:p w14:paraId="44B4BCDC" w14:textId="77777777" w:rsidR="001E41A4" w:rsidRPr="00CF788C" w:rsidRDefault="001E41A4" w:rsidP="004F28CB">
            <w:pPr>
              <w:rPr>
                <w:b/>
              </w:rPr>
            </w:pPr>
          </w:p>
        </w:tc>
        <w:tc>
          <w:tcPr>
            <w:tcW w:w="932" w:type="dxa"/>
            <w:tcBorders>
              <w:top w:val="single" w:sz="8" w:space="0" w:color="092F4E"/>
            </w:tcBorders>
          </w:tcPr>
          <w:p w14:paraId="64BE0C4D" w14:textId="77777777" w:rsidR="001E41A4" w:rsidRPr="00CF788C" w:rsidRDefault="001E41A4" w:rsidP="004F28CB">
            <w:pPr>
              <w:rPr>
                <w:b/>
              </w:rPr>
            </w:pPr>
          </w:p>
        </w:tc>
        <w:tc>
          <w:tcPr>
            <w:tcW w:w="931" w:type="dxa"/>
            <w:tcBorders>
              <w:top w:val="single" w:sz="8" w:space="0" w:color="092F4E"/>
            </w:tcBorders>
          </w:tcPr>
          <w:p w14:paraId="69EAD1A4" w14:textId="77777777" w:rsidR="001E41A4" w:rsidRPr="00CF788C" w:rsidRDefault="001E41A4" w:rsidP="004F28CB">
            <w:pPr>
              <w:rPr>
                <w:b/>
              </w:rPr>
            </w:pPr>
          </w:p>
        </w:tc>
        <w:tc>
          <w:tcPr>
            <w:tcW w:w="932" w:type="dxa"/>
            <w:tcBorders>
              <w:top w:val="single" w:sz="8" w:space="0" w:color="092F4E"/>
            </w:tcBorders>
          </w:tcPr>
          <w:p w14:paraId="70798174" w14:textId="77777777" w:rsidR="001E41A4" w:rsidRPr="00CF788C" w:rsidRDefault="001E41A4" w:rsidP="004F28CB">
            <w:pPr>
              <w:rPr>
                <w:b/>
              </w:rPr>
            </w:pPr>
          </w:p>
        </w:tc>
        <w:tc>
          <w:tcPr>
            <w:tcW w:w="931" w:type="dxa"/>
            <w:tcBorders>
              <w:top w:val="single" w:sz="8" w:space="0" w:color="092F4E"/>
            </w:tcBorders>
          </w:tcPr>
          <w:p w14:paraId="0068292B" w14:textId="77777777" w:rsidR="001E41A4" w:rsidRPr="00CF788C" w:rsidRDefault="001E41A4" w:rsidP="004F28CB">
            <w:pPr>
              <w:rPr>
                <w:b/>
              </w:rPr>
            </w:pPr>
          </w:p>
        </w:tc>
        <w:tc>
          <w:tcPr>
            <w:tcW w:w="932" w:type="dxa"/>
            <w:tcBorders>
              <w:top w:val="single" w:sz="8" w:space="0" w:color="092F4E"/>
            </w:tcBorders>
          </w:tcPr>
          <w:p w14:paraId="37000AFF" w14:textId="77777777" w:rsidR="001E41A4" w:rsidRPr="00CF788C" w:rsidRDefault="001E41A4" w:rsidP="004F28CB">
            <w:pPr>
              <w:rPr>
                <w:b/>
              </w:rPr>
            </w:pPr>
          </w:p>
        </w:tc>
        <w:tc>
          <w:tcPr>
            <w:tcW w:w="931" w:type="dxa"/>
            <w:tcBorders>
              <w:top w:val="single" w:sz="8" w:space="0" w:color="092F4E"/>
            </w:tcBorders>
          </w:tcPr>
          <w:p w14:paraId="17B2B135" w14:textId="77777777" w:rsidR="001E41A4" w:rsidRPr="00CF788C" w:rsidRDefault="001E41A4" w:rsidP="004F28CB">
            <w:pPr>
              <w:rPr>
                <w:b/>
              </w:rPr>
            </w:pPr>
          </w:p>
        </w:tc>
        <w:tc>
          <w:tcPr>
            <w:tcW w:w="932" w:type="dxa"/>
            <w:tcBorders>
              <w:top w:val="single" w:sz="8" w:space="0" w:color="092F4E"/>
            </w:tcBorders>
          </w:tcPr>
          <w:p w14:paraId="3D44F494" w14:textId="77777777" w:rsidR="001E41A4" w:rsidRPr="00CF788C" w:rsidRDefault="001E41A4" w:rsidP="004F28CB">
            <w:pPr>
              <w:rPr>
                <w:b/>
              </w:rPr>
            </w:pPr>
          </w:p>
        </w:tc>
        <w:tc>
          <w:tcPr>
            <w:tcW w:w="931" w:type="dxa"/>
            <w:tcBorders>
              <w:top w:val="single" w:sz="8" w:space="0" w:color="092F4E"/>
            </w:tcBorders>
          </w:tcPr>
          <w:p w14:paraId="19679FB2" w14:textId="77777777" w:rsidR="001E41A4" w:rsidRPr="00CF788C" w:rsidRDefault="001E41A4" w:rsidP="004F28CB">
            <w:pPr>
              <w:rPr>
                <w:b/>
              </w:rPr>
            </w:pPr>
          </w:p>
        </w:tc>
        <w:tc>
          <w:tcPr>
            <w:tcW w:w="932" w:type="dxa"/>
            <w:tcBorders>
              <w:top w:val="single" w:sz="8" w:space="0" w:color="092F4E"/>
            </w:tcBorders>
          </w:tcPr>
          <w:p w14:paraId="37661F8B" w14:textId="77777777" w:rsidR="001E41A4" w:rsidRPr="00CF788C" w:rsidRDefault="001E41A4" w:rsidP="004F28CB">
            <w:pPr>
              <w:rPr>
                <w:b/>
              </w:rPr>
            </w:pPr>
          </w:p>
        </w:tc>
        <w:tc>
          <w:tcPr>
            <w:tcW w:w="931" w:type="dxa"/>
            <w:tcBorders>
              <w:top w:val="single" w:sz="8" w:space="0" w:color="092F4E"/>
            </w:tcBorders>
          </w:tcPr>
          <w:p w14:paraId="63D4F3F5" w14:textId="77777777" w:rsidR="001E41A4" w:rsidRPr="00CF788C" w:rsidRDefault="001E41A4" w:rsidP="004F28CB">
            <w:pPr>
              <w:rPr>
                <w:b/>
              </w:rPr>
            </w:pPr>
          </w:p>
        </w:tc>
        <w:tc>
          <w:tcPr>
            <w:tcW w:w="932" w:type="dxa"/>
            <w:tcBorders>
              <w:top w:val="single" w:sz="8" w:space="0" w:color="092F4E"/>
            </w:tcBorders>
          </w:tcPr>
          <w:p w14:paraId="7B9FDD62" w14:textId="77777777" w:rsidR="001E41A4" w:rsidRPr="00CF788C" w:rsidRDefault="001E41A4" w:rsidP="004F28CB">
            <w:pPr>
              <w:rPr>
                <w:b/>
              </w:rPr>
            </w:pPr>
          </w:p>
        </w:tc>
        <w:tc>
          <w:tcPr>
            <w:tcW w:w="931" w:type="dxa"/>
            <w:tcBorders>
              <w:top w:val="single" w:sz="8" w:space="0" w:color="092F4E"/>
            </w:tcBorders>
          </w:tcPr>
          <w:p w14:paraId="3EFD0192" w14:textId="77777777" w:rsidR="001E41A4" w:rsidRPr="00CF788C" w:rsidRDefault="001E41A4" w:rsidP="004F28CB">
            <w:pPr>
              <w:rPr>
                <w:b/>
              </w:rPr>
            </w:pPr>
          </w:p>
        </w:tc>
        <w:tc>
          <w:tcPr>
            <w:tcW w:w="932" w:type="dxa"/>
            <w:tcBorders>
              <w:top w:val="single" w:sz="8" w:space="0" w:color="092F4E"/>
            </w:tcBorders>
          </w:tcPr>
          <w:p w14:paraId="0B321961" w14:textId="77777777" w:rsidR="001E41A4" w:rsidRPr="00CF788C" w:rsidRDefault="001E41A4" w:rsidP="004F28CB">
            <w:pPr>
              <w:rPr>
                <w:b/>
              </w:rPr>
            </w:pPr>
          </w:p>
        </w:tc>
      </w:tr>
      <w:tr w:rsidR="001E41A4" w:rsidRPr="00CF788C" w14:paraId="4D4DBCC5" w14:textId="7E4DE70A" w:rsidTr="00252CAE">
        <w:trPr>
          <w:jc w:val="center"/>
        </w:trPr>
        <w:tc>
          <w:tcPr>
            <w:tcW w:w="2127" w:type="dxa"/>
          </w:tcPr>
          <w:p w14:paraId="47430206" w14:textId="6398704B" w:rsidR="00976731" w:rsidRPr="00CF788C" w:rsidRDefault="00AC04B3" w:rsidP="00976731">
            <w:r w:rsidRPr="00AC04B3">
              <w:rPr>
                <w:b/>
                <w:color w:val="092F4E"/>
                <w:sz w:val="20"/>
                <w:szCs w:val="20"/>
              </w:rPr>
              <w:t>BALANCE (£)</w:t>
            </w:r>
          </w:p>
        </w:tc>
        <w:tc>
          <w:tcPr>
            <w:tcW w:w="931" w:type="dxa"/>
          </w:tcPr>
          <w:p w14:paraId="70B189E7" w14:textId="57985A12" w:rsidR="00976731" w:rsidRPr="00CF788C" w:rsidRDefault="00976731" w:rsidP="00976731"/>
        </w:tc>
        <w:tc>
          <w:tcPr>
            <w:tcW w:w="932" w:type="dxa"/>
          </w:tcPr>
          <w:p w14:paraId="66044812" w14:textId="6DBF2198" w:rsidR="00976731" w:rsidRPr="00CF788C" w:rsidRDefault="00976731" w:rsidP="00976731"/>
        </w:tc>
        <w:tc>
          <w:tcPr>
            <w:tcW w:w="931" w:type="dxa"/>
          </w:tcPr>
          <w:p w14:paraId="1DB418CD" w14:textId="77777777" w:rsidR="00976731" w:rsidRPr="00CF788C" w:rsidRDefault="00976731" w:rsidP="00976731"/>
        </w:tc>
        <w:tc>
          <w:tcPr>
            <w:tcW w:w="932" w:type="dxa"/>
          </w:tcPr>
          <w:p w14:paraId="71615078" w14:textId="09690A12" w:rsidR="00976731" w:rsidRPr="00CF788C" w:rsidRDefault="00976731" w:rsidP="00976731"/>
        </w:tc>
        <w:tc>
          <w:tcPr>
            <w:tcW w:w="931" w:type="dxa"/>
          </w:tcPr>
          <w:p w14:paraId="4FC47B2D" w14:textId="2B22CEB9" w:rsidR="00976731" w:rsidRPr="00CF788C" w:rsidRDefault="00976731" w:rsidP="00976731"/>
        </w:tc>
        <w:tc>
          <w:tcPr>
            <w:tcW w:w="932" w:type="dxa"/>
          </w:tcPr>
          <w:p w14:paraId="0C0E3BD7" w14:textId="34E4FCD6" w:rsidR="00976731" w:rsidRPr="00CF788C" w:rsidRDefault="00976731" w:rsidP="00976731"/>
        </w:tc>
        <w:tc>
          <w:tcPr>
            <w:tcW w:w="931" w:type="dxa"/>
          </w:tcPr>
          <w:p w14:paraId="0F2C4F68" w14:textId="77777777" w:rsidR="00976731" w:rsidRPr="00CF788C" w:rsidRDefault="00976731" w:rsidP="00976731"/>
        </w:tc>
        <w:tc>
          <w:tcPr>
            <w:tcW w:w="932" w:type="dxa"/>
          </w:tcPr>
          <w:p w14:paraId="31EEF37E" w14:textId="77777777" w:rsidR="00976731" w:rsidRPr="00CF788C" w:rsidRDefault="00976731" w:rsidP="00976731"/>
        </w:tc>
        <w:tc>
          <w:tcPr>
            <w:tcW w:w="931" w:type="dxa"/>
          </w:tcPr>
          <w:p w14:paraId="36FFF0C8" w14:textId="77777777" w:rsidR="00976731" w:rsidRPr="00CF788C" w:rsidRDefault="00976731" w:rsidP="00976731"/>
        </w:tc>
        <w:tc>
          <w:tcPr>
            <w:tcW w:w="932" w:type="dxa"/>
          </w:tcPr>
          <w:p w14:paraId="13C4F17D" w14:textId="77777777" w:rsidR="00976731" w:rsidRPr="00CF788C" w:rsidRDefault="00976731" w:rsidP="00976731"/>
        </w:tc>
        <w:tc>
          <w:tcPr>
            <w:tcW w:w="931" w:type="dxa"/>
          </w:tcPr>
          <w:p w14:paraId="0571112B" w14:textId="77777777" w:rsidR="00976731" w:rsidRPr="00CF788C" w:rsidRDefault="00976731" w:rsidP="00976731"/>
        </w:tc>
        <w:tc>
          <w:tcPr>
            <w:tcW w:w="932" w:type="dxa"/>
          </w:tcPr>
          <w:p w14:paraId="5DAC6068" w14:textId="77777777" w:rsidR="00976731" w:rsidRPr="00CF788C" w:rsidRDefault="00976731" w:rsidP="00976731"/>
        </w:tc>
        <w:tc>
          <w:tcPr>
            <w:tcW w:w="931" w:type="dxa"/>
          </w:tcPr>
          <w:p w14:paraId="448C3EC9" w14:textId="77777777" w:rsidR="00976731" w:rsidRPr="00CF788C" w:rsidRDefault="00976731" w:rsidP="00976731"/>
        </w:tc>
        <w:tc>
          <w:tcPr>
            <w:tcW w:w="932" w:type="dxa"/>
          </w:tcPr>
          <w:p w14:paraId="0DA56EBC" w14:textId="59F91AF6" w:rsidR="00976731" w:rsidRPr="00CF788C" w:rsidRDefault="00976731" w:rsidP="00976731"/>
        </w:tc>
      </w:tr>
      <w:tr w:rsidR="001E41A4" w:rsidRPr="00CF788C" w14:paraId="1E8E8205" w14:textId="77777777" w:rsidTr="00252CAE">
        <w:trPr>
          <w:jc w:val="center"/>
        </w:trPr>
        <w:tc>
          <w:tcPr>
            <w:tcW w:w="2127" w:type="dxa"/>
          </w:tcPr>
          <w:p w14:paraId="6715DAD0" w14:textId="1D458398" w:rsidR="001E41A4" w:rsidRPr="00AC04B3" w:rsidRDefault="001E41A4" w:rsidP="00976731">
            <w:pPr>
              <w:rPr>
                <w:i/>
                <w:color w:val="092F4E"/>
                <w:sz w:val="20"/>
              </w:rPr>
            </w:pPr>
            <w:r w:rsidRPr="00AC04B3">
              <w:rPr>
                <w:i/>
                <w:color w:val="092F4E"/>
                <w:sz w:val="20"/>
              </w:rPr>
              <w:t>Opening Balance</w:t>
            </w:r>
          </w:p>
        </w:tc>
        <w:tc>
          <w:tcPr>
            <w:tcW w:w="931" w:type="dxa"/>
          </w:tcPr>
          <w:p w14:paraId="4C784CAE" w14:textId="77777777" w:rsidR="001E41A4" w:rsidRPr="00CF788C" w:rsidRDefault="001E41A4" w:rsidP="00976731"/>
        </w:tc>
        <w:tc>
          <w:tcPr>
            <w:tcW w:w="932" w:type="dxa"/>
          </w:tcPr>
          <w:p w14:paraId="3E22975D" w14:textId="77777777" w:rsidR="001E41A4" w:rsidRPr="00CF788C" w:rsidRDefault="001E41A4" w:rsidP="00976731"/>
        </w:tc>
        <w:tc>
          <w:tcPr>
            <w:tcW w:w="931" w:type="dxa"/>
          </w:tcPr>
          <w:p w14:paraId="501590B1" w14:textId="77777777" w:rsidR="001E41A4" w:rsidRPr="00CF788C" w:rsidRDefault="001E41A4" w:rsidP="00976731"/>
        </w:tc>
        <w:tc>
          <w:tcPr>
            <w:tcW w:w="932" w:type="dxa"/>
          </w:tcPr>
          <w:p w14:paraId="665CC232" w14:textId="77777777" w:rsidR="001E41A4" w:rsidRPr="00CF788C" w:rsidRDefault="001E41A4" w:rsidP="00976731"/>
        </w:tc>
        <w:tc>
          <w:tcPr>
            <w:tcW w:w="931" w:type="dxa"/>
          </w:tcPr>
          <w:p w14:paraId="0F92E796" w14:textId="77777777" w:rsidR="001E41A4" w:rsidRPr="00CF788C" w:rsidRDefault="001E41A4" w:rsidP="00976731"/>
        </w:tc>
        <w:tc>
          <w:tcPr>
            <w:tcW w:w="932" w:type="dxa"/>
          </w:tcPr>
          <w:p w14:paraId="11CB1CCB" w14:textId="77777777" w:rsidR="001E41A4" w:rsidRPr="00CF788C" w:rsidRDefault="001E41A4" w:rsidP="00976731"/>
        </w:tc>
        <w:tc>
          <w:tcPr>
            <w:tcW w:w="931" w:type="dxa"/>
          </w:tcPr>
          <w:p w14:paraId="381C4D2C" w14:textId="77777777" w:rsidR="001E41A4" w:rsidRPr="00CF788C" w:rsidRDefault="001E41A4" w:rsidP="00976731"/>
        </w:tc>
        <w:tc>
          <w:tcPr>
            <w:tcW w:w="932" w:type="dxa"/>
          </w:tcPr>
          <w:p w14:paraId="30C95805" w14:textId="77777777" w:rsidR="001E41A4" w:rsidRPr="00CF788C" w:rsidRDefault="001E41A4" w:rsidP="00976731"/>
        </w:tc>
        <w:tc>
          <w:tcPr>
            <w:tcW w:w="931" w:type="dxa"/>
          </w:tcPr>
          <w:p w14:paraId="374272C9" w14:textId="77777777" w:rsidR="001E41A4" w:rsidRPr="00CF788C" w:rsidRDefault="001E41A4" w:rsidP="00976731"/>
        </w:tc>
        <w:tc>
          <w:tcPr>
            <w:tcW w:w="932" w:type="dxa"/>
          </w:tcPr>
          <w:p w14:paraId="0B3A60FD" w14:textId="77777777" w:rsidR="001E41A4" w:rsidRPr="00CF788C" w:rsidRDefault="001E41A4" w:rsidP="00976731"/>
        </w:tc>
        <w:tc>
          <w:tcPr>
            <w:tcW w:w="931" w:type="dxa"/>
          </w:tcPr>
          <w:p w14:paraId="59A786D3" w14:textId="77777777" w:rsidR="001E41A4" w:rsidRPr="00CF788C" w:rsidRDefault="001E41A4" w:rsidP="00976731"/>
        </w:tc>
        <w:tc>
          <w:tcPr>
            <w:tcW w:w="932" w:type="dxa"/>
          </w:tcPr>
          <w:p w14:paraId="0AEC4058" w14:textId="77777777" w:rsidR="001E41A4" w:rsidRPr="00CF788C" w:rsidRDefault="001E41A4" w:rsidP="00976731"/>
        </w:tc>
        <w:tc>
          <w:tcPr>
            <w:tcW w:w="931" w:type="dxa"/>
          </w:tcPr>
          <w:p w14:paraId="246D34D4" w14:textId="77777777" w:rsidR="001E41A4" w:rsidRPr="00CF788C" w:rsidRDefault="001E41A4" w:rsidP="00976731"/>
        </w:tc>
        <w:tc>
          <w:tcPr>
            <w:tcW w:w="932" w:type="dxa"/>
          </w:tcPr>
          <w:p w14:paraId="0C908016" w14:textId="77777777" w:rsidR="001E41A4" w:rsidRPr="00CF788C" w:rsidRDefault="001E41A4" w:rsidP="00976731"/>
        </w:tc>
      </w:tr>
      <w:tr w:rsidR="001E41A4" w:rsidRPr="00CF788C" w14:paraId="2AE96FCC" w14:textId="77777777" w:rsidTr="00252CAE">
        <w:trPr>
          <w:jc w:val="center"/>
        </w:trPr>
        <w:tc>
          <w:tcPr>
            <w:tcW w:w="2127" w:type="dxa"/>
            <w:tcBorders>
              <w:bottom w:val="single" w:sz="4" w:space="0" w:color="FBBEA2"/>
            </w:tcBorders>
          </w:tcPr>
          <w:p w14:paraId="74006B7D" w14:textId="7764EDA0" w:rsidR="001E41A4" w:rsidRPr="00AC04B3" w:rsidRDefault="001E41A4" w:rsidP="00976731">
            <w:pPr>
              <w:rPr>
                <w:i/>
                <w:color w:val="092F4E"/>
                <w:sz w:val="20"/>
              </w:rPr>
            </w:pPr>
            <w:r w:rsidRPr="00AC04B3">
              <w:rPr>
                <w:i/>
                <w:color w:val="092F4E"/>
                <w:sz w:val="20"/>
              </w:rPr>
              <w:t>Closing Balance</w:t>
            </w:r>
          </w:p>
        </w:tc>
        <w:tc>
          <w:tcPr>
            <w:tcW w:w="931" w:type="dxa"/>
            <w:tcBorders>
              <w:bottom w:val="single" w:sz="4" w:space="0" w:color="FBBEA2"/>
            </w:tcBorders>
          </w:tcPr>
          <w:p w14:paraId="4F288D20" w14:textId="77777777" w:rsidR="001E41A4" w:rsidRPr="00CF788C" w:rsidRDefault="001E41A4" w:rsidP="00976731"/>
        </w:tc>
        <w:tc>
          <w:tcPr>
            <w:tcW w:w="932" w:type="dxa"/>
            <w:tcBorders>
              <w:bottom w:val="single" w:sz="4" w:space="0" w:color="FBBEA2"/>
            </w:tcBorders>
          </w:tcPr>
          <w:p w14:paraId="61BAE20F" w14:textId="77777777" w:rsidR="001E41A4" w:rsidRPr="00CF788C" w:rsidRDefault="001E41A4" w:rsidP="00976731"/>
        </w:tc>
        <w:tc>
          <w:tcPr>
            <w:tcW w:w="931" w:type="dxa"/>
            <w:tcBorders>
              <w:bottom w:val="single" w:sz="4" w:space="0" w:color="FBBEA2"/>
            </w:tcBorders>
          </w:tcPr>
          <w:p w14:paraId="597F46B2" w14:textId="77777777" w:rsidR="001E41A4" w:rsidRPr="00CF788C" w:rsidRDefault="001E41A4" w:rsidP="00976731"/>
        </w:tc>
        <w:tc>
          <w:tcPr>
            <w:tcW w:w="932" w:type="dxa"/>
            <w:tcBorders>
              <w:bottom w:val="single" w:sz="4" w:space="0" w:color="FBBEA2"/>
            </w:tcBorders>
          </w:tcPr>
          <w:p w14:paraId="02C7EE10" w14:textId="77777777" w:rsidR="001E41A4" w:rsidRPr="00CF788C" w:rsidRDefault="001E41A4" w:rsidP="00976731"/>
        </w:tc>
        <w:tc>
          <w:tcPr>
            <w:tcW w:w="931" w:type="dxa"/>
            <w:tcBorders>
              <w:bottom w:val="single" w:sz="4" w:space="0" w:color="FBBEA2"/>
            </w:tcBorders>
          </w:tcPr>
          <w:p w14:paraId="4B0495A8" w14:textId="77777777" w:rsidR="001E41A4" w:rsidRPr="00CF788C" w:rsidRDefault="001E41A4" w:rsidP="00976731"/>
        </w:tc>
        <w:tc>
          <w:tcPr>
            <w:tcW w:w="932" w:type="dxa"/>
            <w:tcBorders>
              <w:bottom w:val="single" w:sz="4" w:space="0" w:color="FBBEA2"/>
            </w:tcBorders>
          </w:tcPr>
          <w:p w14:paraId="09EE3091" w14:textId="77777777" w:rsidR="001E41A4" w:rsidRPr="00CF788C" w:rsidRDefault="001E41A4" w:rsidP="00976731"/>
        </w:tc>
        <w:tc>
          <w:tcPr>
            <w:tcW w:w="931" w:type="dxa"/>
            <w:tcBorders>
              <w:bottom w:val="single" w:sz="4" w:space="0" w:color="FBBEA2"/>
            </w:tcBorders>
          </w:tcPr>
          <w:p w14:paraId="11C9EFB0" w14:textId="77777777" w:rsidR="001E41A4" w:rsidRPr="00CF788C" w:rsidRDefault="001E41A4" w:rsidP="00976731"/>
        </w:tc>
        <w:tc>
          <w:tcPr>
            <w:tcW w:w="932" w:type="dxa"/>
            <w:tcBorders>
              <w:bottom w:val="single" w:sz="4" w:space="0" w:color="FBBEA2"/>
            </w:tcBorders>
          </w:tcPr>
          <w:p w14:paraId="0AFCF195" w14:textId="77777777" w:rsidR="001E41A4" w:rsidRPr="00CF788C" w:rsidRDefault="001E41A4" w:rsidP="00976731"/>
        </w:tc>
        <w:tc>
          <w:tcPr>
            <w:tcW w:w="931" w:type="dxa"/>
            <w:tcBorders>
              <w:bottom w:val="single" w:sz="4" w:space="0" w:color="FBBEA2"/>
            </w:tcBorders>
          </w:tcPr>
          <w:p w14:paraId="24CC8EE9" w14:textId="77777777" w:rsidR="001E41A4" w:rsidRPr="00CF788C" w:rsidRDefault="001E41A4" w:rsidP="00976731"/>
        </w:tc>
        <w:tc>
          <w:tcPr>
            <w:tcW w:w="932" w:type="dxa"/>
            <w:tcBorders>
              <w:bottom w:val="single" w:sz="4" w:space="0" w:color="FBBEA2"/>
            </w:tcBorders>
          </w:tcPr>
          <w:p w14:paraId="569359CF" w14:textId="77777777" w:rsidR="001E41A4" w:rsidRPr="00CF788C" w:rsidRDefault="001E41A4" w:rsidP="00976731"/>
        </w:tc>
        <w:tc>
          <w:tcPr>
            <w:tcW w:w="931" w:type="dxa"/>
            <w:tcBorders>
              <w:bottom w:val="single" w:sz="4" w:space="0" w:color="FBBEA2"/>
            </w:tcBorders>
          </w:tcPr>
          <w:p w14:paraId="6DE939E1" w14:textId="77777777" w:rsidR="001E41A4" w:rsidRPr="00CF788C" w:rsidRDefault="001E41A4" w:rsidP="00976731"/>
        </w:tc>
        <w:tc>
          <w:tcPr>
            <w:tcW w:w="932" w:type="dxa"/>
            <w:tcBorders>
              <w:bottom w:val="single" w:sz="4" w:space="0" w:color="FBBEA2"/>
            </w:tcBorders>
          </w:tcPr>
          <w:p w14:paraId="275E6B38" w14:textId="77777777" w:rsidR="001E41A4" w:rsidRPr="00CF788C" w:rsidRDefault="001E41A4" w:rsidP="00976731"/>
        </w:tc>
        <w:tc>
          <w:tcPr>
            <w:tcW w:w="931" w:type="dxa"/>
            <w:tcBorders>
              <w:bottom w:val="single" w:sz="4" w:space="0" w:color="FBBEA2"/>
            </w:tcBorders>
          </w:tcPr>
          <w:p w14:paraId="6C440E32" w14:textId="77777777" w:rsidR="001E41A4" w:rsidRPr="00CF788C" w:rsidRDefault="001E41A4" w:rsidP="00976731"/>
        </w:tc>
        <w:tc>
          <w:tcPr>
            <w:tcW w:w="932" w:type="dxa"/>
            <w:tcBorders>
              <w:bottom w:val="single" w:sz="4" w:space="0" w:color="FBBEA2"/>
            </w:tcBorders>
          </w:tcPr>
          <w:p w14:paraId="09E17F9D" w14:textId="77777777" w:rsidR="001E41A4" w:rsidRPr="00CF788C" w:rsidRDefault="001E41A4" w:rsidP="00976731"/>
        </w:tc>
      </w:tr>
    </w:tbl>
    <w:p w14:paraId="30E66363" w14:textId="77777777" w:rsidR="00A555DD" w:rsidRPr="00CF788C" w:rsidRDefault="00A555DD">
      <w:pPr>
        <w:spacing w:after="200" w:line="276" w:lineRule="auto"/>
        <w:rPr>
          <w:bCs/>
        </w:rPr>
      </w:pPr>
    </w:p>
    <w:p w14:paraId="019BEF9C" w14:textId="77777777" w:rsidR="00A555DD" w:rsidRPr="00CF788C" w:rsidRDefault="00A555DD">
      <w:pPr>
        <w:spacing w:after="200" w:line="276" w:lineRule="auto"/>
        <w:rPr>
          <w:bCs/>
        </w:rPr>
        <w:sectPr w:rsidR="00A555DD" w:rsidRPr="00CF788C" w:rsidSect="009B7BD1">
          <w:footerReference w:type="default" r:id="rId14"/>
          <w:pgSz w:w="16838" w:h="11906" w:orient="landscape" w:code="9"/>
          <w:pgMar w:top="992" w:right="720" w:bottom="720" w:left="1151" w:header="0" w:footer="0" w:gutter="0"/>
          <w:pgNumType w:start="19"/>
          <w:cols w:space="720"/>
          <w:docGrid w:linePitch="381"/>
        </w:sectPr>
      </w:pPr>
    </w:p>
    <w:p w14:paraId="38E5A03E" w14:textId="725E3A39" w:rsidR="003B2E9C" w:rsidRPr="00801137" w:rsidRDefault="00801137" w:rsidP="00801137">
      <w:pPr>
        <w:pStyle w:val="Heading2"/>
      </w:pPr>
      <w:bookmarkStart w:id="84" w:name="_Toc160478266"/>
      <w:r w:rsidRPr="00801137">
        <w:lastRenderedPageBreak/>
        <w:t>Costs Table:</w:t>
      </w:r>
      <w:bookmarkEnd w:id="84"/>
    </w:p>
    <w:p w14:paraId="4FB2ACF4" w14:textId="64093DAB" w:rsidR="003B2E9C" w:rsidRPr="00CF788C" w:rsidRDefault="009C0A59" w:rsidP="003B2E9C">
      <w:pPr>
        <w:rPr>
          <w:lang w:val="en-GB"/>
        </w:rPr>
      </w:pPr>
      <w:r w:rsidRPr="00CF788C">
        <w:t>This is a </w:t>
      </w:r>
      <w:r w:rsidRPr="00CF788C">
        <w:rPr>
          <w:b/>
          <w:bCs/>
        </w:rPr>
        <w:t>detailed breakdown</w:t>
      </w:r>
      <w:r w:rsidRPr="00CF788C">
        <w:t> of your </w:t>
      </w:r>
      <w:r w:rsidRPr="00CF788C">
        <w:rPr>
          <w:b/>
          <w:bCs/>
        </w:rPr>
        <w:t>one-time and monthly costs</w:t>
      </w:r>
      <w:r w:rsidRPr="00CF788C">
        <w:t>, helping you understand where your money goes.</w:t>
      </w:r>
    </w:p>
    <w:p w14:paraId="7907A1E9" w14:textId="77777777" w:rsidR="00724387" w:rsidRPr="00CF788C" w:rsidRDefault="003B2E9C">
      <w:pPr>
        <w:spacing w:after="200" w:line="276" w:lineRule="auto"/>
      </w:pPr>
      <w:r w:rsidRPr="00CF788C">
        <w:t> </w:t>
      </w:r>
    </w:p>
    <w:tbl>
      <w:tblPr>
        <w:tblStyle w:val="TableGrid"/>
        <w:tblW w:w="0" w:type="auto"/>
        <w:tblBorders>
          <w:top w:val="single" w:sz="4" w:space="0" w:color="FBBEA2"/>
          <w:left w:val="single" w:sz="4" w:space="0" w:color="FBBEA2"/>
          <w:bottom w:val="single" w:sz="4" w:space="0" w:color="FBBEA2"/>
          <w:right w:val="single" w:sz="4" w:space="0" w:color="FBBEA2"/>
          <w:insideH w:val="single" w:sz="4" w:space="0" w:color="FBBEA2"/>
          <w:insideV w:val="single" w:sz="4" w:space="0" w:color="FBBEA2"/>
        </w:tblBorders>
        <w:tblLook w:val="04A0" w:firstRow="1" w:lastRow="0" w:firstColumn="1" w:lastColumn="0" w:noHBand="0" w:noVBand="1"/>
      </w:tblPr>
      <w:tblGrid>
        <w:gridCol w:w="2403"/>
        <w:gridCol w:w="4456"/>
        <w:gridCol w:w="2735"/>
      </w:tblGrid>
      <w:tr w:rsidR="00724387" w:rsidRPr="00CF788C" w14:paraId="65EF5383" w14:textId="77777777" w:rsidTr="005A3CF4">
        <w:tc>
          <w:tcPr>
            <w:tcW w:w="2403" w:type="dxa"/>
            <w:tcBorders>
              <w:bottom w:val="single" w:sz="8" w:space="0" w:color="092F4E"/>
            </w:tcBorders>
            <w:vAlign w:val="center"/>
          </w:tcPr>
          <w:p w14:paraId="34DB6766" w14:textId="6485C9C6" w:rsidR="00724387" w:rsidRPr="00CF788C" w:rsidRDefault="00724387" w:rsidP="00724387">
            <w:pPr>
              <w:rPr>
                <w:b/>
                <w:color w:val="682A53"/>
              </w:rPr>
            </w:pPr>
            <w:r w:rsidRPr="00CF788C">
              <w:rPr>
                <w:b/>
                <w:color w:val="682A53"/>
              </w:rPr>
              <w:t>COST ITEM</w:t>
            </w:r>
          </w:p>
        </w:tc>
        <w:tc>
          <w:tcPr>
            <w:tcW w:w="4456" w:type="dxa"/>
            <w:tcBorders>
              <w:bottom w:val="single" w:sz="8" w:space="0" w:color="092F4E"/>
            </w:tcBorders>
            <w:vAlign w:val="center"/>
          </w:tcPr>
          <w:p w14:paraId="601A825A" w14:textId="4C7B5745" w:rsidR="00724387" w:rsidRPr="00CF788C" w:rsidRDefault="00724387" w:rsidP="005A3CF4">
            <w:pPr>
              <w:rPr>
                <w:b/>
                <w:color w:val="682A53"/>
              </w:rPr>
            </w:pPr>
            <w:r w:rsidRPr="00CF788C">
              <w:rPr>
                <w:b/>
                <w:color w:val="682A53"/>
              </w:rPr>
              <w:t xml:space="preserve">WHAT’S INCLUDED </w:t>
            </w:r>
            <w:r w:rsidR="005A3CF4">
              <w:rPr>
                <w:b/>
                <w:color w:val="682A53"/>
              </w:rPr>
              <w:t>AND</w:t>
            </w:r>
            <w:r w:rsidRPr="00CF788C">
              <w:rPr>
                <w:b/>
                <w:color w:val="682A53"/>
              </w:rPr>
              <w:t xml:space="preserve"> WORKINGS OUT</w:t>
            </w:r>
          </w:p>
        </w:tc>
        <w:tc>
          <w:tcPr>
            <w:tcW w:w="2735" w:type="dxa"/>
            <w:tcBorders>
              <w:bottom w:val="single" w:sz="8" w:space="0" w:color="092F4E"/>
            </w:tcBorders>
            <w:vAlign w:val="center"/>
          </w:tcPr>
          <w:p w14:paraId="7407AFC7" w14:textId="7DAA4577" w:rsidR="00724387" w:rsidRPr="00CF788C" w:rsidRDefault="00724387" w:rsidP="004F28CB">
            <w:pPr>
              <w:jc w:val="center"/>
              <w:rPr>
                <w:b/>
                <w:color w:val="682A53"/>
              </w:rPr>
            </w:pPr>
            <w:r w:rsidRPr="00CF788C">
              <w:rPr>
                <w:b/>
                <w:color w:val="682A53"/>
              </w:rPr>
              <w:t>TOTAL COST</w:t>
            </w:r>
          </w:p>
        </w:tc>
      </w:tr>
      <w:tr w:rsidR="00724387" w:rsidRPr="00CF788C" w14:paraId="2BFFB5FB" w14:textId="77777777" w:rsidTr="005A3CF4">
        <w:tc>
          <w:tcPr>
            <w:tcW w:w="2403" w:type="dxa"/>
            <w:tcBorders>
              <w:top w:val="single" w:sz="8" w:space="0" w:color="092F4E"/>
            </w:tcBorders>
          </w:tcPr>
          <w:p w14:paraId="6C9D2D45" w14:textId="77777777" w:rsidR="00724387" w:rsidRPr="00CF788C" w:rsidRDefault="00724387" w:rsidP="004F28CB"/>
        </w:tc>
        <w:tc>
          <w:tcPr>
            <w:tcW w:w="4456" w:type="dxa"/>
            <w:tcBorders>
              <w:top w:val="single" w:sz="8" w:space="0" w:color="092F4E"/>
            </w:tcBorders>
          </w:tcPr>
          <w:p w14:paraId="64DEA960" w14:textId="09B3EAA8" w:rsidR="00724387" w:rsidRPr="00CF788C" w:rsidRDefault="00724387" w:rsidP="004F28CB"/>
        </w:tc>
        <w:tc>
          <w:tcPr>
            <w:tcW w:w="2735" w:type="dxa"/>
            <w:tcBorders>
              <w:top w:val="single" w:sz="8" w:space="0" w:color="092F4E"/>
            </w:tcBorders>
          </w:tcPr>
          <w:p w14:paraId="4D14A4B6" w14:textId="77777777" w:rsidR="00724387" w:rsidRPr="00CF788C" w:rsidRDefault="00724387" w:rsidP="004F28CB">
            <w:r w:rsidRPr="00CF788C">
              <w:t>£</w:t>
            </w:r>
          </w:p>
        </w:tc>
      </w:tr>
      <w:tr w:rsidR="00724387" w:rsidRPr="00CF788C" w14:paraId="119483AF" w14:textId="77777777" w:rsidTr="001D546D">
        <w:tc>
          <w:tcPr>
            <w:tcW w:w="2403" w:type="dxa"/>
          </w:tcPr>
          <w:p w14:paraId="0BF52C30" w14:textId="77777777" w:rsidR="00724387" w:rsidRPr="00CF788C" w:rsidRDefault="00724387" w:rsidP="004F28CB"/>
        </w:tc>
        <w:tc>
          <w:tcPr>
            <w:tcW w:w="4456" w:type="dxa"/>
          </w:tcPr>
          <w:p w14:paraId="57ACE449" w14:textId="563DE44E" w:rsidR="00724387" w:rsidRPr="00CF788C" w:rsidRDefault="00724387" w:rsidP="004F28CB"/>
        </w:tc>
        <w:tc>
          <w:tcPr>
            <w:tcW w:w="2735" w:type="dxa"/>
          </w:tcPr>
          <w:p w14:paraId="1EBE9CDD" w14:textId="77777777" w:rsidR="00724387" w:rsidRPr="00CF788C" w:rsidRDefault="00724387" w:rsidP="004F28CB">
            <w:r w:rsidRPr="00CF788C">
              <w:t>£</w:t>
            </w:r>
          </w:p>
        </w:tc>
      </w:tr>
      <w:tr w:rsidR="00724387" w:rsidRPr="00CF788C" w14:paraId="26AAE620" w14:textId="77777777" w:rsidTr="001D546D">
        <w:tc>
          <w:tcPr>
            <w:tcW w:w="2403" w:type="dxa"/>
          </w:tcPr>
          <w:p w14:paraId="098C894C" w14:textId="77777777" w:rsidR="00724387" w:rsidRPr="00CF788C" w:rsidRDefault="00724387" w:rsidP="004F28CB"/>
        </w:tc>
        <w:tc>
          <w:tcPr>
            <w:tcW w:w="4456" w:type="dxa"/>
          </w:tcPr>
          <w:p w14:paraId="6F7BEF57" w14:textId="1F6C63CC" w:rsidR="00724387" w:rsidRPr="00CF788C" w:rsidRDefault="00724387" w:rsidP="004F28CB"/>
        </w:tc>
        <w:tc>
          <w:tcPr>
            <w:tcW w:w="2735" w:type="dxa"/>
          </w:tcPr>
          <w:p w14:paraId="0099C86E" w14:textId="77777777" w:rsidR="00724387" w:rsidRPr="00CF788C" w:rsidRDefault="00724387" w:rsidP="004F28CB">
            <w:r w:rsidRPr="00CF788C">
              <w:t>£</w:t>
            </w:r>
          </w:p>
        </w:tc>
      </w:tr>
      <w:tr w:rsidR="00724387" w:rsidRPr="00CF788C" w14:paraId="46D9A3AD" w14:textId="77777777" w:rsidTr="001D546D">
        <w:tc>
          <w:tcPr>
            <w:tcW w:w="2403" w:type="dxa"/>
          </w:tcPr>
          <w:p w14:paraId="054B1C04" w14:textId="77777777" w:rsidR="00724387" w:rsidRPr="00CF788C" w:rsidRDefault="00724387" w:rsidP="004F28CB"/>
        </w:tc>
        <w:tc>
          <w:tcPr>
            <w:tcW w:w="4456" w:type="dxa"/>
          </w:tcPr>
          <w:p w14:paraId="2D7E81E2" w14:textId="1C3D4C53" w:rsidR="00724387" w:rsidRPr="00CF788C" w:rsidRDefault="00724387" w:rsidP="004F28CB"/>
        </w:tc>
        <w:tc>
          <w:tcPr>
            <w:tcW w:w="2735" w:type="dxa"/>
          </w:tcPr>
          <w:p w14:paraId="694994AD" w14:textId="77777777" w:rsidR="00724387" w:rsidRPr="00CF788C" w:rsidRDefault="00724387" w:rsidP="004F28CB">
            <w:r w:rsidRPr="00CF788C">
              <w:t>£</w:t>
            </w:r>
          </w:p>
        </w:tc>
      </w:tr>
      <w:tr w:rsidR="00724387" w:rsidRPr="00CF788C" w14:paraId="10EA120D" w14:textId="77777777" w:rsidTr="001D546D">
        <w:tc>
          <w:tcPr>
            <w:tcW w:w="2403" w:type="dxa"/>
          </w:tcPr>
          <w:p w14:paraId="2668F885" w14:textId="77777777" w:rsidR="00724387" w:rsidRPr="00CF788C" w:rsidRDefault="00724387" w:rsidP="004F28CB"/>
        </w:tc>
        <w:tc>
          <w:tcPr>
            <w:tcW w:w="4456" w:type="dxa"/>
          </w:tcPr>
          <w:p w14:paraId="2412C389" w14:textId="76A5BD01" w:rsidR="00724387" w:rsidRPr="00CF788C" w:rsidRDefault="00724387" w:rsidP="004F28CB"/>
        </w:tc>
        <w:tc>
          <w:tcPr>
            <w:tcW w:w="2735" w:type="dxa"/>
          </w:tcPr>
          <w:p w14:paraId="7EE4219A" w14:textId="77777777" w:rsidR="00724387" w:rsidRPr="00CF788C" w:rsidRDefault="00724387" w:rsidP="004F28CB">
            <w:r w:rsidRPr="00CF788C">
              <w:t>£</w:t>
            </w:r>
          </w:p>
        </w:tc>
      </w:tr>
      <w:tr w:rsidR="00724387" w:rsidRPr="00CF788C" w14:paraId="36EEC118" w14:textId="77777777" w:rsidTr="001D546D">
        <w:tc>
          <w:tcPr>
            <w:tcW w:w="2403" w:type="dxa"/>
          </w:tcPr>
          <w:p w14:paraId="7EC32EFF" w14:textId="77777777" w:rsidR="00724387" w:rsidRPr="00CF788C" w:rsidRDefault="00724387" w:rsidP="004F28CB"/>
        </w:tc>
        <w:tc>
          <w:tcPr>
            <w:tcW w:w="4456" w:type="dxa"/>
          </w:tcPr>
          <w:p w14:paraId="20EEE845" w14:textId="4F50B9B0" w:rsidR="00724387" w:rsidRPr="00CF788C" w:rsidRDefault="00724387" w:rsidP="004F28CB"/>
        </w:tc>
        <w:tc>
          <w:tcPr>
            <w:tcW w:w="2735" w:type="dxa"/>
          </w:tcPr>
          <w:p w14:paraId="08516DD2" w14:textId="77777777" w:rsidR="00724387" w:rsidRPr="00CF788C" w:rsidRDefault="00724387" w:rsidP="004F28CB">
            <w:r w:rsidRPr="00CF788C">
              <w:t>£</w:t>
            </w:r>
          </w:p>
        </w:tc>
      </w:tr>
      <w:tr w:rsidR="00724387" w:rsidRPr="00CF788C" w14:paraId="2024A119" w14:textId="77777777" w:rsidTr="001D546D">
        <w:tc>
          <w:tcPr>
            <w:tcW w:w="2403" w:type="dxa"/>
          </w:tcPr>
          <w:p w14:paraId="00728B37" w14:textId="77777777" w:rsidR="00724387" w:rsidRPr="00CF788C" w:rsidRDefault="00724387" w:rsidP="004F28CB"/>
        </w:tc>
        <w:tc>
          <w:tcPr>
            <w:tcW w:w="4456" w:type="dxa"/>
          </w:tcPr>
          <w:p w14:paraId="45537A1F" w14:textId="66F0652F" w:rsidR="00724387" w:rsidRPr="00CF788C" w:rsidRDefault="00724387" w:rsidP="004F28CB"/>
        </w:tc>
        <w:tc>
          <w:tcPr>
            <w:tcW w:w="2735" w:type="dxa"/>
          </w:tcPr>
          <w:p w14:paraId="2E80D97F" w14:textId="77777777" w:rsidR="00724387" w:rsidRPr="00CF788C" w:rsidRDefault="00724387" w:rsidP="004F28CB">
            <w:r w:rsidRPr="00CF788C">
              <w:t>£</w:t>
            </w:r>
          </w:p>
        </w:tc>
      </w:tr>
      <w:tr w:rsidR="00724387" w:rsidRPr="00CF788C" w14:paraId="60B69F0D" w14:textId="77777777" w:rsidTr="001D546D">
        <w:tc>
          <w:tcPr>
            <w:tcW w:w="2403" w:type="dxa"/>
          </w:tcPr>
          <w:p w14:paraId="38450C42" w14:textId="77777777" w:rsidR="00724387" w:rsidRPr="00CF788C" w:rsidRDefault="00724387" w:rsidP="004F28CB"/>
        </w:tc>
        <w:tc>
          <w:tcPr>
            <w:tcW w:w="4456" w:type="dxa"/>
          </w:tcPr>
          <w:p w14:paraId="4BF40117" w14:textId="2F66AA85" w:rsidR="00724387" w:rsidRPr="00CF788C" w:rsidRDefault="00724387" w:rsidP="004F28CB"/>
        </w:tc>
        <w:tc>
          <w:tcPr>
            <w:tcW w:w="2735" w:type="dxa"/>
          </w:tcPr>
          <w:p w14:paraId="6ADAA346" w14:textId="77777777" w:rsidR="00724387" w:rsidRPr="00CF788C" w:rsidRDefault="00724387" w:rsidP="004F28CB">
            <w:r w:rsidRPr="00CF788C">
              <w:t>£</w:t>
            </w:r>
          </w:p>
        </w:tc>
      </w:tr>
      <w:tr w:rsidR="00724387" w:rsidRPr="00CF788C" w14:paraId="3BC4FAE3" w14:textId="77777777" w:rsidTr="001D546D">
        <w:tc>
          <w:tcPr>
            <w:tcW w:w="2403" w:type="dxa"/>
          </w:tcPr>
          <w:p w14:paraId="5900A1D8" w14:textId="77777777" w:rsidR="00724387" w:rsidRPr="00CF788C" w:rsidRDefault="00724387" w:rsidP="004F28CB"/>
        </w:tc>
        <w:tc>
          <w:tcPr>
            <w:tcW w:w="4456" w:type="dxa"/>
          </w:tcPr>
          <w:p w14:paraId="084DB96F" w14:textId="10A8801E" w:rsidR="00724387" w:rsidRPr="00CF788C" w:rsidRDefault="00724387" w:rsidP="004F28CB"/>
        </w:tc>
        <w:tc>
          <w:tcPr>
            <w:tcW w:w="2735" w:type="dxa"/>
          </w:tcPr>
          <w:p w14:paraId="28CF8243" w14:textId="77777777" w:rsidR="00724387" w:rsidRPr="00CF788C" w:rsidRDefault="00724387" w:rsidP="004F28CB">
            <w:r w:rsidRPr="00CF788C">
              <w:t>£</w:t>
            </w:r>
          </w:p>
        </w:tc>
      </w:tr>
      <w:tr w:rsidR="00724387" w:rsidRPr="00CF788C" w14:paraId="363A3575" w14:textId="77777777" w:rsidTr="001D546D">
        <w:tc>
          <w:tcPr>
            <w:tcW w:w="2403" w:type="dxa"/>
          </w:tcPr>
          <w:p w14:paraId="0ED9B94C" w14:textId="77777777" w:rsidR="00724387" w:rsidRPr="00CF788C" w:rsidRDefault="00724387" w:rsidP="004F28CB"/>
        </w:tc>
        <w:tc>
          <w:tcPr>
            <w:tcW w:w="4456" w:type="dxa"/>
          </w:tcPr>
          <w:p w14:paraId="51A6627D" w14:textId="2B47C389" w:rsidR="00724387" w:rsidRPr="00CF788C" w:rsidRDefault="00724387" w:rsidP="004F28CB"/>
        </w:tc>
        <w:tc>
          <w:tcPr>
            <w:tcW w:w="2735" w:type="dxa"/>
          </w:tcPr>
          <w:p w14:paraId="771D32FE" w14:textId="77777777" w:rsidR="00724387" w:rsidRPr="00CF788C" w:rsidRDefault="00724387" w:rsidP="004F28CB">
            <w:r w:rsidRPr="00CF788C">
              <w:t>£</w:t>
            </w:r>
          </w:p>
        </w:tc>
      </w:tr>
      <w:tr w:rsidR="00724387" w:rsidRPr="00CF788C" w14:paraId="13928452" w14:textId="77777777" w:rsidTr="001D546D">
        <w:tc>
          <w:tcPr>
            <w:tcW w:w="2403" w:type="dxa"/>
          </w:tcPr>
          <w:p w14:paraId="722194A7" w14:textId="77777777" w:rsidR="00724387" w:rsidRPr="00CF788C" w:rsidRDefault="00724387" w:rsidP="004F28CB"/>
        </w:tc>
        <w:tc>
          <w:tcPr>
            <w:tcW w:w="4456" w:type="dxa"/>
          </w:tcPr>
          <w:p w14:paraId="0D50D1FE" w14:textId="7B2520EE" w:rsidR="00724387" w:rsidRPr="00CF788C" w:rsidRDefault="00724387" w:rsidP="004F28CB"/>
        </w:tc>
        <w:tc>
          <w:tcPr>
            <w:tcW w:w="2735" w:type="dxa"/>
          </w:tcPr>
          <w:p w14:paraId="7094B28B" w14:textId="77777777" w:rsidR="00724387" w:rsidRPr="00CF788C" w:rsidRDefault="00724387" w:rsidP="004F28CB">
            <w:r w:rsidRPr="00CF788C">
              <w:t>£</w:t>
            </w:r>
          </w:p>
        </w:tc>
      </w:tr>
      <w:tr w:rsidR="00724387" w:rsidRPr="00CF788C" w14:paraId="7B853CA7" w14:textId="77777777" w:rsidTr="001D546D">
        <w:tc>
          <w:tcPr>
            <w:tcW w:w="2403" w:type="dxa"/>
          </w:tcPr>
          <w:p w14:paraId="76EB0126" w14:textId="77777777" w:rsidR="00724387" w:rsidRPr="00CF788C" w:rsidRDefault="00724387" w:rsidP="004F28CB"/>
        </w:tc>
        <w:tc>
          <w:tcPr>
            <w:tcW w:w="4456" w:type="dxa"/>
          </w:tcPr>
          <w:p w14:paraId="3097F3F6" w14:textId="5A6D3336" w:rsidR="00724387" w:rsidRPr="00CF788C" w:rsidRDefault="00724387" w:rsidP="004F28CB"/>
        </w:tc>
        <w:tc>
          <w:tcPr>
            <w:tcW w:w="2735" w:type="dxa"/>
          </w:tcPr>
          <w:p w14:paraId="5076E03C" w14:textId="77777777" w:rsidR="00724387" w:rsidRPr="00CF788C" w:rsidRDefault="00724387" w:rsidP="004F28CB">
            <w:r w:rsidRPr="00CF788C">
              <w:t>£</w:t>
            </w:r>
          </w:p>
        </w:tc>
      </w:tr>
      <w:tr w:rsidR="00724387" w:rsidRPr="00CF788C" w14:paraId="49B81763" w14:textId="77777777" w:rsidTr="001D546D">
        <w:tc>
          <w:tcPr>
            <w:tcW w:w="2403" w:type="dxa"/>
            <w:tcBorders>
              <w:bottom w:val="single" w:sz="4" w:space="0" w:color="FBBEA2"/>
            </w:tcBorders>
          </w:tcPr>
          <w:p w14:paraId="4174D139" w14:textId="77777777" w:rsidR="00724387" w:rsidRPr="00CF788C" w:rsidRDefault="00724387" w:rsidP="004F28CB"/>
        </w:tc>
        <w:tc>
          <w:tcPr>
            <w:tcW w:w="4456" w:type="dxa"/>
            <w:tcBorders>
              <w:bottom w:val="single" w:sz="4" w:space="0" w:color="FBBEA2"/>
            </w:tcBorders>
          </w:tcPr>
          <w:p w14:paraId="398B499B" w14:textId="2A52760F" w:rsidR="00724387" w:rsidRPr="00CF788C" w:rsidRDefault="00724387" w:rsidP="004F28CB"/>
        </w:tc>
        <w:tc>
          <w:tcPr>
            <w:tcW w:w="2735" w:type="dxa"/>
            <w:tcBorders>
              <w:bottom w:val="single" w:sz="4" w:space="0" w:color="FBBEA2"/>
            </w:tcBorders>
          </w:tcPr>
          <w:p w14:paraId="2F93873E" w14:textId="77777777" w:rsidR="00724387" w:rsidRPr="00CF788C" w:rsidRDefault="00724387" w:rsidP="004F28CB">
            <w:r w:rsidRPr="00CF788C">
              <w:t>£</w:t>
            </w:r>
          </w:p>
        </w:tc>
      </w:tr>
      <w:tr w:rsidR="00724387" w:rsidRPr="00CF788C" w14:paraId="35205CE9" w14:textId="77777777" w:rsidTr="001D546D">
        <w:tc>
          <w:tcPr>
            <w:tcW w:w="2403" w:type="dxa"/>
          </w:tcPr>
          <w:p w14:paraId="177C1805" w14:textId="77777777" w:rsidR="00724387" w:rsidRPr="00CF788C" w:rsidRDefault="00724387" w:rsidP="004F28CB"/>
        </w:tc>
        <w:tc>
          <w:tcPr>
            <w:tcW w:w="4456" w:type="dxa"/>
          </w:tcPr>
          <w:p w14:paraId="0EB23AF5" w14:textId="77777777" w:rsidR="00724387" w:rsidRPr="00CF788C" w:rsidRDefault="00724387" w:rsidP="004F28CB"/>
        </w:tc>
        <w:tc>
          <w:tcPr>
            <w:tcW w:w="2735" w:type="dxa"/>
          </w:tcPr>
          <w:p w14:paraId="668C72E3" w14:textId="77777777" w:rsidR="00724387" w:rsidRPr="00CF788C" w:rsidRDefault="00724387" w:rsidP="004F28CB">
            <w:r w:rsidRPr="00CF788C">
              <w:t>£</w:t>
            </w:r>
          </w:p>
        </w:tc>
      </w:tr>
      <w:tr w:rsidR="00724387" w:rsidRPr="00CF788C" w14:paraId="1C4E12DB" w14:textId="77777777" w:rsidTr="001D546D">
        <w:tc>
          <w:tcPr>
            <w:tcW w:w="2403" w:type="dxa"/>
          </w:tcPr>
          <w:p w14:paraId="35992672" w14:textId="77777777" w:rsidR="00724387" w:rsidRPr="00CF788C" w:rsidRDefault="00724387" w:rsidP="004F28CB"/>
        </w:tc>
        <w:tc>
          <w:tcPr>
            <w:tcW w:w="4456" w:type="dxa"/>
          </w:tcPr>
          <w:p w14:paraId="4F64A80C" w14:textId="77777777" w:rsidR="00724387" w:rsidRPr="00CF788C" w:rsidRDefault="00724387" w:rsidP="004F28CB"/>
        </w:tc>
        <w:tc>
          <w:tcPr>
            <w:tcW w:w="2735" w:type="dxa"/>
          </w:tcPr>
          <w:p w14:paraId="638FBCE2" w14:textId="77777777" w:rsidR="00724387" w:rsidRPr="00CF788C" w:rsidRDefault="00724387" w:rsidP="004F28CB">
            <w:r w:rsidRPr="00CF788C">
              <w:t>£</w:t>
            </w:r>
          </w:p>
        </w:tc>
      </w:tr>
      <w:tr w:rsidR="00724387" w:rsidRPr="00CF788C" w14:paraId="5542E7E2" w14:textId="77777777" w:rsidTr="001D546D">
        <w:tc>
          <w:tcPr>
            <w:tcW w:w="2403" w:type="dxa"/>
          </w:tcPr>
          <w:p w14:paraId="7A360C7C" w14:textId="77777777" w:rsidR="00724387" w:rsidRPr="00CF788C" w:rsidRDefault="00724387" w:rsidP="004F28CB"/>
        </w:tc>
        <w:tc>
          <w:tcPr>
            <w:tcW w:w="4456" w:type="dxa"/>
          </w:tcPr>
          <w:p w14:paraId="0689E258" w14:textId="77777777" w:rsidR="00724387" w:rsidRPr="00CF788C" w:rsidRDefault="00724387" w:rsidP="004F28CB"/>
        </w:tc>
        <w:tc>
          <w:tcPr>
            <w:tcW w:w="2735" w:type="dxa"/>
          </w:tcPr>
          <w:p w14:paraId="72BCEFA8" w14:textId="77777777" w:rsidR="00724387" w:rsidRPr="00CF788C" w:rsidRDefault="00724387" w:rsidP="004F28CB">
            <w:r w:rsidRPr="00CF788C">
              <w:t>£</w:t>
            </w:r>
          </w:p>
        </w:tc>
      </w:tr>
      <w:tr w:rsidR="00724387" w:rsidRPr="00CF788C" w14:paraId="1306F02C" w14:textId="77777777" w:rsidTr="001D546D">
        <w:tc>
          <w:tcPr>
            <w:tcW w:w="2403" w:type="dxa"/>
          </w:tcPr>
          <w:p w14:paraId="02C699A7" w14:textId="77777777" w:rsidR="00724387" w:rsidRPr="00CF788C" w:rsidRDefault="00724387" w:rsidP="004F28CB"/>
        </w:tc>
        <w:tc>
          <w:tcPr>
            <w:tcW w:w="4456" w:type="dxa"/>
          </w:tcPr>
          <w:p w14:paraId="18015943" w14:textId="77777777" w:rsidR="00724387" w:rsidRPr="00CF788C" w:rsidRDefault="00724387" w:rsidP="004F28CB"/>
        </w:tc>
        <w:tc>
          <w:tcPr>
            <w:tcW w:w="2735" w:type="dxa"/>
          </w:tcPr>
          <w:p w14:paraId="06CA1EA9" w14:textId="77777777" w:rsidR="00724387" w:rsidRPr="00CF788C" w:rsidRDefault="00724387" w:rsidP="004F28CB">
            <w:r w:rsidRPr="00CF788C">
              <w:t>£</w:t>
            </w:r>
          </w:p>
        </w:tc>
      </w:tr>
      <w:tr w:rsidR="00724387" w:rsidRPr="00CF788C" w14:paraId="094E6DFF" w14:textId="77777777" w:rsidTr="001D546D">
        <w:tc>
          <w:tcPr>
            <w:tcW w:w="2403" w:type="dxa"/>
          </w:tcPr>
          <w:p w14:paraId="0C3872FF" w14:textId="77777777" w:rsidR="00724387" w:rsidRPr="00CF788C" w:rsidRDefault="00724387" w:rsidP="004F28CB"/>
        </w:tc>
        <w:tc>
          <w:tcPr>
            <w:tcW w:w="4456" w:type="dxa"/>
          </w:tcPr>
          <w:p w14:paraId="6CA05E27" w14:textId="77777777" w:rsidR="00724387" w:rsidRPr="00CF788C" w:rsidRDefault="00724387" w:rsidP="004F28CB"/>
        </w:tc>
        <w:tc>
          <w:tcPr>
            <w:tcW w:w="2735" w:type="dxa"/>
          </w:tcPr>
          <w:p w14:paraId="5F48DCE0" w14:textId="77777777" w:rsidR="00724387" w:rsidRPr="00CF788C" w:rsidRDefault="00724387" w:rsidP="004F28CB">
            <w:r w:rsidRPr="00CF788C">
              <w:t>£</w:t>
            </w:r>
          </w:p>
        </w:tc>
      </w:tr>
      <w:tr w:rsidR="00724387" w:rsidRPr="00CF788C" w14:paraId="47C063C6" w14:textId="77777777" w:rsidTr="001D546D">
        <w:tc>
          <w:tcPr>
            <w:tcW w:w="2403" w:type="dxa"/>
          </w:tcPr>
          <w:p w14:paraId="20DE8357" w14:textId="77777777" w:rsidR="00724387" w:rsidRPr="00CF788C" w:rsidRDefault="00724387" w:rsidP="004F28CB"/>
        </w:tc>
        <w:tc>
          <w:tcPr>
            <w:tcW w:w="4456" w:type="dxa"/>
          </w:tcPr>
          <w:p w14:paraId="136160D2" w14:textId="77777777" w:rsidR="00724387" w:rsidRPr="00CF788C" w:rsidRDefault="00724387" w:rsidP="004F28CB"/>
        </w:tc>
        <w:tc>
          <w:tcPr>
            <w:tcW w:w="2735" w:type="dxa"/>
          </w:tcPr>
          <w:p w14:paraId="19CC2551" w14:textId="77777777" w:rsidR="00724387" w:rsidRPr="00CF788C" w:rsidRDefault="00724387" w:rsidP="004F28CB">
            <w:r w:rsidRPr="00CF788C">
              <w:t>£</w:t>
            </w:r>
          </w:p>
        </w:tc>
      </w:tr>
      <w:tr w:rsidR="00724387" w:rsidRPr="00CF788C" w14:paraId="4B55E88E" w14:textId="77777777" w:rsidTr="001D546D">
        <w:tc>
          <w:tcPr>
            <w:tcW w:w="2403" w:type="dxa"/>
          </w:tcPr>
          <w:p w14:paraId="3AC08A7B" w14:textId="77777777" w:rsidR="00724387" w:rsidRPr="00CF788C" w:rsidRDefault="00724387" w:rsidP="004F28CB"/>
        </w:tc>
        <w:tc>
          <w:tcPr>
            <w:tcW w:w="4456" w:type="dxa"/>
          </w:tcPr>
          <w:p w14:paraId="078D6B93" w14:textId="77777777" w:rsidR="00724387" w:rsidRPr="00CF788C" w:rsidRDefault="00724387" w:rsidP="004F28CB"/>
        </w:tc>
        <w:tc>
          <w:tcPr>
            <w:tcW w:w="2735" w:type="dxa"/>
          </w:tcPr>
          <w:p w14:paraId="5764A68A" w14:textId="77777777" w:rsidR="00724387" w:rsidRPr="00CF788C" w:rsidRDefault="00724387" w:rsidP="004F28CB">
            <w:r w:rsidRPr="00CF788C">
              <w:t>£</w:t>
            </w:r>
          </w:p>
        </w:tc>
      </w:tr>
      <w:tr w:rsidR="00724387" w:rsidRPr="00CF788C" w14:paraId="29EFD17F" w14:textId="77777777" w:rsidTr="001D546D">
        <w:tc>
          <w:tcPr>
            <w:tcW w:w="2403" w:type="dxa"/>
          </w:tcPr>
          <w:p w14:paraId="39C7630F" w14:textId="77777777" w:rsidR="00724387" w:rsidRPr="00CF788C" w:rsidRDefault="00724387" w:rsidP="004F28CB"/>
        </w:tc>
        <w:tc>
          <w:tcPr>
            <w:tcW w:w="4456" w:type="dxa"/>
          </w:tcPr>
          <w:p w14:paraId="312FF743" w14:textId="77777777" w:rsidR="00724387" w:rsidRPr="00CF788C" w:rsidRDefault="00724387" w:rsidP="004F28CB"/>
        </w:tc>
        <w:tc>
          <w:tcPr>
            <w:tcW w:w="2735" w:type="dxa"/>
          </w:tcPr>
          <w:p w14:paraId="182DA3C1" w14:textId="77777777" w:rsidR="00724387" w:rsidRPr="00CF788C" w:rsidRDefault="00724387" w:rsidP="004F28CB">
            <w:r w:rsidRPr="00CF788C">
              <w:t>£</w:t>
            </w:r>
          </w:p>
        </w:tc>
      </w:tr>
      <w:tr w:rsidR="00724387" w:rsidRPr="00CF788C" w14:paraId="6022EBC1" w14:textId="77777777" w:rsidTr="001D546D">
        <w:tc>
          <w:tcPr>
            <w:tcW w:w="2403" w:type="dxa"/>
          </w:tcPr>
          <w:p w14:paraId="7044B952" w14:textId="77777777" w:rsidR="00724387" w:rsidRPr="00CF788C" w:rsidRDefault="00724387" w:rsidP="004F28CB"/>
        </w:tc>
        <w:tc>
          <w:tcPr>
            <w:tcW w:w="4456" w:type="dxa"/>
          </w:tcPr>
          <w:p w14:paraId="178663DF" w14:textId="77777777" w:rsidR="00724387" w:rsidRPr="00CF788C" w:rsidRDefault="00724387" w:rsidP="004F28CB"/>
        </w:tc>
        <w:tc>
          <w:tcPr>
            <w:tcW w:w="2735" w:type="dxa"/>
          </w:tcPr>
          <w:p w14:paraId="19B216D7" w14:textId="77777777" w:rsidR="00724387" w:rsidRPr="00CF788C" w:rsidRDefault="00724387" w:rsidP="004F28CB">
            <w:r w:rsidRPr="00CF788C">
              <w:t>£</w:t>
            </w:r>
          </w:p>
        </w:tc>
      </w:tr>
      <w:tr w:rsidR="00724387" w:rsidRPr="00CF788C" w14:paraId="5E285A0B" w14:textId="77777777" w:rsidTr="001D546D">
        <w:tc>
          <w:tcPr>
            <w:tcW w:w="2403" w:type="dxa"/>
          </w:tcPr>
          <w:p w14:paraId="36BB270D" w14:textId="77777777" w:rsidR="00724387" w:rsidRPr="00CF788C" w:rsidRDefault="00724387" w:rsidP="004F28CB"/>
        </w:tc>
        <w:tc>
          <w:tcPr>
            <w:tcW w:w="4456" w:type="dxa"/>
          </w:tcPr>
          <w:p w14:paraId="44D5F2B1" w14:textId="77777777" w:rsidR="00724387" w:rsidRPr="00CF788C" w:rsidRDefault="00724387" w:rsidP="004F28CB"/>
        </w:tc>
        <w:tc>
          <w:tcPr>
            <w:tcW w:w="2735" w:type="dxa"/>
          </w:tcPr>
          <w:p w14:paraId="5ECC4964" w14:textId="77777777" w:rsidR="00724387" w:rsidRPr="00CF788C" w:rsidRDefault="00724387" w:rsidP="004F28CB">
            <w:r w:rsidRPr="00CF788C">
              <w:t>£</w:t>
            </w:r>
          </w:p>
        </w:tc>
      </w:tr>
      <w:tr w:rsidR="00724387" w:rsidRPr="00CF788C" w14:paraId="5B686B58" w14:textId="77777777" w:rsidTr="001D546D">
        <w:tc>
          <w:tcPr>
            <w:tcW w:w="2403" w:type="dxa"/>
          </w:tcPr>
          <w:p w14:paraId="4D13343B" w14:textId="77777777" w:rsidR="00724387" w:rsidRPr="00CF788C" w:rsidRDefault="00724387" w:rsidP="004F28CB"/>
        </w:tc>
        <w:tc>
          <w:tcPr>
            <w:tcW w:w="4456" w:type="dxa"/>
          </w:tcPr>
          <w:p w14:paraId="74C7AC46" w14:textId="77777777" w:rsidR="00724387" w:rsidRPr="00CF788C" w:rsidRDefault="00724387" w:rsidP="004F28CB"/>
        </w:tc>
        <w:tc>
          <w:tcPr>
            <w:tcW w:w="2735" w:type="dxa"/>
          </w:tcPr>
          <w:p w14:paraId="2B28E866" w14:textId="77777777" w:rsidR="00724387" w:rsidRPr="00CF788C" w:rsidRDefault="00724387" w:rsidP="004F28CB">
            <w:r w:rsidRPr="00CF788C">
              <w:t>£</w:t>
            </w:r>
          </w:p>
        </w:tc>
      </w:tr>
      <w:tr w:rsidR="00724387" w:rsidRPr="00CF788C" w14:paraId="327AC2DF" w14:textId="77777777" w:rsidTr="001D546D">
        <w:tc>
          <w:tcPr>
            <w:tcW w:w="2403" w:type="dxa"/>
            <w:tcBorders>
              <w:bottom w:val="single" w:sz="4" w:space="0" w:color="FBBEA2"/>
            </w:tcBorders>
          </w:tcPr>
          <w:p w14:paraId="4FEAE416" w14:textId="77777777" w:rsidR="00724387" w:rsidRPr="00CF788C" w:rsidRDefault="00724387" w:rsidP="004F28CB"/>
        </w:tc>
        <w:tc>
          <w:tcPr>
            <w:tcW w:w="4456" w:type="dxa"/>
            <w:tcBorders>
              <w:bottom w:val="single" w:sz="4" w:space="0" w:color="FBBEA2"/>
            </w:tcBorders>
          </w:tcPr>
          <w:p w14:paraId="013D0706" w14:textId="77777777" w:rsidR="00724387" w:rsidRPr="00CF788C" w:rsidRDefault="00724387" w:rsidP="004F28CB"/>
        </w:tc>
        <w:tc>
          <w:tcPr>
            <w:tcW w:w="2735" w:type="dxa"/>
            <w:tcBorders>
              <w:bottom w:val="single" w:sz="4" w:space="0" w:color="FBBEA2"/>
            </w:tcBorders>
          </w:tcPr>
          <w:p w14:paraId="1D431B4B" w14:textId="77777777" w:rsidR="00724387" w:rsidRPr="00CF788C" w:rsidRDefault="00724387" w:rsidP="004F28CB">
            <w:r w:rsidRPr="00CF788C">
              <w:t>£</w:t>
            </w:r>
          </w:p>
        </w:tc>
      </w:tr>
      <w:tr w:rsidR="00724387" w:rsidRPr="00CF788C" w14:paraId="35F3B052" w14:textId="77777777" w:rsidTr="001D546D">
        <w:tc>
          <w:tcPr>
            <w:tcW w:w="2403" w:type="dxa"/>
            <w:tcBorders>
              <w:bottom w:val="single" w:sz="4" w:space="0" w:color="FBBEA2"/>
            </w:tcBorders>
          </w:tcPr>
          <w:p w14:paraId="2A92B3F3" w14:textId="77777777" w:rsidR="00724387" w:rsidRPr="00CF788C" w:rsidRDefault="00724387" w:rsidP="004F28CB"/>
        </w:tc>
        <w:tc>
          <w:tcPr>
            <w:tcW w:w="4456" w:type="dxa"/>
            <w:tcBorders>
              <w:bottom w:val="single" w:sz="4" w:space="0" w:color="FBBEA2"/>
            </w:tcBorders>
          </w:tcPr>
          <w:p w14:paraId="590E45AF" w14:textId="77777777" w:rsidR="00724387" w:rsidRPr="00CF788C" w:rsidRDefault="00724387" w:rsidP="004F28CB"/>
        </w:tc>
        <w:tc>
          <w:tcPr>
            <w:tcW w:w="2735" w:type="dxa"/>
            <w:tcBorders>
              <w:bottom w:val="single" w:sz="4" w:space="0" w:color="FBBEA2"/>
            </w:tcBorders>
          </w:tcPr>
          <w:p w14:paraId="139428F3" w14:textId="77777777" w:rsidR="00724387" w:rsidRPr="00CF788C" w:rsidRDefault="00724387" w:rsidP="004F28CB">
            <w:r w:rsidRPr="00CF788C">
              <w:t>£</w:t>
            </w:r>
          </w:p>
        </w:tc>
      </w:tr>
      <w:tr w:rsidR="00724387" w:rsidRPr="00CF788C" w14:paraId="73D42E8B" w14:textId="77777777" w:rsidTr="001D546D">
        <w:tc>
          <w:tcPr>
            <w:tcW w:w="2403" w:type="dxa"/>
          </w:tcPr>
          <w:p w14:paraId="3665FDD8" w14:textId="77777777" w:rsidR="00724387" w:rsidRPr="00CF788C" w:rsidRDefault="00724387" w:rsidP="004F28CB"/>
        </w:tc>
        <w:tc>
          <w:tcPr>
            <w:tcW w:w="4456" w:type="dxa"/>
          </w:tcPr>
          <w:p w14:paraId="01C808E3" w14:textId="3887F651" w:rsidR="00724387" w:rsidRPr="00CF788C" w:rsidRDefault="00724387" w:rsidP="004F28CB"/>
        </w:tc>
        <w:tc>
          <w:tcPr>
            <w:tcW w:w="2735" w:type="dxa"/>
          </w:tcPr>
          <w:p w14:paraId="72098F87" w14:textId="77777777" w:rsidR="00724387" w:rsidRPr="00CF788C" w:rsidRDefault="00724387" w:rsidP="004F28CB">
            <w:r w:rsidRPr="00CF788C">
              <w:t>£</w:t>
            </w:r>
          </w:p>
        </w:tc>
      </w:tr>
      <w:tr w:rsidR="00724387" w:rsidRPr="00CF788C" w14:paraId="5A1BA0E1" w14:textId="77777777" w:rsidTr="001D546D">
        <w:tc>
          <w:tcPr>
            <w:tcW w:w="2403" w:type="dxa"/>
          </w:tcPr>
          <w:p w14:paraId="4AE80F04" w14:textId="77777777" w:rsidR="00724387" w:rsidRPr="00CF788C" w:rsidRDefault="00724387" w:rsidP="00724387"/>
        </w:tc>
        <w:tc>
          <w:tcPr>
            <w:tcW w:w="4456" w:type="dxa"/>
          </w:tcPr>
          <w:p w14:paraId="4394D881" w14:textId="77777777" w:rsidR="00724387" w:rsidRPr="00CF788C" w:rsidRDefault="00724387" w:rsidP="00724387"/>
        </w:tc>
        <w:tc>
          <w:tcPr>
            <w:tcW w:w="2735" w:type="dxa"/>
          </w:tcPr>
          <w:p w14:paraId="4042B4B7" w14:textId="2C94F2CC" w:rsidR="00724387" w:rsidRPr="00CF788C" w:rsidRDefault="00724387" w:rsidP="00724387">
            <w:r w:rsidRPr="00CF788C">
              <w:t>£</w:t>
            </w:r>
          </w:p>
        </w:tc>
      </w:tr>
      <w:tr w:rsidR="00724387" w:rsidRPr="00CF788C" w14:paraId="22F8AF0A" w14:textId="77777777" w:rsidTr="001D546D">
        <w:tc>
          <w:tcPr>
            <w:tcW w:w="2403" w:type="dxa"/>
          </w:tcPr>
          <w:p w14:paraId="44E82937" w14:textId="77777777" w:rsidR="00724387" w:rsidRPr="00CF788C" w:rsidRDefault="00724387" w:rsidP="00724387"/>
        </w:tc>
        <w:tc>
          <w:tcPr>
            <w:tcW w:w="4456" w:type="dxa"/>
          </w:tcPr>
          <w:p w14:paraId="1981FA93" w14:textId="77777777" w:rsidR="00724387" w:rsidRPr="00CF788C" w:rsidRDefault="00724387" w:rsidP="00724387"/>
        </w:tc>
        <w:tc>
          <w:tcPr>
            <w:tcW w:w="2735" w:type="dxa"/>
          </w:tcPr>
          <w:p w14:paraId="2A7699D8" w14:textId="693342D7" w:rsidR="00724387" w:rsidRPr="00CF788C" w:rsidRDefault="00724387" w:rsidP="00724387">
            <w:r w:rsidRPr="00CF788C">
              <w:t>£</w:t>
            </w:r>
          </w:p>
        </w:tc>
      </w:tr>
      <w:tr w:rsidR="00724387" w:rsidRPr="00CF788C" w14:paraId="42832231" w14:textId="77777777" w:rsidTr="001D546D">
        <w:tc>
          <w:tcPr>
            <w:tcW w:w="2403" w:type="dxa"/>
          </w:tcPr>
          <w:p w14:paraId="40A58298" w14:textId="77777777" w:rsidR="00724387" w:rsidRPr="00CF788C" w:rsidRDefault="00724387" w:rsidP="00724387"/>
        </w:tc>
        <w:tc>
          <w:tcPr>
            <w:tcW w:w="4456" w:type="dxa"/>
          </w:tcPr>
          <w:p w14:paraId="288FCC4C" w14:textId="77777777" w:rsidR="00724387" w:rsidRPr="00CF788C" w:rsidRDefault="00724387" w:rsidP="00724387"/>
        </w:tc>
        <w:tc>
          <w:tcPr>
            <w:tcW w:w="2735" w:type="dxa"/>
          </w:tcPr>
          <w:p w14:paraId="2F9D5999" w14:textId="6E981DED" w:rsidR="00724387" w:rsidRPr="00CF788C" w:rsidRDefault="00724387" w:rsidP="00724387">
            <w:r w:rsidRPr="00CF788C">
              <w:t>£</w:t>
            </w:r>
          </w:p>
        </w:tc>
      </w:tr>
      <w:tr w:rsidR="00724387" w:rsidRPr="00CF788C" w14:paraId="2CDE5E61" w14:textId="77777777" w:rsidTr="001D546D">
        <w:tc>
          <w:tcPr>
            <w:tcW w:w="2403" w:type="dxa"/>
          </w:tcPr>
          <w:p w14:paraId="05DBFD28" w14:textId="77777777" w:rsidR="00724387" w:rsidRPr="00CF788C" w:rsidRDefault="00724387" w:rsidP="00724387"/>
        </w:tc>
        <w:tc>
          <w:tcPr>
            <w:tcW w:w="4456" w:type="dxa"/>
          </w:tcPr>
          <w:p w14:paraId="638B9383" w14:textId="77777777" w:rsidR="00724387" w:rsidRPr="00CF788C" w:rsidRDefault="00724387" w:rsidP="00724387"/>
        </w:tc>
        <w:tc>
          <w:tcPr>
            <w:tcW w:w="2735" w:type="dxa"/>
          </w:tcPr>
          <w:p w14:paraId="7CA6FA54" w14:textId="5CC0F58C" w:rsidR="00724387" w:rsidRPr="00CF788C" w:rsidRDefault="00724387" w:rsidP="00724387">
            <w:r w:rsidRPr="00CF788C">
              <w:t>£</w:t>
            </w:r>
          </w:p>
        </w:tc>
      </w:tr>
      <w:tr w:rsidR="00724387" w:rsidRPr="00CF788C" w14:paraId="4FD1D6D2" w14:textId="77777777" w:rsidTr="001D546D">
        <w:tc>
          <w:tcPr>
            <w:tcW w:w="2403" w:type="dxa"/>
          </w:tcPr>
          <w:p w14:paraId="6BCBDECF" w14:textId="77777777" w:rsidR="00724387" w:rsidRPr="00CF788C" w:rsidRDefault="00724387" w:rsidP="00724387"/>
        </w:tc>
        <w:tc>
          <w:tcPr>
            <w:tcW w:w="4456" w:type="dxa"/>
          </w:tcPr>
          <w:p w14:paraId="072FA530" w14:textId="77777777" w:rsidR="00724387" w:rsidRPr="00CF788C" w:rsidRDefault="00724387" w:rsidP="00724387"/>
        </w:tc>
        <w:tc>
          <w:tcPr>
            <w:tcW w:w="2735" w:type="dxa"/>
          </w:tcPr>
          <w:p w14:paraId="49E0CAD3" w14:textId="19E029F5" w:rsidR="00724387" w:rsidRPr="00CF788C" w:rsidRDefault="00724387" w:rsidP="00724387">
            <w:r w:rsidRPr="00CF788C">
              <w:t>£</w:t>
            </w:r>
          </w:p>
        </w:tc>
      </w:tr>
      <w:tr w:rsidR="00724387" w:rsidRPr="00CF788C" w14:paraId="3CB7ACA9" w14:textId="77777777" w:rsidTr="001D546D">
        <w:tc>
          <w:tcPr>
            <w:tcW w:w="2403" w:type="dxa"/>
          </w:tcPr>
          <w:p w14:paraId="4DD334D7" w14:textId="77777777" w:rsidR="00724387" w:rsidRPr="00CF788C" w:rsidRDefault="00724387" w:rsidP="00724387"/>
        </w:tc>
        <w:tc>
          <w:tcPr>
            <w:tcW w:w="4456" w:type="dxa"/>
          </w:tcPr>
          <w:p w14:paraId="3A9EF14D" w14:textId="77777777" w:rsidR="00724387" w:rsidRPr="00CF788C" w:rsidRDefault="00724387" w:rsidP="00724387"/>
        </w:tc>
        <w:tc>
          <w:tcPr>
            <w:tcW w:w="2735" w:type="dxa"/>
          </w:tcPr>
          <w:p w14:paraId="7E9BDE9A" w14:textId="376D3ADB" w:rsidR="00724387" w:rsidRPr="00CF788C" w:rsidRDefault="00724387" w:rsidP="00724387">
            <w:r w:rsidRPr="00CF788C">
              <w:t>£</w:t>
            </w:r>
          </w:p>
        </w:tc>
      </w:tr>
      <w:tr w:rsidR="00724387" w:rsidRPr="00CF788C" w14:paraId="5D4195CC" w14:textId="77777777" w:rsidTr="001D546D">
        <w:tc>
          <w:tcPr>
            <w:tcW w:w="2403" w:type="dxa"/>
          </w:tcPr>
          <w:p w14:paraId="19989F23" w14:textId="77777777" w:rsidR="00724387" w:rsidRPr="00CF788C" w:rsidRDefault="00724387" w:rsidP="00724387"/>
        </w:tc>
        <w:tc>
          <w:tcPr>
            <w:tcW w:w="4456" w:type="dxa"/>
          </w:tcPr>
          <w:p w14:paraId="0F1DB0C6" w14:textId="77777777" w:rsidR="00724387" w:rsidRPr="00CF788C" w:rsidRDefault="00724387" w:rsidP="00724387"/>
        </w:tc>
        <w:tc>
          <w:tcPr>
            <w:tcW w:w="2735" w:type="dxa"/>
          </w:tcPr>
          <w:p w14:paraId="0113521B" w14:textId="31EBB53E" w:rsidR="00724387" w:rsidRPr="00CF788C" w:rsidRDefault="00724387" w:rsidP="00724387">
            <w:r w:rsidRPr="00CF788C">
              <w:t>£</w:t>
            </w:r>
          </w:p>
        </w:tc>
      </w:tr>
      <w:tr w:rsidR="00724387" w:rsidRPr="00CF788C" w14:paraId="47AB20CD" w14:textId="77777777" w:rsidTr="001D546D">
        <w:tc>
          <w:tcPr>
            <w:tcW w:w="2403" w:type="dxa"/>
          </w:tcPr>
          <w:p w14:paraId="53320922" w14:textId="77777777" w:rsidR="00724387" w:rsidRPr="00CF788C" w:rsidRDefault="00724387" w:rsidP="00724387"/>
        </w:tc>
        <w:tc>
          <w:tcPr>
            <w:tcW w:w="4456" w:type="dxa"/>
          </w:tcPr>
          <w:p w14:paraId="41953791" w14:textId="77777777" w:rsidR="00724387" w:rsidRPr="00CF788C" w:rsidRDefault="00724387" w:rsidP="00724387"/>
        </w:tc>
        <w:tc>
          <w:tcPr>
            <w:tcW w:w="2735" w:type="dxa"/>
          </w:tcPr>
          <w:p w14:paraId="148183D4" w14:textId="3A94E3DD" w:rsidR="00724387" w:rsidRPr="00CF788C" w:rsidRDefault="00724387" w:rsidP="00724387">
            <w:r w:rsidRPr="00CF788C">
              <w:t>£</w:t>
            </w:r>
          </w:p>
        </w:tc>
      </w:tr>
      <w:tr w:rsidR="00724387" w:rsidRPr="00CF788C" w14:paraId="1050D624" w14:textId="77777777" w:rsidTr="001D546D">
        <w:tc>
          <w:tcPr>
            <w:tcW w:w="2403" w:type="dxa"/>
          </w:tcPr>
          <w:p w14:paraId="6546B2A6" w14:textId="77777777" w:rsidR="00724387" w:rsidRPr="00CF788C" w:rsidRDefault="00724387" w:rsidP="00724387"/>
        </w:tc>
        <w:tc>
          <w:tcPr>
            <w:tcW w:w="4456" w:type="dxa"/>
          </w:tcPr>
          <w:p w14:paraId="64407680" w14:textId="77777777" w:rsidR="00724387" w:rsidRPr="00CF788C" w:rsidRDefault="00724387" w:rsidP="00724387"/>
        </w:tc>
        <w:tc>
          <w:tcPr>
            <w:tcW w:w="2735" w:type="dxa"/>
          </w:tcPr>
          <w:p w14:paraId="180EF16E" w14:textId="7CF6750A" w:rsidR="00724387" w:rsidRPr="00CF788C" w:rsidRDefault="00724387" w:rsidP="00724387">
            <w:r w:rsidRPr="00CF788C">
              <w:t>£</w:t>
            </w:r>
          </w:p>
        </w:tc>
      </w:tr>
      <w:tr w:rsidR="00724387" w:rsidRPr="00CF788C" w14:paraId="592DEF19" w14:textId="77777777" w:rsidTr="001D546D">
        <w:tc>
          <w:tcPr>
            <w:tcW w:w="2403" w:type="dxa"/>
            <w:tcBorders>
              <w:bottom w:val="single" w:sz="4" w:space="0" w:color="FBBEA2"/>
            </w:tcBorders>
          </w:tcPr>
          <w:p w14:paraId="530B33CA" w14:textId="77777777" w:rsidR="00724387" w:rsidRPr="00CF788C" w:rsidRDefault="00724387" w:rsidP="00724387"/>
        </w:tc>
        <w:tc>
          <w:tcPr>
            <w:tcW w:w="4456" w:type="dxa"/>
            <w:tcBorders>
              <w:bottom w:val="single" w:sz="4" w:space="0" w:color="FBBEA2"/>
            </w:tcBorders>
          </w:tcPr>
          <w:p w14:paraId="6FCEA745" w14:textId="77777777" w:rsidR="00724387" w:rsidRPr="00CF788C" w:rsidRDefault="00724387" w:rsidP="00724387"/>
        </w:tc>
        <w:tc>
          <w:tcPr>
            <w:tcW w:w="2735" w:type="dxa"/>
            <w:tcBorders>
              <w:bottom w:val="single" w:sz="4" w:space="0" w:color="FBBEA2"/>
            </w:tcBorders>
          </w:tcPr>
          <w:p w14:paraId="65F3E891" w14:textId="15F50615" w:rsidR="00724387" w:rsidRPr="00CF788C" w:rsidRDefault="00724387" w:rsidP="00724387">
            <w:r w:rsidRPr="00CF788C">
              <w:t>£</w:t>
            </w:r>
          </w:p>
        </w:tc>
      </w:tr>
      <w:tr w:rsidR="00724387" w:rsidRPr="00CF788C" w14:paraId="74A951BB" w14:textId="77777777" w:rsidTr="001D546D">
        <w:tc>
          <w:tcPr>
            <w:tcW w:w="2403" w:type="dxa"/>
          </w:tcPr>
          <w:p w14:paraId="09B74B72" w14:textId="4B891ED6" w:rsidR="00172585" w:rsidRPr="00CF788C" w:rsidRDefault="00172585" w:rsidP="00724387"/>
        </w:tc>
        <w:tc>
          <w:tcPr>
            <w:tcW w:w="4456" w:type="dxa"/>
          </w:tcPr>
          <w:p w14:paraId="57D605F1" w14:textId="77777777" w:rsidR="00724387" w:rsidRPr="00CF788C" w:rsidRDefault="00724387" w:rsidP="00724387"/>
        </w:tc>
        <w:tc>
          <w:tcPr>
            <w:tcW w:w="2735" w:type="dxa"/>
          </w:tcPr>
          <w:p w14:paraId="48AECADD" w14:textId="1EB15DC9" w:rsidR="00724387" w:rsidRPr="00CF788C" w:rsidRDefault="00724387" w:rsidP="00724387">
            <w:r w:rsidRPr="00CF788C">
              <w:t>£</w:t>
            </w:r>
          </w:p>
        </w:tc>
      </w:tr>
      <w:tr w:rsidR="001D546D" w:rsidRPr="00CF788C" w14:paraId="0A48CF4F" w14:textId="77777777" w:rsidTr="001D546D">
        <w:tc>
          <w:tcPr>
            <w:tcW w:w="2403" w:type="dxa"/>
            <w:tcBorders>
              <w:bottom w:val="single" w:sz="4" w:space="0" w:color="FBBEA2"/>
            </w:tcBorders>
          </w:tcPr>
          <w:p w14:paraId="1A2BE604" w14:textId="77777777" w:rsidR="001D546D" w:rsidRPr="00CF788C" w:rsidRDefault="001D546D" w:rsidP="001D546D"/>
        </w:tc>
        <w:tc>
          <w:tcPr>
            <w:tcW w:w="4456" w:type="dxa"/>
            <w:tcBorders>
              <w:bottom w:val="single" w:sz="4" w:space="0" w:color="FBBEA2"/>
            </w:tcBorders>
          </w:tcPr>
          <w:p w14:paraId="2123DB3B" w14:textId="77777777" w:rsidR="001D546D" w:rsidRPr="00CF788C" w:rsidRDefault="001D546D" w:rsidP="001D546D"/>
        </w:tc>
        <w:tc>
          <w:tcPr>
            <w:tcW w:w="2735" w:type="dxa"/>
            <w:tcBorders>
              <w:bottom w:val="single" w:sz="4" w:space="0" w:color="FBBEA2"/>
            </w:tcBorders>
          </w:tcPr>
          <w:p w14:paraId="779E2D9D" w14:textId="2311E8D3" w:rsidR="001D546D" w:rsidRPr="00CF788C" w:rsidRDefault="001D546D" w:rsidP="001D546D">
            <w:r w:rsidRPr="00CF788C">
              <w:t>£</w:t>
            </w:r>
          </w:p>
        </w:tc>
      </w:tr>
      <w:tr w:rsidR="001D546D" w:rsidRPr="00CF788C" w14:paraId="4B7C9AEB" w14:textId="77777777" w:rsidTr="001D546D">
        <w:tc>
          <w:tcPr>
            <w:tcW w:w="2403" w:type="dxa"/>
            <w:tcBorders>
              <w:bottom w:val="single" w:sz="4" w:space="0" w:color="FBBEA2"/>
            </w:tcBorders>
          </w:tcPr>
          <w:p w14:paraId="3A5C96A3" w14:textId="77777777" w:rsidR="001D546D" w:rsidRPr="00CF788C" w:rsidRDefault="001D546D" w:rsidP="001D546D"/>
        </w:tc>
        <w:tc>
          <w:tcPr>
            <w:tcW w:w="4456" w:type="dxa"/>
            <w:tcBorders>
              <w:bottom w:val="single" w:sz="4" w:space="0" w:color="FBBEA2"/>
            </w:tcBorders>
          </w:tcPr>
          <w:p w14:paraId="0D0BB493" w14:textId="77777777" w:rsidR="001D546D" w:rsidRPr="00CF788C" w:rsidRDefault="001D546D" w:rsidP="001D546D"/>
        </w:tc>
        <w:tc>
          <w:tcPr>
            <w:tcW w:w="2735" w:type="dxa"/>
            <w:tcBorders>
              <w:bottom w:val="single" w:sz="4" w:space="0" w:color="FBBEA2"/>
            </w:tcBorders>
          </w:tcPr>
          <w:p w14:paraId="151B1836" w14:textId="4649D437" w:rsidR="001D546D" w:rsidRPr="00CF788C" w:rsidRDefault="001D546D" w:rsidP="001D546D">
            <w:r w:rsidRPr="00CF788C">
              <w:t>£</w:t>
            </w:r>
          </w:p>
        </w:tc>
      </w:tr>
      <w:tr w:rsidR="001D546D" w:rsidRPr="00CF788C" w14:paraId="4D9DE7EB" w14:textId="77777777" w:rsidTr="001D546D">
        <w:tc>
          <w:tcPr>
            <w:tcW w:w="2403" w:type="dxa"/>
            <w:tcBorders>
              <w:bottom w:val="single" w:sz="4" w:space="0" w:color="FBBEA2"/>
            </w:tcBorders>
          </w:tcPr>
          <w:p w14:paraId="2EF46A98" w14:textId="77777777" w:rsidR="001D546D" w:rsidRPr="00CF788C" w:rsidRDefault="001D546D" w:rsidP="001D546D"/>
        </w:tc>
        <w:tc>
          <w:tcPr>
            <w:tcW w:w="4456" w:type="dxa"/>
            <w:tcBorders>
              <w:bottom w:val="single" w:sz="4" w:space="0" w:color="FBBEA2"/>
            </w:tcBorders>
          </w:tcPr>
          <w:p w14:paraId="71AA0409" w14:textId="77777777" w:rsidR="001D546D" w:rsidRPr="00CF788C" w:rsidRDefault="001D546D" w:rsidP="001D546D"/>
        </w:tc>
        <w:tc>
          <w:tcPr>
            <w:tcW w:w="2735" w:type="dxa"/>
            <w:tcBorders>
              <w:bottom w:val="single" w:sz="4" w:space="0" w:color="FBBEA2"/>
            </w:tcBorders>
          </w:tcPr>
          <w:p w14:paraId="2269BDAA" w14:textId="45CCCDDC" w:rsidR="001D546D" w:rsidRPr="00CF788C" w:rsidRDefault="001D546D" w:rsidP="001D546D">
            <w:r w:rsidRPr="00CF788C">
              <w:t>£</w:t>
            </w:r>
          </w:p>
        </w:tc>
      </w:tr>
    </w:tbl>
    <w:p w14:paraId="71788BD7" w14:textId="77777777" w:rsidR="00172585" w:rsidRDefault="00172585" w:rsidP="00172585">
      <w:bookmarkStart w:id="85" w:name="_Toc160224378"/>
    </w:p>
    <w:p w14:paraId="64D0689A" w14:textId="38999BCF" w:rsidR="00A5735E" w:rsidRPr="00801137" w:rsidRDefault="00801137" w:rsidP="00801137">
      <w:pPr>
        <w:pStyle w:val="Heading1"/>
      </w:pPr>
      <w:bookmarkStart w:id="86" w:name="_Toc160478267"/>
      <w:r w:rsidRPr="00801137">
        <w:lastRenderedPageBreak/>
        <w:t>Back-Up Plan</w:t>
      </w:r>
      <w:bookmarkEnd w:id="85"/>
      <w:bookmarkEnd w:id="86"/>
    </w:p>
    <w:p w14:paraId="163ADAF9" w14:textId="77777777" w:rsidR="00FB78C0" w:rsidRPr="00CF788C" w:rsidRDefault="00FB78C0" w:rsidP="00FB78C0">
      <w:pPr>
        <w:rPr>
          <w:b/>
          <w:bCs/>
          <w:lang w:val="en-GB"/>
        </w:rPr>
      </w:pPr>
      <w:r w:rsidRPr="00CF788C">
        <w:rPr>
          <w:b/>
          <w:bCs/>
          <w:lang w:val="en-GB"/>
        </w:rPr>
        <w:t xml:space="preserve">Got a rainy day plan? </w:t>
      </w:r>
      <w:r w:rsidRPr="00CF788C">
        <w:rPr>
          <w:rFonts w:ascii="Segoe UI Symbol" w:hAnsi="Segoe UI Symbol" w:cs="Segoe UI Symbol"/>
          <w:b/>
          <w:bCs/>
          <w:lang w:val="en-GB"/>
        </w:rPr>
        <w:t>☔</w:t>
      </w:r>
      <w:r w:rsidRPr="00CF788C">
        <w:rPr>
          <w:b/>
          <w:bCs/>
          <w:lang w:val="en-GB"/>
        </w:rPr>
        <w:t>️</w:t>
      </w:r>
    </w:p>
    <w:p w14:paraId="7B2056D7" w14:textId="77777777" w:rsidR="00FB78C0" w:rsidRPr="00CF788C" w:rsidRDefault="00FB78C0" w:rsidP="00FB78C0">
      <w:pPr>
        <w:rPr>
          <w:lang w:val="en-GB"/>
        </w:rPr>
      </w:pPr>
    </w:p>
    <w:p w14:paraId="0B6EB130" w14:textId="4950B662" w:rsidR="00FB78C0" w:rsidRPr="00CF788C" w:rsidRDefault="00FB78C0" w:rsidP="00FB78C0">
      <w:pPr>
        <w:rPr>
          <w:lang w:val="en-GB"/>
        </w:rPr>
      </w:pPr>
      <w:r w:rsidRPr="00CF788C">
        <w:rPr>
          <w:lang w:val="en-GB"/>
        </w:rPr>
        <w:t xml:space="preserve">Even the sunniest days can have unexpected showers, and it's always good to be prepared! This section is all about your </w:t>
      </w:r>
      <w:r w:rsidRPr="00CF788C">
        <w:rPr>
          <w:b/>
          <w:bCs/>
          <w:lang w:val="en-GB"/>
        </w:rPr>
        <w:t>backup plan</w:t>
      </w:r>
      <w:r w:rsidRPr="00CF788C">
        <w:rPr>
          <w:lang w:val="en-GB"/>
        </w:rPr>
        <w:t xml:space="preserve">, your </w:t>
      </w:r>
      <w:r w:rsidRPr="00CF788C">
        <w:rPr>
          <w:b/>
          <w:bCs/>
          <w:lang w:val="en-GB"/>
        </w:rPr>
        <w:t>rainy day strategy</w:t>
      </w:r>
      <w:r w:rsidRPr="00CF788C">
        <w:rPr>
          <w:lang w:val="en-GB"/>
        </w:rPr>
        <w:t xml:space="preserve"> to help you navigate any unexpected challenges that might come your way.</w:t>
      </w:r>
    </w:p>
    <w:p w14:paraId="3871B42E" w14:textId="7AD0A3F7" w:rsidR="00CA5755" w:rsidRPr="00CF788C" w:rsidRDefault="00CA5755" w:rsidP="00FB78C0">
      <w:pPr>
        <w:rPr>
          <w:lang w:val="en-GB"/>
        </w:rPr>
      </w:pPr>
    </w:p>
    <w:p w14:paraId="2DEF9CBB" w14:textId="77777777" w:rsidR="00CA68E5" w:rsidRPr="00CF788C" w:rsidRDefault="00CA5755" w:rsidP="00FB78C0">
      <w:r w:rsidRPr="00CF788C">
        <w:t xml:space="preserve">By having a </w:t>
      </w:r>
      <w:r w:rsidRPr="00CF788C">
        <w:rPr>
          <w:b/>
          <w:bCs/>
        </w:rPr>
        <w:t>well-thought-out backup plan</w:t>
      </w:r>
      <w:r w:rsidRPr="00CF788C">
        <w:t xml:space="preserve">, you can approach any challenges with </w:t>
      </w:r>
      <w:r w:rsidRPr="00CF788C">
        <w:rPr>
          <w:b/>
          <w:bCs/>
        </w:rPr>
        <w:t>confidence and a positive mindset</w:t>
      </w:r>
      <w:r w:rsidRPr="00CF788C">
        <w:t xml:space="preserve">. </w:t>
      </w:r>
      <w:r w:rsidR="00CA68E5" w:rsidRPr="00CF788C">
        <w:t xml:space="preserve">It’s not about assuming the worst. It’s about being prepared and adaptable. </w:t>
      </w:r>
    </w:p>
    <w:p w14:paraId="05C3F34D" w14:textId="77777777" w:rsidR="00CA68E5" w:rsidRPr="00CF788C" w:rsidRDefault="00CA68E5" w:rsidP="00FB78C0"/>
    <w:p w14:paraId="312F3B4F" w14:textId="152432F5" w:rsidR="00CA5755" w:rsidRPr="00CF788C" w:rsidRDefault="00CA5755" w:rsidP="00FB78C0">
      <w:pPr>
        <w:rPr>
          <w:rFonts w:cs="Segoe UI Symbol"/>
        </w:rPr>
      </w:pPr>
      <w:r w:rsidRPr="00CF788C">
        <w:t xml:space="preserve">Remember, even the most successful businesses face obstacles – </w:t>
      </w:r>
      <w:proofErr w:type="gramStart"/>
      <w:r w:rsidR="00A13852" w:rsidRPr="00CF788C">
        <w:t>It’s</w:t>
      </w:r>
      <w:proofErr w:type="gramEnd"/>
      <w:r w:rsidRPr="00CF788C">
        <w:t xml:space="preserve"> how you </w:t>
      </w:r>
      <w:r w:rsidRPr="00CF788C">
        <w:rPr>
          <w:b/>
          <w:bCs/>
        </w:rPr>
        <w:t>deal with them</w:t>
      </w:r>
      <w:r w:rsidRPr="00CF788C">
        <w:t xml:space="preserve"> </w:t>
      </w:r>
      <w:r w:rsidR="00CA68E5" w:rsidRPr="00CF788C">
        <w:t xml:space="preserve">with creativity and resilience </w:t>
      </w:r>
      <w:r w:rsidRPr="00CF788C">
        <w:t xml:space="preserve">that truly matters! </w:t>
      </w:r>
      <w:r w:rsidRPr="00CF788C">
        <w:rPr>
          <w:rFonts w:ascii="Segoe UI Symbol" w:hAnsi="Segoe UI Symbol" w:cs="Segoe UI Symbol"/>
        </w:rPr>
        <w:t>✨</w:t>
      </w:r>
    </w:p>
    <w:p w14:paraId="7104CAD9" w14:textId="77777777" w:rsidR="00A13852" w:rsidRPr="00CF788C" w:rsidRDefault="00A13852" w:rsidP="00A13852">
      <w:pPr>
        <w:pBdr>
          <w:bottom w:val="single" w:sz="6" w:space="1" w:color="FBBEA2"/>
        </w:pBdr>
        <w:rPr>
          <w:b/>
          <w:bCs/>
          <w:lang w:val="en-GB"/>
        </w:rPr>
      </w:pPr>
    </w:p>
    <w:p w14:paraId="0DFA97E6" w14:textId="77777777" w:rsidR="00CA5755" w:rsidRPr="00CF788C" w:rsidRDefault="00CA5755" w:rsidP="00FB78C0">
      <w:pPr>
        <w:rPr>
          <w:lang w:val="en-GB"/>
        </w:rPr>
      </w:pPr>
    </w:p>
    <w:p w14:paraId="28BDC5BB" w14:textId="77777777" w:rsidR="00FB78C0" w:rsidRPr="00CF788C" w:rsidRDefault="00FB78C0" w:rsidP="00FB78C0">
      <w:pPr>
        <w:rPr>
          <w:lang w:val="en-GB"/>
        </w:rPr>
      </w:pPr>
      <w:r w:rsidRPr="00CF788C">
        <w:rPr>
          <w:lang w:val="en-GB"/>
        </w:rPr>
        <w:t>Here are some key things to consider:</w:t>
      </w:r>
    </w:p>
    <w:p w14:paraId="7FE53A03" w14:textId="7C24DCAA" w:rsidR="00FB78C0" w:rsidRPr="00801137" w:rsidRDefault="00801137" w:rsidP="00801137">
      <w:pPr>
        <w:pStyle w:val="Heading2"/>
      </w:pPr>
      <w:bookmarkStart w:id="87" w:name="_Toc160478268"/>
      <w:r w:rsidRPr="00801137">
        <w:t>Short-Term Plan:</w:t>
      </w:r>
      <w:bookmarkEnd w:id="87"/>
    </w:p>
    <w:p w14:paraId="30239770" w14:textId="546EBB87" w:rsidR="00FB78C0" w:rsidRPr="00CF788C" w:rsidRDefault="00FB78C0" w:rsidP="0087395B">
      <w:pPr>
        <w:pStyle w:val="ListParagraph"/>
      </w:pPr>
      <w:r w:rsidRPr="00CF788C">
        <w:t xml:space="preserve">What </w:t>
      </w:r>
      <w:r w:rsidR="00C23693" w:rsidRPr="00CF788C">
        <w:t xml:space="preserve">are some </w:t>
      </w:r>
      <w:r w:rsidR="00C23693" w:rsidRPr="00CF788C">
        <w:rPr>
          <w:b/>
        </w:rPr>
        <w:t>immediate actions</w:t>
      </w:r>
      <w:r w:rsidR="00C23693" w:rsidRPr="00CF788C">
        <w:t xml:space="preserve"> you can take if you </w:t>
      </w:r>
      <w:r w:rsidRPr="00CF788C">
        <w:t>face a </w:t>
      </w:r>
      <w:r w:rsidRPr="00CF788C">
        <w:rPr>
          <w:b/>
        </w:rPr>
        <w:t>temporary setback</w:t>
      </w:r>
      <w:r w:rsidRPr="00CF788C">
        <w:t>, like a shortage of supplies</w:t>
      </w:r>
      <w:r w:rsidR="001F7C92" w:rsidRPr="00CF788C">
        <w:t>, supplier delay,</w:t>
      </w:r>
      <w:r w:rsidRPr="00CF788C">
        <w:t xml:space="preserve"> or a </w:t>
      </w:r>
      <w:r w:rsidR="00C23693" w:rsidRPr="00CF788C">
        <w:t xml:space="preserve">drop </w:t>
      </w:r>
      <w:r w:rsidRPr="00CF788C">
        <w:t xml:space="preserve">in sales? </w:t>
      </w:r>
    </w:p>
    <w:p w14:paraId="59606CF2" w14:textId="0F741DB8" w:rsidR="00FB78C0" w:rsidRPr="00CF788C" w:rsidRDefault="00FB78C0" w:rsidP="0087395B">
      <w:pPr>
        <w:pStyle w:val="ListParagraph"/>
      </w:pPr>
      <w:r w:rsidRPr="00CF788C">
        <w:t>How can you adjust your marketing or source materials to overcome temporary hurdles?</w:t>
      </w:r>
    </w:p>
    <w:p w14:paraId="74A4DA7B" w14:textId="0224D6A3" w:rsidR="001F7C92" w:rsidRPr="00CF788C" w:rsidRDefault="001F7C92" w:rsidP="001F7C92"/>
    <w:p w14:paraId="25C6451A" w14:textId="449F62EB" w:rsidR="00A13852" w:rsidRPr="00CF788C" w:rsidRDefault="00A13852" w:rsidP="00A13852">
      <w:pPr>
        <w:pBdr>
          <w:bottom w:val="single" w:sz="6" w:space="1" w:color="FBBEA2"/>
        </w:pBdr>
        <w:rPr>
          <w:b/>
          <w:bCs/>
          <w:lang w:val="en-GB"/>
        </w:rPr>
      </w:pPr>
    </w:p>
    <w:p w14:paraId="23C1108B" w14:textId="77777777" w:rsidR="00A13852" w:rsidRPr="00CF788C" w:rsidRDefault="00A13852" w:rsidP="00A13852">
      <w:pPr>
        <w:pBdr>
          <w:bottom w:val="single" w:sz="6" w:space="1" w:color="FBBEA2"/>
        </w:pBdr>
        <w:rPr>
          <w:b/>
          <w:bCs/>
          <w:lang w:val="en-GB"/>
        </w:rPr>
      </w:pPr>
    </w:p>
    <w:p w14:paraId="20B5F591" w14:textId="0F9EB7AC" w:rsidR="00FB78C0" w:rsidRPr="00801137" w:rsidRDefault="00801137" w:rsidP="00801137">
      <w:pPr>
        <w:pStyle w:val="Heading2"/>
      </w:pPr>
      <w:bookmarkStart w:id="88" w:name="_Toc160478269"/>
      <w:r w:rsidRPr="00801137">
        <w:t>Long-Term Plan:</w:t>
      </w:r>
      <w:bookmarkEnd w:id="88"/>
    </w:p>
    <w:p w14:paraId="65F32ED1" w14:textId="23A42841" w:rsidR="00FB78C0" w:rsidRPr="00CF788C" w:rsidRDefault="0087395B" w:rsidP="00CA5755">
      <w:pPr>
        <w:pStyle w:val="ListParagraph"/>
      </w:pPr>
      <w:r w:rsidRPr="00CF788C">
        <w:t>What if you encounter a </w:t>
      </w:r>
      <w:r w:rsidRPr="00CF788C">
        <w:rPr>
          <w:b/>
        </w:rPr>
        <w:t>major obstacle</w:t>
      </w:r>
      <w:r w:rsidRPr="00CF788C">
        <w:t>, like a change in the market or a new competitor?</w:t>
      </w:r>
    </w:p>
    <w:p w14:paraId="46784759" w14:textId="2EFB7174" w:rsidR="0087395B" w:rsidRPr="00CF788C" w:rsidRDefault="0087395B" w:rsidP="00CA5755">
      <w:pPr>
        <w:pStyle w:val="ListParagraph"/>
      </w:pPr>
      <w:r w:rsidRPr="00CF788C">
        <w:t>Can you </w:t>
      </w:r>
      <w:r w:rsidRPr="00CF788C">
        <w:rPr>
          <w:b/>
        </w:rPr>
        <w:t>expand your product offerings</w:t>
      </w:r>
      <w:r w:rsidRPr="00CF788C">
        <w:t> or </w:t>
      </w:r>
      <w:r w:rsidRPr="00CF788C">
        <w:rPr>
          <w:b/>
        </w:rPr>
        <w:t>target a new market</w:t>
      </w:r>
      <w:r w:rsidRPr="00CF788C">
        <w:t> to adapt to changing circumstances?</w:t>
      </w:r>
    </w:p>
    <w:p w14:paraId="7F3C338C" w14:textId="7A16818C" w:rsidR="001F7C92" w:rsidRPr="00CF788C" w:rsidRDefault="001F7C92" w:rsidP="001F7C92"/>
    <w:p w14:paraId="3A377B11" w14:textId="7B5B8FF0" w:rsidR="00A13852" w:rsidRPr="00CF788C" w:rsidRDefault="00A13852" w:rsidP="00A13852">
      <w:pPr>
        <w:pBdr>
          <w:bottom w:val="single" w:sz="6" w:space="1" w:color="FBBEA2"/>
        </w:pBdr>
        <w:rPr>
          <w:b/>
          <w:bCs/>
          <w:lang w:val="en-GB"/>
        </w:rPr>
      </w:pPr>
    </w:p>
    <w:p w14:paraId="1BE66645" w14:textId="77777777" w:rsidR="00A13852" w:rsidRPr="00CF788C" w:rsidRDefault="00A13852" w:rsidP="00A13852">
      <w:pPr>
        <w:pBdr>
          <w:bottom w:val="single" w:sz="6" w:space="1" w:color="FBBEA2"/>
        </w:pBdr>
        <w:rPr>
          <w:b/>
          <w:bCs/>
          <w:lang w:val="en-GB"/>
        </w:rPr>
      </w:pPr>
    </w:p>
    <w:p w14:paraId="21265383" w14:textId="2EC073B2" w:rsidR="00FB78C0" w:rsidRPr="00801137" w:rsidRDefault="00801137" w:rsidP="00801137">
      <w:pPr>
        <w:pStyle w:val="Heading2"/>
      </w:pPr>
      <w:bookmarkStart w:id="89" w:name="_Toc160478270"/>
      <w:r w:rsidRPr="00801137">
        <w:t>Plan B and C and…:</w:t>
      </w:r>
      <w:bookmarkEnd w:id="89"/>
    </w:p>
    <w:p w14:paraId="6D47CFB1" w14:textId="43E0D545" w:rsidR="00CA5755" w:rsidRPr="00CF788C" w:rsidRDefault="00CA5755" w:rsidP="00CA5755">
      <w:r w:rsidRPr="00CF788C">
        <w:t>What are your </w:t>
      </w:r>
      <w:r w:rsidRPr="00CF788C">
        <w:rPr>
          <w:b/>
          <w:bCs/>
        </w:rPr>
        <w:t>alternative options</w:t>
      </w:r>
      <w:r w:rsidRPr="00CF788C">
        <w:t> if things don't go exactly as planned?</w:t>
      </w:r>
    </w:p>
    <w:p w14:paraId="67216A88" w14:textId="3061D74F" w:rsidR="001F7C92" w:rsidRPr="00CF788C" w:rsidRDefault="00CA5755" w:rsidP="00CA5755">
      <w:r w:rsidRPr="00CF788C">
        <w:t>Do you have </w:t>
      </w:r>
      <w:r w:rsidRPr="00CF788C">
        <w:rPr>
          <w:b/>
          <w:bCs/>
        </w:rPr>
        <w:t>alternative income sources</w:t>
      </w:r>
      <w:r w:rsidRPr="00CF788C">
        <w:t> or </w:t>
      </w:r>
      <w:r w:rsidRPr="00CF788C">
        <w:rPr>
          <w:b/>
          <w:bCs/>
        </w:rPr>
        <w:t>partnerships</w:t>
      </w:r>
      <w:r w:rsidRPr="00CF788C">
        <w:t> you can explore if needed?</w:t>
      </w:r>
    </w:p>
    <w:p w14:paraId="1DA6312D" w14:textId="4B9807AD" w:rsidR="009C0A19" w:rsidRPr="00CF788C" w:rsidRDefault="009C0A19">
      <w:pPr>
        <w:spacing w:after="200" w:line="276" w:lineRule="auto"/>
        <w:rPr>
          <w:rFonts w:eastAsia="Times New Roman" w:cs="Times New Roman"/>
          <w:b/>
          <w:caps/>
          <w:color w:val="092F4E"/>
          <w:spacing w:val="20"/>
          <w:kern w:val="28"/>
          <w:lang w:val="en-GB"/>
        </w:rPr>
      </w:pPr>
    </w:p>
    <w:p w14:paraId="394EFCD0" w14:textId="247B755E" w:rsidR="0014695E" w:rsidRDefault="0014695E" w:rsidP="0014695E"/>
    <w:p w14:paraId="40F76086" w14:textId="401CA9C9" w:rsidR="0014695E" w:rsidRDefault="0014695E" w:rsidP="0014695E"/>
    <w:p w14:paraId="40D72F97" w14:textId="25B3B0A4" w:rsidR="0014695E" w:rsidRDefault="0014695E" w:rsidP="0014695E"/>
    <w:p w14:paraId="7765DD04" w14:textId="547ECDD3" w:rsidR="0014695E" w:rsidRDefault="0014695E" w:rsidP="0014695E"/>
    <w:p w14:paraId="6A48DCF3" w14:textId="3298D083" w:rsidR="0014695E" w:rsidRDefault="0014695E" w:rsidP="0014695E">
      <w:r>
        <w:rPr>
          <w:noProof/>
          <w:sz w:val="20"/>
          <w:lang w:val="en-GB" w:eastAsia="en-GB"/>
        </w:rPr>
        <w:drawing>
          <wp:anchor distT="0" distB="0" distL="114300" distR="114300" simplePos="0" relativeHeight="251663360" behindDoc="1" locked="1" layoutInCell="1" allowOverlap="1" wp14:anchorId="0CC1798D" wp14:editId="12EDD4A7">
            <wp:simplePos x="0" y="0"/>
            <wp:positionH relativeFrom="column">
              <wp:posOffset>-338999</wp:posOffset>
            </wp:positionH>
            <wp:positionV relativeFrom="page">
              <wp:posOffset>8479155</wp:posOffset>
            </wp:positionV>
            <wp:extent cx="2059200" cy="10296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lack-landscap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9200" cy="1029600"/>
                    </a:xfrm>
                    <a:prstGeom prst="rect">
                      <a:avLst/>
                    </a:prstGeom>
                  </pic:spPr>
                </pic:pic>
              </a:graphicData>
            </a:graphic>
            <wp14:sizeRelH relativeFrom="margin">
              <wp14:pctWidth>0</wp14:pctWidth>
            </wp14:sizeRelH>
            <wp14:sizeRelV relativeFrom="margin">
              <wp14:pctHeight>0</wp14:pctHeight>
            </wp14:sizeRelV>
          </wp:anchor>
        </w:drawing>
      </w:r>
    </w:p>
    <w:p w14:paraId="44D8F589" w14:textId="66EEE9D0" w:rsidR="0014695E" w:rsidRDefault="0014695E" w:rsidP="0014695E">
      <w:pPr>
        <w:rPr>
          <w:sz w:val="20"/>
        </w:rPr>
      </w:pPr>
      <w:r w:rsidRPr="0014695E">
        <w:rPr>
          <w:sz w:val="20"/>
        </w:rPr>
        <w:t>Produced by:</w:t>
      </w:r>
    </w:p>
    <w:p w14:paraId="4858A1B8" w14:textId="77777777" w:rsidR="0014695E" w:rsidRDefault="0014695E" w:rsidP="0014695E">
      <w:pPr>
        <w:rPr>
          <w:sz w:val="20"/>
        </w:rPr>
      </w:pPr>
    </w:p>
    <w:p w14:paraId="0C68A166" w14:textId="77777777" w:rsidR="0014695E" w:rsidRDefault="0014695E" w:rsidP="0014695E">
      <w:pPr>
        <w:rPr>
          <w:sz w:val="20"/>
        </w:rPr>
      </w:pPr>
    </w:p>
    <w:p w14:paraId="0F872389" w14:textId="77777777" w:rsidR="0014695E" w:rsidRDefault="0014695E" w:rsidP="0014695E">
      <w:pPr>
        <w:rPr>
          <w:sz w:val="20"/>
        </w:rPr>
      </w:pPr>
    </w:p>
    <w:p w14:paraId="44586597" w14:textId="0DB262DB" w:rsidR="0014695E" w:rsidRPr="0014695E" w:rsidRDefault="0014695E" w:rsidP="0014695E">
      <w:pPr>
        <w:rPr>
          <w:sz w:val="20"/>
        </w:rPr>
      </w:pPr>
      <w:r w:rsidRPr="0014695E">
        <w:rPr>
          <w:sz w:val="20"/>
        </w:rPr>
        <w:t xml:space="preserve"> </w:t>
      </w:r>
    </w:p>
    <w:p w14:paraId="22750B30" w14:textId="77777777" w:rsidR="0014695E" w:rsidRPr="0014695E" w:rsidRDefault="0014695E" w:rsidP="0014695E">
      <w:pPr>
        <w:rPr>
          <w:sz w:val="20"/>
        </w:rPr>
        <w:sectPr w:rsidR="0014695E" w:rsidRPr="0014695E" w:rsidSect="009B7BD1">
          <w:footerReference w:type="default" r:id="rId16"/>
          <w:footerReference w:type="first" r:id="rId17"/>
          <w:pgSz w:w="11906" w:h="16838" w:code="9"/>
          <w:pgMar w:top="720" w:right="1151" w:bottom="720" w:left="1151" w:header="0" w:footer="0" w:gutter="0"/>
          <w:pgNumType w:start="20"/>
          <w:cols w:space="720"/>
          <w:docGrid w:linePitch="381"/>
        </w:sectPr>
      </w:pPr>
    </w:p>
    <w:p w14:paraId="0E3E32D1" w14:textId="3CABB615" w:rsidR="0014695E" w:rsidRPr="0014695E" w:rsidRDefault="0014695E" w:rsidP="0014695E">
      <w:pPr>
        <w:rPr>
          <w:b/>
          <w:sz w:val="20"/>
        </w:rPr>
      </w:pPr>
      <w:r w:rsidRPr="0014695E">
        <w:rPr>
          <w:b/>
          <w:sz w:val="20"/>
        </w:rPr>
        <w:t>Cherise Lindsey | This Mum</w:t>
      </w:r>
    </w:p>
    <w:p w14:paraId="448EE958" w14:textId="79D8B368" w:rsidR="0014695E" w:rsidRPr="0014695E" w:rsidRDefault="0014695E" w:rsidP="0014695E">
      <w:pPr>
        <w:rPr>
          <w:sz w:val="20"/>
        </w:rPr>
      </w:pPr>
      <w:r w:rsidRPr="0014695E">
        <w:rPr>
          <w:sz w:val="20"/>
        </w:rPr>
        <w:t xml:space="preserve">E. </w:t>
      </w:r>
      <w:r w:rsidRPr="0014695E">
        <w:rPr>
          <w:sz w:val="20"/>
        </w:rPr>
        <w:tab/>
      </w:r>
      <w:hyperlink r:id="rId18" w:history="1">
        <w:r w:rsidRPr="0014695E">
          <w:rPr>
            <w:rStyle w:val="Hyperlink"/>
            <w:color w:val="682A53"/>
            <w:sz w:val="20"/>
          </w:rPr>
          <w:t>emailthismum@gmail.com</w:t>
        </w:r>
      </w:hyperlink>
      <w:r w:rsidRPr="0014695E">
        <w:rPr>
          <w:color w:val="682A53"/>
          <w:sz w:val="20"/>
        </w:rPr>
        <w:t xml:space="preserve"> </w:t>
      </w:r>
      <w:r w:rsidRPr="0014695E">
        <w:rPr>
          <w:color w:val="682A53"/>
          <w:sz w:val="20"/>
        </w:rPr>
        <w:tab/>
      </w:r>
    </w:p>
    <w:p w14:paraId="21DAF032" w14:textId="5A36136B" w:rsidR="0014695E" w:rsidRPr="00CF788C" w:rsidRDefault="0014695E" w:rsidP="0014695E">
      <w:r w:rsidRPr="0014695E">
        <w:rPr>
          <w:sz w:val="20"/>
        </w:rPr>
        <w:t>W.</w:t>
      </w:r>
      <w:r w:rsidRPr="0014695E">
        <w:rPr>
          <w:sz w:val="20"/>
        </w:rPr>
        <w:tab/>
      </w:r>
      <w:hyperlink r:id="rId19" w:history="1">
        <w:r w:rsidRPr="0014695E">
          <w:rPr>
            <w:rStyle w:val="Hyperlink"/>
            <w:color w:val="682A53"/>
            <w:sz w:val="20"/>
          </w:rPr>
          <w:t>www.thismum.co.uk</w:t>
        </w:r>
      </w:hyperlink>
      <w:r w:rsidRPr="0014695E">
        <w:rPr>
          <w:color w:val="682A53"/>
          <w:sz w:val="20"/>
        </w:rPr>
        <w:t xml:space="preserve"> </w:t>
      </w:r>
    </w:p>
    <w:sectPr w:rsidR="0014695E" w:rsidRPr="00CF788C" w:rsidSect="0014695E">
      <w:type w:val="continuous"/>
      <w:pgSz w:w="11906" w:h="16838" w:code="9"/>
      <w:pgMar w:top="720" w:right="1151" w:bottom="720" w:left="1151" w:header="0" w:footer="0" w:gutter="0"/>
      <w:pgNumType w:start="2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22F1D2" w14:textId="77777777" w:rsidR="00530B4C" w:rsidRDefault="00530B4C" w:rsidP="00520829">
      <w:r>
        <w:separator/>
      </w:r>
    </w:p>
  </w:endnote>
  <w:endnote w:type="continuationSeparator" w:id="0">
    <w:p w14:paraId="044BC8CA" w14:textId="77777777" w:rsidR="00530B4C" w:rsidRDefault="00530B4C" w:rsidP="00520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noProof/>
        <w:sz w:val="16"/>
      </w:rPr>
      <w:id w:val="-1207945387"/>
      <w:docPartObj>
        <w:docPartGallery w:val="Page Numbers (Bottom of Page)"/>
        <w:docPartUnique/>
      </w:docPartObj>
    </w:sdtPr>
    <w:sdtEndPr/>
    <w:sdtContent>
      <w:p w14:paraId="7FAC682E" w14:textId="77DC90A2" w:rsidR="00DB4C61" w:rsidRPr="00B91AD8" w:rsidRDefault="00DB4C61" w:rsidP="00514B5A">
        <w:pPr>
          <w:pStyle w:val="Footer"/>
          <w:tabs>
            <w:tab w:val="center" w:pos="5812"/>
            <w:tab w:val="right" w:pos="9923"/>
          </w:tabs>
          <w:spacing w:before="360"/>
          <w:contextualSpacing/>
          <w:jc w:val="left"/>
          <w:rPr>
            <w:noProof/>
            <w:sz w:val="22"/>
          </w:rPr>
        </w:pPr>
        <w:r w:rsidRPr="00B91AD8">
          <w:rPr>
            <w:i/>
            <w:noProof/>
            <w:sz w:val="14"/>
            <w:szCs w:val="12"/>
            <w:lang w:val="en-GB" w:eastAsia="en-GB"/>
          </w:rPr>
          <mc:AlternateContent>
            <mc:Choice Requires="wps">
              <w:drawing>
                <wp:anchor distT="0" distB="0" distL="114300" distR="114300" simplePos="0" relativeHeight="251671552" behindDoc="1" locked="1" layoutInCell="1" allowOverlap="1" wp14:anchorId="1425A2CD" wp14:editId="7D500D79">
                  <wp:simplePos x="0" y="0"/>
                  <wp:positionH relativeFrom="margin">
                    <wp:align>center</wp:align>
                  </wp:positionH>
                  <wp:positionV relativeFrom="margin">
                    <wp:align>bottom</wp:align>
                  </wp:positionV>
                  <wp:extent cx="7560000" cy="18000"/>
                  <wp:effectExtent l="0" t="0" r="3175" b="1270"/>
                  <wp:wrapNone/>
                  <wp:docPr id="26" name="Rectangle 26"/>
                  <wp:cNvGraphicFramePr/>
                  <a:graphic xmlns:a="http://schemas.openxmlformats.org/drawingml/2006/main">
                    <a:graphicData uri="http://schemas.microsoft.com/office/word/2010/wordprocessingShape">
                      <wps:wsp>
                        <wps:cNvSpPr/>
                        <wps:spPr>
                          <a:xfrm>
                            <a:off x="0" y="0"/>
                            <a:ext cx="7560000" cy="18000"/>
                          </a:xfrm>
                          <a:prstGeom prst="rect">
                            <a:avLst/>
                          </a:prstGeom>
                          <a:gradFill flip="none" rotWithShape="1">
                            <a:gsLst>
                              <a:gs pos="0">
                                <a:srgbClr val="8C52FF"/>
                              </a:gs>
                              <a:gs pos="100000">
                                <a:srgbClr val="FF914D"/>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BE008" id="Rectangle 26" o:spid="_x0000_s1026" style="position:absolute;margin-left:0;margin-top:0;width:595.3pt;height:1.4pt;z-index:-25164492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" fillcolor="#8c52ff" stroked="f" strokeweight="2pt">
                  <v:fill color2="#ff914d" rotate="t" angle="90" focus="100%" type="gradient"/>
                  <w10:wrap anchorx="margin" anchory="margin"/>
                  <w10:anchorlock/>
                </v:rect>
              </w:pict>
            </mc:Fallback>
          </mc:AlternateContent>
        </w:r>
        <w:r w:rsidRPr="00B91AD8">
          <w:rPr>
            <w:i/>
            <w:noProof/>
            <w:sz w:val="14"/>
            <w:szCs w:val="12"/>
          </w:rPr>
          <w:fldChar w:fldCharType="begin"/>
        </w:r>
        <w:r w:rsidRPr="00B91AD8">
          <w:rPr>
            <w:i/>
            <w:noProof/>
            <w:sz w:val="14"/>
            <w:szCs w:val="12"/>
          </w:rPr>
          <w:instrText xml:space="preserve"> FILENAME  \* Caps  \* MERGEFORMAT </w:instrText>
        </w:r>
        <w:r w:rsidRPr="00B91AD8">
          <w:rPr>
            <w:i/>
            <w:noProof/>
            <w:sz w:val="14"/>
            <w:szCs w:val="12"/>
          </w:rPr>
          <w:fldChar w:fldCharType="separate"/>
        </w:r>
        <w:r w:rsidR="00514B5A">
          <w:rPr>
            <w:i/>
            <w:noProof/>
            <w:sz w:val="14"/>
            <w:szCs w:val="12"/>
          </w:rPr>
          <w:t>This_Mum_Business_Plan_Template_20240301</w:t>
        </w:r>
        <w:r w:rsidRPr="00B91AD8">
          <w:rPr>
            <w:i/>
            <w:noProof/>
            <w:sz w:val="14"/>
            <w:szCs w:val="12"/>
          </w:rPr>
          <w:fldChar w:fldCharType="end"/>
        </w:r>
        <w:r w:rsidRPr="00B91AD8">
          <w:rPr>
            <w:noProof/>
            <w:sz w:val="16"/>
          </w:rPr>
          <w:tab/>
        </w:r>
        <w:r w:rsidRPr="00B91AD8">
          <w:rPr>
            <w:noProof/>
            <w:sz w:val="20"/>
          </w:rPr>
          <w:t>www.yourwebsite.com or socials if no website</w:t>
        </w:r>
        <w:r>
          <w:rPr>
            <w:noProof/>
            <w:sz w:val="22"/>
          </w:rPr>
          <w:tab/>
        </w:r>
        <w:r w:rsidRPr="00B91AD8">
          <w:rPr>
            <w:b/>
            <w:noProof/>
            <w:sz w:val="28"/>
          </w:rPr>
          <w:fldChar w:fldCharType="begin"/>
        </w:r>
        <w:r w:rsidRPr="00B91AD8">
          <w:rPr>
            <w:b/>
            <w:noProof/>
            <w:sz w:val="28"/>
          </w:rPr>
          <w:instrText xml:space="preserve"> PAGE   \* MERGEFORMAT </w:instrText>
        </w:r>
        <w:r w:rsidRPr="00B91AD8">
          <w:rPr>
            <w:b/>
            <w:noProof/>
            <w:sz w:val="28"/>
          </w:rPr>
          <w:fldChar w:fldCharType="separate"/>
        </w:r>
        <w:r w:rsidR="00514B5A">
          <w:rPr>
            <w:b/>
            <w:noProof/>
            <w:sz w:val="28"/>
          </w:rPr>
          <w:t>18</w:t>
        </w:r>
        <w:r w:rsidRPr="00B91AD8">
          <w:rPr>
            <w:b/>
            <w:noProof/>
            <w:sz w:val="28"/>
          </w:rPr>
          <w:fldChar w:fldCharType="end"/>
        </w:r>
        <w:r w:rsidRPr="00B91AD8">
          <w:rPr>
            <w:noProof/>
            <w:sz w:val="20"/>
          </w:rPr>
          <w:t>/22</w:t>
        </w:r>
      </w:p>
    </w:sdtContent>
  </w:sdt>
  <w:p w14:paraId="4F6C2E08" w14:textId="77777777" w:rsidR="00DB4C61" w:rsidRDefault="00DB4C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noProof/>
        <w:sz w:val="16"/>
      </w:rPr>
      <w:id w:val="1763487102"/>
      <w:docPartObj>
        <w:docPartGallery w:val="Page Numbers (Bottom of Page)"/>
        <w:docPartUnique/>
      </w:docPartObj>
    </w:sdtPr>
    <w:sdtEndPr/>
    <w:sdtContent>
      <w:p w14:paraId="0D30DE4F" w14:textId="078A11CA" w:rsidR="00DB4C61" w:rsidRDefault="00DB4C61" w:rsidP="00252CAE">
        <w:pPr>
          <w:pStyle w:val="Footer"/>
          <w:tabs>
            <w:tab w:val="center" w:pos="7513"/>
            <w:tab w:val="right" w:pos="14459"/>
          </w:tabs>
          <w:spacing w:before="360"/>
          <w:contextualSpacing/>
          <w:jc w:val="left"/>
          <w:rPr>
            <w:noProof/>
            <w:sz w:val="20"/>
          </w:rPr>
        </w:pPr>
      </w:p>
      <w:p w14:paraId="062462ED" w14:textId="2DAE6C24" w:rsidR="00DB4C61" w:rsidRPr="00252CAE" w:rsidRDefault="00530B4C" w:rsidP="00252CAE">
        <w:pPr>
          <w:pStyle w:val="Footer"/>
          <w:tabs>
            <w:tab w:val="center" w:pos="5387"/>
            <w:tab w:val="right" w:pos="9923"/>
          </w:tabs>
          <w:spacing w:before="360"/>
          <w:contextualSpacing/>
          <w:jc w:val="left"/>
          <w:rPr>
            <w:noProof/>
            <w:sz w:val="22"/>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noProof/>
        <w:sz w:val="16"/>
      </w:rPr>
      <w:id w:val="-773013177"/>
      <w:docPartObj>
        <w:docPartGallery w:val="Page Numbers (Bottom of Page)"/>
        <w:docPartUnique/>
      </w:docPartObj>
    </w:sdtPr>
    <w:sdtEndPr/>
    <w:sdtContent>
      <w:p w14:paraId="10348E80" w14:textId="5FA35345" w:rsidR="00DB4C61" w:rsidRPr="00B91AD8" w:rsidRDefault="00DB4C61" w:rsidP="005A3CF4">
        <w:pPr>
          <w:pStyle w:val="Footer"/>
          <w:tabs>
            <w:tab w:val="center" w:pos="7797"/>
            <w:tab w:val="right" w:pos="14884"/>
          </w:tabs>
          <w:spacing w:before="360"/>
          <w:contextualSpacing/>
          <w:jc w:val="left"/>
          <w:rPr>
            <w:noProof/>
            <w:sz w:val="22"/>
          </w:rPr>
        </w:pPr>
        <w:r w:rsidRPr="00B91AD8">
          <w:rPr>
            <w:i/>
            <w:noProof/>
            <w:sz w:val="14"/>
            <w:szCs w:val="12"/>
            <w:lang w:val="en-GB" w:eastAsia="en-GB"/>
          </w:rPr>
          <mc:AlternateContent>
            <mc:Choice Requires="wps">
              <w:drawing>
                <wp:anchor distT="0" distB="0" distL="114300" distR="114300" simplePos="0" relativeHeight="251673600" behindDoc="1" locked="1" layoutInCell="1" allowOverlap="1" wp14:anchorId="289A0B41" wp14:editId="0C21C7EB">
                  <wp:simplePos x="0" y="0"/>
                  <wp:positionH relativeFrom="margin">
                    <wp:align>center</wp:align>
                  </wp:positionH>
                  <wp:positionV relativeFrom="margin">
                    <wp:align>bottom</wp:align>
                  </wp:positionV>
                  <wp:extent cx="10692000" cy="18000"/>
                  <wp:effectExtent l="0" t="0" r="0" b="1270"/>
                  <wp:wrapNone/>
                  <wp:docPr id="29" name="Rectangle 29"/>
                  <wp:cNvGraphicFramePr/>
                  <a:graphic xmlns:a="http://schemas.openxmlformats.org/drawingml/2006/main">
                    <a:graphicData uri="http://schemas.microsoft.com/office/word/2010/wordprocessingShape">
                      <wps:wsp>
                        <wps:cNvSpPr/>
                        <wps:spPr>
                          <a:xfrm>
                            <a:off x="0" y="0"/>
                            <a:ext cx="10692000" cy="18000"/>
                          </a:xfrm>
                          <a:prstGeom prst="rect">
                            <a:avLst/>
                          </a:prstGeom>
                          <a:gradFill flip="none" rotWithShape="1">
                            <a:gsLst>
                              <a:gs pos="0">
                                <a:srgbClr val="8C52FF"/>
                              </a:gs>
                              <a:gs pos="100000">
                                <a:srgbClr val="FF914D"/>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3D754" id="Rectangle 29" o:spid="_x0000_s1026" style="position:absolute;margin-left:0;margin-top:0;width:841.9pt;height:1.4pt;z-index:-25164288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" fillcolor="#8c52ff" stroked="f" strokeweight="2pt">
                  <v:fill color2="#ff914d" rotate="t" angle="90" focus="100%" type="gradient"/>
                  <w10:wrap anchorx="margin" anchory="margin"/>
                  <w10:anchorlock/>
                </v:rect>
              </w:pict>
            </mc:Fallback>
          </mc:AlternateContent>
        </w:r>
        <w:r w:rsidRPr="00B91AD8">
          <w:rPr>
            <w:i/>
            <w:noProof/>
            <w:sz w:val="14"/>
            <w:szCs w:val="12"/>
          </w:rPr>
          <w:fldChar w:fldCharType="begin"/>
        </w:r>
        <w:r w:rsidRPr="00B91AD8">
          <w:rPr>
            <w:i/>
            <w:noProof/>
            <w:sz w:val="14"/>
            <w:szCs w:val="12"/>
          </w:rPr>
          <w:instrText xml:space="preserve"> FILENAME  \* Caps  \* MERGEFORMAT </w:instrText>
        </w:r>
        <w:r w:rsidRPr="00B91AD8">
          <w:rPr>
            <w:i/>
            <w:noProof/>
            <w:sz w:val="14"/>
            <w:szCs w:val="12"/>
          </w:rPr>
          <w:fldChar w:fldCharType="separate"/>
        </w:r>
        <w:r w:rsidRPr="00B91AD8">
          <w:rPr>
            <w:i/>
            <w:noProof/>
            <w:sz w:val="14"/>
            <w:szCs w:val="12"/>
          </w:rPr>
          <w:t>TM_Business_Plan_Workbook_20240301</w:t>
        </w:r>
        <w:r w:rsidRPr="00B91AD8">
          <w:rPr>
            <w:i/>
            <w:noProof/>
            <w:sz w:val="14"/>
            <w:szCs w:val="12"/>
          </w:rPr>
          <w:fldChar w:fldCharType="end"/>
        </w:r>
        <w:r w:rsidRPr="00B91AD8">
          <w:rPr>
            <w:noProof/>
            <w:sz w:val="16"/>
          </w:rPr>
          <w:tab/>
        </w:r>
        <w:r w:rsidRPr="00B91AD8">
          <w:rPr>
            <w:noProof/>
            <w:sz w:val="20"/>
          </w:rPr>
          <w:t>www.yourwebsite.com or socials if no website</w:t>
        </w:r>
        <w:r>
          <w:rPr>
            <w:noProof/>
            <w:sz w:val="22"/>
          </w:rPr>
          <w:tab/>
        </w:r>
        <w:r w:rsidRPr="00B91AD8">
          <w:rPr>
            <w:b/>
            <w:noProof/>
            <w:sz w:val="28"/>
          </w:rPr>
          <w:fldChar w:fldCharType="begin"/>
        </w:r>
        <w:r w:rsidRPr="00B91AD8">
          <w:rPr>
            <w:b/>
            <w:noProof/>
            <w:sz w:val="28"/>
          </w:rPr>
          <w:instrText xml:space="preserve"> PAGE   \* MERGEFORMAT </w:instrText>
        </w:r>
        <w:r w:rsidRPr="00B91AD8">
          <w:rPr>
            <w:b/>
            <w:noProof/>
            <w:sz w:val="28"/>
          </w:rPr>
          <w:fldChar w:fldCharType="separate"/>
        </w:r>
        <w:r w:rsidR="00514B5A">
          <w:rPr>
            <w:b/>
            <w:noProof/>
            <w:sz w:val="28"/>
          </w:rPr>
          <w:t>19</w:t>
        </w:r>
        <w:r w:rsidRPr="00B91AD8">
          <w:rPr>
            <w:b/>
            <w:noProof/>
            <w:sz w:val="28"/>
          </w:rPr>
          <w:fldChar w:fldCharType="end"/>
        </w:r>
        <w:r w:rsidRPr="00B91AD8">
          <w:rPr>
            <w:noProof/>
            <w:sz w:val="20"/>
          </w:rPr>
          <w:t>/22</w:t>
        </w:r>
      </w:p>
    </w:sdtContent>
  </w:sdt>
  <w:p w14:paraId="4B4B737B" w14:textId="77777777" w:rsidR="00DB4C61" w:rsidRDefault="00DB4C6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noProof/>
        <w:sz w:val="16"/>
      </w:rPr>
      <w:id w:val="1623651388"/>
      <w:docPartObj>
        <w:docPartGallery w:val="Page Numbers (Bottom of Page)"/>
        <w:docPartUnique/>
      </w:docPartObj>
    </w:sdtPr>
    <w:sdtEndPr/>
    <w:sdtContent>
      <w:p w14:paraId="06F966B2" w14:textId="265FFFC0" w:rsidR="00DB4C61" w:rsidRPr="00B91AD8" w:rsidRDefault="00DB4C61" w:rsidP="0014695E">
        <w:pPr>
          <w:pStyle w:val="Footer"/>
          <w:tabs>
            <w:tab w:val="center" w:pos="5529"/>
            <w:tab w:val="right" w:pos="9923"/>
          </w:tabs>
          <w:spacing w:before="360"/>
          <w:contextualSpacing/>
          <w:jc w:val="left"/>
          <w:rPr>
            <w:noProof/>
            <w:sz w:val="22"/>
          </w:rPr>
        </w:pPr>
        <w:r w:rsidRPr="00B91AD8">
          <w:rPr>
            <w:i/>
            <w:noProof/>
            <w:sz w:val="14"/>
            <w:szCs w:val="12"/>
            <w:lang w:val="en-GB" w:eastAsia="en-GB"/>
          </w:rPr>
          <mc:AlternateContent>
            <mc:Choice Requires="wps">
              <w:drawing>
                <wp:anchor distT="0" distB="0" distL="114300" distR="114300" simplePos="0" relativeHeight="251675648" behindDoc="1" locked="1" layoutInCell="1" allowOverlap="1" wp14:anchorId="28E55C29" wp14:editId="020D4BCB">
                  <wp:simplePos x="0" y="0"/>
                  <wp:positionH relativeFrom="margin">
                    <wp:align>center</wp:align>
                  </wp:positionH>
                  <wp:positionV relativeFrom="margin">
                    <wp:align>bottom</wp:align>
                  </wp:positionV>
                  <wp:extent cx="7560000" cy="18000"/>
                  <wp:effectExtent l="0" t="0" r="3175" b="1270"/>
                  <wp:wrapNone/>
                  <wp:docPr id="31" name="Rectangle 31"/>
                  <wp:cNvGraphicFramePr/>
                  <a:graphic xmlns:a="http://schemas.openxmlformats.org/drawingml/2006/main">
                    <a:graphicData uri="http://schemas.microsoft.com/office/word/2010/wordprocessingShape">
                      <wps:wsp>
                        <wps:cNvSpPr/>
                        <wps:spPr>
                          <a:xfrm>
                            <a:off x="0" y="0"/>
                            <a:ext cx="7560000" cy="18000"/>
                          </a:xfrm>
                          <a:prstGeom prst="rect">
                            <a:avLst/>
                          </a:prstGeom>
                          <a:gradFill flip="none" rotWithShape="1">
                            <a:gsLst>
                              <a:gs pos="0">
                                <a:srgbClr val="8C52FF"/>
                              </a:gs>
                              <a:gs pos="100000">
                                <a:srgbClr val="FF914D"/>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AD853" id="Rectangle 31" o:spid="_x0000_s1026" style="position:absolute;margin-left:0;margin-top:0;width:595.3pt;height:1.4pt;z-index:-251640832;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" fillcolor="#8c52ff" stroked="f" strokeweight="2pt">
                  <v:fill color2="#ff914d" rotate="t" angle="90" focus="100%" type="gradient"/>
                  <w10:wrap anchorx="margin" anchory="margin"/>
                  <w10:anchorlock/>
                </v:rect>
              </w:pict>
            </mc:Fallback>
          </mc:AlternateContent>
        </w:r>
        <w:r w:rsidRPr="00B91AD8">
          <w:rPr>
            <w:i/>
            <w:noProof/>
            <w:sz w:val="14"/>
            <w:szCs w:val="12"/>
          </w:rPr>
          <w:fldChar w:fldCharType="begin"/>
        </w:r>
        <w:r w:rsidRPr="00B91AD8">
          <w:rPr>
            <w:i/>
            <w:noProof/>
            <w:sz w:val="14"/>
            <w:szCs w:val="12"/>
          </w:rPr>
          <w:instrText xml:space="preserve"> FILENAME  \* Caps  \* MERGEFORMAT </w:instrText>
        </w:r>
        <w:r w:rsidRPr="00B91AD8">
          <w:rPr>
            <w:i/>
            <w:noProof/>
            <w:sz w:val="14"/>
            <w:szCs w:val="12"/>
          </w:rPr>
          <w:fldChar w:fldCharType="separate"/>
        </w:r>
        <w:r w:rsidRPr="00B91AD8">
          <w:rPr>
            <w:i/>
            <w:noProof/>
            <w:sz w:val="14"/>
            <w:szCs w:val="12"/>
          </w:rPr>
          <w:t>TM_Business_Plan_Workbook_20240301</w:t>
        </w:r>
        <w:r w:rsidRPr="00B91AD8">
          <w:rPr>
            <w:i/>
            <w:noProof/>
            <w:sz w:val="14"/>
            <w:szCs w:val="12"/>
          </w:rPr>
          <w:fldChar w:fldCharType="end"/>
        </w:r>
        <w:r w:rsidRPr="00B91AD8">
          <w:rPr>
            <w:noProof/>
            <w:sz w:val="16"/>
          </w:rPr>
          <w:tab/>
        </w:r>
        <w:r w:rsidRPr="00B91AD8">
          <w:rPr>
            <w:noProof/>
            <w:sz w:val="20"/>
          </w:rPr>
          <w:t>www.yourwebsite.com or socials if no website</w:t>
        </w:r>
        <w:r>
          <w:rPr>
            <w:noProof/>
            <w:sz w:val="22"/>
          </w:rPr>
          <w:tab/>
        </w:r>
        <w:r w:rsidRPr="00B91AD8">
          <w:rPr>
            <w:b/>
            <w:noProof/>
            <w:sz w:val="28"/>
          </w:rPr>
          <w:fldChar w:fldCharType="begin"/>
        </w:r>
        <w:r w:rsidRPr="00B91AD8">
          <w:rPr>
            <w:b/>
            <w:noProof/>
            <w:sz w:val="28"/>
          </w:rPr>
          <w:instrText xml:space="preserve"> PAGE   \* MERGEFORMAT </w:instrText>
        </w:r>
        <w:r w:rsidRPr="00B91AD8">
          <w:rPr>
            <w:b/>
            <w:noProof/>
            <w:sz w:val="28"/>
          </w:rPr>
          <w:fldChar w:fldCharType="separate"/>
        </w:r>
        <w:r w:rsidR="00514B5A">
          <w:rPr>
            <w:b/>
            <w:noProof/>
            <w:sz w:val="28"/>
          </w:rPr>
          <w:t>21</w:t>
        </w:r>
        <w:r w:rsidRPr="00B91AD8">
          <w:rPr>
            <w:b/>
            <w:noProof/>
            <w:sz w:val="28"/>
          </w:rPr>
          <w:fldChar w:fldCharType="end"/>
        </w:r>
        <w:r w:rsidRPr="00B91AD8">
          <w:rPr>
            <w:noProof/>
            <w:sz w:val="20"/>
          </w:rPr>
          <w:t>/22</w:t>
        </w:r>
      </w:p>
    </w:sdtContent>
  </w:sdt>
  <w:p w14:paraId="7054226B" w14:textId="77777777" w:rsidR="00DB4C61" w:rsidRPr="0014695E" w:rsidRDefault="00DB4C61" w:rsidP="0014695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noProof/>
        <w:sz w:val="16"/>
      </w:rPr>
      <w:id w:val="-657461931"/>
      <w:docPartObj>
        <w:docPartGallery w:val="Page Numbers (Bottom of Page)"/>
        <w:docPartUnique/>
      </w:docPartObj>
    </w:sdtPr>
    <w:sdtEndPr/>
    <w:sdtContent>
      <w:sdt>
        <w:sdtPr>
          <w:rPr>
            <w:i/>
            <w:noProof/>
            <w:sz w:val="16"/>
          </w:rPr>
          <w:id w:val="-116151252"/>
          <w:docPartObj>
            <w:docPartGallery w:val="Page Numbers (Bottom of Page)"/>
            <w:docPartUnique/>
          </w:docPartObj>
        </w:sdtPr>
        <w:sdtEndPr/>
        <w:sdtContent>
          <w:p w14:paraId="1F3DB8E1" w14:textId="57C2BC6D" w:rsidR="00DB4C61" w:rsidRPr="00B91AD8" w:rsidRDefault="00DB4C61" w:rsidP="009B7BD1">
            <w:pPr>
              <w:pStyle w:val="Footer"/>
              <w:tabs>
                <w:tab w:val="center" w:pos="5387"/>
                <w:tab w:val="right" w:pos="9923"/>
              </w:tabs>
              <w:spacing w:before="360"/>
              <w:contextualSpacing/>
              <w:jc w:val="left"/>
              <w:rPr>
                <w:noProof/>
                <w:sz w:val="22"/>
              </w:rPr>
            </w:pPr>
            <w:r w:rsidRPr="00B91AD8">
              <w:rPr>
                <w:i/>
                <w:noProof/>
                <w:sz w:val="14"/>
                <w:szCs w:val="12"/>
                <w:lang w:val="en-GB" w:eastAsia="en-GB"/>
              </w:rPr>
              <mc:AlternateContent>
                <mc:Choice Requires="wps">
                  <w:drawing>
                    <wp:anchor distT="0" distB="0" distL="114300" distR="114300" simplePos="0" relativeHeight="251669504" behindDoc="1" locked="1" layoutInCell="1" allowOverlap="1" wp14:anchorId="1DEA4FCE" wp14:editId="0376AA69">
                      <wp:simplePos x="0" y="0"/>
                      <wp:positionH relativeFrom="column">
                        <wp:posOffset>-730885</wp:posOffset>
                      </wp:positionH>
                      <wp:positionV relativeFrom="margin">
                        <wp:align>bottom</wp:align>
                      </wp:positionV>
                      <wp:extent cx="7559675" cy="17780"/>
                      <wp:effectExtent l="0" t="0" r="3175" b="1270"/>
                      <wp:wrapNone/>
                      <wp:docPr id="15" name="Rectangle 15"/>
                      <wp:cNvGraphicFramePr/>
                      <a:graphic xmlns:a="http://schemas.openxmlformats.org/drawingml/2006/main">
                        <a:graphicData uri="http://schemas.microsoft.com/office/word/2010/wordprocessingShape">
                          <wps:wsp>
                            <wps:cNvSpPr/>
                            <wps:spPr>
                              <a:xfrm>
                                <a:off x="0" y="0"/>
                                <a:ext cx="7559675" cy="17780"/>
                              </a:xfrm>
                              <a:prstGeom prst="rect">
                                <a:avLst/>
                              </a:prstGeom>
                              <a:gradFill flip="none" rotWithShape="1">
                                <a:gsLst>
                                  <a:gs pos="0">
                                    <a:srgbClr val="8C52FF"/>
                                  </a:gs>
                                  <a:gs pos="100000">
                                    <a:srgbClr val="FF914D"/>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8DFE5" id="Rectangle 15" o:spid="_x0000_s1026" style="position:absolute;margin-left:-57.55pt;margin-top:0;width:595.25pt;height:1.4pt;z-index:-251646976;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" fillcolor="#8c52ff" stroked="f" strokeweight="2pt">
                      <v:fill color2="#ff914d" rotate="t" angle="90" focus="100%" type="gradient"/>
                      <w10:wrap anchory="margin"/>
                      <w10:anchorlock/>
                    </v:rect>
                  </w:pict>
                </mc:Fallback>
              </mc:AlternateContent>
            </w:r>
            <w:r w:rsidRPr="00B91AD8">
              <w:rPr>
                <w:i/>
                <w:noProof/>
                <w:sz w:val="14"/>
                <w:szCs w:val="12"/>
              </w:rPr>
              <w:fldChar w:fldCharType="begin"/>
            </w:r>
            <w:r w:rsidRPr="00B91AD8">
              <w:rPr>
                <w:i/>
                <w:noProof/>
                <w:sz w:val="14"/>
                <w:szCs w:val="12"/>
              </w:rPr>
              <w:instrText xml:space="preserve"> FILENAME  \* Caps  \* MERGEFORMAT </w:instrText>
            </w:r>
            <w:r w:rsidRPr="00B91AD8">
              <w:rPr>
                <w:i/>
                <w:noProof/>
                <w:sz w:val="14"/>
                <w:szCs w:val="12"/>
              </w:rPr>
              <w:fldChar w:fldCharType="separate"/>
            </w:r>
            <w:r w:rsidRPr="00B91AD8">
              <w:rPr>
                <w:i/>
                <w:noProof/>
                <w:sz w:val="14"/>
                <w:szCs w:val="12"/>
              </w:rPr>
              <w:t>TM_Business_Plan_Workbook_20240301</w:t>
            </w:r>
            <w:r w:rsidRPr="00B91AD8">
              <w:rPr>
                <w:i/>
                <w:noProof/>
                <w:sz w:val="14"/>
                <w:szCs w:val="12"/>
              </w:rPr>
              <w:fldChar w:fldCharType="end"/>
            </w:r>
            <w:r w:rsidRPr="00B91AD8">
              <w:rPr>
                <w:noProof/>
                <w:sz w:val="16"/>
              </w:rPr>
              <w:tab/>
            </w:r>
            <w:r w:rsidRPr="00B91AD8">
              <w:rPr>
                <w:noProof/>
                <w:sz w:val="20"/>
              </w:rPr>
              <w:t>www.yourwebsite.com or socials if no website</w:t>
            </w:r>
            <w:r>
              <w:rPr>
                <w:noProof/>
                <w:sz w:val="22"/>
              </w:rPr>
              <w:tab/>
            </w:r>
            <w:r w:rsidRPr="00B91AD8">
              <w:rPr>
                <w:b/>
                <w:noProof/>
                <w:sz w:val="28"/>
              </w:rPr>
              <w:fldChar w:fldCharType="begin"/>
            </w:r>
            <w:r w:rsidRPr="00B91AD8">
              <w:rPr>
                <w:b/>
                <w:noProof/>
                <w:sz w:val="28"/>
              </w:rPr>
              <w:instrText xml:space="preserve"> PAGE   \* MERGEFORMAT </w:instrText>
            </w:r>
            <w:r w:rsidRPr="00B91AD8">
              <w:rPr>
                <w:b/>
                <w:noProof/>
                <w:sz w:val="28"/>
              </w:rPr>
              <w:fldChar w:fldCharType="separate"/>
            </w:r>
            <w:r>
              <w:rPr>
                <w:b/>
                <w:noProof/>
                <w:sz w:val="28"/>
              </w:rPr>
              <w:t>20</w:t>
            </w:r>
            <w:r w:rsidRPr="00B91AD8">
              <w:rPr>
                <w:b/>
                <w:noProof/>
                <w:sz w:val="28"/>
              </w:rPr>
              <w:fldChar w:fldCharType="end"/>
            </w:r>
            <w:r w:rsidRPr="00B91AD8">
              <w:rPr>
                <w:noProof/>
                <w:sz w:val="20"/>
              </w:rPr>
              <w:t>/22</w:t>
            </w:r>
          </w:p>
        </w:sdtContent>
      </w:sdt>
      <w:p w14:paraId="1DFA372C" w14:textId="5AAA4768" w:rsidR="00DB4C61" w:rsidRDefault="00DB4C61" w:rsidP="00252CAE">
        <w:pPr>
          <w:pStyle w:val="Footer"/>
          <w:tabs>
            <w:tab w:val="center" w:pos="7513"/>
            <w:tab w:val="right" w:pos="14459"/>
          </w:tabs>
          <w:spacing w:before="360"/>
          <w:contextualSpacing/>
          <w:jc w:val="left"/>
          <w:rPr>
            <w:noProof/>
            <w:sz w:val="20"/>
          </w:rPr>
        </w:pPr>
      </w:p>
      <w:p w14:paraId="2323445D" w14:textId="77777777" w:rsidR="00DB4C61" w:rsidRPr="00252CAE" w:rsidRDefault="00530B4C" w:rsidP="00252CAE">
        <w:pPr>
          <w:pStyle w:val="Footer"/>
          <w:tabs>
            <w:tab w:val="center" w:pos="5387"/>
            <w:tab w:val="right" w:pos="9923"/>
          </w:tabs>
          <w:spacing w:before="360"/>
          <w:contextualSpacing/>
          <w:jc w:val="left"/>
          <w:rPr>
            <w:noProof/>
            <w:sz w:val="22"/>
          </w:rPr>
        </w:pPr>
      </w:p>
    </w:sdtContent>
  </w:sdt>
  <w:p w14:paraId="1F572A77" w14:textId="77777777" w:rsidR="00DB4C61" w:rsidRDefault="00DB4C61"/>
  <w:p w14:paraId="1E4A9CC3" w14:textId="77777777" w:rsidR="00DB4C61" w:rsidRDefault="00DB4C6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8B80A2" w14:textId="77777777" w:rsidR="00530B4C" w:rsidRDefault="00530B4C" w:rsidP="00520829">
      <w:r>
        <w:separator/>
      </w:r>
    </w:p>
  </w:footnote>
  <w:footnote w:type="continuationSeparator" w:id="0">
    <w:p w14:paraId="15CC1AAA" w14:textId="77777777" w:rsidR="00530B4C" w:rsidRDefault="00530B4C" w:rsidP="00520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11156" w14:textId="68E62044" w:rsidR="00DB4C61" w:rsidRDefault="00DB4C61">
    <w:pPr>
      <w:pStyle w:val="Header"/>
    </w:pPr>
  </w:p>
  <w:p w14:paraId="5F70C6DD" w14:textId="23906E06" w:rsidR="00DB4C61" w:rsidRPr="001D546D" w:rsidRDefault="00DB4C61" w:rsidP="001D546D">
    <w:pPr>
      <w:pStyle w:val="Header"/>
      <w:jc w:val="right"/>
      <w:rPr>
        <w:i/>
        <w:sz w:val="20"/>
      </w:rPr>
    </w:pPr>
    <w:r w:rsidRPr="001D546D">
      <w:rPr>
        <w:i/>
        <w:sz w:val="20"/>
      </w:rPr>
      <w:fldChar w:fldCharType="begin"/>
    </w:r>
    <w:r w:rsidRPr="001D546D">
      <w:rPr>
        <w:i/>
        <w:sz w:val="20"/>
      </w:rPr>
      <w:instrText xml:space="preserve"> DATE  \@ "MMMM y</w:instrText>
    </w:r>
    <w:r w:rsidR="00514B5A">
      <w:rPr>
        <w:i/>
        <w:sz w:val="20"/>
      </w:rPr>
      <w:instrText>yy</w:instrText>
    </w:r>
    <w:r w:rsidRPr="001D546D">
      <w:rPr>
        <w:i/>
        <w:sz w:val="20"/>
      </w:rPr>
      <w:instrText xml:space="preserve">y"  \* MERGEFORMAT </w:instrText>
    </w:r>
    <w:r w:rsidRPr="001D546D">
      <w:rPr>
        <w:i/>
        <w:sz w:val="20"/>
      </w:rPr>
      <w:fldChar w:fldCharType="separate"/>
    </w:r>
    <w:r w:rsidR="00514B5A">
      <w:rPr>
        <w:i/>
        <w:noProof/>
        <w:sz w:val="20"/>
      </w:rPr>
      <w:t>March 2024</w:t>
    </w:r>
    <w:r w:rsidRPr="001D546D">
      <w:rPr>
        <w:i/>
        <w:sz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AFE83" w14:textId="469B05EA" w:rsidR="00DB4C61" w:rsidRDefault="00DB4C61">
    <w:pPr>
      <w:pStyle w:val="Header"/>
    </w:pPr>
  </w:p>
  <w:p w14:paraId="109F2E94" w14:textId="7C0E2922" w:rsidR="00DB4C61" w:rsidRDefault="00DB4C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74821"/>
    <w:multiLevelType w:val="multilevel"/>
    <w:tmpl w:val="D8863C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1A9B5DF9"/>
    <w:multiLevelType w:val="multilevel"/>
    <w:tmpl w:val="EC565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8B46DC"/>
    <w:multiLevelType w:val="multilevel"/>
    <w:tmpl w:val="D9EE15F4"/>
    <w:lvl w:ilvl="0">
      <w:start w:val="1"/>
      <w:numFmt w:val="decimal"/>
      <w:pStyle w:val="Heading1"/>
      <w:lvlText w:val="%1."/>
      <w:lvlJc w:val="left"/>
      <w:pPr>
        <w:ind w:left="3981" w:hanging="720"/>
      </w:pPr>
      <w:rPr>
        <w:rFonts w:hint="default"/>
      </w:rPr>
    </w:lvl>
    <w:lvl w:ilvl="1">
      <w:start w:val="1"/>
      <w:numFmt w:val="decimal"/>
      <w:pStyle w:val="Heading2"/>
      <w:isLgl/>
      <w:lvlText w:val="%1.%2"/>
      <w:lvlJc w:val="left"/>
      <w:pPr>
        <w:ind w:left="3981" w:hanging="720"/>
      </w:pPr>
      <w:rPr>
        <w:rFonts w:hint="default"/>
      </w:rPr>
    </w:lvl>
    <w:lvl w:ilvl="2">
      <w:start w:val="1"/>
      <w:numFmt w:val="decimal"/>
      <w:isLgl/>
      <w:lvlText w:val="%1.%2.%3"/>
      <w:lvlJc w:val="left"/>
      <w:pPr>
        <w:ind w:left="3981" w:hanging="720"/>
      </w:pPr>
      <w:rPr>
        <w:rFonts w:hint="default"/>
      </w:rPr>
    </w:lvl>
    <w:lvl w:ilvl="3">
      <w:start w:val="1"/>
      <w:numFmt w:val="decimal"/>
      <w:isLgl/>
      <w:lvlText w:val="%1.%2.%3.%4"/>
      <w:lvlJc w:val="left"/>
      <w:pPr>
        <w:ind w:left="3981" w:hanging="720"/>
      </w:pPr>
      <w:rPr>
        <w:rFonts w:hint="default"/>
      </w:rPr>
    </w:lvl>
    <w:lvl w:ilvl="4">
      <w:start w:val="1"/>
      <w:numFmt w:val="decimal"/>
      <w:isLgl/>
      <w:lvlText w:val="%1.%2.%3.%4.%5"/>
      <w:lvlJc w:val="left"/>
      <w:pPr>
        <w:ind w:left="4341" w:hanging="1080"/>
      </w:pPr>
      <w:rPr>
        <w:rFonts w:hint="default"/>
      </w:rPr>
    </w:lvl>
    <w:lvl w:ilvl="5">
      <w:start w:val="1"/>
      <w:numFmt w:val="decimal"/>
      <w:isLgl/>
      <w:lvlText w:val="%1.%2.%3.%4.%5.%6"/>
      <w:lvlJc w:val="left"/>
      <w:pPr>
        <w:ind w:left="4341" w:hanging="1080"/>
      </w:pPr>
      <w:rPr>
        <w:rFonts w:hint="default"/>
      </w:rPr>
    </w:lvl>
    <w:lvl w:ilvl="6">
      <w:start w:val="1"/>
      <w:numFmt w:val="decimal"/>
      <w:isLgl/>
      <w:lvlText w:val="%1.%2.%3.%4.%5.%6.%7"/>
      <w:lvlJc w:val="left"/>
      <w:pPr>
        <w:ind w:left="4701" w:hanging="1440"/>
      </w:pPr>
      <w:rPr>
        <w:rFonts w:hint="default"/>
      </w:rPr>
    </w:lvl>
    <w:lvl w:ilvl="7">
      <w:start w:val="1"/>
      <w:numFmt w:val="decimal"/>
      <w:isLgl/>
      <w:lvlText w:val="%1.%2.%3.%4.%5.%6.%7.%8"/>
      <w:lvlJc w:val="left"/>
      <w:pPr>
        <w:ind w:left="4701" w:hanging="1440"/>
      </w:pPr>
      <w:rPr>
        <w:rFonts w:hint="default"/>
      </w:rPr>
    </w:lvl>
    <w:lvl w:ilvl="8">
      <w:start w:val="1"/>
      <w:numFmt w:val="decimal"/>
      <w:isLgl/>
      <w:lvlText w:val="%1.%2.%3.%4.%5.%6.%7.%8.%9"/>
      <w:lvlJc w:val="left"/>
      <w:pPr>
        <w:ind w:left="5061" w:hanging="1800"/>
      </w:pPr>
      <w:rPr>
        <w:rFonts w:hint="default"/>
      </w:rPr>
    </w:lvl>
  </w:abstractNum>
  <w:abstractNum w:abstractNumId="3" w15:restartNumberingAfterBreak="0">
    <w:nsid w:val="340B3D65"/>
    <w:multiLevelType w:val="multilevel"/>
    <w:tmpl w:val="E5B037D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41F92B9F"/>
    <w:multiLevelType w:val="multilevel"/>
    <w:tmpl w:val="61BCCA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58254F02"/>
    <w:multiLevelType w:val="multilevel"/>
    <w:tmpl w:val="71E01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5556CE"/>
    <w:multiLevelType w:val="multilevel"/>
    <w:tmpl w:val="A5925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D02768"/>
    <w:multiLevelType w:val="multilevel"/>
    <w:tmpl w:val="FB464D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62023F06"/>
    <w:multiLevelType w:val="hybridMultilevel"/>
    <w:tmpl w:val="C55290E0"/>
    <w:lvl w:ilvl="0" w:tplc="C91E0A5E">
      <w:start w:val="1"/>
      <w:numFmt w:val="bullet"/>
      <w:pStyle w:val="ListParagraph"/>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5B10AA6"/>
    <w:multiLevelType w:val="multilevel"/>
    <w:tmpl w:val="7B027E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67BC646C"/>
    <w:multiLevelType w:val="multilevel"/>
    <w:tmpl w:val="96EC7E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6C153A57"/>
    <w:multiLevelType w:val="multilevel"/>
    <w:tmpl w:val="91165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4E5607"/>
    <w:multiLevelType w:val="multilevel"/>
    <w:tmpl w:val="1A4E9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711D5A"/>
    <w:multiLevelType w:val="multilevel"/>
    <w:tmpl w:val="9460B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5350EE"/>
    <w:multiLevelType w:val="multilevel"/>
    <w:tmpl w:val="0052A9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3"/>
  </w:num>
  <w:num w:numId="2">
    <w:abstractNumId w:val="14"/>
  </w:num>
  <w:num w:numId="3">
    <w:abstractNumId w:val="2"/>
  </w:num>
  <w:num w:numId="4">
    <w:abstractNumId w:val="13"/>
  </w:num>
  <w:num w:numId="5">
    <w:abstractNumId w:val="10"/>
  </w:num>
  <w:num w:numId="6">
    <w:abstractNumId w:val="11"/>
  </w:num>
  <w:num w:numId="7">
    <w:abstractNumId w:val="12"/>
  </w:num>
  <w:num w:numId="8">
    <w:abstractNumId w:val="6"/>
  </w:num>
  <w:num w:numId="9">
    <w:abstractNumId w:val="9"/>
  </w:num>
  <w:num w:numId="10">
    <w:abstractNumId w:val="0"/>
  </w:num>
  <w:num w:numId="11">
    <w:abstractNumId w:val="2"/>
  </w:num>
  <w:num w:numId="12">
    <w:abstractNumId w:val="4"/>
  </w:num>
  <w:num w:numId="13">
    <w:abstractNumId w:val="5"/>
  </w:num>
  <w:num w:numId="14">
    <w:abstractNumId w:val="7"/>
  </w:num>
  <w:num w:numId="15">
    <w:abstractNumId w:val="1"/>
  </w:num>
  <w:num w:numId="16">
    <w:abstractNumId w:val="2"/>
  </w:num>
  <w:num w:numId="17">
    <w:abstractNumId w:val="2"/>
  </w:num>
  <w:num w:numId="18">
    <w:abstractNumId w:val="2"/>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gutterAtTop/>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E5F"/>
    <w:rsid w:val="000534F4"/>
    <w:rsid w:val="00070FD3"/>
    <w:rsid w:val="0008071B"/>
    <w:rsid w:val="000B6E8F"/>
    <w:rsid w:val="0014695E"/>
    <w:rsid w:val="00172585"/>
    <w:rsid w:val="001C4628"/>
    <w:rsid w:val="001D09AD"/>
    <w:rsid w:val="001D546D"/>
    <w:rsid w:val="001E41A4"/>
    <w:rsid w:val="001F7C92"/>
    <w:rsid w:val="00202DFB"/>
    <w:rsid w:val="00216F93"/>
    <w:rsid w:val="00227055"/>
    <w:rsid w:val="00252CAE"/>
    <w:rsid w:val="00273005"/>
    <w:rsid w:val="00281D2F"/>
    <w:rsid w:val="00293B83"/>
    <w:rsid w:val="00294D35"/>
    <w:rsid w:val="002D6BB9"/>
    <w:rsid w:val="00330A98"/>
    <w:rsid w:val="00340E5F"/>
    <w:rsid w:val="00350A39"/>
    <w:rsid w:val="00353C72"/>
    <w:rsid w:val="003B2E9C"/>
    <w:rsid w:val="003B5886"/>
    <w:rsid w:val="003C46AF"/>
    <w:rsid w:val="003D5C7D"/>
    <w:rsid w:val="003E64F4"/>
    <w:rsid w:val="003E7CB0"/>
    <w:rsid w:val="003F0BEC"/>
    <w:rsid w:val="003F1002"/>
    <w:rsid w:val="00404666"/>
    <w:rsid w:val="004048AA"/>
    <w:rsid w:val="00437421"/>
    <w:rsid w:val="0045401A"/>
    <w:rsid w:val="004868D6"/>
    <w:rsid w:val="004B7E44"/>
    <w:rsid w:val="004C59EF"/>
    <w:rsid w:val="004C69C3"/>
    <w:rsid w:val="004D5252"/>
    <w:rsid w:val="004F28CB"/>
    <w:rsid w:val="004F2B86"/>
    <w:rsid w:val="00514B5A"/>
    <w:rsid w:val="00520829"/>
    <w:rsid w:val="00530B4C"/>
    <w:rsid w:val="00594EE5"/>
    <w:rsid w:val="005A3CF4"/>
    <w:rsid w:val="005A718F"/>
    <w:rsid w:val="005E56DE"/>
    <w:rsid w:val="00605A9B"/>
    <w:rsid w:val="00613CB1"/>
    <w:rsid w:val="006522C9"/>
    <w:rsid w:val="00673FC3"/>
    <w:rsid w:val="00696E65"/>
    <w:rsid w:val="006A3CE7"/>
    <w:rsid w:val="006D2CBB"/>
    <w:rsid w:val="007110C3"/>
    <w:rsid w:val="00724387"/>
    <w:rsid w:val="007479EF"/>
    <w:rsid w:val="007516CF"/>
    <w:rsid w:val="007535F6"/>
    <w:rsid w:val="007629DD"/>
    <w:rsid w:val="00766985"/>
    <w:rsid w:val="00767694"/>
    <w:rsid w:val="0077741B"/>
    <w:rsid w:val="0078513D"/>
    <w:rsid w:val="007A541C"/>
    <w:rsid w:val="007E4520"/>
    <w:rsid w:val="00801137"/>
    <w:rsid w:val="008124A7"/>
    <w:rsid w:val="00817CFB"/>
    <w:rsid w:val="008304D4"/>
    <w:rsid w:val="00843A56"/>
    <w:rsid w:val="00863986"/>
    <w:rsid w:val="00867F6D"/>
    <w:rsid w:val="0087395B"/>
    <w:rsid w:val="008A05B9"/>
    <w:rsid w:val="008B33BC"/>
    <w:rsid w:val="008C29DC"/>
    <w:rsid w:val="008D5450"/>
    <w:rsid w:val="008D750E"/>
    <w:rsid w:val="009120E9"/>
    <w:rsid w:val="009129E4"/>
    <w:rsid w:val="0091524A"/>
    <w:rsid w:val="00915ECE"/>
    <w:rsid w:val="009355A2"/>
    <w:rsid w:val="00945900"/>
    <w:rsid w:val="00960DAE"/>
    <w:rsid w:val="00962927"/>
    <w:rsid w:val="009668FF"/>
    <w:rsid w:val="00976731"/>
    <w:rsid w:val="009968D7"/>
    <w:rsid w:val="009A5348"/>
    <w:rsid w:val="009B7BD1"/>
    <w:rsid w:val="009C0A19"/>
    <w:rsid w:val="009C0A59"/>
    <w:rsid w:val="009C396C"/>
    <w:rsid w:val="009E63BC"/>
    <w:rsid w:val="009F5A13"/>
    <w:rsid w:val="00A13852"/>
    <w:rsid w:val="00A32CE9"/>
    <w:rsid w:val="00A5443D"/>
    <w:rsid w:val="00A54DAD"/>
    <w:rsid w:val="00A555DD"/>
    <w:rsid w:val="00A55642"/>
    <w:rsid w:val="00A5735E"/>
    <w:rsid w:val="00A82B70"/>
    <w:rsid w:val="00AC04B3"/>
    <w:rsid w:val="00AE10BB"/>
    <w:rsid w:val="00AF04F2"/>
    <w:rsid w:val="00B178D2"/>
    <w:rsid w:val="00B53BDD"/>
    <w:rsid w:val="00B572B4"/>
    <w:rsid w:val="00B62B44"/>
    <w:rsid w:val="00B64303"/>
    <w:rsid w:val="00B654E0"/>
    <w:rsid w:val="00B91AD8"/>
    <w:rsid w:val="00B973B7"/>
    <w:rsid w:val="00BA4C7E"/>
    <w:rsid w:val="00BA743D"/>
    <w:rsid w:val="00BC0E08"/>
    <w:rsid w:val="00C2352A"/>
    <w:rsid w:val="00C23693"/>
    <w:rsid w:val="00C52D7D"/>
    <w:rsid w:val="00C73E5D"/>
    <w:rsid w:val="00C83F9C"/>
    <w:rsid w:val="00C8490D"/>
    <w:rsid w:val="00C87AF2"/>
    <w:rsid w:val="00CA5755"/>
    <w:rsid w:val="00CA68E5"/>
    <w:rsid w:val="00CB0D44"/>
    <w:rsid w:val="00CB6462"/>
    <w:rsid w:val="00CE32DE"/>
    <w:rsid w:val="00CF788C"/>
    <w:rsid w:val="00D02232"/>
    <w:rsid w:val="00D46B3F"/>
    <w:rsid w:val="00D57B19"/>
    <w:rsid w:val="00D77F8C"/>
    <w:rsid w:val="00DB26A7"/>
    <w:rsid w:val="00DB4C61"/>
    <w:rsid w:val="00DD1B8B"/>
    <w:rsid w:val="00E11078"/>
    <w:rsid w:val="00E2472D"/>
    <w:rsid w:val="00E300D2"/>
    <w:rsid w:val="00E35CA1"/>
    <w:rsid w:val="00E44690"/>
    <w:rsid w:val="00E53A7E"/>
    <w:rsid w:val="00E76CAD"/>
    <w:rsid w:val="00E94B5F"/>
    <w:rsid w:val="00EA02F6"/>
    <w:rsid w:val="00EB7F99"/>
    <w:rsid w:val="00EC379A"/>
    <w:rsid w:val="00EC59BC"/>
    <w:rsid w:val="00EC61C7"/>
    <w:rsid w:val="00ED7D57"/>
    <w:rsid w:val="00F213D5"/>
    <w:rsid w:val="00F229E9"/>
    <w:rsid w:val="00F30089"/>
    <w:rsid w:val="00F6192C"/>
    <w:rsid w:val="00F72353"/>
    <w:rsid w:val="00F74B01"/>
    <w:rsid w:val="00F836B4"/>
    <w:rsid w:val="00FA339D"/>
    <w:rsid w:val="00FB49B2"/>
    <w:rsid w:val="00FB78C0"/>
    <w:rsid w:val="00FC3722"/>
    <w:rsid w:val="00FF7C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CA117B"/>
  <w15:chartTrackingRefBased/>
  <w15:docId w15:val="{F3891A87-534C-40F2-BDEA-DE8186A43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0829"/>
    <w:pPr>
      <w:spacing w:after="0" w:line="240" w:lineRule="auto"/>
    </w:pPr>
    <w:rPr>
      <w:rFonts w:ascii="Calibri" w:eastAsiaTheme="minorEastAsia" w:hAnsi="Calibri" w:cs="Calibri"/>
      <w:sz w:val="24"/>
      <w:szCs w:val="24"/>
    </w:rPr>
  </w:style>
  <w:style w:type="paragraph" w:styleId="Heading1">
    <w:name w:val="heading 1"/>
    <w:basedOn w:val="Heading2"/>
    <w:link w:val="Heading1Char"/>
    <w:uiPriority w:val="2"/>
    <w:qFormat/>
    <w:rsid w:val="00BA743D"/>
    <w:pPr>
      <w:numPr>
        <w:ilvl w:val="0"/>
      </w:numPr>
      <w:ind w:left="567" w:hanging="567"/>
      <w:outlineLvl w:val="0"/>
    </w:pPr>
    <w:rPr>
      <w:rFonts w:eastAsiaTheme="minorHAnsi" w:cs="Calibri"/>
      <w:color w:val="682A53"/>
      <w:spacing w:val="0"/>
      <w:kern w:val="0"/>
      <w:sz w:val="44"/>
      <w:szCs w:val="32"/>
    </w:rPr>
  </w:style>
  <w:style w:type="paragraph" w:styleId="Heading2">
    <w:name w:val="heading 2"/>
    <w:basedOn w:val="Heading4"/>
    <w:link w:val="Heading2Char"/>
    <w:uiPriority w:val="2"/>
    <w:unhideWhenUsed/>
    <w:qFormat/>
    <w:rsid w:val="00594EE5"/>
    <w:pPr>
      <w:numPr>
        <w:ilvl w:val="1"/>
        <w:numId w:val="3"/>
      </w:numPr>
      <w:ind w:left="567" w:hanging="567"/>
      <w:outlineLvl w:val="1"/>
    </w:pPr>
  </w:style>
  <w:style w:type="paragraph" w:styleId="Heading3">
    <w:name w:val="heading 3"/>
    <w:basedOn w:val="Normal"/>
    <w:link w:val="Heading3Char"/>
    <w:uiPriority w:val="2"/>
    <w:unhideWhenUsed/>
    <w:qFormat/>
    <w:rsid w:val="009F5A13"/>
    <w:pPr>
      <w:outlineLvl w:val="2"/>
    </w:pPr>
    <w:rPr>
      <w:rFonts w:asciiTheme="majorHAnsi" w:eastAsia="Times New Roman" w:hAnsiTheme="majorHAnsi" w:cs="Times New Roman"/>
      <w:i/>
      <w:lang w:val="en-GB"/>
    </w:rPr>
  </w:style>
  <w:style w:type="paragraph" w:styleId="Heading4">
    <w:name w:val="heading 4"/>
    <w:basedOn w:val="Normal"/>
    <w:link w:val="Heading4Char"/>
    <w:uiPriority w:val="2"/>
    <w:unhideWhenUsed/>
    <w:qFormat/>
    <w:rsid w:val="00520829"/>
    <w:pPr>
      <w:keepNext/>
      <w:keepLines/>
      <w:spacing w:before="240" w:after="40"/>
      <w:outlineLvl w:val="3"/>
    </w:pPr>
    <w:rPr>
      <w:rFonts w:eastAsia="Times New Roman" w:cs="Times New Roman"/>
      <w:b/>
      <w:caps/>
      <w:color w:val="092F4E"/>
      <w:spacing w:val="20"/>
      <w:kern w:val="28"/>
      <w:lang w:val="en-GB"/>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BA743D"/>
    <w:rPr>
      <w:rFonts w:ascii="Calibri" w:hAnsi="Calibri" w:cs="Calibri"/>
      <w:b/>
      <w:caps/>
      <w:color w:val="682A53"/>
      <w:sz w:val="44"/>
      <w:szCs w:val="32"/>
      <w:lang w:val="en-GB"/>
    </w:rPr>
  </w:style>
  <w:style w:type="paragraph" w:styleId="Title">
    <w:name w:val="Title"/>
    <w:basedOn w:val="Normal"/>
    <w:link w:val="TitleChar"/>
    <w:uiPriority w:val="1"/>
    <w:qFormat/>
    <w:rsid w:val="007535F6"/>
    <w:pPr>
      <w:contextualSpacing/>
    </w:pPr>
    <w:rPr>
      <w:rFonts w:eastAsia="Times New Roman"/>
      <w:b/>
      <w:caps/>
      <w:color w:val="FFFFFF" w:themeColor="background1"/>
      <w:sz w:val="100"/>
      <w:szCs w:val="40"/>
    </w:rPr>
  </w:style>
  <w:style w:type="character" w:customStyle="1" w:styleId="TitleChar">
    <w:name w:val="Title Char"/>
    <w:basedOn w:val="DefaultParagraphFont"/>
    <w:link w:val="Title"/>
    <w:uiPriority w:val="1"/>
    <w:rsid w:val="007535F6"/>
    <w:rPr>
      <w:rFonts w:ascii="Calibri" w:eastAsia="Times New Roman" w:hAnsi="Calibri" w:cs="Calibri"/>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594EE5"/>
    <w:rPr>
      <w:rFonts w:ascii="Calibri" w:eastAsia="Times New Roman" w:hAnsi="Calibri" w:cs="Times New Roman"/>
      <w:b/>
      <w:caps/>
      <w:color w:val="092F4E"/>
      <w:spacing w:val="20"/>
      <w:kern w:val="28"/>
      <w:sz w:val="24"/>
      <w:szCs w:val="24"/>
      <w:lang w:val="en-GB"/>
    </w:rPr>
  </w:style>
  <w:style w:type="character" w:customStyle="1" w:styleId="Heading3Char">
    <w:name w:val="Heading 3 Char"/>
    <w:basedOn w:val="DefaultParagraphFont"/>
    <w:link w:val="Heading3"/>
    <w:uiPriority w:val="2"/>
    <w:rsid w:val="009F5A13"/>
    <w:rPr>
      <w:rFonts w:asciiTheme="majorHAnsi" w:eastAsia="Times New Roman" w:hAnsiTheme="majorHAnsi" w:cs="Times New Roman"/>
      <w:i/>
      <w:sz w:val="24"/>
      <w:szCs w:val="24"/>
      <w:lang w:val="en-GB"/>
    </w:rPr>
  </w:style>
  <w:style w:type="character" w:customStyle="1" w:styleId="Heading4Char">
    <w:name w:val="Heading 4 Char"/>
    <w:basedOn w:val="DefaultParagraphFont"/>
    <w:link w:val="Heading4"/>
    <w:uiPriority w:val="2"/>
    <w:rsid w:val="00520829"/>
    <w:rPr>
      <w:rFonts w:ascii="Calibri" w:eastAsia="Times New Roman" w:hAnsi="Calibri" w:cs="Times New Roman"/>
      <w:b/>
      <w:caps/>
      <w:color w:val="092F4E"/>
      <w:spacing w:val="20"/>
      <w:kern w:val="28"/>
      <w:sz w:val="24"/>
      <w:szCs w:val="24"/>
      <w:lang w:val="en-GB"/>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595959"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qFormat/>
    <w:rsid w:val="005A718F"/>
    <w:pPr>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NormalWeb">
    <w:name w:val="Normal (Web)"/>
    <w:basedOn w:val="Normal"/>
    <w:uiPriority w:val="99"/>
    <w:semiHidden/>
    <w:unhideWhenUsed/>
    <w:rsid w:val="00C2352A"/>
    <w:rPr>
      <w:rFonts w:ascii="Times New Roman" w:hAnsi="Times New Roman" w:cs="Times New Roman"/>
    </w:rPr>
  </w:style>
  <w:style w:type="paragraph" w:styleId="ListParagraph">
    <w:name w:val="List Paragraph"/>
    <w:basedOn w:val="Normal"/>
    <w:uiPriority w:val="34"/>
    <w:unhideWhenUsed/>
    <w:qFormat/>
    <w:rsid w:val="0087395B"/>
    <w:pPr>
      <w:numPr>
        <w:numId w:val="19"/>
      </w:numPr>
      <w:contextualSpacing/>
    </w:pPr>
    <w:rPr>
      <w:bCs/>
      <w:lang w:val="en-GB"/>
    </w:rPr>
  </w:style>
  <w:style w:type="paragraph" w:styleId="TOCHeading">
    <w:name w:val="TOC Heading"/>
    <w:basedOn w:val="Heading1"/>
    <w:next w:val="Normal"/>
    <w:uiPriority w:val="39"/>
    <w:unhideWhenUsed/>
    <w:qFormat/>
    <w:rsid w:val="00E53A7E"/>
    <w:pPr>
      <w:spacing w:line="259" w:lineRule="auto"/>
      <w:outlineLvl w:val="9"/>
    </w:pPr>
    <w:rPr>
      <w:rFonts w:eastAsiaTheme="majorEastAsia" w:cstheme="majorBidi"/>
      <w:b w:val="0"/>
      <w:color w:val="2E74B5" w:themeColor="accent1" w:themeShade="BF"/>
      <w:sz w:val="32"/>
    </w:rPr>
  </w:style>
  <w:style w:type="paragraph" w:styleId="TOC1">
    <w:name w:val="toc 1"/>
    <w:basedOn w:val="Normal"/>
    <w:next w:val="Normal"/>
    <w:autoRedefine/>
    <w:uiPriority w:val="39"/>
    <w:unhideWhenUsed/>
    <w:rsid w:val="003E7CB0"/>
  </w:style>
  <w:style w:type="paragraph" w:styleId="TOC2">
    <w:name w:val="toc 2"/>
    <w:basedOn w:val="Normal"/>
    <w:next w:val="Normal"/>
    <w:autoRedefine/>
    <w:uiPriority w:val="39"/>
    <w:unhideWhenUsed/>
    <w:rsid w:val="003E7CB0"/>
    <w:pPr>
      <w:ind w:left="284"/>
    </w:pPr>
  </w:style>
  <w:style w:type="paragraph" w:styleId="TOC3">
    <w:name w:val="toc 3"/>
    <w:basedOn w:val="Normal"/>
    <w:next w:val="Normal"/>
    <w:autoRedefine/>
    <w:uiPriority w:val="39"/>
    <w:unhideWhenUsed/>
    <w:rsid w:val="003E7CB0"/>
    <w:pPr>
      <w:ind w:left="482"/>
    </w:pPr>
  </w:style>
  <w:style w:type="character" w:styleId="Hyperlink">
    <w:name w:val="Hyperlink"/>
    <w:basedOn w:val="DefaultParagraphFont"/>
    <w:uiPriority w:val="99"/>
    <w:unhideWhenUsed/>
    <w:rsid w:val="00E53A7E"/>
    <w:rPr>
      <w:color w:val="0563C1" w:themeColor="hyperlink"/>
      <w:u w:val="single"/>
    </w:rPr>
  </w:style>
  <w:style w:type="character" w:styleId="CommentReference">
    <w:name w:val="annotation reference"/>
    <w:basedOn w:val="DefaultParagraphFont"/>
    <w:uiPriority w:val="99"/>
    <w:semiHidden/>
    <w:unhideWhenUsed/>
    <w:rsid w:val="00EC61C7"/>
    <w:rPr>
      <w:sz w:val="16"/>
      <w:szCs w:val="16"/>
    </w:rPr>
  </w:style>
  <w:style w:type="paragraph" w:styleId="CommentText">
    <w:name w:val="annotation text"/>
    <w:basedOn w:val="Normal"/>
    <w:link w:val="CommentTextChar"/>
    <w:uiPriority w:val="99"/>
    <w:semiHidden/>
    <w:unhideWhenUsed/>
    <w:rsid w:val="00EC61C7"/>
    <w:rPr>
      <w:sz w:val="20"/>
      <w:szCs w:val="20"/>
    </w:rPr>
  </w:style>
  <w:style w:type="character" w:customStyle="1" w:styleId="CommentTextChar">
    <w:name w:val="Comment Text Char"/>
    <w:basedOn w:val="DefaultParagraphFont"/>
    <w:link w:val="CommentText"/>
    <w:uiPriority w:val="99"/>
    <w:semiHidden/>
    <w:rsid w:val="00EC61C7"/>
    <w:rPr>
      <w:rFonts w:ascii="Calibri" w:eastAsiaTheme="minorEastAsia" w:hAnsi="Calibri" w:cs="Calibri"/>
      <w:sz w:val="20"/>
      <w:szCs w:val="20"/>
    </w:rPr>
  </w:style>
  <w:style w:type="paragraph" w:styleId="CommentSubject">
    <w:name w:val="annotation subject"/>
    <w:basedOn w:val="CommentText"/>
    <w:next w:val="CommentText"/>
    <w:link w:val="CommentSubjectChar"/>
    <w:uiPriority w:val="99"/>
    <w:semiHidden/>
    <w:unhideWhenUsed/>
    <w:rsid w:val="00EC61C7"/>
    <w:rPr>
      <w:b/>
      <w:bCs/>
    </w:rPr>
  </w:style>
  <w:style w:type="character" w:customStyle="1" w:styleId="CommentSubjectChar">
    <w:name w:val="Comment Subject Char"/>
    <w:basedOn w:val="CommentTextChar"/>
    <w:link w:val="CommentSubject"/>
    <w:uiPriority w:val="99"/>
    <w:semiHidden/>
    <w:rsid w:val="00EC61C7"/>
    <w:rPr>
      <w:rFonts w:ascii="Calibri" w:eastAsiaTheme="minorEastAsia" w:hAnsi="Calibri" w:cs="Calibri"/>
      <w:b/>
      <w:bCs/>
      <w:sz w:val="20"/>
      <w:szCs w:val="20"/>
    </w:rPr>
  </w:style>
  <w:style w:type="paragraph" w:styleId="BalloonText">
    <w:name w:val="Balloon Text"/>
    <w:basedOn w:val="Normal"/>
    <w:link w:val="BalloonTextChar"/>
    <w:uiPriority w:val="99"/>
    <w:semiHidden/>
    <w:unhideWhenUsed/>
    <w:rsid w:val="00EC61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61C7"/>
    <w:rPr>
      <w:rFonts w:ascii="Segoe UI" w:eastAsiaTheme="minorEastAsia" w:hAnsi="Segoe UI" w:cs="Segoe UI"/>
    </w:rPr>
  </w:style>
  <w:style w:type="character" w:styleId="Strong">
    <w:name w:val="Strong"/>
    <w:basedOn w:val="DefaultParagraphFont"/>
    <w:uiPriority w:val="22"/>
    <w:qFormat/>
    <w:rsid w:val="00817CFB"/>
    <w:rPr>
      <w:b/>
      <w:bCs/>
    </w:rPr>
  </w:style>
  <w:style w:type="table" w:styleId="TableGrid">
    <w:name w:val="Table Grid"/>
    <w:basedOn w:val="TableNormal"/>
    <w:uiPriority w:val="39"/>
    <w:rsid w:val="008D75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4893">
      <w:bodyDiv w:val="1"/>
      <w:marLeft w:val="0"/>
      <w:marRight w:val="0"/>
      <w:marTop w:val="0"/>
      <w:marBottom w:val="0"/>
      <w:divBdr>
        <w:top w:val="none" w:sz="0" w:space="0" w:color="auto"/>
        <w:left w:val="none" w:sz="0" w:space="0" w:color="auto"/>
        <w:bottom w:val="none" w:sz="0" w:space="0" w:color="auto"/>
        <w:right w:val="none" w:sz="0" w:space="0" w:color="auto"/>
      </w:divBdr>
    </w:div>
    <w:div w:id="44334965">
      <w:bodyDiv w:val="1"/>
      <w:marLeft w:val="0"/>
      <w:marRight w:val="0"/>
      <w:marTop w:val="0"/>
      <w:marBottom w:val="0"/>
      <w:divBdr>
        <w:top w:val="none" w:sz="0" w:space="0" w:color="auto"/>
        <w:left w:val="none" w:sz="0" w:space="0" w:color="auto"/>
        <w:bottom w:val="none" w:sz="0" w:space="0" w:color="auto"/>
        <w:right w:val="none" w:sz="0" w:space="0" w:color="auto"/>
      </w:divBdr>
    </w:div>
    <w:div w:id="106824555">
      <w:bodyDiv w:val="1"/>
      <w:marLeft w:val="0"/>
      <w:marRight w:val="0"/>
      <w:marTop w:val="0"/>
      <w:marBottom w:val="0"/>
      <w:divBdr>
        <w:top w:val="none" w:sz="0" w:space="0" w:color="auto"/>
        <w:left w:val="none" w:sz="0" w:space="0" w:color="auto"/>
        <w:bottom w:val="none" w:sz="0" w:space="0" w:color="auto"/>
        <w:right w:val="none" w:sz="0" w:space="0" w:color="auto"/>
      </w:divBdr>
    </w:div>
    <w:div w:id="138235783">
      <w:bodyDiv w:val="1"/>
      <w:marLeft w:val="0"/>
      <w:marRight w:val="0"/>
      <w:marTop w:val="0"/>
      <w:marBottom w:val="0"/>
      <w:divBdr>
        <w:top w:val="none" w:sz="0" w:space="0" w:color="auto"/>
        <w:left w:val="none" w:sz="0" w:space="0" w:color="auto"/>
        <w:bottom w:val="none" w:sz="0" w:space="0" w:color="auto"/>
        <w:right w:val="none" w:sz="0" w:space="0" w:color="auto"/>
      </w:divBdr>
    </w:div>
    <w:div w:id="149643780">
      <w:bodyDiv w:val="1"/>
      <w:marLeft w:val="0"/>
      <w:marRight w:val="0"/>
      <w:marTop w:val="0"/>
      <w:marBottom w:val="0"/>
      <w:divBdr>
        <w:top w:val="none" w:sz="0" w:space="0" w:color="auto"/>
        <w:left w:val="none" w:sz="0" w:space="0" w:color="auto"/>
        <w:bottom w:val="none" w:sz="0" w:space="0" w:color="auto"/>
        <w:right w:val="none" w:sz="0" w:space="0" w:color="auto"/>
      </w:divBdr>
    </w:div>
    <w:div w:id="167452432">
      <w:bodyDiv w:val="1"/>
      <w:marLeft w:val="0"/>
      <w:marRight w:val="0"/>
      <w:marTop w:val="0"/>
      <w:marBottom w:val="0"/>
      <w:divBdr>
        <w:top w:val="none" w:sz="0" w:space="0" w:color="auto"/>
        <w:left w:val="none" w:sz="0" w:space="0" w:color="auto"/>
        <w:bottom w:val="none" w:sz="0" w:space="0" w:color="auto"/>
        <w:right w:val="none" w:sz="0" w:space="0" w:color="auto"/>
      </w:divBdr>
    </w:div>
    <w:div w:id="194538693">
      <w:bodyDiv w:val="1"/>
      <w:marLeft w:val="0"/>
      <w:marRight w:val="0"/>
      <w:marTop w:val="0"/>
      <w:marBottom w:val="0"/>
      <w:divBdr>
        <w:top w:val="none" w:sz="0" w:space="0" w:color="auto"/>
        <w:left w:val="none" w:sz="0" w:space="0" w:color="auto"/>
        <w:bottom w:val="none" w:sz="0" w:space="0" w:color="auto"/>
        <w:right w:val="none" w:sz="0" w:space="0" w:color="auto"/>
      </w:divBdr>
    </w:div>
    <w:div w:id="194928637">
      <w:bodyDiv w:val="1"/>
      <w:marLeft w:val="0"/>
      <w:marRight w:val="0"/>
      <w:marTop w:val="0"/>
      <w:marBottom w:val="0"/>
      <w:divBdr>
        <w:top w:val="none" w:sz="0" w:space="0" w:color="auto"/>
        <w:left w:val="none" w:sz="0" w:space="0" w:color="auto"/>
        <w:bottom w:val="none" w:sz="0" w:space="0" w:color="auto"/>
        <w:right w:val="none" w:sz="0" w:space="0" w:color="auto"/>
      </w:divBdr>
    </w:div>
    <w:div w:id="323633505">
      <w:bodyDiv w:val="1"/>
      <w:marLeft w:val="0"/>
      <w:marRight w:val="0"/>
      <w:marTop w:val="0"/>
      <w:marBottom w:val="0"/>
      <w:divBdr>
        <w:top w:val="none" w:sz="0" w:space="0" w:color="auto"/>
        <w:left w:val="none" w:sz="0" w:space="0" w:color="auto"/>
        <w:bottom w:val="none" w:sz="0" w:space="0" w:color="auto"/>
        <w:right w:val="none" w:sz="0" w:space="0" w:color="auto"/>
      </w:divBdr>
    </w:div>
    <w:div w:id="439880424">
      <w:bodyDiv w:val="1"/>
      <w:marLeft w:val="0"/>
      <w:marRight w:val="0"/>
      <w:marTop w:val="0"/>
      <w:marBottom w:val="0"/>
      <w:divBdr>
        <w:top w:val="none" w:sz="0" w:space="0" w:color="auto"/>
        <w:left w:val="none" w:sz="0" w:space="0" w:color="auto"/>
        <w:bottom w:val="none" w:sz="0" w:space="0" w:color="auto"/>
        <w:right w:val="none" w:sz="0" w:space="0" w:color="auto"/>
      </w:divBdr>
    </w:div>
    <w:div w:id="461268805">
      <w:bodyDiv w:val="1"/>
      <w:marLeft w:val="0"/>
      <w:marRight w:val="0"/>
      <w:marTop w:val="0"/>
      <w:marBottom w:val="0"/>
      <w:divBdr>
        <w:top w:val="none" w:sz="0" w:space="0" w:color="auto"/>
        <w:left w:val="none" w:sz="0" w:space="0" w:color="auto"/>
        <w:bottom w:val="none" w:sz="0" w:space="0" w:color="auto"/>
        <w:right w:val="none" w:sz="0" w:space="0" w:color="auto"/>
      </w:divBdr>
    </w:div>
    <w:div w:id="494301799">
      <w:bodyDiv w:val="1"/>
      <w:marLeft w:val="0"/>
      <w:marRight w:val="0"/>
      <w:marTop w:val="0"/>
      <w:marBottom w:val="0"/>
      <w:divBdr>
        <w:top w:val="none" w:sz="0" w:space="0" w:color="auto"/>
        <w:left w:val="none" w:sz="0" w:space="0" w:color="auto"/>
        <w:bottom w:val="none" w:sz="0" w:space="0" w:color="auto"/>
        <w:right w:val="none" w:sz="0" w:space="0" w:color="auto"/>
      </w:divBdr>
    </w:div>
    <w:div w:id="496268621">
      <w:bodyDiv w:val="1"/>
      <w:marLeft w:val="0"/>
      <w:marRight w:val="0"/>
      <w:marTop w:val="0"/>
      <w:marBottom w:val="0"/>
      <w:divBdr>
        <w:top w:val="none" w:sz="0" w:space="0" w:color="auto"/>
        <w:left w:val="none" w:sz="0" w:space="0" w:color="auto"/>
        <w:bottom w:val="none" w:sz="0" w:space="0" w:color="auto"/>
        <w:right w:val="none" w:sz="0" w:space="0" w:color="auto"/>
      </w:divBdr>
    </w:div>
    <w:div w:id="505444346">
      <w:bodyDiv w:val="1"/>
      <w:marLeft w:val="0"/>
      <w:marRight w:val="0"/>
      <w:marTop w:val="0"/>
      <w:marBottom w:val="0"/>
      <w:divBdr>
        <w:top w:val="none" w:sz="0" w:space="0" w:color="auto"/>
        <w:left w:val="none" w:sz="0" w:space="0" w:color="auto"/>
        <w:bottom w:val="none" w:sz="0" w:space="0" w:color="auto"/>
        <w:right w:val="none" w:sz="0" w:space="0" w:color="auto"/>
      </w:divBdr>
    </w:div>
    <w:div w:id="545409363">
      <w:bodyDiv w:val="1"/>
      <w:marLeft w:val="0"/>
      <w:marRight w:val="0"/>
      <w:marTop w:val="0"/>
      <w:marBottom w:val="0"/>
      <w:divBdr>
        <w:top w:val="none" w:sz="0" w:space="0" w:color="auto"/>
        <w:left w:val="none" w:sz="0" w:space="0" w:color="auto"/>
        <w:bottom w:val="none" w:sz="0" w:space="0" w:color="auto"/>
        <w:right w:val="none" w:sz="0" w:space="0" w:color="auto"/>
      </w:divBdr>
    </w:div>
    <w:div w:id="546987814">
      <w:bodyDiv w:val="1"/>
      <w:marLeft w:val="0"/>
      <w:marRight w:val="0"/>
      <w:marTop w:val="0"/>
      <w:marBottom w:val="0"/>
      <w:divBdr>
        <w:top w:val="none" w:sz="0" w:space="0" w:color="auto"/>
        <w:left w:val="none" w:sz="0" w:space="0" w:color="auto"/>
        <w:bottom w:val="none" w:sz="0" w:space="0" w:color="auto"/>
        <w:right w:val="none" w:sz="0" w:space="0" w:color="auto"/>
      </w:divBdr>
    </w:div>
    <w:div w:id="562643937">
      <w:bodyDiv w:val="1"/>
      <w:marLeft w:val="0"/>
      <w:marRight w:val="0"/>
      <w:marTop w:val="0"/>
      <w:marBottom w:val="0"/>
      <w:divBdr>
        <w:top w:val="none" w:sz="0" w:space="0" w:color="auto"/>
        <w:left w:val="none" w:sz="0" w:space="0" w:color="auto"/>
        <w:bottom w:val="none" w:sz="0" w:space="0" w:color="auto"/>
        <w:right w:val="none" w:sz="0" w:space="0" w:color="auto"/>
      </w:divBdr>
    </w:div>
    <w:div w:id="578712611">
      <w:bodyDiv w:val="1"/>
      <w:marLeft w:val="0"/>
      <w:marRight w:val="0"/>
      <w:marTop w:val="0"/>
      <w:marBottom w:val="0"/>
      <w:divBdr>
        <w:top w:val="none" w:sz="0" w:space="0" w:color="auto"/>
        <w:left w:val="none" w:sz="0" w:space="0" w:color="auto"/>
        <w:bottom w:val="none" w:sz="0" w:space="0" w:color="auto"/>
        <w:right w:val="none" w:sz="0" w:space="0" w:color="auto"/>
      </w:divBdr>
    </w:div>
    <w:div w:id="760758812">
      <w:bodyDiv w:val="1"/>
      <w:marLeft w:val="0"/>
      <w:marRight w:val="0"/>
      <w:marTop w:val="0"/>
      <w:marBottom w:val="0"/>
      <w:divBdr>
        <w:top w:val="none" w:sz="0" w:space="0" w:color="auto"/>
        <w:left w:val="none" w:sz="0" w:space="0" w:color="auto"/>
        <w:bottom w:val="none" w:sz="0" w:space="0" w:color="auto"/>
        <w:right w:val="none" w:sz="0" w:space="0" w:color="auto"/>
      </w:divBdr>
    </w:div>
    <w:div w:id="832574609">
      <w:bodyDiv w:val="1"/>
      <w:marLeft w:val="0"/>
      <w:marRight w:val="0"/>
      <w:marTop w:val="0"/>
      <w:marBottom w:val="0"/>
      <w:divBdr>
        <w:top w:val="none" w:sz="0" w:space="0" w:color="auto"/>
        <w:left w:val="none" w:sz="0" w:space="0" w:color="auto"/>
        <w:bottom w:val="none" w:sz="0" w:space="0" w:color="auto"/>
        <w:right w:val="none" w:sz="0" w:space="0" w:color="auto"/>
      </w:divBdr>
    </w:div>
    <w:div w:id="848520641">
      <w:bodyDiv w:val="1"/>
      <w:marLeft w:val="0"/>
      <w:marRight w:val="0"/>
      <w:marTop w:val="0"/>
      <w:marBottom w:val="0"/>
      <w:divBdr>
        <w:top w:val="none" w:sz="0" w:space="0" w:color="auto"/>
        <w:left w:val="none" w:sz="0" w:space="0" w:color="auto"/>
        <w:bottom w:val="none" w:sz="0" w:space="0" w:color="auto"/>
        <w:right w:val="none" w:sz="0" w:space="0" w:color="auto"/>
      </w:divBdr>
    </w:div>
    <w:div w:id="983513017">
      <w:bodyDiv w:val="1"/>
      <w:marLeft w:val="0"/>
      <w:marRight w:val="0"/>
      <w:marTop w:val="0"/>
      <w:marBottom w:val="0"/>
      <w:divBdr>
        <w:top w:val="none" w:sz="0" w:space="0" w:color="auto"/>
        <w:left w:val="none" w:sz="0" w:space="0" w:color="auto"/>
        <w:bottom w:val="none" w:sz="0" w:space="0" w:color="auto"/>
        <w:right w:val="none" w:sz="0" w:space="0" w:color="auto"/>
      </w:divBdr>
    </w:div>
    <w:div w:id="989214713">
      <w:bodyDiv w:val="1"/>
      <w:marLeft w:val="0"/>
      <w:marRight w:val="0"/>
      <w:marTop w:val="0"/>
      <w:marBottom w:val="0"/>
      <w:divBdr>
        <w:top w:val="none" w:sz="0" w:space="0" w:color="auto"/>
        <w:left w:val="none" w:sz="0" w:space="0" w:color="auto"/>
        <w:bottom w:val="none" w:sz="0" w:space="0" w:color="auto"/>
        <w:right w:val="none" w:sz="0" w:space="0" w:color="auto"/>
      </w:divBdr>
    </w:div>
    <w:div w:id="1000281447">
      <w:bodyDiv w:val="1"/>
      <w:marLeft w:val="0"/>
      <w:marRight w:val="0"/>
      <w:marTop w:val="0"/>
      <w:marBottom w:val="0"/>
      <w:divBdr>
        <w:top w:val="none" w:sz="0" w:space="0" w:color="auto"/>
        <w:left w:val="none" w:sz="0" w:space="0" w:color="auto"/>
        <w:bottom w:val="none" w:sz="0" w:space="0" w:color="auto"/>
        <w:right w:val="none" w:sz="0" w:space="0" w:color="auto"/>
      </w:divBdr>
    </w:div>
    <w:div w:id="1002851981">
      <w:bodyDiv w:val="1"/>
      <w:marLeft w:val="0"/>
      <w:marRight w:val="0"/>
      <w:marTop w:val="0"/>
      <w:marBottom w:val="0"/>
      <w:divBdr>
        <w:top w:val="none" w:sz="0" w:space="0" w:color="auto"/>
        <w:left w:val="none" w:sz="0" w:space="0" w:color="auto"/>
        <w:bottom w:val="none" w:sz="0" w:space="0" w:color="auto"/>
        <w:right w:val="none" w:sz="0" w:space="0" w:color="auto"/>
      </w:divBdr>
    </w:div>
    <w:div w:id="1007512628">
      <w:bodyDiv w:val="1"/>
      <w:marLeft w:val="0"/>
      <w:marRight w:val="0"/>
      <w:marTop w:val="0"/>
      <w:marBottom w:val="0"/>
      <w:divBdr>
        <w:top w:val="none" w:sz="0" w:space="0" w:color="auto"/>
        <w:left w:val="none" w:sz="0" w:space="0" w:color="auto"/>
        <w:bottom w:val="none" w:sz="0" w:space="0" w:color="auto"/>
        <w:right w:val="none" w:sz="0" w:space="0" w:color="auto"/>
      </w:divBdr>
    </w:div>
    <w:div w:id="1045910696">
      <w:bodyDiv w:val="1"/>
      <w:marLeft w:val="0"/>
      <w:marRight w:val="0"/>
      <w:marTop w:val="0"/>
      <w:marBottom w:val="0"/>
      <w:divBdr>
        <w:top w:val="none" w:sz="0" w:space="0" w:color="auto"/>
        <w:left w:val="none" w:sz="0" w:space="0" w:color="auto"/>
        <w:bottom w:val="none" w:sz="0" w:space="0" w:color="auto"/>
        <w:right w:val="none" w:sz="0" w:space="0" w:color="auto"/>
      </w:divBdr>
    </w:div>
    <w:div w:id="1133408779">
      <w:bodyDiv w:val="1"/>
      <w:marLeft w:val="0"/>
      <w:marRight w:val="0"/>
      <w:marTop w:val="0"/>
      <w:marBottom w:val="0"/>
      <w:divBdr>
        <w:top w:val="none" w:sz="0" w:space="0" w:color="auto"/>
        <w:left w:val="none" w:sz="0" w:space="0" w:color="auto"/>
        <w:bottom w:val="none" w:sz="0" w:space="0" w:color="auto"/>
        <w:right w:val="none" w:sz="0" w:space="0" w:color="auto"/>
      </w:divBdr>
    </w:div>
    <w:div w:id="1172456466">
      <w:bodyDiv w:val="1"/>
      <w:marLeft w:val="0"/>
      <w:marRight w:val="0"/>
      <w:marTop w:val="0"/>
      <w:marBottom w:val="0"/>
      <w:divBdr>
        <w:top w:val="none" w:sz="0" w:space="0" w:color="auto"/>
        <w:left w:val="none" w:sz="0" w:space="0" w:color="auto"/>
        <w:bottom w:val="none" w:sz="0" w:space="0" w:color="auto"/>
        <w:right w:val="none" w:sz="0" w:space="0" w:color="auto"/>
      </w:divBdr>
    </w:div>
    <w:div w:id="1255018331">
      <w:bodyDiv w:val="1"/>
      <w:marLeft w:val="0"/>
      <w:marRight w:val="0"/>
      <w:marTop w:val="0"/>
      <w:marBottom w:val="0"/>
      <w:divBdr>
        <w:top w:val="none" w:sz="0" w:space="0" w:color="auto"/>
        <w:left w:val="none" w:sz="0" w:space="0" w:color="auto"/>
        <w:bottom w:val="none" w:sz="0" w:space="0" w:color="auto"/>
        <w:right w:val="none" w:sz="0" w:space="0" w:color="auto"/>
      </w:divBdr>
    </w:div>
    <w:div w:id="1260216444">
      <w:bodyDiv w:val="1"/>
      <w:marLeft w:val="0"/>
      <w:marRight w:val="0"/>
      <w:marTop w:val="0"/>
      <w:marBottom w:val="0"/>
      <w:divBdr>
        <w:top w:val="none" w:sz="0" w:space="0" w:color="auto"/>
        <w:left w:val="none" w:sz="0" w:space="0" w:color="auto"/>
        <w:bottom w:val="none" w:sz="0" w:space="0" w:color="auto"/>
        <w:right w:val="none" w:sz="0" w:space="0" w:color="auto"/>
      </w:divBdr>
    </w:div>
    <w:div w:id="1278827851">
      <w:bodyDiv w:val="1"/>
      <w:marLeft w:val="0"/>
      <w:marRight w:val="0"/>
      <w:marTop w:val="0"/>
      <w:marBottom w:val="0"/>
      <w:divBdr>
        <w:top w:val="none" w:sz="0" w:space="0" w:color="auto"/>
        <w:left w:val="none" w:sz="0" w:space="0" w:color="auto"/>
        <w:bottom w:val="none" w:sz="0" w:space="0" w:color="auto"/>
        <w:right w:val="none" w:sz="0" w:space="0" w:color="auto"/>
      </w:divBdr>
    </w:div>
    <w:div w:id="1310283075">
      <w:bodyDiv w:val="1"/>
      <w:marLeft w:val="0"/>
      <w:marRight w:val="0"/>
      <w:marTop w:val="0"/>
      <w:marBottom w:val="0"/>
      <w:divBdr>
        <w:top w:val="none" w:sz="0" w:space="0" w:color="auto"/>
        <w:left w:val="none" w:sz="0" w:space="0" w:color="auto"/>
        <w:bottom w:val="none" w:sz="0" w:space="0" w:color="auto"/>
        <w:right w:val="none" w:sz="0" w:space="0" w:color="auto"/>
      </w:divBdr>
    </w:div>
    <w:div w:id="1379235735">
      <w:bodyDiv w:val="1"/>
      <w:marLeft w:val="0"/>
      <w:marRight w:val="0"/>
      <w:marTop w:val="0"/>
      <w:marBottom w:val="0"/>
      <w:divBdr>
        <w:top w:val="none" w:sz="0" w:space="0" w:color="auto"/>
        <w:left w:val="none" w:sz="0" w:space="0" w:color="auto"/>
        <w:bottom w:val="none" w:sz="0" w:space="0" w:color="auto"/>
        <w:right w:val="none" w:sz="0" w:space="0" w:color="auto"/>
      </w:divBdr>
    </w:div>
    <w:div w:id="1381980011">
      <w:bodyDiv w:val="1"/>
      <w:marLeft w:val="0"/>
      <w:marRight w:val="0"/>
      <w:marTop w:val="0"/>
      <w:marBottom w:val="0"/>
      <w:divBdr>
        <w:top w:val="none" w:sz="0" w:space="0" w:color="auto"/>
        <w:left w:val="none" w:sz="0" w:space="0" w:color="auto"/>
        <w:bottom w:val="none" w:sz="0" w:space="0" w:color="auto"/>
        <w:right w:val="none" w:sz="0" w:space="0" w:color="auto"/>
      </w:divBdr>
    </w:div>
    <w:div w:id="1393457200">
      <w:bodyDiv w:val="1"/>
      <w:marLeft w:val="0"/>
      <w:marRight w:val="0"/>
      <w:marTop w:val="0"/>
      <w:marBottom w:val="0"/>
      <w:divBdr>
        <w:top w:val="none" w:sz="0" w:space="0" w:color="auto"/>
        <w:left w:val="none" w:sz="0" w:space="0" w:color="auto"/>
        <w:bottom w:val="none" w:sz="0" w:space="0" w:color="auto"/>
        <w:right w:val="none" w:sz="0" w:space="0" w:color="auto"/>
      </w:divBdr>
    </w:div>
    <w:div w:id="1408771790">
      <w:bodyDiv w:val="1"/>
      <w:marLeft w:val="0"/>
      <w:marRight w:val="0"/>
      <w:marTop w:val="0"/>
      <w:marBottom w:val="0"/>
      <w:divBdr>
        <w:top w:val="none" w:sz="0" w:space="0" w:color="auto"/>
        <w:left w:val="none" w:sz="0" w:space="0" w:color="auto"/>
        <w:bottom w:val="none" w:sz="0" w:space="0" w:color="auto"/>
        <w:right w:val="none" w:sz="0" w:space="0" w:color="auto"/>
      </w:divBdr>
    </w:div>
    <w:div w:id="1449474082">
      <w:bodyDiv w:val="1"/>
      <w:marLeft w:val="0"/>
      <w:marRight w:val="0"/>
      <w:marTop w:val="0"/>
      <w:marBottom w:val="0"/>
      <w:divBdr>
        <w:top w:val="none" w:sz="0" w:space="0" w:color="auto"/>
        <w:left w:val="none" w:sz="0" w:space="0" w:color="auto"/>
        <w:bottom w:val="none" w:sz="0" w:space="0" w:color="auto"/>
        <w:right w:val="none" w:sz="0" w:space="0" w:color="auto"/>
      </w:divBdr>
    </w:div>
    <w:div w:id="1503740985">
      <w:bodyDiv w:val="1"/>
      <w:marLeft w:val="0"/>
      <w:marRight w:val="0"/>
      <w:marTop w:val="0"/>
      <w:marBottom w:val="0"/>
      <w:divBdr>
        <w:top w:val="none" w:sz="0" w:space="0" w:color="auto"/>
        <w:left w:val="none" w:sz="0" w:space="0" w:color="auto"/>
        <w:bottom w:val="none" w:sz="0" w:space="0" w:color="auto"/>
        <w:right w:val="none" w:sz="0" w:space="0" w:color="auto"/>
      </w:divBdr>
    </w:div>
    <w:div w:id="1524051967">
      <w:bodyDiv w:val="1"/>
      <w:marLeft w:val="0"/>
      <w:marRight w:val="0"/>
      <w:marTop w:val="0"/>
      <w:marBottom w:val="0"/>
      <w:divBdr>
        <w:top w:val="none" w:sz="0" w:space="0" w:color="auto"/>
        <w:left w:val="none" w:sz="0" w:space="0" w:color="auto"/>
        <w:bottom w:val="none" w:sz="0" w:space="0" w:color="auto"/>
        <w:right w:val="none" w:sz="0" w:space="0" w:color="auto"/>
      </w:divBdr>
    </w:div>
    <w:div w:id="1611618408">
      <w:bodyDiv w:val="1"/>
      <w:marLeft w:val="0"/>
      <w:marRight w:val="0"/>
      <w:marTop w:val="0"/>
      <w:marBottom w:val="0"/>
      <w:divBdr>
        <w:top w:val="none" w:sz="0" w:space="0" w:color="auto"/>
        <w:left w:val="none" w:sz="0" w:space="0" w:color="auto"/>
        <w:bottom w:val="none" w:sz="0" w:space="0" w:color="auto"/>
        <w:right w:val="none" w:sz="0" w:space="0" w:color="auto"/>
      </w:divBdr>
    </w:div>
    <w:div w:id="1703509342">
      <w:bodyDiv w:val="1"/>
      <w:marLeft w:val="0"/>
      <w:marRight w:val="0"/>
      <w:marTop w:val="0"/>
      <w:marBottom w:val="0"/>
      <w:divBdr>
        <w:top w:val="none" w:sz="0" w:space="0" w:color="auto"/>
        <w:left w:val="none" w:sz="0" w:space="0" w:color="auto"/>
        <w:bottom w:val="none" w:sz="0" w:space="0" w:color="auto"/>
        <w:right w:val="none" w:sz="0" w:space="0" w:color="auto"/>
      </w:divBdr>
    </w:div>
    <w:div w:id="1739278248">
      <w:bodyDiv w:val="1"/>
      <w:marLeft w:val="0"/>
      <w:marRight w:val="0"/>
      <w:marTop w:val="0"/>
      <w:marBottom w:val="0"/>
      <w:divBdr>
        <w:top w:val="none" w:sz="0" w:space="0" w:color="auto"/>
        <w:left w:val="none" w:sz="0" w:space="0" w:color="auto"/>
        <w:bottom w:val="none" w:sz="0" w:space="0" w:color="auto"/>
        <w:right w:val="none" w:sz="0" w:space="0" w:color="auto"/>
      </w:divBdr>
    </w:div>
    <w:div w:id="1746105064">
      <w:bodyDiv w:val="1"/>
      <w:marLeft w:val="0"/>
      <w:marRight w:val="0"/>
      <w:marTop w:val="0"/>
      <w:marBottom w:val="0"/>
      <w:divBdr>
        <w:top w:val="none" w:sz="0" w:space="0" w:color="auto"/>
        <w:left w:val="none" w:sz="0" w:space="0" w:color="auto"/>
        <w:bottom w:val="none" w:sz="0" w:space="0" w:color="auto"/>
        <w:right w:val="none" w:sz="0" w:space="0" w:color="auto"/>
      </w:divBdr>
    </w:div>
    <w:div w:id="1761214950">
      <w:bodyDiv w:val="1"/>
      <w:marLeft w:val="0"/>
      <w:marRight w:val="0"/>
      <w:marTop w:val="0"/>
      <w:marBottom w:val="0"/>
      <w:divBdr>
        <w:top w:val="none" w:sz="0" w:space="0" w:color="auto"/>
        <w:left w:val="none" w:sz="0" w:space="0" w:color="auto"/>
        <w:bottom w:val="none" w:sz="0" w:space="0" w:color="auto"/>
        <w:right w:val="none" w:sz="0" w:space="0" w:color="auto"/>
      </w:divBdr>
    </w:div>
    <w:div w:id="1767845534">
      <w:bodyDiv w:val="1"/>
      <w:marLeft w:val="0"/>
      <w:marRight w:val="0"/>
      <w:marTop w:val="0"/>
      <w:marBottom w:val="0"/>
      <w:divBdr>
        <w:top w:val="none" w:sz="0" w:space="0" w:color="auto"/>
        <w:left w:val="none" w:sz="0" w:space="0" w:color="auto"/>
        <w:bottom w:val="none" w:sz="0" w:space="0" w:color="auto"/>
        <w:right w:val="none" w:sz="0" w:space="0" w:color="auto"/>
      </w:divBdr>
    </w:div>
    <w:div w:id="1800995206">
      <w:bodyDiv w:val="1"/>
      <w:marLeft w:val="0"/>
      <w:marRight w:val="0"/>
      <w:marTop w:val="0"/>
      <w:marBottom w:val="0"/>
      <w:divBdr>
        <w:top w:val="none" w:sz="0" w:space="0" w:color="auto"/>
        <w:left w:val="none" w:sz="0" w:space="0" w:color="auto"/>
        <w:bottom w:val="none" w:sz="0" w:space="0" w:color="auto"/>
        <w:right w:val="none" w:sz="0" w:space="0" w:color="auto"/>
      </w:divBdr>
    </w:div>
    <w:div w:id="1846362887">
      <w:bodyDiv w:val="1"/>
      <w:marLeft w:val="0"/>
      <w:marRight w:val="0"/>
      <w:marTop w:val="0"/>
      <w:marBottom w:val="0"/>
      <w:divBdr>
        <w:top w:val="none" w:sz="0" w:space="0" w:color="auto"/>
        <w:left w:val="none" w:sz="0" w:space="0" w:color="auto"/>
        <w:bottom w:val="none" w:sz="0" w:space="0" w:color="auto"/>
        <w:right w:val="none" w:sz="0" w:space="0" w:color="auto"/>
      </w:divBdr>
    </w:div>
    <w:div w:id="1989279812">
      <w:bodyDiv w:val="1"/>
      <w:marLeft w:val="0"/>
      <w:marRight w:val="0"/>
      <w:marTop w:val="0"/>
      <w:marBottom w:val="0"/>
      <w:divBdr>
        <w:top w:val="none" w:sz="0" w:space="0" w:color="auto"/>
        <w:left w:val="none" w:sz="0" w:space="0" w:color="auto"/>
        <w:bottom w:val="none" w:sz="0" w:space="0" w:color="auto"/>
        <w:right w:val="none" w:sz="0" w:space="0" w:color="auto"/>
      </w:divBdr>
    </w:div>
    <w:div w:id="2005427908">
      <w:bodyDiv w:val="1"/>
      <w:marLeft w:val="0"/>
      <w:marRight w:val="0"/>
      <w:marTop w:val="0"/>
      <w:marBottom w:val="0"/>
      <w:divBdr>
        <w:top w:val="none" w:sz="0" w:space="0" w:color="auto"/>
        <w:left w:val="none" w:sz="0" w:space="0" w:color="auto"/>
        <w:bottom w:val="none" w:sz="0" w:space="0" w:color="auto"/>
        <w:right w:val="none" w:sz="0" w:space="0" w:color="auto"/>
      </w:divBdr>
    </w:div>
    <w:div w:id="2033875337">
      <w:bodyDiv w:val="1"/>
      <w:marLeft w:val="0"/>
      <w:marRight w:val="0"/>
      <w:marTop w:val="0"/>
      <w:marBottom w:val="0"/>
      <w:divBdr>
        <w:top w:val="none" w:sz="0" w:space="0" w:color="auto"/>
        <w:left w:val="none" w:sz="0" w:space="0" w:color="auto"/>
        <w:bottom w:val="none" w:sz="0" w:space="0" w:color="auto"/>
        <w:right w:val="none" w:sz="0" w:space="0" w:color="auto"/>
      </w:divBdr>
    </w:div>
    <w:div w:id="2041515902">
      <w:bodyDiv w:val="1"/>
      <w:marLeft w:val="0"/>
      <w:marRight w:val="0"/>
      <w:marTop w:val="0"/>
      <w:marBottom w:val="0"/>
      <w:divBdr>
        <w:top w:val="none" w:sz="0" w:space="0" w:color="auto"/>
        <w:left w:val="none" w:sz="0" w:space="0" w:color="auto"/>
        <w:bottom w:val="none" w:sz="0" w:space="0" w:color="auto"/>
        <w:right w:val="none" w:sz="0" w:space="0" w:color="auto"/>
      </w:divBdr>
    </w:div>
    <w:div w:id="2058434944">
      <w:bodyDiv w:val="1"/>
      <w:marLeft w:val="0"/>
      <w:marRight w:val="0"/>
      <w:marTop w:val="0"/>
      <w:marBottom w:val="0"/>
      <w:divBdr>
        <w:top w:val="none" w:sz="0" w:space="0" w:color="auto"/>
        <w:left w:val="none" w:sz="0" w:space="0" w:color="auto"/>
        <w:bottom w:val="none" w:sz="0" w:space="0" w:color="auto"/>
        <w:right w:val="none" w:sz="0" w:space="0" w:color="auto"/>
      </w:divBdr>
    </w:div>
    <w:div w:id="2104494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mailto:emailthismum@g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hyperlink" Target="http://www.thismum.co.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indsey\AppData\Roaming\Microsoft\Templates\Business%20report%20(Professional%20design).dotx" TargetMode="External"/></Relationships>
</file>

<file path=word/theme/theme1.xml><?xml version="1.0" encoding="utf-8"?>
<a:theme xmlns:a="http://schemas.openxmlformats.org/drawingml/2006/main" name="Theme2">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EDAFFB-1B10-4AFA-8AB4-3C4E663FD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 (Professional design)</Template>
  <TotalTime>277</TotalTime>
  <Pages>21</Pages>
  <Words>3861</Words>
  <Characters>22010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Cherise Lindsey</dc:creator>
  <cp:keywords/>
  <dc:description/>
  <cp:lastModifiedBy>Cherise Lindsey</cp:lastModifiedBy>
  <cp:revision>17</cp:revision>
  <dcterms:created xsi:type="dcterms:W3CDTF">2024-03-04T14:02:00Z</dcterms:created>
  <dcterms:modified xsi:type="dcterms:W3CDTF">2024-03-04T21:11:00Z</dcterms:modified>
</cp:coreProperties>
</file>