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D3BE81" w14:textId="7A12085D" w:rsidR="00AF0A7E" w:rsidRDefault="00B3592E">
      <w:pPr>
        <w:pStyle w:val="Heading1"/>
      </w:pPr>
      <w:r>
        <w:t>The puzzle pieces that build a strong district</w:t>
      </w:r>
    </w:p>
    <w:p w14:paraId="117DE203" w14:textId="77777777" w:rsidR="00B3592E" w:rsidRDefault="00B3592E" w:rsidP="00B3592E">
      <w:pPr>
        <w:pStyle w:val="Heading3"/>
        <w:rPr>
          <w:color w:val="000000"/>
        </w:rPr>
      </w:pPr>
      <w:r>
        <w:rPr>
          <w:color w:val="000000"/>
        </w:rPr>
        <w:t>District Leadership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7"/>
        <w:gridCol w:w="7113"/>
      </w:tblGrid>
      <w:tr w:rsidR="00B3592E" w14:paraId="2FF2C4A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5455D9" w14:textId="77777777" w:rsidR="00B3592E" w:rsidRDefault="00B3592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2F6E279F" w14:textId="52ABE539" w:rsidR="00B3592E" w:rsidRDefault="00B3592E">
            <w:pPr>
              <w:jc w:val="center"/>
              <w:rPr>
                <w:b/>
                <w:bCs/>
              </w:rPr>
            </w:pPr>
          </w:p>
        </w:tc>
      </w:tr>
      <w:tr w:rsidR="00B3592E" w14:paraId="50C670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FC005" w14:textId="77777777" w:rsidR="00B3592E" w:rsidRDefault="00B3592E">
            <w:r>
              <w:rPr>
                <w:rStyle w:val="Strong"/>
              </w:rPr>
              <w:t>District Chair</w:t>
            </w:r>
          </w:p>
        </w:tc>
        <w:tc>
          <w:tcPr>
            <w:tcW w:w="0" w:type="auto"/>
            <w:vAlign w:val="center"/>
            <w:hideMark/>
          </w:tcPr>
          <w:p w14:paraId="4D2648DF" w14:textId="77777777" w:rsidR="00B3592E" w:rsidRDefault="00B3592E">
            <w:r>
              <w:t>Leads the district volunteer team and works with the District Executive to set priorities, build relationships, and achieve district goals.</w:t>
            </w:r>
          </w:p>
        </w:tc>
      </w:tr>
      <w:tr w:rsidR="00B3592E" w14:paraId="06F9A6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D5245" w14:textId="77777777" w:rsidR="00B3592E" w:rsidRDefault="00B3592E">
            <w:r>
              <w:rPr>
                <w:rStyle w:val="Strong"/>
              </w:rPr>
              <w:t>District Vice Chair</w:t>
            </w:r>
          </w:p>
        </w:tc>
        <w:tc>
          <w:tcPr>
            <w:tcW w:w="0" w:type="auto"/>
            <w:vAlign w:val="center"/>
            <w:hideMark/>
          </w:tcPr>
          <w:p w14:paraId="30AA0E77" w14:textId="77777777" w:rsidR="00B3592E" w:rsidRDefault="00B3592E">
            <w:r>
              <w:t>Supports the District Chair and takes the lead on assigned areas of district work.</w:t>
            </w:r>
          </w:p>
        </w:tc>
      </w:tr>
      <w:tr w:rsidR="00B3592E" w14:paraId="120911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9CA7F" w14:textId="77777777" w:rsidR="00B3592E" w:rsidRDefault="00B3592E">
            <w:r>
              <w:rPr>
                <w:rStyle w:val="Strong"/>
              </w:rPr>
              <w:t>District Committee Member</w:t>
            </w:r>
          </w:p>
        </w:tc>
        <w:tc>
          <w:tcPr>
            <w:tcW w:w="0" w:type="auto"/>
            <w:vAlign w:val="center"/>
            <w:hideMark/>
          </w:tcPr>
          <w:p w14:paraId="1F8A270E" w14:textId="77777777" w:rsidR="00B3592E" w:rsidRDefault="00B3592E">
            <w:r>
              <w:t>Serves on the district team and helps carry out district programs, events, membership, fundraising, and unit support.</w:t>
            </w:r>
          </w:p>
        </w:tc>
      </w:tr>
      <w:tr w:rsidR="00B3592E" w14:paraId="6F4AA7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DD45F" w14:textId="77777777" w:rsidR="00B3592E" w:rsidRDefault="00B3592E">
            <w:r>
              <w:rPr>
                <w:rStyle w:val="Strong"/>
              </w:rPr>
              <w:t>District Committee Chair</w:t>
            </w:r>
          </w:p>
        </w:tc>
        <w:tc>
          <w:tcPr>
            <w:tcW w:w="0" w:type="auto"/>
            <w:vAlign w:val="center"/>
            <w:hideMark/>
          </w:tcPr>
          <w:p w14:paraId="3EF8F137" w14:textId="77777777" w:rsidR="00B3592E" w:rsidRDefault="00B3592E">
            <w:r>
              <w:t>Coordinates the work of the district committee and helps keep district priorities moving forward.</w:t>
            </w:r>
          </w:p>
        </w:tc>
      </w:tr>
      <w:tr w:rsidR="00B3592E" w14:paraId="5CB753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3A508" w14:textId="77777777" w:rsidR="00B3592E" w:rsidRDefault="00B3592E">
            <w:r>
              <w:rPr>
                <w:rStyle w:val="Strong"/>
              </w:rPr>
              <w:t>District Executive</w:t>
            </w:r>
          </w:p>
        </w:tc>
        <w:tc>
          <w:tcPr>
            <w:tcW w:w="0" w:type="auto"/>
            <w:vAlign w:val="center"/>
            <w:hideMark/>
          </w:tcPr>
          <w:p w14:paraId="0CDEDC55" w14:textId="77777777" w:rsidR="00B3592E" w:rsidRDefault="00B3592E">
            <w:r>
              <w:t>Paid Scouting professional who works with volunteers, units, schools, and community partners to grow and strengthen Scouting.</w:t>
            </w:r>
          </w:p>
        </w:tc>
      </w:tr>
    </w:tbl>
    <w:p w14:paraId="00144F9B" w14:textId="77777777" w:rsidR="00B3592E" w:rsidRDefault="00B3592E" w:rsidP="00B3592E">
      <w:pPr>
        <w:pStyle w:val="Heading3"/>
        <w:rPr>
          <w:color w:val="000000"/>
        </w:rPr>
      </w:pPr>
      <w:r>
        <w:rPr>
          <w:color w:val="000000"/>
        </w:rPr>
        <w:t>Membership &amp; Growth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3"/>
        <w:gridCol w:w="6417"/>
      </w:tblGrid>
      <w:tr w:rsidR="00B3592E" w14:paraId="5ECEA03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3EADE6" w14:textId="77777777" w:rsidR="00B3592E" w:rsidRDefault="00B3592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4DA21A0F" w14:textId="27858C68" w:rsidR="00B3592E" w:rsidRDefault="00B3592E">
            <w:pPr>
              <w:jc w:val="center"/>
              <w:rPr>
                <w:b/>
                <w:bCs/>
              </w:rPr>
            </w:pPr>
          </w:p>
        </w:tc>
      </w:tr>
      <w:tr w:rsidR="00B3592E" w14:paraId="6B312C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46379" w14:textId="77777777" w:rsidR="00B3592E" w:rsidRDefault="00B3592E">
            <w:r>
              <w:rPr>
                <w:rStyle w:val="Strong"/>
              </w:rPr>
              <w:t>Membership Chair</w:t>
            </w:r>
          </w:p>
        </w:tc>
        <w:tc>
          <w:tcPr>
            <w:tcW w:w="0" w:type="auto"/>
            <w:vAlign w:val="center"/>
            <w:hideMark/>
          </w:tcPr>
          <w:p w14:paraId="4FC8F378" w14:textId="77777777" w:rsidR="00B3592E" w:rsidRDefault="00B3592E">
            <w:r>
              <w:t>Leads district efforts to recruit new Scouts, grow existing units, and improve membership retention.</w:t>
            </w:r>
          </w:p>
        </w:tc>
      </w:tr>
      <w:tr w:rsidR="00B3592E" w14:paraId="383FED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9840F" w14:textId="77777777" w:rsidR="00B3592E" w:rsidRDefault="00B3592E">
            <w:r>
              <w:rPr>
                <w:rStyle w:val="Strong"/>
              </w:rPr>
              <w:t>Membership Committee Member</w:t>
            </w:r>
          </w:p>
        </w:tc>
        <w:tc>
          <w:tcPr>
            <w:tcW w:w="0" w:type="auto"/>
            <w:vAlign w:val="center"/>
            <w:hideMark/>
          </w:tcPr>
          <w:p w14:paraId="2E9C2B90" w14:textId="77777777" w:rsidR="00B3592E" w:rsidRDefault="00B3592E">
            <w:r>
              <w:t>Helps with recruiting strategies, membership events, unit growth, and identifying new opportunities for Scouting.</w:t>
            </w:r>
          </w:p>
        </w:tc>
      </w:tr>
      <w:tr w:rsidR="00B3592E" w14:paraId="2B27CF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FB9CF" w14:textId="77777777" w:rsidR="00B3592E" w:rsidRDefault="00B3592E">
            <w:r>
              <w:rPr>
                <w:rStyle w:val="Strong"/>
              </w:rPr>
              <w:lastRenderedPageBreak/>
              <w:t>New-Unit Organizer / New-Unit Champion</w:t>
            </w:r>
          </w:p>
        </w:tc>
        <w:tc>
          <w:tcPr>
            <w:tcW w:w="0" w:type="auto"/>
            <w:vAlign w:val="center"/>
            <w:hideMark/>
          </w:tcPr>
          <w:p w14:paraId="4A07DFF6" w14:textId="77777777" w:rsidR="00B3592E" w:rsidRDefault="00B3592E">
            <w:r>
              <w:t>Helps identify communities, schools, churches, or organizations where a new Scouting unit could be established.</w:t>
            </w:r>
          </w:p>
        </w:tc>
      </w:tr>
      <w:tr w:rsidR="00B3592E" w14:paraId="4893FF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430B7" w14:textId="77777777" w:rsidR="00B3592E" w:rsidRDefault="00B3592E">
            <w:r>
              <w:rPr>
                <w:rStyle w:val="Strong"/>
              </w:rPr>
              <w:t>School Partnership / School Liaison</w:t>
            </w:r>
          </w:p>
        </w:tc>
        <w:tc>
          <w:tcPr>
            <w:tcW w:w="0" w:type="auto"/>
            <w:vAlign w:val="center"/>
            <w:hideMark/>
          </w:tcPr>
          <w:p w14:paraId="200DB2E0" w14:textId="77777777" w:rsidR="00B3592E" w:rsidRDefault="00B3592E">
            <w:r>
              <w:t>Builds relationships with schools and helps coordinate Scout Talks, recruitment events, and other Scouting opportunities.</w:t>
            </w:r>
          </w:p>
        </w:tc>
      </w:tr>
      <w:tr w:rsidR="00B3592E" w14:paraId="423A72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A3649" w14:textId="77777777" w:rsidR="00B3592E" w:rsidRDefault="00B3592E">
            <w:r>
              <w:rPr>
                <w:rStyle w:val="Strong"/>
              </w:rPr>
              <w:t>Unit Organizer</w:t>
            </w:r>
          </w:p>
        </w:tc>
        <w:tc>
          <w:tcPr>
            <w:tcW w:w="0" w:type="auto"/>
            <w:vAlign w:val="center"/>
            <w:hideMark/>
          </w:tcPr>
          <w:p w14:paraId="32C171E0" w14:textId="77777777" w:rsidR="00B3592E" w:rsidRDefault="00B3592E">
            <w:r>
              <w:t>Works directly with volunteers and community partners to organize the people and resources needed to launch a new unit.</w:t>
            </w:r>
          </w:p>
        </w:tc>
      </w:tr>
      <w:tr w:rsidR="00B3592E" w14:paraId="0B1AFE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3B0F6" w14:textId="77777777" w:rsidR="00B3592E" w:rsidRDefault="00B3592E">
            <w:r>
              <w:rPr>
                <w:rStyle w:val="Strong"/>
              </w:rPr>
              <w:t>Membership Recruitment Event Chair</w:t>
            </w:r>
          </w:p>
        </w:tc>
        <w:tc>
          <w:tcPr>
            <w:tcW w:w="0" w:type="auto"/>
            <w:vAlign w:val="center"/>
            <w:hideMark/>
          </w:tcPr>
          <w:p w14:paraId="40B8C2EE" w14:textId="77777777" w:rsidR="00B3592E" w:rsidRDefault="00B3592E">
            <w:r>
              <w:t>Plans and coordinates district recruitment events designed to introduce families to Scouting.</w:t>
            </w:r>
          </w:p>
        </w:tc>
      </w:tr>
      <w:tr w:rsidR="00B3592E" w14:paraId="4FF26A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20209" w14:textId="1229C6F2" w:rsidR="00B3592E" w:rsidRDefault="00B3592E">
            <w:r>
              <w:rPr>
                <w:rStyle w:val="Strong"/>
              </w:rPr>
              <w:t>New Family Helper</w:t>
            </w:r>
          </w:p>
        </w:tc>
        <w:tc>
          <w:tcPr>
            <w:tcW w:w="0" w:type="auto"/>
            <w:vAlign w:val="center"/>
            <w:hideMark/>
          </w:tcPr>
          <w:p w14:paraId="6D64D2A8" w14:textId="77777777" w:rsidR="00B3592E" w:rsidRDefault="00B3592E">
            <w:r>
              <w:t>Works within a unit to recruit new families, welcome them, and help retain current members.</w:t>
            </w:r>
          </w:p>
        </w:tc>
      </w:tr>
    </w:tbl>
    <w:p w14:paraId="21EC6088" w14:textId="77777777" w:rsidR="00B3592E" w:rsidRDefault="00B3592E" w:rsidP="00B3592E">
      <w:pPr>
        <w:pStyle w:val="Heading3"/>
        <w:rPr>
          <w:color w:val="000000"/>
        </w:rPr>
      </w:pPr>
      <w:r>
        <w:rPr>
          <w:color w:val="000000"/>
        </w:rPr>
        <w:t>Unit Service &amp; Support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6484"/>
      </w:tblGrid>
      <w:tr w:rsidR="00B3592E" w14:paraId="353E162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400572" w14:textId="77777777" w:rsidR="00B3592E" w:rsidRDefault="00B3592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271D9732" w14:textId="67C1F63F" w:rsidR="00B3592E" w:rsidRDefault="00B3592E">
            <w:pPr>
              <w:jc w:val="center"/>
              <w:rPr>
                <w:b/>
                <w:bCs/>
              </w:rPr>
            </w:pPr>
          </w:p>
        </w:tc>
      </w:tr>
      <w:tr w:rsidR="00B3592E" w14:paraId="184B64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4D0D4" w14:textId="77777777" w:rsidR="00B3592E" w:rsidRDefault="00B3592E">
            <w:r>
              <w:rPr>
                <w:rStyle w:val="Strong"/>
              </w:rPr>
              <w:t>Unit Commissioner</w:t>
            </w:r>
          </w:p>
        </w:tc>
        <w:tc>
          <w:tcPr>
            <w:tcW w:w="0" w:type="auto"/>
            <w:vAlign w:val="center"/>
            <w:hideMark/>
          </w:tcPr>
          <w:p w14:paraId="4A2C15C1" w14:textId="77777777" w:rsidR="00B3592E" w:rsidRDefault="00B3592E">
            <w:r>
              <w:t>Provides coaching and support to assigned units and helps them become stronger, healthier, and more successful.</w:t>
            </w:r>
          </w:p>
        </w:tc>
      </w:tr>
      <w:tr w:rsidR="00B3592E" w14:paraId="19A6D7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D7474" w14:textId="77777777" w:rsidR="00B3592E" w:rsidRDefault="00B3592E">
            <w:r>
              <w:rPr>
                <w:rStyle w:val="Strong"/>
              </w:rPr>
              <w:t>Assistant District Commissioner</w:t>
            </w:r>
          </w:p>
        </w:tc>
        <w:tc>
          <w:tcPr>
            <w:tcW w:w="0" w:type="auto"/>
            <w:vAlign w:val="center"/>
            <w:hideMark/>
          </w:tcPr>
          <w:p w14:paraId="5F4949F3" w14:textId="77777777" w:rsidR="00B3592E" w:rsidRDefault="00B3592E">
            <w:r>
              <w:t>Supports Unit Commissioners and helps coordinate service to multiple units.</w:t>
            </w:r>
          </w:p>
        </w:tc>
      </w:tr>
      <w:tr w:rsidR="00B3592E" w14:paraId="590251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49C18" w14:textId="77777777" w:rsidR="00B3592E" w:rsidRDefault="00B3592E">
            <w:r>
              <w:rPr>
                <w:rStyle w:val="Strong"/>
              </w:rPr>
              <w:t>District Commissioner</w:t>
            </w:r>
          </w:p>
        </w:tc>
        <w:tc>
          <w:tcPr>
            <w:tcW w:w="0" w:type="auto"/>
            <w:vAlign w:val="center"/>
            <w:hideMark/>
          </w:tcPr>
          <w:p w14:paraId="1BD517E4" w14:textId="77777777" w:rsidR="00B3592E" w:rsidRDefault="00B3592E">
            <w:r>
              <w:t>Leads the commissioner team and ensures units receive the support they need to thrive.</w:t>
            </w:r>
          </w:p>
        </w:tc>
      </w:tr>
      <w:tr w:rsidR="00B3592E" w14:paraId="4C12EA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F4DE2" w14:textId="77777777" w:rsidR="00B3592E" w:rsidRDefault="00B3592E">
            <w:r>
              <w:rPr>
                <w:rStyle w:val="Strong"/>
              </w:rPr>
              <w:lastRenderedPageBreak/>
              <w:t>Roundtable Commissioner</w:t>
            </w:r>
          </w:p>
        </w:tc>
        <w:tc>
          <w:tcPr>
            <w:tcW w:w="0" w:type="auto"/>
            <w:vAlign w:val="center"/>
            <w:hideMark/>
          </w:tcPr>
          <w:p w14:paraId="1F8BAA59" w14:textId="77777777" w:rsidR="00B3592E" w:rsidRDefault="00B3592E">
            <w:r>
              <w:t>Plans and leads Roundtable meetings that provide training, resources, ideas, and fellowship for unit leaders.</w:t>
            </w:r>
          </w:p>
        </w:tc>
      </w:tr>
      <w:tr w:rsidR="00B3592E" w14:paraId="7CE6B1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F00B9" w14:textId="77777777" w:rsidR="00B3592E" w:rsidRDefault="00B3592E">
            <w:r>
              <w:rPr>
                <w:rStyle w:val="Strong"/>
              </w:rPr>
              <w:t>Assistant Roundtable Commissioner</w:t>
            </w:r>
          </w:p>
        </w:tc>
        <w:tc>
          <w:tcPr>
            <w:tcW w:w="0" w:type="auto"/>
            <w:vAlign w:val="center"/>
            <w:hideMark/>
          </w:tcPr>
          <w:p w14:paraId="168B6677" w14:textId="77777777" w:rsidR="00B3592E" w:rsidRDefault="00B3592E">
            <w:r>
              <w:t>Supports Roundtable planning and helps provide useful resources and training to volunteers.</w:t>
            </w:r>
          </w:p>
        </w:tc>
      </w:tr>
      <w:tr w:rsidR="00B3592E" w14:paraId="50225E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6C05A" w14:textId="77777777" w:rsidR="00B3592E" w:rsidRDefault="00B3592E">
            <w:r>
              <w:rPr>
                <w:rStyle w:val="Strong"/>
              </w:rPr>
              <w:t>Unit Service Team Member</w:t>
            </w:r>
          </w:p>
        </w:tc>
        <w:tc>
          <w:tcPr>
            <w:tcW w:w="0" w:type="auto"/>
            <w:vAlign w:val="center"/>
            <w:hideMark/>
          </w:tcPr>
          <w:p w14:paraId="6A4E1256" w14:textId="77777777" w:rsidR="00B3592E" w:rsidRDefault="00B3592E">
            <w:r>
              <w:t>Provides specialized assistance to units when they need help with a particular challenge or opportunity.</w:t>
            </w:r>
          </w:p>
        </w:tc>
      </w:tr>
    </w:tbl>
    <w:p w14:paraId="51973990" w14:textId="77777777" w:rsidR="00B3592E" w:rsidRDefault="00B3592E" w:rsidP="00B3592E">
      <w:pPr>
        <w:pStyle w:val="Heading3"/>
        <w:rPr>
          <w:color w:val="000000"/>
        </w:rPr>
      </w:pPr>
      <w:r>
        <w:rPr>
          <w:color w:val="000000"/>
        </w:rPr>
        <w:t>Program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6535"/>
      </w:tblGrid>
      <w:tr w:rsidR="00B3592E" w14:paraId="63F2CB1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8828EC" w14:textId="77777777" w:rsidR="00B3592E" w:rsidRDefault="00B3592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4F96B6E2" w14:textId="1710C1E8" w:rsidR="00B3592E" w:rsidRDefault="00B3592E">
            <w:pPr>
              <w:jc w:val="center"/>
              <w:rPr>
                <w:b/>
                <w:bCs/>
              </w:rPr>
            </w:pPr>
          </w:p>
        </w:tc>
      </w:tr>
      <w:tr w:rsidR="00B3592E" w14:paraId="447943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582F9" w14:textId="77777777" w:rsidR="00B3592E" w:rsidRDefault="00B3592E">
            <w:r>
              <w:rPr>
                <w:rStyle w:val="Strong"/>
              </w:rPr>
              <w:t>Program Chair</w:t>
            </w:r>
          </w:p>
        </w:tc>
        <w:tc>
          <w:tcPr>
            <w:tcW w:w="0" w:type="auto"/>
            <w:vAlign w:val="center"/>
            <w:hideMark/>
          </w:tcPr>
          <w:p w14:paraId="755E79F3" w14:textId="77777777" w:rsidR="00B3592E" w:rsidRDefault="00B3592E">
            <w:r>
              <w:t xml:space="preserve">Coordinates district program opportunities and </w:t>
            </w:r>
            <w:proofErr w:type="gramStart"/>
            <w:r>
              <w:t>helps</w:t>
            </w:r>
            <w:proofErr w:type="gramEnd"/>
            <w:r>
              <w:t xml:space="preserve"> ensure Scouts have meaningful activities and experiences.</w:t>
            </w:r>
          </w:p>
        </w:tc>
      </w:tr>
      <w:tr w:rsidR="00B3592E" w14:paraId="261850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EF305" w14:textId="77777777" w:rsidR="00B3592E" w:rsidRDefault="00B3592E">
            <w:r>
              <w:rPr>
                <w:rStyle w:val="Strong"/>
              </w:rPr>
              <w:t>Camping &amp; Outdoor Program Chair</w:t>
            </w:r>
          </w:p>
        </w:tc>
        <w:tc>
          <w:tcPr>
            <w:tcW w:w="0" w:type="auto"/>
            <w:vAlign w:val="center"/>
            <w:hideMark/>
          </w:tcPr>
          <w:p w14:paraId="532DFB8E" w14:textId="77777777" w:rsidR="00B3592E" w:rsidRDefault="00B3592E">
            <w:r>
              <w:t>Promotes camping and outdoor opportunities and helps units access quality outdoor experiences.</w:t>
            </w:r>
          </w:p>
        </w:tc>
      </w:tr>
      <w:tr w:rsidR="00B3592E" w14:paraId="7952F5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23746" w14:textId="77777777" w:rsidR="00B3592E" w:rsidRDefault="00B3592E">
            <w:r>
              <w:rPr>
                <w:rStyle w:val="Strong"/>
              </w:rPr>
              <w:t>Activities Chair</w:t>
            </w:r>
          </w:p>
        </w:tc>
        <w:tc>
          <w:tcPr>
            <w:tcW w:w="0" w:type="auto"/>
            <w:vAlign w:val="center"/>
            <w:hideMark/>
          </w:tcPr>
          <w:p w14:paraId="549F2B74" w14:textId="77777777" w:rsidR="00B3592E" w:rsidRDefault="00B3592E">
            <w:r>
              <w:t>Helps plan and coordinate district activities, events, and opportunities for Scouts and families.</w:t>
            </w:r>
          </w:p>
        </w:tc>
      </w:tr>
      <w:tr w:rsidR="00B3592E" w14:paraId="4A2F52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A9D2AF" w14:textId="77777777" w:rsidR="00B3592E" w:rsidRDefault="00B3592E">
            <w:r>
              <w:rPr>
                <w:rStyle w:val="Strong"/>
              </w:rPr>
              <w:t>Advancement Chair</w:t>
            </w:r>
          </w:p>
        </w:tc>
        <w:tc>
          <w:tcPr>
            <w:tcW w:w="0" w:type="auto"/>
            <w:vAlign w:val="center"/>
            <w:hideMark/>
          </w:tcPr>
          <w:p w14:paraId="540475FD" w14:textId="77777777" w:rsidR="00B3592E" w:rsidRDefault="00B3592E">
            <w:r>
              <w:t>Supports units with advancement resources, policies, and opportunities for Scouts to progress.</w:t>
            </w:r>
          </w:p>
        </w:tc>
      </w:tr>
      <w:tr w:rsidR="00B3592E" w14:paraId="4D1A79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9B31D" w14:textId="77777777" w:rsidR="00B3592E" w:rsidRDefault="00B3592E">
            <w:r>
              <w:rPr>
                <w:rStyle w:val="Strong"/>
              </w:rPr>
              <w:t>Eagle Scout Coordinator</w:t>
            </w:r>
          </w:p>
        </w:tc>
        <w:tc>
          <w:tcPr>
            <w:tcW w:w="0" w:type="auto"/>
            <w:vAlign w:val="center"/>
            <w:hideMark/>
          </w:tcPr>
          <w:p w14:paraId="01A90B13" w14:textId="77777777" w:rsidR="00B3592E" w:rsidRDefault="00B3592E">
            <w:r>
              <w:t>Helps guide Scouts, families, and volunteers through the Eagle Scout process and connects them with needed resources.</w:t>
            </w:r>
          </w:p>
        </w:tc>
      </w:tr>
      <w:tr w:rsidR="00B3592E" w14:paraId="6F01A8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2D8D3" w14:textId="77777777" w:rsidR="00B3592E" w:rsidRDefault="00B3592E">
            <w:r>
              <w:rPr>
                <w:rStyle w:val="Strong"/>
              </w:rPr>
              <w:t>Training Chair</w:t>
            </w:r>
          </w:p>
        </w:tc>
        <w:tc>
          <w:tcPr>
            <w:tcW w:w="0" w:type="auto"/>
            <w:vAlign w:val="center"/>
            <w:hideMark/>
          </w:tcPr>
          <w:p w14:paraId="6734C8A1" w14:textId="77777777" w:rsidR="00B3592E" w:rsidRDefault="00B3592E">
            <w:r>
              <w:t>Promotes and coordinates leader training so volunteers have the skills and resources needed to succeed.</w:t>
            </w:r>
          </w:p>
        </w:tc>
      </w:tr>
      <w:tr w:rsidR="00B3592E" w14:paraId="07D2A7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057F9" w14:textId="77777777" w:rsidR="00B3592E" w:rsidRDefault="00B3592E">
            <w:r>
              <w:rPr>
                <w:rStyle w:val="Strong"/>
              </w:rPr>
              <w:lastRenderedPageBreak/>
              <w:t>STEM / Specialty Program Chair</w:t>
            </w:r>
          </w:p>
        </w:tc>
        <w:tc>
          <w:tcPr>
            <w:tcW w:w="0" w:type="auto"/>
            <w:vAlign w:val="center"/>
            <w:hideMark/>
          </w:tcPr>
          <w:p w14:paraId="7B5BB243" w14:textId="77777777" w:rsidR="00B3592E" w:rsidRDefault="00B3592E">
            <w:r>
              <w:t>Helps connect Scouts with STEM and specialty-program opportunities and community resources.</w:t>
            </w:r>
          </w:p>
        </w:tc>
      </w:tr>
      <w:tr w:rsidR="00B3592E" w14:paraId="1E8C46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28151" w14:textId="77777777" w:rsidR="00B3592E" w:rsidRDefault="00B3592E">
            <w:r>
              <w:rPr>
                <w:rStyle w:val="Strong"/>
              </w:rPr>
              <w:t>Cub Scout Program Chair</w:t>
            </w:r>
          </w:p>
        </w:tc>
        <w:tc>
          <w:tcPr>
            <w:tcW w:w="0" w:type="auto"/>
            <w:vAlign w:val="center"/>
            <w:hideMark/>
          </w:tcPr>
          <w:p w14:paraId="5907E295" w14:textId="77777777" w:rsidR="00B3592E" w:rsidRDefault="00B3592E">
            <w:r>
              <w:t>Focuses on providing strong program resources and opportunities specifically for Cub Scout families and leaders.</w:t>
            </w:r>
          </w:p>
        </w:tc>
      </w:tr>
      <w:tr w:rsidR="00B3592E" w14:paraId="22CC3E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70A22" w14:textId="77777777" w:rsidR="00B3592E" w:rsidRDefault="00B3592E">
            <w:r>
              <w:rPr>
                <w:rStyle w:val="Strong"/>
              </w:rPr>
              <w:t>Scouts BSA Program Chair</w:t>
            </w:r>
          </w:p>
        </w:tc>
        <w:tc>
          <w:tcPr>
            <w:tcW w:w="0" w:type="auto"/>
            <w:vAlign w:val="center"/>
            <w:hideMark/>
          </w:tcPr>
          <w:p w14:paraId="39FC6570" w14:textId="77777777" w:rsidR="00B3592E" w:rsidRDefault="00B3592E">
            <w:r>
              <w:t>Supports programs and opportunities that help Scouts BSA units deliver an engaging, youth-led program.</w:t>
            </w:r>
          </w:p>
        </w:tc>
      </w:tr>
      <w:tr w:rsidR="00B3592E" w14:paraId="25BC0B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9F893" w14:textId="77777777" w:rsidR="00B3592E" w:rsidRDefault="00B3592E">
            <w:r>
              <w:rPr>
                <w:rStyle w:val="Strong"/>
              </w:rPr>
              <w:t>Venturing / Exploring Program Chair</w:t>
            </w:r>
          </w:p>
        </w:tc>
        <w:tc>
          <w:tcPr>
            <w:tcW w:w="0" w:type="auto"/>
            <w:vAlign w:val="center"/>
            <w:hideMark/>
          </w:tcPr>
          <w:p w14:paraId="3241EA08" w14:textId="77777777" w:rsidR="00B3592E" w:rsidRDefault="00B3592E">
            <w:r>
              <w:t>Supports older-youth programs and helps provide meaningful activities and advancement opportunities.</w:t>
            </w:r>
          </w:p>
        </w:tc>
      </w:tr>
    </w:tbl>
    <w:p w14:paraId="3A100CC0" w14:textId="77777777" w:rsidR="00B3592E" w:rsidRDefault="00B3592E" w:rsidP="00B3592E">
      <w:pPr>
        <w:pStyle w:val="Heading3"/>
        <w:rPr>
          <w:color w:val="000000"/>
        </w:rPr>
      </w:pPr>
      <w:r>
        <w:rPr>
          <w:color w:val="000000"/>
        </w:rPr>
        <w:t>Fundraising &amp; Finance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7"/>
        <w:gridCol w:w="6863"/>
      </w:tblGrid>
      <w:tr w:rsidR="00B3592E" w14:paraId="14862D6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C5F0A7" w14:textId="77777777" w:rsidR="00B3592E" w:rsidRDefault="00B3592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08ADF46A" w14:textId="78EB8DC9" w:rsidR="00B3592E" w:rsidRDefault="00B3592E">
            <w:pPr>
              <w:jc w:val="center"/>
              <w:rPr>
                <w:b/>
                <w:bCs/>
              </w:rPr>
            </w:pPr>
          </w:p>
        </w:tc>
      </w:tr>
      <w:tr w:rsidR="00B3592E" w14:paraId="0AB89B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85FF1" w14:textId="77777777" w:rsidR="00B3592E" w:rsidRDefault="00B3592E">
            <w:r>
              <w:rPr>
                <w:rStyle w:val="Strong"/>
              </w:rPr>
              <w:t>Finance Chair</w:t>
            </w:r>
          </w:p>
        </w:tc>
        <w:tc>
          <w:tcPr>
            <w:tcW w:w="0" w:type="auto"/>
            <w:vAlign w:val="center"/>
            <w:hideMark/>
          </w:tcPr>
          <w:p w14:paraId="5CD5A21A" w14:textId="77777777" w:rsidR="00B3592E" w:rsidRDefault="00B3592E">
            <w:r>
              <w:t>Helps oversee district fundraising efforts and supports the financial health of the district.</w:t>
            </w:r>
          </w:p>
        </w:tc>
      </w:tr>
      <w:tr w:rsidR="00B3592E" w14:paraId="69A5A8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3934F" w14:textId="77777777" w:rsidR="00B3592E" w:rsidRDefault="00B3592E">
            <w:r>
              <w:rPr>
                <w:rStyle w:val="Strong"/>
              </w:rPr>
              <w:t>Popcorn Kernel / Popcorn Chair</w:t>
            </w:r>
          </w:p>
        </w:tc>
        <w:tc>
          <w:tcPr>
            <w:tcW w:w="0" w:type="auto"/>
            <w:vAlign w:val="center"/>
            <w:hideMark/>
          </w:tcPr>
          <w:p w14:paraId="40A734E9" w14:textId="77777777" w:rsidR="00B3592E" w:rsidRDefault="00B3592E">
            <w:r>
              <w:t>Coordinates the district popcorn fundraising campaign and helps units maximize their fundraising success.</w:t>
            </w:r>
          </w:p>
        </w:tc>
      </w:tr>
      <w:tr w:rsidR="00B3592E" w14:paraId="6FC0D5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F0F5E" w14:textId="77777777" w:rsidR="00B3592E" w:rsidRDefault="00B3592E">
            <w:r>
              <w:rPr>
                <w:rStyle w:val="Strong"/>
              </w:rPr>
              <w:t>Friends of Scouting Chair</w:t>
            </w:r>
          </w:p>
        </w:tc>
        <w:tc>
          <w:tcPr>
            <w:tcW w:w="0" w:type="auto"/>
            <w:vAlign w:val="center"/>
            <w:hideMark/>
          </w:tcPr>
          <w:p w14:paraId="0F6D50C8" w14:textId="77777777" w:rsidR="00B3592E" w:rsidRDefault="00B3592E">
            <w:r>
              <w:t>Leads district efforts to engage families, community members, and businesses in supporting Scouting financially.</w:t>
            </w:r>
          </w:p>
        </w:tc>
      </w:tr>
      <w:tr w:rsidR="00B3592E" w14:paraId="06EF3B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88B16" w14:textId="77777777" w:rsidR="00B3592E" w:rsidRDefault="00B3592E">
            <w:r>
              <w:rPr>
                <w:rStyle w:val="Strong"/>
              </w:rPr>
              <w:t>Special Events Chair</w:t>
            </w:r>
          </w:p>
        </w:tc>
        <w:tc>
          <w:tcPr>
            <w:tcW w:w="0" w:type="auto"/>
            <w:vAlign w:val="center"/>
            <w:hideMark/>
          </w:tcPr>
          <w:p w14:paraId="69BCB16B" w14:textId="77777777" w:rsidR="00B3592E" w:rsidRDefault="00B3592E">
            <w:r>
              <w:t>Organizes fundraising or community events that support Scouting and increase community awareness.</w:t>
            </w:r>
          </w:p>
        </w:tc>
      </w:tr>
      <w:tr w:rsidR="00B3592E" w14:paraId="3055E9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C3B6BF" w14:textId="77777777" w:rsidR="00B3592E" w:rsidRDefault="00B3592E">
            <w:r>
              <w:rPr>
                <w:rStyle w:val="Strong"/>
              </w:rPr>
              <w:t>Finance Committee Member</w:t>
            </w:r>
          </w:p>
        </w:tc>
        <w:tc>
          <w:tcPr>
            <w:tcW w:w="0" w:type="auto"/>
            <w:vAlign w:val="center"/>
            <w:hideMark/>
          </w:tcPr>
          <w:p w14:paraId="49467DD3" w14:textId="77777777" w:rsidR="00B3592E" w:rsidRDefault="00B3592E">
            <w:r>
              <w:t>Assists with fundraising strategy, donor relationships, financial planning, or other assigned finance responsibilities.</w:t>
            </w:r>
          </w:p>
        </w:tc>
      </w:tr>
    </w:tbl>
    <w:p w14:paraId="6AEEE27A" w14:textId="77777777" w:rsidR="00B3592E" w:rsidRDefault="00B3592E" w:rsidP="00B3592E">
      <w:pPr>
        <w:pStyle w:val="Heading3"/>
        <w:rPr>
          <w:color w:val="000000"/>
        </w:rPr>
      </w:pPr>
      <w:r>
        <w:rPr>
          <w:color w:val="000000"/>
        </w:rPr>
        <w:lastRenderedPageBreak/>
        <w:t>Community &amp; Relationships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6856"/>
      </w:tblGrid>
      <w:tr w:rsidR="00B3592E" w14:paraId="2EC8D44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734AFE" w14:textId="77777777" w:rsidR="00B3592E" w:rsidRDefault="00B3592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0710E90A" w14:textId="6AC91B6F" w:rsidR="00B3592E" w:rsidRDefault="00B3592E">
            <w:pPr>
              <w:jc w:val="center"/>
              <w:rPr>
                <w:b/>
                <w:bCs/>
              </w:rPr>
            </w:pPr>
          </w:p>
        </w:tc>
      </w:tr>
      <w:tr w:rsidR="00B3592E" w14:paraId="6FCF59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4E270" w14:textId="77777777" w:rsidR="00B3592E" w:rsidRDefault="00B3592E">
            <w:r>
              <w:rPr>
                <w:rStyle w:val="Strong"/>
              </w:rPr>
              <w:t>Community Relations Chair</w:t>
            </w:r>
          </w:p>
        </w:tc>
        <w:tc>
          <w:tcPr>
            <w:tcW w:w="0" w:type="auto"/>
            <w:vAlign w:val="center"/>
            <w:hideMark/>
          </w:tcPr>
          <w:p w14:paraId="29EFCE70" w14:textId="77777777" w:rsidR="00B3592E" w:rsidRDefault="00B3592E">
            <w:r>
              <w:t>Builds awareness and support for Scouting by developing relationships with community organizations and leaders.</w:t>
            </w:r>
          </w:p>
        </w:tc>
      </w:tr>
      <w:tr w:rsidR="00B3592E" w14:paraId="7E709B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519BE" w14:textId="77777777" w:rsidR="00B3592E" w:rsidRDefault="00B3592E">
            <w:r>
              <w:rPr>
                <w:rStyle w:val="Strong"/>
              </w:rPr>
              <w:t>Community Partner Liaison</w:t>
            </w:r>
          </w:p>
        </w:tc>
        <w:tc>
          <w:tcPr>
            <w:tcW w:w="0" w:type="auto"/>
            <w:vAlign w:val="center"/>
            <w:hideMark/>
          </w:tcPr>
          <w:p w14:paraId="3EA942B3" w14:textId="77777777" w:rsidR="00B3592E" w:rsidRDefault="00B3592E">
            <w:r>
              <w:t>Maintains relationships with organizations that can provide resources, facilities, volunteers, or opportunities for Scouts.</w:t>
            </w:r>
          </w:p>
        </w:tc>
      </w:tr>
      <w:tr w:rsidR="00B3592E" w14:paraId="2405C7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B2417" w14:textId="77777777" w:rsidR="00B3592E" w:rsidRDefault="00B3592E">
            <w:r>
              <w:rPr>
                <w:rStyle w:val="Strong"/>
              </w:rPr>
              <w:t>Religious Relationships Chair</w:t>
            </w:r>
          </w:p>
        </w:tc>
        <w:tc>
          <w:tcPr>
            <w:tcW w:w="0" w:type="auto"/>
            <w:vAlign w:val="center"/>
            <w:hideMark/>
          </w:tcPr>
          <w:p w14:paraId="7DA452B4" w14:textId="77777777" w:rsidR="00B3592E" w:rsidRDefault="00B3592E">
            <w:r>
              <w:t>Builds relationships with faith communities and supports Scouting opportunities connected to religious organizations.</w:t>
            </w:r>
          </w:p>
        </w:tc>
      </w:tr>
      <w:tr w:rsidR="00B3592E" w14:paraId="58F05A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489F7" w14:textId="77777777" w:rsidR="00B3592E" w:rsidRDefault="00B3592E">
            <w:r>
              <w:rPr>
                <w:rStyle w:val="Strong"/>
              </w:rPr>
              <w:t>Civic Organization Liaison</w:t>
            </w:r>
          </w:p>
        </w:tc>
        <w:tc>
          <w:tcPr>
            <w:tcW w:w="0" w:type="auto"/>
            <w:vAlign w:val="center"/>
            <w:hideMark/>
          </w:tcPr>
          <w:p w14:paraId="051D87D3" w14:textId="77777777" w:rsidR="00B3592E" w:rsidRDefault="00B3592E">
            <w:r>
              <w:t>Connects Scouting with civic groups and identifies opportunities for partnerships, volunteers, and community service.</w:t>
            </w:r>
          </w:p>
        </w:tc>
      </w:tr>
      <w:tr w:rsidR="00B3592E" w14:paraId="46E26F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B508B" w14:textId="77777777" w:rsidR="00B3592E" w:rsidRDefault="00B3592E">
            <w:r>
              <w:rPr>
                <w:rStyle w:val="Strong"/>
              </w:rPr>
              <w:t>School Relations Chair</w:t>
            </w:r>
          </w:p>
        </w:tc>
        <w:tc>
          <w:tcPr>
            <w:tcW w:w="0" w:type="auto"/>
            <w:vAlign w:val="center"/>
            <w:hideMark/>
          </w:tcPr>
          <w:p w14:paraId="53ADA010" w14:textId="77777777" w:rsidR="00B3592E" w:rsidRDefault="00B3592E">
            <w:r>
              <w:t>Develops relationships with schools and helps create opportunities for Scouting to reach youth and families.</w:t>
            </w:r>
          </w:p>
        </w:tc>
      </w:tr>
    </w:tbl>
    <w:p w14:paraId="77CF6091" w14:textId="77777777" w:rsidR="00B3592E" w:rsidRDefault="00B3592E" w:rsidP="00B3592E">
      <w:pPr>
        <w:pStyle w:val="Heading3"/>
        <w:rPr>
          <w:color w:val="000000"/>
        </w:rPr>
      </w:pPr>
      <w:r>
        <w:rPr>
          <w:color w:val="000000"/>
        </w:rPr>
        <w:t>Communications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3"/>
        <w:gridCol w:w="6087"/>
      </w:tblGrid>
      <w:tr w:rsidR="00B3592E" w14:paraId="600EBC6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B8915C" w14:textId="77777777" w:rsidR="00B3592E" w:rsidRDefault="00B3592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68AD6BD5" w14:textId="402E707A" w:rsidR="00B3592E" w:rsidRDefault="00B3592E">
            <w:pPr>
              <w:jc w:val="center"/>
              <w:rPr>
                <w:b/>
                <w:bCs/>
              </w:rPr>
            </w:pPr>
          </w:p>
        </w:tc>
      </w:tr>
      <w:tr w:rsidR="00B3592E" w14:paraId="4A3362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F403F" w14:textId="77777777" w:rsidR="00B3592E" w:rsidRDefault="00B3592E">
            <w:r>
              <w:rPr>
                <w:rStyle w:val="Strong"/>
              </w:rPr>
              <w:t>Communications Chair</w:t>
            </w:r>
          </w:p>
        </w:tc>
        <w:tc>
          <w:tcPr>
            <w:tcW w:w="0" w:type="auto"/>
            <w:vAlign w:val="center"/>
            <w:hideMark/>
          </w:tcPr>
          <w:p w14:paraId="51306F87" w14:textId="77777777" w:rsidR="00B3592E" w:rsidRDefault="00B3592E">
            <w:r>
              <w:t xml:space="preserve">Helps communicate district activities, accomplishments, opportunities, and needs to </w:t>
            </w:r>
            <w:proofErr w:type="gramStart"/>
            <w:r>
              <w:t>volunteers</w:t>
            </w:r>
            <w:proofErr w:type="gramEnd"/>
            <w:r>
              <w:t xml:space="preserve"> and the community.</w:t>
            </w:r>
          </w:p>
        </w:tc>
      </w:tr>
      <w:tr w:rsidR="00B3592E" w14:paraId="2EF503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AA49A" w14:textId="77777777" w:rsidR="00B3592E" w:rsidRDefault="00B3592E">
            <w:r>
              <w:rPr>
                <w:rStyle w:val="Strong"/>
              </w:rPr>
              <w:t>Social Media / Digital Communications Volunteer</w:t>
            </w:r>
          </w:p>
        </w:tc>
        <w:tc>
          <w:tcPr>
            <w:tcW w:w="0" w:type="auto"/>
            <w:vAlign w:val="center"/>
            <w:hideMark/>
          </w:tcPr>
          <w:p w14:paraId="3A9987A1" w14:textId="77777777" w:rsidR="00B3592E" w:rsidRDefault="00B3592E">
            <w:r>
              <w:t>Helps promote Scouting events, stories, successes, and recruitment opportunities through digital channels.</w:t>
            </w:r>
          </w:p>
        </w:tc>
      </w:tr>
      <w:tr w:rsidR="00B3592E" w14:paraId="3580C1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81C2A" w14:textId="77777777" w:rsidR="00B3592E" w:rsidRDefault="00B3592E">
            <w:r>
              <w:rPr>
                <w:rStyle w:val="Strong"/>
              </w:rPr>
              <w:lastRenderedPageBreak/>
              <w:t>Public Relations Chair</w:t>
            </w:r>
          </w:p>
        </w:tc>
        <w:tc>
          <w:tcPr>
            <w:tcW w:w="0" w:type="auto"/>
            <w:vAlign w:val="center"/>
            <w:hideMark/>
          </w:tcPr>
          <w:p w14:paraId="4E7D3C57" w14:textId="77777777" w:rsidR="00B3592E" w:rsidRDefault="00B3592E">
            <w:r>
              <w:t>Helps tell the Scouting story through community outreach, media relationships, and public recognition of Scouting accomplishments.</w:t>
            </w:r>
          </w:p>
        </w:tc>
      </w:tr>
      <w:tr w:rsidR="00B3592E" w14:paraId="7BDB89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F1ACA" w14:textId="77777777" w:rsidR="00B3592E" w:rsidRDefault="00B3592E">
            <w:r>
              <w:rPr>
                <w:rStyle w:val="Strong"/>
              </w:rPr>
              <w:t>Newsletter / Communications Team Member</w:t>
            </w:r>
          </w:p>
        </w:tc>
        <w:tc>
          <w:tcPr>
            <w:tcW w:w="0" w:type="auto"/>
            <w:vAlign w:val="center"/>
            <w:hideMark/>
          </w:tcPr>
          <w:p w14:paraId="380390EC" w14:textId="77777777" w:rsidR="00B3592E" w:rsidRDefault="00B3592E">
            <w:r>
              <w:t>Collects and shares useful district information, announcements, resources, and success stories.</w:t>
            </w:r>
          </w:p>
        </w:tc>
      </w:tr>
    </w:tbl>
    <w:p w14:paraId="30460011" w14:textId="77777777" w:rsidR="00B3592E" w:rsidRDefault="00B3592E" w:rsidP="00B3592E">
      <w:pPr>
        <w:pStyle w:val="Heading3"/>
        <w:rPr>
          <w:color w:val="000000"/>
        </w:rPr>
      </w:pPr>
      <w:r>
        <w:rPr>
          <w:color w:val="000000"/>
        </w:rPr>
        <w:t>Recognition &amp; Volunteer Support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7"/>
        <w:gridCol w:w="6363"/>
      </w:tblGrid>
      <w:tr w:rsidR="00B3592E" w14:paraId="51BAA10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7D58FB" w14:textId="77777777" w:rsidR="00B3592E" w:rsidRDefault="00B3592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4BCB4FA1" w14:textId="509DDB9A" w:rsidR="00B3592E" w:rsidRDefault="00B3592E">
            <w:pPr>
              <w:jc w:val="center"/>
              <w:rPr>
                <w:b/>
                <w:bCs/>
              </w:rPr>
            </w:pPr>
          </w:p>
        </w:tc>
      </w:tr>
      <w:tr w:rsidR="00B3592E" w14:paraId="7594DD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C0D665" w14:textId="77777777" w:rsidR="00B3592E" w:rsidRDefault="00B3592E">
            <w:r>
              <w:rPr>
                <w:rStyle w:val="Strong"/>
              </w:rPr>
              <w:t>Awards &amp; Recognition Chair</w:t>
            </w:r>
          </w:p>
        </w:tc>
        <w:tc>
          <w:tcPr>
            <w:tcW w:w="0" w:type="auto"/>
            <w:vAlign w:val="center"/>
            <w:hideMark/>
          </w:tcPr>
          <w:p w14:paraId="23EDD1C3" w14:textId="77777777" w:rsidR="00B3592E" w:rsidRDefault="00B3592E">
            <w:r>
              <w:t>Helps identify and recognize outstanding Scouts, volunteers, and community supporters.</w:t>
            </w:r>
          </w:p>
        </w:tc>
      </w:tr>
      <w:tr w:rsidR="00B3592E" w14:paraId="7A876C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183A1" w14:textId="77777777" w:rsidR="00B3592E" w:rsidRDefault="00B3592E">
            <w:r>
              <w:rPr>
                <w:rStyle w:val="Strong"/>
              </w:rPr>
              <w:t>Adult Recognition Committee Member</w:t>
            </w:r>
          </w:p>
        </w:tc>
        <w:tc>
          <w:tcPr>
            <w:tcW w:w="0" w:type="auto"/>
            <w:vAlign w:val="center"/>
            <w:hideMark/>
          </w:tcPr>
          <w:p w14:paraId="4E53A901" w14:textId="77777777" w:rsidR="00B3592E" w:rsidRDefault="00B3592E">
            <w:r>
              <w:t>Helps coordinate awards and recognition that celebrate volunteer contributions.</w:t>
            </w:r>
          </w:p>
        </w:tc>
      </w:tr>
      <w:tr w:rsidR="00B3592E" w14:paraId="1862A8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64126" w14:textId="77777777" w:rsidR="00B3592E" w:rsidRDefault="00B3592E">
            <w:r>
              <w:rPr>
                <w:rStyle w:val="Strong"/>
              </w:rPr>
              <w:t>Volunteer Recruitment Chair</w:t>
            </w:r>
          </w:p>
        </w:tc>
        <w:tc>
          <w:tcPr>
            <w:tcW w:w="0" w:type="auto"/>
            <w:vAlign w:val="center"/>
            <w:hideMark/>
          </w:tcPr>
          <w:p w14:paraId="600E1C5B" w14:textId="77777777" w:rsidR="00B3592E" w:rsidRDefault="00B3592E">
            <w:r>
              <w:t>Identifies potential volunteers and helps connect them with opportunities where their skills are needed.</w:t>
            </w:r>
          </w:p>
        </w:tc>
      </w:tr>
      <w:tr w:rsidR="00B3592E" w14:paraId="5E53E7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3715C" w14:textId="77777777" w:rsidR="00B3592E" w:rsidRDefault="00B3592E">
            <w:r>
              <w:rPr>
                <w:rStyle w:val="Strong"/>
              </w:rPr>
              <w:t>Volunteer Engagement Chair</w:t>
            </w:r>
          </w:p>
        </w:tc>
        <w:tc>
          <w:tcPr>
            <w:tcW w:w="0" w:type="auto"/>
            <w:vAlign w:val="center"/>
            <w:hideMark/>
          </w:tcPr>
          <w:p w14:paraId="65508D91" w14:textId="77777777" w:rsidR="00B3592E" w:rsidRDefault="00B3592E">
            <w:r>
              <w:t>Focuses on keeping volunteers involved, appreciated, trained, and connected to the district.</w:t>
            </w:r>
          </w:p>
        </w:tc>
      </w:tr>
      <w:tr w:rsidR="00B3592E" w14:paraId="4319A6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3E51A" w14:textId="77777777" w:rsidR="00B3592E" w:rsidRDefault="00B3592E">
            <w:r>
              <w:rPr>
                <w:rStyle w:val="Strong"/>
              </w:rPr>
              <w:t>Nominating Committee</w:t>
            </w:r>
          </w:p>
        </w:tc>
        <w:tc>
          <w:tcPr>
            <w:tcW w:w="0" w:type="auto"/>
            <w:vAlign w:val="center"/>
            <w:hideMark/>
          </w:tcPr>
          <w:p w14:paraId="4EA8F707" w14:textId="77777777" w:rsidR="00B3592E" w:rsidRDefault="00B3592E">
            <w:r>
              <w:t>Identifies and recruits qualified volunteers for district leadership and committee positions.</w:t>
            </w:r>
          </w:p>
        </w:tc>
      </w:tr>
    </w:tbl>
    <w:p w14:paraId="4A17555A" w14:textId="77777777" w:rsidR="00B3592E" w:rsidRDefault="00B3592E" w:rsidP="00B3592E">
      <w:pPr>
        <w:pStyle w:val="Heading3"/>
        <w:rPr>
          <w:color w:val="000000"/>
        </w:rPr>
      </w:pPr>
      <w:r>
        <w:rPr>
          <w:color w:val="000000"/>
        </w:rPr>
        <w:lastRenderedPageBreak/>
        <w:t>Specialty / Support Positions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3"/>
        <w:gridCol w:w="6037"/>
      </w:tblGrid>
      <w:tr w:rsidR="00B3592E" w14:paraId="0EC98A3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322746" w14:textId="77777777" w:rsidR="00B3592E" w:rsidRDefault="00B3592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2B199082" w14:textId="52FE7045" w:rsidR="00B3592E" w:rsidRDefault="00B3592E">
            <w:pPr>
              <w:jc w:val="center"/>
              <w:rPr>
                <w:b/>
                <w:bCs/>
              </w:rPr>
            </w:pPr>
          </w:p>
        </w:tc>
      </w:tr>
      <w:tr w:rsidR="00B3592E" w14:paraId="655D94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93D25" w14:textId="77777777" w:rsidR="00B3592E" w:rsidRDefault="00B3592E">
            <w:r>
              <w:rPr>
                <w:rStyle w:val="Strong"/>
              </w:rPr>
              <w:t>Health &amp; Safety Chair</w:t>
            </w:r>
          </w:p>
        </w:tc>
        <w:tc>
          <w:tcPr>
            <w:tcW w:w="0" w:type="auto"/>
            <w:vAlign w:val="center"/>
            <w:hideMark/>
          </w:tcPr>
          <w:p w14:paraId="173B9F5E" w14:textId="77777777" w:rsidR="00B3592E" w:rsidRDefault="00B3592E">
            <w:r>
              <w:t>Promotes safe Scouting practices and helps units understand and follow applicable safety standards.</w:t>
            </w:r>
          </w:p>
        </w:tc>
      </w:tr>
      <w:tr w:rsidR="00B3592E" w14:paraId="22723F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0BA7A" w14:textId="77777777" w:rsidR="00B3592E" w:rsidRDefault="00B3592E">
            <w:r>
              <w:rPr>
                <w:rStyle w:val="Strong"/>
              </w:rPr>
              <w:t>Risk Management / Safety Volunteer</w:t>
            </w:r>
          </w:p>
        </w:tc>
        <w:tc>
          <w:tcPr>
            <w:tcW w:w="0" w:type="auto"/>
            <w:vAlign w:val="center"/>
            <w:hideMark/>
          </w:tcPr>
          <w:p w14:paraId="66CEB13C" w14:textId="77777777" w:rsidR="00B3592E" w:rsidRDefault="00B3592E">
            <w:r>
              <w:t>Helps identify potential risks and promotes safe practices during district and unit activities.</w:t>
            </w:r>
          </w:p>
        </w:tc>
      </w:tr>
      <w:tr w:rsidR="00B3592E" w14:paraId="28B113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F2455" w14:textId="77777777" w:rsidR="00B3592E" w:rsidRDefault="00B3592E">
            <w:r>
              <w:rPr>
                <w:rStyle w:val="Strong"/>
              </w:rPr>
              <w:t>Order of the Arrow Liaison</w:t>
            </w:r>
          </w:p>
        </w:tc>
        <w:tc>
          <w:tcPr>
            <w:tcW w:w="0" w:type="auto"/>
            <w:vAlign w:val="center"/>
            <w:hideMark/>
          </w:tcPr>
          <w:p w14:paraId="3E21907E" w14:textId="77777777" w:rsidR="00B3592E" w:rsidRDefault="00B3592E">
            <w:r>
              <w:t>Connects the district with the Order of the Arrow and helps coordinate opportunities for OA involvement and service.</w:t>
            </w:r>
          </w:p>
        </w:tc>
      </w:tr>
      <w:tr w:rsidR="00B3592E" w14:paraId="489A43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0A99D" w14:textId="77777777" w:rsidR="00B3592E" w:rsidRDefault="00B3592E">
            <w:r>
              <w:rPr>
                <w:rStyle w:val="Strong"/>
              </w:rPr>
              <w:t>Scouting for Food Chair</w:t>
            </w:r>
          </w:p>
        </w:tc>
        <w:tc>
          <w:tcPr>
            <w:tcW w:w="0" w:type="auto"/>
            <w:vAlign w:val="center"/>
            <w:hideMark/>
          </w:tcPr>
          <w:p w14:paraId="2D87AA3A" w14:textId="77777777" w:rsidR="00B3592E" w:rsidRDefault="00B3592E">
            <w:r>
              <w:t>Coordinates district participation in food collection and community hunger-relief efforts.</w:t>
            </w:r>
          </w:p>
        </w:tc>
      </w:tr>
      <w:tr w:rsidR="00B3592E" w14:paraId="0AF38B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6A818" w14:textId="77777777" w:rsidR="00B3592E" w:rsidRDefault="00B3592E">
            <w:r>
              <w:rPr>
                <w:rStyle w:val="Strong"/>
              </w:rPr>
              <w:t>Service Project Coordinator</w:t>
            </w:r>
          </w:p>
        </w:tc>
        <w:tc>
          <w:tcPr>
            <w:tcW w:w="0" w:type="auto"/>
            <w:vAlign w:val="center"/>
            <w:hideMark/>
          </w:tcPr>
          <w:p w14:paraId="230B7E28" w14:textId="77777777" w:rsidR="00B3592E" w:rsidRDefault="00B3592E">
            <w:r>
              <w:t>Helps organize and promote service opportunities for Scouts throughout the community.</w:t>
            </w:r>
          </w:p>
        </w:tc>
      </w:tr>
      <w:tr w:rsidR="00B3592E" w14:paraId="1A8B48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834E7" w14:textId="77777777" w:rsidR="00B3592E" w:rsidRDefault="00B3592E">
            <w:r>
              <w:rPr>
                <w:rStyle w:val="Strong"/>
              </w:rPr>
              <w:t>Alumni Chair</w:t>
            </w:r>
          </w:p>
        </w:tc>
        <w:tc>
          <w:tcPr>
            <w:tcW w:w="0" w:type="auto"/>
            <w:vAlign w:val="center"/>
            <w:hideMark/>
          </w:tcPr>
          <w:p w14:paraId="53526220" w14:textId="77777777" w:rsidR="00B3592E" w:rsidRDefault="00B3592E">
            <w:r>
              <w:t>Builds relationships with former Scouts and volunteers and encourages them to reconnect with Scouting.</w:t>
            </w:r>
          </w:p>
        </w:tc>
      </w:tr>
      <w:tr w:rsidR="00B3592E" w14:paraId="0623C8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BFAE6" w14:textId="77777777" w:rsidR="00B3592E" w:rsidRDefault="00B3592E">
            <w:r>
              <w:rPr>
                <w:rStyle w:val="Strong"/>
              </w:rPr>
              <w:t>Veterans / Military Scouting Liaison</w:t>
            </w:r>
          </w:p>
        </w:tc>
        <w:tc>
          <w:tcPr>
            <w:tcW w:w="0" w:type="auto"/>
            <w:vAlign w:val="center"/>
            <w:hideMark/>
          </w:tcPr>
          <w:p w14:paraId="1FB537A0" w14:textId="77777777" w:rsidR="00B3592E" w:rsidRDefault="00B3592E">
            <w:r>
              <w:t>Develops relationships and opportunities involving military communities and Scouting.</w:t>
            </w:r>
          </w:p>
        </w:tc>
      </w:tr>
      <w:tr w:rsidR="00B3592E" w14:paraId="7C834C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07687" w14:textId="77777777" w:rsidR="00B3592E" w:rsidRDefault="00B3592E">
            <w:r>
              <w:rPr>
                <w:rStyle w:val="Strong"/>
              </w:rPr>
              <w:t>Diversity, Equity &amp; Inclusion / Belonging Volunteer</w:t>
            </w:r>
          </w:p>
        </w:tc>
        <w:tc>
          <w:tcPr>
            <w:tcW w:w="0" w:type="auto"/>
            <w:vAlign w:val="center"/>
            <w:hideMark/>
          </w:tcPr>
          <w:p w14:paraId="495FD536" w14:textId="77777777" w:rsidR="00B3592E" w:rsidRDefault="00B3592E">
            <w:r>
              <w:t>Helps the district create welcoming opportunities and remove barriers that may prevent families from participating.</w:t>
            </w:r>
          </w:p>
        </w:tc>
      </w:tr>
    </w:tbl>
    <w:p w14:paraId="09A50A14" w14:textId="5A655569" w:rsidR="00AF0A7E" w:rsidRDefault="00AF0A7E">
      <w:pPr>
        <w:pStyle w:val="Heading2"/>
      </w:pPr>
    </w:p>
    <w:sectPr w:rsidR="00AF0A7E">
      <w:footerReference w:type="default" r:id="rId7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8E3670" w14:textId="77777777" w:rsidR="00E206D9" w:rsidRDefault="00E206D9">
      <w:r>
        <w:separator/>
      </w:r>
    </w:p>
    <w:p w14:paraId="30CB69D0" w14:textId="77777777" w:rsidR="00E206D9" w:rsidRDefault="00E206D9"/>
  </w:endnote>
  <w:endnote w:type="continuationSeparator" w:id="0">
    <w:p w14:paraId="555A8B5E" w14:textId="77777777" w:rsidR="00E206D9" w:rsidRDefault="00E206D9">
      <w:r>
        <w:continuationSeparator/>
      </w:r>
    </w:p>
    <w:p w14:paraId="0DA169BF" w14:textId="77777777" w:rsidR="00E206D9" w:rsidRDefault="00E20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02824" w14:textId="77777777" w:rsidR="00AF0A7E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C4581E" w14:textId="77777777" w:rsidR="00E206D9" w:rsidRDefault="00E206D9">
      <w:r>
        <w:separator/>
      </w:r>
    </w:p>
    <w:p w14:paraId="66756797" w14:textId="77777777" w:rsidR="00E206D9" w:rsidRDefault="00E206D9"/>
  </w:footnote>
  <w:footnote w:type="continuationSeparator" w:id="0">
    <w:p w14:paraId="3473A2EC" w14:textId="77777777" w:rsidR="00E206D9" w:rsidRDefault="00E206D9">
      <w:r>
        <w:continuationSeparator/>
      </w:r>
    </w:p>
    <w:p w14:paraId="533E0522" w14:textId="77777777" w:rsidR="00E206D9" w:rsidRDefault="00E206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6655">
    <w:abstractNumId w:val="1"/>
  </w:num>
  <w:num w:numId="2" w16cid:durableId="348680630">
    <w:abstractNumId w:val="0"/>
  </w:num>
  <w:num w:numId="3" w16cid:durableId="1831555018">
    <w:abstractNumId w:val="2"/>
  </w:num>
  <w:num w:numId="4" w16cid:durableId="136258716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2E"/>
    <w:rsid w:val="00450951"/>
    <w:rsid w:val="00AF0A7E"/>
    <w:rsid w:val="00B3592E"/>
    <w:rsid w:val="00E2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AF812"/>
  <w15:chartTrackingRefBased/>
  <w15:docId w15:val="{DB05FDFC-E7A2-074A-86EB-4A469575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alliecarlita/Library/Containers/com.microsoft.Word/Data/Library/Application%20Support/Microsoft/Office/16.0/DTS/en-US%7b89D62A9C-C9BD-2D4E-AE49-1B36CB5C0710%7d/%7b190EBF7E-6608-1349-B2C0-EBAD22F905D0%7dTF435e3fb0-089a-4e49-83fc-b9655eb3142531de28fb-dfd321b7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{190EBF7E-6608-1349-B2C0-EBAD22F905D0}TF435e3fb0-089a-4e49-83fc-b9655eb3142531de28fb-dfd321b7</Template>
  <TotalTime>4</TotalTime>
  <Pages>7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Hallie Carlita</dc:creator>
  <cp:keywords/>
  <dc:description/>
  <cp:lastModifiedBy>Hallie Wallis</cp:lastModifiedBy>
  <cp:revision>1</cp:revision>
  <dcterms:created xsi:type="dcterms:W3CDTF">2026-08-13T20:25:00Z</dcterms:created>
  <dcterms:modified xsi:type="dcterms:W3CDTF">2026-08-13T20:29:00Z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