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56F64" w14:textId="77777777" w:rsidR="00AD3819" w:rsidRDefault="00AD3819" w:rsidP="00F80C27">
      <w:pPr>
        <w:tabs>
          <w:tab w:val="left" w:pos="2565"/>
          <w:tab w:val="center" w:pos="5400"/>
        </w:tabs>
        <w:rPr>
          <w:rFonts w:ascii="Baskerville Old Face" w:hAnsi="Baskerville Old Face"/>
        </w:rPr>
      </w:pPr>
    </w:p>
    <w:p w14:paraId="0046E797" w14:textId="77777777" w:rsidR="00110346" w:rsidRPr="008E732A" w:rsidRDefault="00110346" w:rsidP="00110346">
      <w:pPr>
        <w:pBdr>
          <w:bar w:val="thinThickSmallGap" w:sz="24" w:color="auto"/>
        </w:pBdr>
        <w:spacing w:before="0" w:after="0" w:line="240" w:lineRule="auto"/>
        <w:contextualSpacing/>
        <w:jc w:val="center"/>
        <w:rPr>
          <w:rFonts w:ascii="Baskerville Old Face" w:hAnsi="Baskerville Old Face"/>
          <w:b/>
          <w:bCs/>
          <w:sz w:val="32"/>
          <w:szCs w:val="32"/>
        </w:rPr>
      </w:pPr>
      <w:r w:rsidRPr="008E732A">
        <w:rPr>
          <w:rFonts w:ascii="Baskerville Old Face" w:hAnsi="Baskerville Old Face"/>
          <w:b/>
          <w:bCs/>
          <w:sz w:val="32"/>
          <w:szCs w:val="32"/>
        </w:rPr>
        <w:t>Town Board Agenda</w:t>
      </w:r>
    </w:p>
    <w:p w14:paraId="3B2F3ECF" w14:textId="06B9A997" w:rsidR="00110346" w:rsidRPr="008E732A" w:rsidRDefault="00110346" w:rsidP="00110346">
      <w:pPr>
        <w:pBdr>
          <w:bar w:val="thinThickSmallGap" w:sz="24" w:color="auto"/>
        </w:pBdr>
        <w:spacing w:before="0" w:after="0" w:line="240" w:lineRule="auto"/>
        <w:contextualSpacing/>
        <w:jc w:val="center"/>
        <w:rPr>
          <w:rFonts w:ascii="Baskerville Old Face" w:hAnsi="Baskerville Old Face"/>
          <w:b/>
          <w:bCs/>
          <w:sz w:val="32"/>
          <w:szCs w:val="32"/>
        </w:rPr>
      </w:pPr>
      <w:r w:rsidRPr="008E732A">
        <w:rPr>
          <w:rFonts w:ascii="Baskerville Old Face" w:hAnsi="Baskerville Old Face"/>
          <w:b/>
          <w:bCs/>
          <w:sz w:val="32"/>
          <w:szCs w:val="32"/>
        </w:rPr>
        <w:t xml:space="preserve">Monday, </w:t>
      </w:r>
      <w:r>
        <w:rPr>
          <w:rFonts w:ascii="Baskerville Old Face" w:hAnsi="Baskerville Old Face"/>
          <w:b/>
          <w:bCs/>
          <w:sz w:val="32"/>
          <w:szCs w:val="32"/>
        </w:rPr>
        <w:t xml:space="preserve">October </w:t>
      </w:r>
      <w:r w:rsidR="00672746">
        <w:rPr>
          <w:rFonts w:ascii="Baskerville Old Face" w:hAnsi="Baskerville Old Face"/>
          <w:b/>
          <w:bCs/>
          <w:sz w:val="32"/>
          <w:szCs w:val="32"/>
        </w:rPr>
        <w:t>12,2026</w:t>
      </w:r>
    </w:p>
    <w:p w14:paraId="1E896975" w14:textId="6FAB444D" w:rsidR="00110346" w:rsidRDefault="00110346" w:rsidP="00110346">
      <w:pPr>
        <w:pBdr>
          <w:bar w:val="thinThickSmallGap" w:sz="24" w:color="auto"/>
        </w:pBdr>
        <w:spacing w:before="0" w:after="0" w:line="240" w:lineRule="auto"/>
        <w:contextualSpacing/>
        <w:jc w:val="center"/>
        <w:rPr>
          <w:rFonts w:ascii="Baskerville Old Face" w:hAnsi="Baskerville Old Face"/>
          <w:b/>
          <w:bCs/>
          <w:sz w:val="32"/>
          <w:szCs w:val="32"/>
        </w:rPr>
      </w:pPr>
      <w:r w:rsidRPr="008E732A">
        <w:rPr>
          <w:rFonts w:ascii="Baskerville Old Face" w:hAnsi="Baskerville Old Face"/>
          <w:b/>
          <w:bCs/>
          <w:sz w:val="32"/>
          <w:szCs w:val="32"/>
        </w:rPr>
        <w:t>6:30pm</w:t>
      </w:r>
    </w:p>
    <w:p w14:paraId="28BAA37B" w14:textId="77777777" w:rsidR="00672746" w:rsidRPr="008E732A" w:rsidRDefault="00672746" w:rsidP="00110346">
      <w:pPr>
        <w:pBdr>
          <w:bar w:val="thinThickSmallGap" w:sz="24" w:color="auto"/>
        </w:pBdr>
        <w:spacing w:before="0" w:after="0" w:line="240" w:lineRule="auto"/>
        <w:contextualSpacing/>
        <w:jc w:val="center"/>
        <w:rPr>
          <w:rFonts w:ascii="Baskerville Old Face" w:hAnsi="Baskerville Old Face"/>
          <w:b/>
          <w:bCs/>
          <w:sz w:val="32"/>
          <w:szCs w:val="32"/>
        </w:rPr>
      </w:pPr>
    </w:p>
    <w:p w14:paraId="189F640E" w14:textId="77777777" w:rsidR="00110346" w:rsidRPr="00330866" w:rsidRDefault="00110346" w:rsidP="00110346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Call the meeting to order</w:t>
      </w:r>
    </w:p>
    <w:p w14:paraId="35CE298E" w14:textId="77777777" w:rsidR="00110346" w:rsidRPr="00330866" w:rsidRDefault="00110346" w:rsidP="00110346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Pledge of Allegiance</w:t>
      </w:r>
    </w:p>
    <w:p w14:paraId="411CF677" w14:textId="77777777" w:rsidR="00110346" w:rsidRPr="00330866" w:rsidRDefault="00110346" w:rsidP="00110346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Roll Call</w:t>
      </w:r>
    </w:p>
    <w:p w14:paraId="0F2810D2" w14:textId="77777777" w:rsidR="00110346" w:rsidRPr="00330866" w:rsidRDefault="00110346" w:rsidP="00110346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Safety Items</w:t>
      </w:r>
    </w:p>
    <w:p w14:paraId="0F19F6BF" w14:textId="77777777" w:rsidR="00110346" w:rsidRPr="00330866" w:rsidRDefault="00110346" w:rsidP="00110346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Adopt Agenda</w:t>
      </w:r>
    </w:p>
    <w:p w14:paraId="721BC889" w14:textId="4782E5C5" w:rsidR="00110346" w:rsidRPr="00330866" w:rsidRDefault="00110346" w:rsidP="00110346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 xml:space="preserve">Approve the minutes for </w:t>
      </w:r>
      <w:r w:rsidR="00672746">
        <w:rPr>
          <w:rFonts w:ascii="Baskerville Old Face" w:hAnsi="Baskerville Old Face"/>
          <w:sz w:val="24"/>
          <w:szCs w:val="24"/>
        </w:rPr>
        <w:t>September 14,2026</w:t>
      </w:r>
    </w:p>
    <w:p w14:paraId="2EE93717" w14:textId="6F43569E" w:rsidR="00110346" w:rsidRDefault="00110346" w:rsidP="00110346">
      <w:pPr>
        <w:pStyle w:val="ListParagraph"/>
        <w:numPr>
          <w:ilvl w:val="0"/>
          <w:numId w:val="1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 w:rsidRPr="00330866">
        <w:rPr>
          <w:rFonts w:ascii="Baskerville Old Face" w:hAnsi="Baskerville Old Face"/>
          <w:sz w:val="24"/>
          <w:szCs w:val="24"/>
        </w:rPr>
        <w:t>FIRE/EMS budget</w:t>
      </w:r>
      <w:r w:rsidR="00672746">
        <w:rPr>
          <w:rFonts w:ascii="Baskerville Old Face" w:hAnsi="Baskerville Old Face"/>
          <w:sz w:val="24"/>
          <w:szCs w:val="24"/>
        </w:rPr>
        <w:t xml:space="preserve"> review/discussion</w:t>
      </w:r>
    </w:p>
    <w:p w14:paraId="592B9C56" w14:textId="6058BD24" w:rsidR="008B6852" w:rsidRPr="00C7231D" w:rsidRDefault="008B6852" w:rsidP="00F44C9A">
      <w:pPr>
        <w:pBdr>
          <w:bar w:val="thinThickSmallGap" w:sz="24" w:color="auto"/>
        </w:pBdr>
        <w:rPr>
          <w:rFonts w:ascii="Baskerville Old Face" w:hAnsi="Baskerville Old Face"/>
          <w:b/>
          <w:bCs/>
          <w:sz w:val="24"/>
          <w:szCs w:val="24"/>
          <w:u w:val="single"/>
        </w:rPr>
      </w:pPr>
      <w:r w:rsidRPr="00C7231D">
        <w:rPr>
          <w:rFonts w:ascii="Baskerville Old Face" w:hAnsi="Baskerville Old Face"/>
          <w:b/>
          <w:bCs/>
          <w:sz w:val="24"/>
          <w:szCs w:val="24"/>
          <w:u w:val="single"/>
        </w:rPr>
        <w:t>New Business:</w:t>
      </w:r>
    </w:p>
    <w:p w14:paraId="571F3BA8" w14:textId="638CF3A2" w:rsidR="008B6852" w:rsidRDefault="008B6852" w:rsidP="008B6852">
      <w:pPr>
        <w:pStyle w:val="ListParagraph"/>
        <w:numPr>
          <w:ilvl w:val="0"/>
          <w:numId w:val="2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Finalize 2027 Town of Kaukauna Budget</w:t>
      </w:r>
    </w:p>
    <w:p w14:paraId="3AA6B803" w14:textId="76F4392C" w:rsidR="003158D2" w:rsidRDefault="003158D2" w:rsidP="008B6852">
      <w:pPr>
        <w:pStyle w:val="ListParagraph"/>
        <w:numPr>
          <w:ilvl w:val="0"/>
          <w:numId w:val="2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Review front door security proposals</w:t>
      </w:r>
    </w:p>
    <w:p w14:paraId="725785F2" w14:textId="11C51C7C" w:rsidR="00C7231D" w:rsidRPr="007A70EE" w:rsidRDefault="00C7231D" w:rsidP="00F44C9A">
      <w:pPr>
        <w:pBdr>
          <w:bar w:val="thinThickSmallGap" w:sz="24" w:color="auto"/>
        </w:pBdr>
        <w:rPr>
          <w:rFonts w:ascii="Baskerville Old Face" w:hAnsi="Baskerville Old Face"/>
          <w:b/>
          <w:bCs/>
          <w:sz w:val="24"/>
          <w:szCs w:val="24"/>
          <w:u w:val="single"/>
        </w:rPr>
      </w:pPr>
      <w:r w:rsidRPr="007A70EE">
        <w:rPr>
          <w:rFonts w:ascii="Baskerville Old Face" w:hAnsi="Baskerville Old Face"/>
          <w:b/>
          <w:bCs/>
          <w:sz w:val="24"/>
          <w:szCs w:val="24"/>
          <w:u w:val="single"/>
        </w:rPr>
        <w:t xml:space="preserve">Financial: </w:t>
      </w:r>
    </w:p>
    <w:p w14:paraId="02B854CC" w14:textId="3C7E24E4" w:rsidR="00F44C9A" w:rsidRDefault="00F44C9A" w:rsidP="00F44C9A">
      <w:pPr>
        <w:pStyle w:val="ListParagraph"/>
        <w:numPr>
          <w:ilvl w:val="0"/>
          <w:numId w:val="3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Review Monthly Financial Summary</w:t>
      </w:r>
    </w:p>
    <w:p w14:paraId="5C3DC1AA" w14:textId="713AC539" w:rsidR="00F44C9A" w:rsidRDefault="00F44C9A" w:rsidP="00F44C9A">
      <w:pPr>
        <w:pStyle w:val="ListParagraph"/>
        <w:numPr>
          <w:ilvl w:val="0"/>
          <w:numId w:val="3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Review/Approve expenses:</w:t>
      </w:r>
      <w:r w:rsidR="003F1FDB">
        <w:rPr>
          <w:rFonts w:ascii="Baskerville Old Face" w:hAnsi="Baskerville Old Face"/>
          <w:sz w:val="24"/>
          <w:szCs w:val="24"/>
        </w:rPr>
        <w:t xml:space="preserve"> </w:t>
      </w:r>
      <w:r w:rsidR="00CC17CF">
        <w:rPr>
          <w:rFonts w:ascii="Baskerville Old Face" w:hAnsi="Baskerville Old Face"/>
          <w:sz w:val="24"/>
          <w:szCs w:val="24"/>
        </w:rPr>
        <w:t xml:space="preserve">$540,419.80 </w:t>
      </w:r>
    </w:p>
    <w:p w14:paraId="2D666B13" w14:textId="10563411" w:rsidR="00E93621" w:rsidRPr="007A70EE" w:rsidRDefault="00E93621" w:rsidP="00E93621">
      <w:pPr>
        <w:pBdr>
          <w:bar w:val="thinThickSmallGap" w:sz="24" w:color="auto"/>
        </w:pBdr>
        <w:rPr>
          <w:rFonts w:ascii="Baskerville Old Face" w:hAnsi="Baskerville Old Face"/>
          <w:b/>
          <w:bCs/>
          <w:sz w:val="24"/>
          <w:szCs w:val="24"/>
          <w:u w:val="single"/>
        </w:rPr>
      </w:pPr>
      <w:r w:rsidRPr="007A70EE">
        <w:rPr>
          <w:rFonts w:ascii="Baskerville Old Face" w:hAnsi="Baskerville Old Face"/>
          <w:b/>
          <w:bCs/>
          <w:sz w:val="24"/>
          <w:szCs w:val="24"/>
          <w:u w:val="single"/>
        </w:rPr>
        <w:t>Other Business:</w:t>
      </w:r>
    </w:p>
    <w:p w14:paraId="78F11A42" w14:textId="590863E4" w:rsidR="00E93621" w:rsidRDefault="00E93621" w:rsidP="00E93621">
      <w:pPr>
        <w:pStyle w:val="ListParagraph"/>
        <w:numPr>
          <w:ilvl w:val="0"/>
          <w:numId w:val="4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Review building permits</w:t>
      </w:r>
      <w:r w:rsidR="001D71C4">
        <w:rPr>
          <w:rFonts w:ascii="Baskerville Old Face" w:hAnsi="Baskerville Old Face"/>
          <w:sz w:val="24"/>
          <w:szCs w:val="24"/>
        </w:rPr>
        <w:t xml:space="preserve"> $783.</w:t>
      </w:r>
      <w:r w:rsidR="002368D2">
        <w:rPr>
          <w:rFonts w:ascii="Baskerville Old Face" w:hAnsi="Baskerville Old Face"/>
          <w:sz w:val="24"/>
          <w:szCs w:val="24"/>
        </w:rPr>
        <w:t>87</w:t>
      </w:r>
      <w:r w:rsidR="00C7373B">
        <w:rPr>
          <w:rFonts w:ascii="Baskerville Old Face" w:hAnsi="Baskerville Old Face"/>
          <w:sz w:val="24"/>
          <w:szCs w:val="24"/>
        </w:rPr>
        <w:t xml:space="preserve"> (20% of $3919.35)</w:t>
      </w:r>
      <w:r w:rsidR="00FB7458">
        <w:rPr>
          <w:rFonts w:ascii="Baskerville Old Face" w:hAnsi="Baskerville Old Face"/>
          <w:sz w:val="24"/>
          <w:szCs w:val="24"/>
        </w:rPr>
        <w:t xml:space="preserve">  </w:t>
      </w:r>
    </w:p>
    <w:p w14:paraId="27F25DEB" w14:textId="4A1EC5D9" w:rsidR="00FB7458" w:rsidRDefault="00FF764C" w:rsidP="00FB7458">
      <w:pPr>
        <w:pStyle w:val="ListParagraph"/>
        <w:numPr>
          <w:ilvl w:val="1"/>
          <w:numId w:val="4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 xml:space="preserve">8/3 Geurts W330 </w:t>
      </w:r>
      <w:proofErr w:type="spellStart"/>
      <w:r>
        <w:rPr>
          <w:rFonts w:ascii="Baskerville Old Face" w:hAnsi="Baskerville Old Face"/>
          <w:sz w:val="24"/>
          <w:szCs w:val="24"/>
        </w:rPr>
        <w:t>Cty</w:t>
      </w:r>
      <w:proofErr w:type="spellEnd"/>
      <w:r>
        <w:rPr>
          <w:rFonts w:ascii="Baskerville Old Face" w:hAnsi="Baskerville Old Face"/>
          <w:sz w:val="24"/>
          <w:szCs w:val="24"/>
        </w:rPr>
        <w:t xml:space="preserve"> Rd JJ Det 30x40</w:t>
      </w:r>
      <w:r w:rsidR="001D71C4">
        <w:rPr>
          <w:rFonts w:ascii="Baskerville Old Face" w:hAnsi="Baskerville Old Face"/>
          <w:sz w:val="24"/>
          <w:szCs w:val="24"/>
        </w:rPr>
        <w:t xml:space="preserve"> $10</w:t>
      </w:r>
    </w:p>
    <w:p w14:paraId="0F2A6CCB" w14:textId="3E420222" w:rsidR="00FF764C" w:rsidRDefault="00C0153B" w:rsidP="00FB7458">
      <w:pPr>
        <w:pStyle w:val="ListParagraph"/>
        <w:numPr>
          <w:ilvl w:val="1"/>
          <w:numId w:val="4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8/3 Abbott N2816 Sleepy Creek Pool</w:t>
      </w:r>
      <w:r w:rsidR="001D71C4">
        <w:rPr>
          <w:rFonts w:ascii="Baskerville Old Face" w:hAnsi="Baskerville Old Face"/>
          <w:sz w:val="24"/>
          <w:szCs w:val="24"/>
        </w:rPr>
        <w:t xml:space="preserve"> $20</w:t>
      </w:r>
    </w:p>
    <w:p w14:paraId="79E6F889" w14:textId="6325583B" w:rsidR="00F71F63" w:rsidRDefault="00F71F63" w:rsidP="00FB7458">
      <w:pPr>
        <w:pStyle w:val="ListParagraph"/>
        <w:numPr>
          <w:ilvl w:val="1"/>
          <w:numId w:val="4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8/3 Mathew W1037 96 Det 30x70</w:t>
      </w:r>
      <w:r w:rsidR="001D71C4">
        <w:rPr>
          <w:rFonts w:ascii="Baskerville Old Face" w:hAnsi="Baskerville Old Face"/>
          <w:sz w:val="24"/>
          <w:szCs w:val="24"/>
        </w:rPr>
        <w:t xml:space="preserve"> $10</w:t>
      </w:r>
    </w:p>
    <w:p w14:paraId="5F94D82E" w14:textId="6288D94B" w:rsidR="00F71F63" w:rsidRDefault="0069751E" w:rsidP="00FB7458">
      <w:pPr>
        <w:pStyle w:val="ListParagraph"/>
        <w:numPr>
          <w:ilvl w:val="1"/>
          <w:numId w:val="4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8/13 Verhagen N1898 River Forest Home</w:t>
      </w:r>
      <w:r w:rsidR="001D71C4">
        <w:rPr>
          <w:rFonts w:ascii="Baskerville Old Face" w:hAnsi="Baskerville Old Face"/>
          <w:sz w:val="24"/>
          <w:szCs w:val="24"/>
        </w:rPr>
        <w:t xml:space="preserve"> $306.76</w:t>
      </w:r>
    </w:p>
    <w:p w14:paraId="6DB3C841" w14:textId="4D5E6884" w:rsidR="0069751E" w:rsidRDefault="0069751E" w:rsidP="00FB7458">
      <w:pPr>
        <w:pStyle w:val="ListParagraph"/>
        <w:numPr>
          <w:ilvl w:val="1"/>
          <w:numId w:val="4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7/22 TBB storage 1245 Farmland Storage building</w:t>
      </w:r>
      <w:r w:rsidR="001D71C4">
        <w:rPr>
          <w:rFonts w:ascii="Baskerville Old Face" w:hAnsi="Baskerville Old Face"/>
          <w:sz w:val="24"/>
          <w:szCs w:val="24"/>
        </w:rPr>
        <w:t xml:space="preserve"> $437.11</w:t>
      </w:r>
    </w:p>
    <w:p w14:paraId="1C6C74A5" w14:textId="6D16EE31" w:rsidR="00E93621" w:rsidRDefault="00E93621" w:rsidP="00E93621">
      <w:pPr>
        <w:pStyle w:val="ListParagraph"/>
        <w:numPr>
          <w:ilvl w:val="0"/>
          <w:numId w:val="4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Public Participation</w:t>
      </w:r>
    </w:p>
    <w:p w14:paraId="1B5AA395" w14:textId="5E3790F8" w:rsidR="00E93621" w:rsidRDefault="00E93621" w:rsidP="00E93621">
      <w:pPr>
        <w:pStyle w:val="ListParagraph"/>
        <w:numPr>
          <w:ilvl w:val="0"/>
          <w:numId w:val="4"/>
        </w:numPr>
        <w:pBdr>
          <w:bar w:val="thinThickSmallGap" w:sz="24" w:color="auto"/>
        </w:pBdr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Future Agenda Items</w:t>
      </w:r>
    </w:p>
    <w:p w14:paraId="50D98430" w14:textId="0B7B311D" w:rsidR="009F695D" w:rsidRPr="001D71C4" w:rsidRDefault="00E93621" w:rsidP="001D71C4">
      <w:pPr>
        <w:pStyle w:val="ListParagraph"/>
        <w:numPr>
          <w:ilvl w:val="0"/>
          <w:numId w:val="4"/>
        </w:numPr>
        <w:pBdr>
          <w:bar w:val="thinThickSmallGap" w:sz="24" w:color="auto"/>
        </w:pBdr>
        <w:tabs>
          <w:tab w:val="left" w:pos="2565"/>
          <w:tab w:val="center" w:pos="5400"/>
        </w:tabs>
        <w:rPr>
          <w:rFonts w:ascii="Baskerville Old Face" w:hAnsi="Baskerville Old Face"/>
        </w:rPr>
      </w:pPr>
      <w:r w:rsidRPr="001D71C4">
        <w:rPr>
          <w:rFonts w:ascii="Baskerville Old Face" w:hAnsi="Baskerville Old Face"/>
          <w:sz w:val="24"/>
          <w:szCs w:val="24"/>
        </w:rPr>
        <w:t>Adjournment</w:t>
      </w:r>
    </w:p>
    <w:p w14:paraId="43B1159B" w14:textId="77777777" w:rsidR="009F695D" w:rsidRPr="009F695D" w:rsidRDefault="009F695D">
      <w:pPr>
        <w:rPr>
          <w:rFonts w:ascii="Baskerville Old Face" w:hAnsi="Baskerville Old Face"/>
        </w:rPr>
      </w:pPr>
    </w:p>
    <w:sectPr w:rsidR="009F695D" w:rsidRPr="009F695D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48" w:space="24" w:color="2F5496"/>
        <w:left w:val="single" w:sz="48" w:space="24" w:color="2F5496"/>
        <w:bottom w:val="single" w:sz="48" w:space="24" w:color="2F5496"/>
        <w:right w:val="single" w:sz="48" w:space="24" w:color="2F5496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3560F" w14:textId="77777777" w:rsidR="003B76EC" w:rsidRDefault="003B76EC" w:rsidP="00FD6A47">
      <w:pPr>
        <w:spacing w:before="0" w:after="0" w:line="240" w:lineRule="auto"/>
      </w:pPr>
      <w:r>
        <w:separator/>
      </w:r>
    </w:p>
  </w:endnote>
  <w:endnote w:type="continuationSeparator" w:id="0">
    <w:p w14:paraId="01DF740A" w14:textId="77777777" w:rsidR="003B76EC" w:rsidRDefault="003B76EC" w:rsidP="00FD6A4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208A7" w14:textId="194E1330" w:rsidR="006D3574" w:rsidRPr="00D42C97" w:rsidRDefault="0027326E" w:rsidP="007F4269">
    <w:pPr>
      <w:pStyle w:val="Footer"/>
      <w:contextualSpacing/>
      <w:jc w:val="center"/>
      <w:rPr>
        <w:rFonts w:ascii="Book Antiqua" w:hAnsi="Book Antiqua"/>
        <w:b/>
        <w:bCs/>
      </w:rPr>
    </w:pPr>
    <w:r w:rsidRPr="00850C36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46FBDE27" wp14:editId="58423B93">
          <wp:simplePos x="0" y="0"/>
          <wp:positionH relativeFrom="margin">
            <wp:align>right</wp:align>
          </wp:positionH>
          <wp:positionV relativeFrom="paragraph">
            <wp:posOffset>-1010285</wp:posOffset>
          </wp:positionV>
          <wp:extent cx="5755640" cy="1000760"/>
          <wp:effectExtent l="19050" t="19050" r="16510" b="27940"/>
          <wp:wrapTight wrapText="bothSides">
            <wp:wrapPolygon edited="0">
              <wp:start x="-71" y="-411"/>
              <wp:lineTo x="-71" y="21792"/>
              <wp:lineTo x="21590" y="21792"/>
              <wp:lineTo x="21590" y="-411"/>
              <wp:lineTo x="-71" y="-411"/>
            </wp:wrapPolygon>
          </wp:wrapTight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1000760"/>
                  </a:xfrm>
                  <a:prstGeom prst="rect">
                    <a:avLst/>
                  </a:prstGeom>
                  <a:noFill/>
                  <a:ln w="19050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2C97" w:rsidRPr="00D42C97">
      <w:rPr>
        <w:rFonts w:ascii="Book Antiqua" w:hAnsi="Book Antiqua"/>
        <w:b/>
        <w:bCs/>
      </w:rPr>
      <w:t>W780 Greiner Rd</w:t>
    </w:r>
  </w:p>
  <w:p w14:paraId="3BE2DB17" w14:textId="77777777" w:rsidR="00D42C97" w:rsidRPr="00D42C97" w:rsidRDefault="00D42C97" w:rsidP="00D42C97">
    <w:pPr>
      <w:pStyle w:val="Footer"/>
      <w:spacing w:before="0" w:after="0" w:line="240" w:lineRule="auto"/>
      <w:contextualSpacing/>
      <w:jc w:val="center"/>
      <w:rPr>
        <w:rFonts w:ascii="Book Antiqua" w:hAnsi="Book Antiqua"/>
        <w:b/>
        <w:bCs/>
      </w:rPr>
    </w:pPr>
    <w:r w:rsidRPr="00D42C97">
      <w:rPr>
        <w:rFonts w:ascii="Book Antiqua" w:hAnsi="Book Antiqua"/>
        <w:b/>
        <w:bCs/>
      </w:rPr>
      <w:t>Kaukauna, WI 54130</w:t>
    </w:r>
  </w:p>
  <w:p w14:paraId="08FBD4D4" w14:textId="77777777" w:rsidR="00D42C97" w:rsidRPr="00D42C97" w:rsidRDefault="00D42C97" w:rsidP="00D42C97">
    <w:pPr>
      <w:pStyle w:val="Footer"/>
      <w:spacing w:before="0" w:after="0" w:line="240" w:lineRule="auto"/>
      <w:contextualSpacing/>
      <w:jc w:val="center"/>
      <w:rPr>
        <w:rFonts w:ascii="Book Antiqua" w:hAnsi="Book Antiqua"/>
        <w:b/>
        <w:bCs/>
      </w:rPr>
    </w:pPr>
    <w:r w:rsidRPr="00D42C97">
      <w:rPr>
        <w:rFonts w:ascii="Book Antiqua" w:hAnsi="Book Antiqua"/>
        <w:b/>
        <w:bCs/>
      </w:rPr>
      <w:t>920-419-5539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AE03D" w14:textId="77777777" w:rsidR="003B76EC" w:rsidRDefault="003B76EC" w:rsidP="00FD6A47">
      <w:pPr>
        <w:spacing w:before="0" w:after="0" w:line="240" w:lineRule="auto"/>
      </w:pPr>
      <w:r>
        <w:separator/>
      </w:r>
    </w:p>
  </w:footnote>
  <w:footnote w:type="continuationSeparator" w:id="0">
    <w:p w14:paraId="61A4464D" w14:textId="77777777" w:rsidR="003B76EC" w:rsidRDefault="003B76EC" w:rsidP="00FD6A4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E19DF" w14:textId="3B5B42E9" w:rsidR="00E658C6" w:rsidRDefault="0027326E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036F258" wp14:editId="0E4620D7">
          <wp:simplePos x="0" y="0"/>
          <wp:positionH relativeFrom="column">
            <wp:posOffset>4459489</wp:posOffset>
          </wp:positionH>
          <wp:positionV relativeFrom="paragraph">
            <wp:posOffset>38100</wp:posOffset>
          </wp:positionV>
          <wp:extent cx="1814946" cy="866775"/>
          <wp:effectExtent l="19050" t="19050" r="13970" b="9525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5806" cy="867186"/>
                  </a:xfrm>
                  <a:prstGeom prst="rect">
                    <a:avLst/>
                  </a:prstGeom>
                  <a:noFill/>
                  <a:ln w="9525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4F52"/>
    <w:multiLevelType w:val="hybridMultilevel"/>
    <w:tmpl w:val="8E20F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A2E94"/>
    <w:multiLevelType w:val="hybridMultilevel"/>
    <w:tmpl w:val="210E7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403C9"/>
    <w:multiLevelType w:val="hybridMultilevel"/>
    <w:tmpl w:val="72941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E4383"/>
    <w:multiLevelType w:val="hybridMultilevel"/>
    <w:tmpl w:val="7B64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870225">
    <w:abstractNumId w:val="2"/>
  </w:num>
  <w:num w:numId="2" w16cid:durableId="155927442">
    <w:abstractNumId w:val="0"/>
  </w:num>
  <w:num w:numId="3" w16cid:durableId="864097580">
    <w:abstractNumId w:val="3"/>
  </w:num>
  <w:num w:numId="4" w16cid:durableId="310597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26E"/>
    <w:rsid w:val="00027FD4"/>
    <w:rsid w:val="000D76B3"/>
    <w:rsid w:val="000E642E"/>
    <w:rsid w:val="00110346"/>
    <w:rsid w:val="00120D21"/>
    <w:rsid w:val="001D2C70"/>
    <w:rsid w:val="001D71C4"/>
    <w:rsid w:val="00217957"/>
    <w:rsid w:val="002368D2"/>
    <w:rsid w:val="0027326E"/>
    <w:rsid w:val="003158D2"/>
    <w:rsid w:val="003617D8"/>
    <w:rsid w:val="003B76EC"/>
    <w:rsid w:val="003F1FDB"/>
    <w:rsid w:val="00442179"/>
    <w:rsid w:val="00486119"/>
    <w:rsid w:val="004B6BE5"/>
    <w:rsid w:val="0059545D"/>
    <w:rsid w:val="00672746"/>
    <w:rsid w:val="0069751E"/>
    <w:rsid w:val="006D3574"/>
    <w:rsid w:val="00735235"/>
    <w:rsid w:val="0077158B"/>
    <w:rsid w:val="007A70EE"/>
    <w:rsid w:val="007F4269"/>
    <w:rsid w:val="00810B20"/>
    <w:rsid w:val="00850C36"/>
    <w:rsid w:val="008B6852"/>
    <w:rsid w:val="009F695D"/>
    <w:rsid w:val="00A51558"/>
    <w:rsid w:val="00A56C16"/>
    <w:rsid w:val="00AD3819"/>
    <w:rsid w:val="00B62D19"/>
    <w:rsid w:val="00C0153B"/>
    <w:rsid w:val="00C60BD7"/>
    <w:rsid w:val="00C7231D"/>
    <w:rsid w:val="00C7373B"/>
    <w:rsid w:val="00CB3D68"/>
    <w:rsid w:val="00CC17CF"/>
    <w:rsid w:val="00CD12E8"/>
    <w:rsid w:val="00CD5150"/>
    <w:rsid w:val="00D23188"/>
    <w:rsid w:val="00D42C97"/>
    <w:rsid w:val="00DF12BF"/>
    <w:rsid w:val="00E5093B"/>
    <w:rsid w:val="00E601AA"/>
    <w:rsid w:val="00E61FC6"/>
    <w:rsid w:val="00E658C6"/>
    <w:rsid w:val="00E82520"/>
    <w:rsid w:val="00E93621"/>
    <w:rsid w:val="00EA7E55"/>
    <w:rsid w:val="00F44C9A"/>
    <w:rsid w:val="00F4648B"/>
    <w:rsid w:val="00F71F63"/>
    <w:rsid w:val="00F80C27"/>
    <w:rsid w:val="00FB7458"/>
    <w:rsid w:val="00FD6A47"/>
    <w:rsid w:val="00FF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A4301"/>
  <w15:chartTrackingRefBased/>
  <w15:docId w15:val="{BD1FE03B-10B9-4ADF-8B94-FC1D1D9F3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1AA"/>
    <w:pPr>
      <w:spacing w:before="100"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601AA"/>
    <w:pPr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1AA"/>
    <w:pPr>
      <w:pBdr>
        <w:top w:val="single" w:sz="24" w:space="0" w:color="DEEAF6"/>
        <w:left w:val="single" w:sz="24" w:space="0" w:color="DEEAF6"/>
        <w:bottom w:val="single" w:sz="24" w:space="0" w:color="DEEAF6"/>
        <w:right w:val="single" w:sz="24" w:space="0" w:color="DEEAF6"/>
      </w:pBdr>
      <w:shd w:val="clear" w:color="auto" w:fill="DEEAF6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1AA"/>
    <w:pPr>
      <w:pBdr>
        <w:top w:val="single" w:sz="6" w:space="2" w:color="5B9BD5"/>
      </w:pBdr>
      <w:spacing w:before="300" w:after="0"/>
      <w:outlineLvl w:val="2"/>
    </w:pPr>
    <w:rPr>
      <w:caps/>
      <w:color w:val="1F4D78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1AA"/>
    <w:pPr>
      <w:pBdr>
        <w:top w:val="dotted" w:sz="6" w:space="2" w:color="5B9BD5"/>
      </w:pBdr>
      <w:spacing w:before="200" w:after="0"/>
      <w:outlineLvl w:val="3"/>
    </w:pPr>
    <w:rPr>
      <w:caps/>
      <w:color w:val="2E74B5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1AA"/>
    <w:pPr>
      <w:pBdr>
        <w:bottom w:val="single" w:sz="6" w:space="1" w:color="5B9BD5"/>
      </w:pBdr>
      <w:spacing w:before="200" w:after="0"/>
      <w:outlineLvl w:val="4"/>
    </w:pPr>
    <w:rPr>
      <w:caps/>
      <w:color w:val="2E74B5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1AA"/>
    <w:pPr>
      <w:pBdr>
        <w:bottom w:val="dotted" w:sz="6" w:space="1" w:color="5B9BD5"/>
      </w:pBdr>
      <w:spacing w:before="200" w:after="0"/>
      <w:outlineLvl w:val="5"/>
    </w:pPr>
    <w:rPr>
      <w:caps/>
      <w:color w:val="2E74B5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1AA"/>
    <w:pPr>
      <w:spacing w:before="200" w:after="0"/>
      <w:outlineLvl w:val="6"/>
    </w:pPr>
    <w:rPr>
      <w:caps/>
      <w:color w:val="2E74B5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1A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1A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601AA"/>
    <w:rPr>
      <w:caps/>
      <w:color w:val="FFFFFF"/>
      <w:spacing w:val="15"/>
      <w:sz w:val="22"/>
      <w:szCs w:val="22"/>
      <w:shd w:val="clear" w:color="auto" w:fill="5B9BD5"/>
    </w:rPr>
  </w:style>
  <w:style w:type="character" w:customStyle="1" w:styleId="Heading2Char">
    <w:name w:val="Heading 2 Char"/>
    <w:link w:val="Heading2"/>
    <w:uiPriority w:val="9"/>
    <w:semiHidden/>
    <w:rsid w:val="00E601AA"/>
    <w:rPr>
      <w:caps/>
      <w:spacing w:val="15"/>
      <w:shd w:val="clear" w:color="auto" w:fill="DEEAF6"/>
    </w:rPr>
  </w:style>
  <w:style w:type="character" w:customStyle="1" w:styleId="Heading3Char">
    <w:name w:val="Heading 3 Char"/>
    <w:link w:val="Heading3"/>
    <w:uiPriority w:val="9"/>
    <w:semiHidden/>
    <w:rsid w:val="00E601AA"/>
    <w:rPr>
      <w:caps/>
      <w:color w:val="1F4D78"/>
      <w:spacing w:val="15"/>
    </w:rPr>
  </w:style>
  <w:style w:type="character" w:customStyle="1" w:styleId="Heading4Char">
    <w:name w:val="Heading 4 Char"/>
    <w:link w:val="Heading4"/>
    <w:uiPriority w:val="9"/>
    <w:semiHidden/>
    <w:rsid w:val="00E601AA"/>
    <w:rPr>
      <w:caps/>
      <w:color w:val="2E74B5"/>
      <w:spacing w:val="10"/>
    </w:rPr>
  </w:style>
  <w:style w:type="character" w:customStyle="1" w:styleId="Heading5Char">
    <w:name w:val="Heading 5 Char"/>
    <w:link w:val="Heading5"/>
    <w:uiPriority w:val="9"/>
    <w:semiHidden/>
    <w:rsid w:val="00E601AA"/>
    <w:rPr>
      <w:caps/>
      <w:color w:val="2E74B5"/>
      <w:spacing w:val="10"/>
    </w:rPr>
  </w:style>
  <w:style w:type="character" w:customStyle="1" w:styleId="Heading6Char">
    <w:name w:val="Heading 6 Char"/>
    <w:link w:val="Heading6"/>
    <w:uiPriority w:val="9"/>
    <w:semiHidden/>
    <w:rsid w:val="00E601AA"/>
    <w:rPr>
      <w:caps/>
      <w:color w:val="2E74B5"/>
      <w:spacing w:val="10"/>
    </w:rPr>
  </w:style>
  <w:style w:type="character" w:customStyle="1" w:styleId="Heading7Char">
    <w:name w:val="Heading 7 Char"/>
    <w:link w:val="Heading7"/>
    <w:uiPriority w:val="9"/>
    <w:semiHidden/>
    <w:rsid w:val="00E601AA"/>
    <w:rPr>
      <w:caps/>
      <w:color w:val="2E74B5"/>
      <w:spacing w:val="10"/>
    </w:rPr>
  </w:style>
  <w:style w:type="character" w:customStyle="1" w:styleId="Heading8Char">
    <w:name w:val="Heading 8 Char"/>
    <w:link w:val="Heading8"/>
    <w:uiPriority w:val="9"/>
    <w:semiHidden/>
    <w:rsid w:val="00E601AA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E601AA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601AA"/>
    <w:pPr>
      <w:spacing w:before="0" w:after="0"/>
    </w:pPr>
    <w:rPr>
      <w:rFonts w:ascii="Calibri Light" w:eastAsia="SimSun" w:hAnsi="Calibri Light"/>
      <w:caps/>
      <w:color w:val="5B9BD5"/>
      <w:spacing w:val="10"/>
      <w:sz w:val="52"/>
      <w:szCs w:val="52"/>
    </w:rPr>
  </w:style>
  <w:style w:type="character" w:customStyle="1" w:styleId="TitleChar">
    <w:name w:val="Title Char"/>
    <w:link w:val="Title"/>
    <w:uiPriority w:val="10"/>
    <w:rsid w:val="00E601AA"/>
    <w:rPr>
      <w:rFonts w:ascii="Calibri Light" w:eastAsia="SimSun" w:hAnsi="Calibri Light" w:cs="Times New Roman"/>
      <w:caps/>
      <w:color w:val="5B9BD5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1AA"/>
    <w:pPr>
      <w:spacing w:before="0"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SubtitleChar">
    <w:name w:val="Subtitle Char"/>
    <w:link w:val="Subtitle"/>
    <w:uiPriority w:val="11"/>
    <w:rsid w:val="00E601AA"/>
    <w:rPr>
      <w:caps/>
      <w:color w:val="595959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601AA"/>
    <w:rPr>
      <w:i/>
      <w:iCs/>
      <w:sz w:val="24"/>
      <w:szCs w:val="24"/>
    </w:rPr>
  </w:style>
  <w:style w:type="character" w:customStyle="1" w:styleId="QuoteChar">
    <w:name w:val="Quote Char"/>
    <w:link w:val="Quote"/>
    <w:uiPriority w:val="29"/>
    <w:rsid w:val="00E601AA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F695D"/>
    <w:pPr>
      <w:ind w:left="720"/>
      <w:contextualSpacing/>
    </w:pPr>
  </w:style>
  <w:style w:type="character" w:styleId="IntenseEmphasis">
    <w:name w:val="Intense Emphasis"/>
    <w:uiPriority w:val="21"/>
    <w:qFormat/>
    <w:rsid w:val="00E601AA"/>
    <w:rPr>
      <w:b/>
      <w:bCs/>
      <w:caps/>
      <w:color w:val="1F4D78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1AA"/>
    <w:pPr>
      <w:spacing w:before="240" w:after="240" w:line="240" w:lineRule="auto"/>
      <w:ind w:left="1080" w:right="1080"/>
      <w:jc w:val="center"/>
    </w:pPr>
    <w:rPr>
      <w:color w:val="5B9BD5"/>
      <w:sz w:val="24"/>
      <w:szCs w:val="24"/>
    </w:rPr>
  </w:style>
  <w:style w:type="character" w:customStyle="1" w:styleId="IntenseQuoteChar">
    <w:name w:val="Intense Quote Char"/>
    <w:link w:val="IntenseQuote"/>
    <w:uiPriority w:val="30"/>
    <w:rsid w:val="00E601AA"/>
    <w:rPr>
      <w:color w:val="5B9BD5"/>
      <w:sz w:val="24"/>
      <w:szCs w:val="24"/>
    </w:rPr>
  </w:style>
  <w:style w:type="character" w:styleId="IntenseReference">
    <w:name w:val="Intense Reference"/>
    <w:uiPriority w:val="32"/>
    <w:qFormat/>
    <w:rsid w:val="00E601AA"/>
    <w:rPr>
      <w:b/>
      <w:bCs/>
      <w:i/>
      <w:iCs/>
      <w:caps/>
      <w:color w:val="5B9BD5"/>
    </w:rPr>
  </w:style>
  <w:style w:type="paragraph" w:styleId="TOCHeading">
    <w:name w:val="TOC Heading"/>
    <w:basedOn w:val="Heading1"/>
    <w:next w:val="Normal"/>
    <w:uiPriority w:val="39"/>
    <w:unhideWhenUsed/>
    <w:qFormat/>
    <w:rsid w:val="00E601AA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E601AA"/>
    <w:rPr>
      <w:b/>
      <w:bCs/>
      <w:color w:val="2E74B5"/>
      <w:sz w:val="16"/>
      <w:szCs w:val="16"/>
    </w:rPr>
  </w:style>
  <w:style w:type="character" w:styleId="Strong">
    <w:name w:val="Strong"/>
    <w:uiPriority w:val="22"/>
    <w:qFormat/>
    <w:rsid w:val="00E601AA"/>
    <w:rPr>
      <w:b/>
      <w:bCs/>
    </w:rPr>
  </w:style>
  <w:style w:type="character" w:styleId="Emphasis">
    <w:name w:val="Emphasis"/>
    <w:uiPriority w:val="20"/>
    <w:qFormat/>
    <w:rsid w:val="00E601AA"/>
    <w:rPr>
      <w:caps/>
      <w:color w:val="1F4D78"/>
      <w:spacing w:val="5"/>
    </w:rPr>
  </w:style>
  <w:style w:type="paragraph" w:styleId="NoSpacing">
    <w:name w:val="No Spacing"/>
    <w:link w:val="NoSpacingChar"/>
    <w:uiPriority w:val="1"/>
    <w:qFormat/>
    <w:rsid w:val="00E601AA"/>
    <w:pPr>
      <w:spacing w:before="100"/>
    </w:pPr>
  </w:style>
  <w:style w:type="character" w:styleId="SubtleEmphasis">
    <w:name w:val="Subtle Emphasis"/>
    <w:uiPriority w:val="19"/>
    <w:qFormat/>
    <w:rsid w:val="00E601AA"/>
    <w:rPr>
      <w:i/>
      <w:iCs/>
      <w:color w:val="1F4D78"/>
    </w:rPr>
  </w:style>
  <w:style w:type="character" w:styleId="SubtleReference">
    <w:name w:val="Subtle Reference"/>
    <w:uiPriority w:val="31"/>
    <w:qFormat/>
    <w:rsid w:val="00E601AA"/>
    <w:rPr>
      <w:b/>
      <w:bCs/>
      <w:color w:val="5B9BD5"/>
    </w:rPr>
  </w:style>
  <w:style w:type="character" w:styleId="BookTitle">
    <w:name w:val="Book Title"/>
    <w:uiPriority w:val="33"/>
    <w:qFormat/>
    <w:rsid w:val="00E601AA"/>
    <w:rPr>
      <w:b/>
      <w:bCs/>
      <w:i/>
      <w:iCs/>
      <w:spacing w:val="0"/>
    </w:rPr>
  </w:style>
  <w:style w:type="paragraph" w:styleId="Header">
    <w:name w:val="header"/>
    <w:basedOn w:val="Normal"/>
    <w:link w:val="HeaderChar"/>
    <w:uiPriority w:val="99"/>
    <w:unhideWhenUsed/>
    <w:rsid w:val="00FD6A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A47"/>
  </w:style>
  <w:style w:type="paragraph" w:styleId="Footer">
    <w:name w:val="footer"/>
    <w:basedOn w:val="Normal"/>
    <w:link w:val="FooterChar"/>
    <w:uiPriority w:val="99"/>
    <w:unhideWhenUsed/>
    <w:rsid w:val="00FD6A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A47"/>
  </w:style>
  <w:style w:type="character" w:customStyle="1" w:styleId="NoSpacingChar">
    <w:name w:val="No Spacing Char"/>
    <w:link w:val="NoSpacing"/>
    <w:uiPriority w:val="1"/>
    <w:rsid w:val="001D2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OK%20Blank_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B06EE-20C2-4F36-A4DA-C68AD966B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TOK Blank_2</Template>
  <TotalTime>1418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Kerri Roy</cp:lastModifiedBy>
  <cp:revision>20</cp:revision>
  <cp:lastPrinted>2026-08-11T23:23:00Z</cp:lastPrinted>
  <dcterms:created xsi:type="dcterms:W3CDTF">2026-10-06T14:34:00Z</dcterms:created>
  <dcterms:modified xsi:type="dcterms:W3CDTF">2026-10-07T14:11:00Z</dcterms:modified>
</cp:coreProperties>
</file>