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4AC4C" w14:textId="704EDA03" w:rsidR="00E818C7" w:rsidRDefault="000B3721" w:rsidP="000B3721">
      <w:pPr>
        <w:ind w:right="-360"/>
        <w:rPr>
          <w:rFonts w:ascii="Century Gothic" w:hAnsi="Century Gothic" w:cs="Arial"/>
          <w:b/>
          <w:noProof/>
          <w:color w:val="808080" w:themeColor="background1" w:themeShade="80"/>
          <w:sz w:val="32"/>
          <w:szCs w:val="36"/>
        </w:rPr>
      </w:pPr>
      <w:r>
        <w:rPr>
          <w:rFonts w:ascii="Century Gothic" w:hAnsi="Century Gothic" w:cs="Arial"/>
          <w:b/>
          <w:noProof/>
          <w:color w:val="808080" w:themeColor="background1" w:themeShade="80"/>
          <w:sz w:val="32"/>
          <w:szCs w:val="36"/>
        </w:rPr>
        <w:drawing>
          <wp:anchor distT="0" distB="0" distL="114300" distR="114300" simplePos="0" relativeHeight="253343744" behindDoc="1" locked="0" layoutInCell="1" allowOverlap="1" wp14:anchorId="04F5AD92" wp14:editId="4D50D597">
            <wp:simplePos x="0" y="0"/>
            <wp:positionH relativeFrom="column">
              <wp:posOffset>3550488</wp:posOffset>
            </wp:positionH>
            <wp:positionV relativeFrom="paragraph">
              <wp:posOffset>-350520</wp:posOffset>
            </wp:positionV>
            <wp:extent cx="3287395" cy="768485"/>
            <wp:effectExtent l="0" t="0" r="1905" b="6350"/>
            <wp:wrapNone/>
            <wp:docPr id="5" name="Picture 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395" cy="76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BE5">
        <w:rPr>
          <w:rFonts w:ascii="Century Gothic" w:hAnsi="Century Gothic" w:cs="Arial"/>
          <w:b/>
          <w:noProof/>
          <w:color w:val="808080" w:themeColor="background1" w:themeShade="80"/>
          <w:sz w:val="32"/>
          <w:szCs w:val="36"/>
        </w:rPr>
        <w:t>CLIENT INFORMATION FORM</w:t>
      </w:r>
      <w:r w:rsidR="001264FF">
        <w:rPr>
          <w:rFonts w:ascii="Century Gothic" w:hAnsi="Century Gothic" w:cs="Arial"/>
          <w:b/>
          <w:noProof/>
          <w:color w:val="808080" w:themeColor="background1" w:themeShade="80"/>
          <w:sz w:val="32"/>
          <w:szCs w:val="36"/>
        </w:rPr>
        <w:t xml:space="preserve"> </w:t>
      </w:r>
      <w:r w:rsidR="000F07B6">
        <w:rPr>
          <w:rFonts w:ascii="Century Gothic" w:hAnsi="Century Gothic" w:cs="Arial"/>
          <w:b/>
          <w:noProof/>
          <w:color w:val="808080" w:themeColor="background1" w:themeShade="80"/>
          <w:sz w:val="32"/>
          <w:szCs w:val="36"/>
        </w:rPr>
        <w:t xml:space="preserve">   </w:t>
      </w:r>
    </w:p>
    <w:tbl>
      <w:tblPr>
        <w:tblW w:w="11528" w:type="dxa"/>
        <w:tblInd w:w="-450" w:type="dxa"/>
        <w:tblLook w:val="04A0" w:firstRow="1" w:lastRow="0" w:firstColumn="1" w:lastColumn="0" w:noHBand="0" w:noVBand="1"/>
      </w:tblPr>
      <w:tblGrid>
        <w:gridCol w:w="200"/>
        <w:gridCol w:w="1395"/>
        <w:gridCol w:w="198"/>
        <w:gridCol w:w="277"/>
        <w:gridCol w:w="1000"/>
        <w:gridCol w:w="295"/>
        <w:gridCol w:w="903"/>
        <w:gridCol w:w="365"/>
        <w:gridCol w:w="947"/>
        <w:gridCol w:w="1604"/>
        <w:gridCol w:w="740"/>
        <w:gridCol w:w="1206"/>
        <w:gridCol w:w="261"/>
        <w:gridCol w:w="675"/>
        <w:gridCol w:w="1534"/>
      </w:tblGrid>
      <w:tr w:rsidR="00B54BE5" w:rsidRPr="00552288" w14:paraId="515F6BE4" w14:textId="77777777" w:rsidTr="000B3721">
        <w:trPr>
          <w:gridAfter w:val="13"/>
          <w:wAfter w:w="9933" w:type="dxa"/>
          <w:trHeight w:val="76"/>
        </w:trPr>
        <w:tc>
          <w:tcPr>
            <w:tcW w:w="1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2B3FA" w14:textId="77777777" w:rsidR="00B54BE5" w:rsidRPr="00552288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</w:tr>
      <w:tr w:rsidR="00BA17B6" w:rsidRPr="00552288" w14:paraId="02D7E683" w14:textId="77777777" w:rsidTr="0066762B">
        <w:trPr>
          <w:gridBefore w:val="1"/>
          <w:gridAfter w:val="1"/>
          <w:wBefore w:w="200" w:type="dxa"/>
          <w:wAfter w:w="1534" w:type="dxa"/>
          <w:trHeight w:val="97"/>
        </w:trPr>
        <w:tc>
          <w:tcPr>
            <w:tcW w:w="1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ADD26" w14:textId="77777777" w:rsidR="00552288" w:rsidRPr="00552288" w:rsidRDefault="00552288" w:rsidP="0055228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2D40C" w14:textId="77777777" w:rsidR="00552288" w:rsidRPr="00552288" w:rsidRDefault="00552288" w:rsidP="0055228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D90A7" w14:textId="0EDB738F" w:rsidR="00552288" w:rsidRPr="00552288" w:rsidRDefault="00552288" w:rsidP="0055228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3044E" w14:textId="77777777" w:rsidR="00552288" w:rsidRPr="00552288" w:rsidRDefault="00552288" w:rsidP="0055228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8C934" w14:textId="2DD843A3" w:rsidR="00552288" w:rsidRPr="00552288" w:rsidRDefault="00552288" w:rsidP="0055228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B9175" w14:textId="77777777" w:rsidR="00552288" w:rsidRPr="00552288" w:rsidRDefault="00552288" w:rsidP="0055228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54BE5" w:rsidRPr="00B54BE5" w14:paraId="7073A0D0" w14:textId="77777777" w:rsidTr="0066762B">
        <w:trPr>
          <w:gridBefore w:val="1"/>
          <w:wBefore w:w="200" w:type="dxa"/>
          <w:trHeight w:val="313"/>
        </w:trPr>
        <w:tc>
          <w:tcPr>
            <w:tcW w:w="4361" w:type="dxa"/>
            <w:gridSpan w:val="7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bottom"/>
            <w:hideMark/>
          </w:tcPr>
          <w:p w14:paraId="2FB2DB20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B54BE5"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  <w:t>DATE</w:t>
            </w:r>
          </w:p>
        </w:tc>
        <w:tc>
          <w:tcPr>
            <w:tcW w:w="6967" w:type="dxa"/>
            <w:gridSpan w:val="7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7B8D228E" w14:textId="77777777" w:rsidR="00B54BE5" w:rsidRPr="00B54BE5" w:rsidRDefault="00B54BE5" w:rsidP="001117F4">
            <w:pPr>
              <w:ind w:left="1030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B54BE5"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  <w:t>ADMINISTRATOR</w:t>
            </w:r>
          </w:p>
        </w:tc>
      </w:tr>
      <w:tr w:rsidR="00B54BE5" w:rsidRPr="00B54BE5" w14:paraId="6202D58F" w14:textId="77777777" w:rsidTr="0066762B">
        <w:trPr>
          <w:gridBefore w:val="1"/>
          <w:wBefore w:w="200" w:type="dxa"/>
          <w:trHeight w:val="393"/>
        </w:trPr>
        <w:tc>
          <w:tcPr>
            <w:tcW w:w="5308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EED35E3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B54BE5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20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D3915B7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B54BE5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 </w:t>
            </w:r>
          </w:p>
        </w:tc>
      </w:tr>
      <w:tr w:rsidR="00B54BE5" w:rsidRPr="00B54BE5" w14:paraId="77E39025" w14:textId="77777777" w:rsidTr="0066762B">
        <w:trPr>
          <w:gridBefore w:val="1"/>
          <w:wBefore w:w="200" w:type="dxa"/>
          <w:trHeight w:val="313"/>
        </w:trPr>
        <w:tc>
          <w:tcPr>
            <w:tcW w:w="5308" w:type="dxa"/>
            <w:gridSpan w:val="8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21C7C51D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B54BE5"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  <w:t>IS THIS A PREVIOUS PATIENT?</w:t>
            </w:r>
          </w:p>
        </w:tc>
        <w:tc>
          <w:tcPr>
            <w:tcW w:w="6020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bottom"/>
            <w:hideMark/>
          </w:tcPr>
          <w:p w14:paraId="07E1AE2C" w14:textId="77777777" w:rsidR="00B54BE5" w:rsidRPr="00B54BE5" w:rsidRDefault="001264FF" w:rsidP="001264FF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  <w:t xml:space="preserve">  </w:t>
            </w:r>
            <w:r w:rsidR="00B54BE5" w:rsidRPr="00B54BE5"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  <w:t>REFERRED BY</w:t>
            </w:r>
          </w:p>
        </w:tc>
      </w:tr>
      <w:tr w:rsidR="00B54BE5" w:rsidRPr="00B54BE5" w14:paraId="2D781A77" w14:textId="77777777" w:rsidTr="0066762B">
        <w:trPr>
          <w:gridBefore w:val="1"/>
          <w:wBefore w:w="200" w:type="dxa"/>
          <w:trHeight w:val="393"/>
        </w:trPr>
        <w:tc>
          <w:tcPr>
            <w:tcW w:w="5308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01DC430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B54BE5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20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0FC633E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B54BE5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 </w:t>
            </w:r>
          </w:p>
        </w:tc>
      </w:tr>
      <w:tr w:rsidR="00B54BE5" w:rsidRPr="00B54BE5" w14:paraId="456BBB35" w14:textId="77777777" w:rsidTr="000B3721">
        <w:trPr>
          <w:gridBefore w:val="1"/>
          <w:wBefore w:w="200" w:type="dxa"/>
          <w:trHeight w:val="393"/>
        </w:trPr>
        <w:tc>
          <w:tcPr>
            <w:tcW w:w="11328" w:type="dxa"/>
            <w:gridSpan w:val="14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739C1202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333F4F"/>
              </w:rPr>
            </w:pPr>
            <w:r w:rsidRPr="00B54BE5">
              <w:rPr>
                <w:rFonts w:ascii="Century Gothic" w:eastAsia="Times New Roman" w:hAnsi="Century Gothic" w:cs="Calibri"/>
                <w:color w:val="333F4F"/>
              </w:rPr>
              <w:t>PATIENT INFORMATION</w:t>
            </w:r>
          </w:p>
        </w:tc>
      </w:tr>
      <w:tr w:rsidR="001117F4" w:rsidRPr="00B54BE5" w14:paraId="3AA0DB54" w14:textId="77777777" w:rsidTr="0066762B">
        <w:trPr>
          <w:gridBefore w:val="1"/>
          <w:wBefore w:w="200" w:type="dxa"/>
          <w:trHeight w:val="472"/>
        </w:trPr>
        <w:tc>
          <w:tcPr>
            <w:tcW w:w="1870" w:type="dxa"/>
            <w:gridSpan w:val="3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50F9AA0F" w14:textId="77777777" w:rsidR="00B54BE5" w:rsidRPr="00B54BE5" w:rsidRDefault="00B54BE5" w:rsidP="00B54BE5">
            <w:pPr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B54BE5"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  <w:t>NAME</w:t>
            </w:r>
          </w:p>
        </w:tc>
        <w:tc>
          <w:tcPr>
            <w:tcW w:w="3438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14FDD812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B54BE5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000000" w:fill="EAEEF3"/>
            <w:vAlign w:val="center"/>
            <w:hideMark/>
          </w:tcPr>
          <w:p w14:paraId="6956DD1D" w14:textId="776B7B95" w:rsidR="00B54BE5" w:rsidRPr="00B54BE5" w:rsidRDefault="0066762B" w:rsidP="00B54BE5">
            <w:pPr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B54BE5"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  <w:t>HOME ADDRESS</w:t>
            </w:r>
            <w:r w:rsidR="00B54BE5" w:rsidRPr="00B54BE5"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  <w:t> </w:t>
            </w:r>
          </w:p>
        </w:tc>
        <w:tc>
          <w:tcPr>
            <w:tcW w:w="4416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446D92AD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B54BE5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 </w:t>
            </w:r>
          </w:p>
        </w:tc>
      </w:tr>
      <w:tr w:rsidR="001117F4" w:rsidRPr="00B54BE5" w14:paraId="6DD784A7" w14:textId="77777777" w:rsidTr="0066762B">
        <w:trPr>
          <w:gridBefore w:val="1"/>
          <w:wBefore w:w="200" w:type="dxa"/>
          <w:trHeight w:val="472"/>
        </w:trPr>
        <w:tc>
          <w:tcPr>
            <w:tcW w:w="1870" w:type="dxa"/>
            <w:gridSpan w:val="3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480AEF3F" w14:textId="77777777" w:rsidR="00B54BE5" w:rsidRPr="00B54BE5" w:rsidRDefault="00B54BE5" w:rsidP="00B54BE5">
            <w:pPr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B54BE5"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  <w:t>CELL PHONE</w:t>
            </w:r>
          </w:p>
        </w:tc>
        <w:tc>
          <w:tcPr>
            <w:tcW w:w="3438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66891389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B54BE5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000000" w:fill="EAEEF3"/>
            <w:vAlign w:val="center"/>
            <w:hideMark/>
          </w:tcPr>
          <w:p w14:paraId="33BF4BD5" w14:textId="3B769C94" w:rsidR="00B54BE5" w:rsidRPr="00B54BE5" w:rsidRDefault="0066762B" w:rsidP="00B54BE5">
            <w:pPr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B54BE5"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  <w:t>ALT. PHONE</w:t>
            </w:r>
          </w:p>
        </w:tc>
        <w:tc>
          <w:tcPr>
            <w:tcW w:w="4416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4CCCF4C8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B54BE5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 </w:t>
            </w:r>
          </w:p>
        </w:tc>
      </w:tr>
      <w:tr w:rsidR="001117F4" w:rsidRPr="00B54BE5" w14:paraId="14154150" w14:textId="77777777" w:rsidTr="0066762B">
        <w:trPr>
          <w:gridBefore w:val="1"/>
          <w:wBefore w:w="200" w:type="dxa"/>
          <w:trHeight w:val="472"/>
        </w:trPr>
        <w:tc>
          <w:tcPr>
            <w:tcW w:w="1870" w:type="dxa"/>
            <w:gridSpan w:val="3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61AE9B17" w14:textId="77777777" w:rsidR="00B54BE5" w:rsidRPr="00B54BE5" w:rsidRDefault="00B54BE5" w:rsidP="00B54BE5">
            <w:pPr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B54BE5"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  <w:t>EMAIL</w:t>
            </w:r>
          </w:p>
        </w:tc>
        <w:tc>
          <w:tcPr>
            <w:tcW w:w="3438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0280A983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B54BE5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000000" w:fill="EAEEF3"/>
            <w:vAlign w:val="center"/>
            <w:hideMark/>
          </w:tcPr>
          <w:p w14:paraId="1CF3A623" w14:textId="77777777" w:rsidR="00B54BE5" w:rsidRPr="00B54BE5" w:rsidRDefault="00B54BE5" w:rsidP="00B54BE5">
            <w:pPr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B54BE5"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  <w:t> </w:t>
            </w:r>
          </w:p>
        </w:tc>
        <w:tc>
          <w:tcPr>
            <w:tcW w:w="4416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4A395240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B54BE5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 </w:t>
            </w:r>
          </w:p>
        </w:tc>
      </w:tr>
      <w:tr w:rsidR="0066762B" w:rsidRPr="00B54BE5" w14:paraId="06323E89" w14:textId="77777777" w:rsidTr="0066762B">
        <w:trPr>
          <w:gridBefore w:val="1"/>
          <w:wBefore w:w="200" w:type="dxa"/>
          <w:trHeight w:val="472"/>
        </w:trPr>
        <w:tc>
          <w:tcPr>
            <w:tcW w:w="1870" w:type="dxa"/>
            <w:gridSpan w:val="3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0E77484C" w14:textId="77777777" w:rsidR="0066762B" w:rsidRPr="00B54BE5" w:rsidRDefault="0066762B" w:rsidP="00B54BE5">
            <w:pPr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  <w:t>SOC SEC #</w:t>
            </w:r>
          </w:p>
        </w:tc>
        <w:tc>
          <w:tcPr>
            <w:tcW w:w="3438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111D41DC" w14:textId="77777777" w:rsidR="0066762B" w:rsidRPr="00B54BE5" w:rsidRDefault="0066762B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B54BE5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000000" w:fill="EAEEF3"/>
            <w:vAlign w:val="center"/>
            <w:hideMark/>
          </w:tcPr>
          <w:p w14:paraId="2A745BE1" w14:textId="77777777" w:rsidR="0066762B" w:rsidRPr="00B54BE5" w:rsidRDefault="0066762B" w:rsidP="00B54BE5">
            <w:pPr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B54BE5"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  <w:t>WORK ADDRESS</w:t>
            </w:r>
          </w:p>
        </w:tc>
        <w:tc>
          <w:tcPr>
            <w:tcW w:w="4416" w:type="dxa"/>
            <w:gridSpan w:val="5"/>
            <w:vMerge w:val="restart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1BDF627E" w14:textId="77777777" w:rsidR="0066762B" w:rsidRPr="00B54BE5" w:rsidRDefault="0066762B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B54BE5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 </w:t>
            </w:r>
          </w:p>
          <w:p w14:paraId="4CF5A11A" w14:textId="63D23C96" w:rsidR="0066762B" w:rsidRPr="00B54BE5" w:rsidRDefault="0066762B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B54BE5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 </w:t>
            </w:r>
          </w:p>
        </w:tc>
      </w:tr>
      <w:tr w:rsidR="0066762B" w:rsidRPr="00B54BE5" w14:paraId="7CBD37C7" w14:textId="77777777" w:rsidTr="0066762B">
        <w:trPr>
          <w:gridBefore w:val="1"/>
          <w:wBefore w:w="200" w:type="dxa"/>
          <w:trHeight w:val="472"/>
        </w:trPr>
        <w:tc>
          <w:tcPr>
            <w:tcW w:w="1870" w:type="dxa"/>
            <w:gridSpan w:val="3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5095CA50" w14:textId="77777777" w:rsidR="0066762B" w:rsidRPr="00B54BE5" w:rsidRDefault="0066762B" w:rsidP="00B54BE5">
            <w:pPr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B54BE5"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  <w:t>DATE OF BIRTH</w:t>
            </w:r>
          </w:p>
        </w:tc>
        <w:tc>
          <w:tcPr>
            <w:tcW w:w="3438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1D7F2FEA" w14:textId="77777777" w:rsidR="0066762B" w:rsidRPr="00B54BE5" w:rsidRDefault="0066762B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B54BE5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335DD71C" w14:textId="77777777" w:rsidR="0066762B" w:rsidRPr="00B54BE5" w:rsidRDefault="0066762B" w:rsidP="00B54BE5">
            <w:pPr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B54BE5"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  <w:t> </w:t>
            </w:r>
          </w:p>
        </w:tc>
        <w:tc>
          <w:tcPr>
            <w:tcW w:w="4416" w:type="dxa"/>
            <w:gridSpan w:val="5"/>
            <w:vMerge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3212225E" w14:textId="615F30C8" w:rsidR="0066762B" w:rsidRPr="00B54BE5" w:rsidRDefault="0066762B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</w:tr>
      <w:tr w:rsidR="00B54BE5" w:rsidRPr="00B54BE5" w14:paraId="7DFFEA29" w14:textId="77777777" w:rsidTr="000B3721">
        <w:trPr>
          <w:gridBefore w:val="1"/>
          <w:wBefore w:w="200" w:type="dxa"/>
          <w:trHeight w:val="393"/>
        </w:trPr>
        <w:tc>
          <w:tcPr>
            <w:tcW w:w="11328" w:type="dxa"/>
            <w:gridSpan w:val="14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bottom"/>
            <w:hideMark/>
          </w:tcPr>
          <w:p w14:paraId="0211C003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333F4F"/>
              </w:rPr>
            </w:pPr>
            <w:r w:rsidRPr="00B54BE5">
              <w:rPr>
                <w:rFonts w:ascii="Century Gothic" w:eastAsia="Times New Roman" w:hAnsi="Century Gothic" w:cs="Calibri"/>
                <w:color w:val="333F4F"/>
              </w:rPr>
              <w:t>EMERGENCY CONTACT</w:t>
            </w:r>
          </w:p>
        </w:tc>
      </w:tr>
      <w:tr w:rsidR="001117F4" w:rsidRPr="00B54BE5" w14:paraId="0321EF35" w14:textId="77777777" w:rsidTr="0066762B">
        <w:trPr>
          <w:gridBefore w:val="1"/>
          <w:wBefore w:w="200" w:type="dxa"/>
          <w:trHeight w:val="457"/>
        </w:trPr>
        <w:tc>
          <w:tcPr>
            <w:tcW w:w="1870" w:type="dxa"/>
            <w:gridSpan w:val="3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5DC71424" w14:textId="77777777" w:rsidR="00B54BE5" w:rsidRPr="00B54BE5" w:rsidRDefault="00B54BE5" w:rsidP="001117F4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B54BE5"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  <w:t>NAME OF</w:t>
            </w:r>
            <w:r w:rsidR="001117F4"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  <w:t xml:space="preserve"> </w:t>
            </w:r>
            <w:r w:rsidRPr="00B54BE5"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  <w:t>CONTACT</w:t>
            </w:r>
          </w:p>
        </w:tc>
        <w:tc>
          <w:tcPr>
            <w:tcW w:w="3438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95C938D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 w:rsidRPr="00B54BE5"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2F956655" w14:textId="77777777" w:rsidR="00B54BE5" w:rsidRPr="00B54BE5" w:rsidRDefault="00B54BE5" w:rsidP="001117F4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B54BE5"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  <w:t>RELATIONSHIP TO CLIENT</w:t>
            </w:r>
          </w:p>
        </w:tc>
        <w:tc>
          <w:tcPr>
            <w:tcW w:w="4416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183AA1E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 w:rsidRPr="00B54BE5"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  <w:t> </w:t>
            </w:r>
          </w:p>
        </w:tc>
      </w:tr>
      <w:tr w:rsidR="001117F4" w:rsidRPr="00B54BE5" w14:paraId="6762A5D7" w14:textId="77777777" w:rsidTr="0066762B">
        <w:trPr>
          <w:gridBefore w:val="1"/>
          <w:wBefore w:w="200" w:type="dxa"/>
          <w:trHeight w:val="457"/>
        </w:trPr>
        <w:tc>
          <w:tcPr>
            <w:tcW w:w="1870" w:type="dxa"/>
            <w:gridSpan w:val="3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47E28178" w14:textId="77777777" w:rsidR="00B54BE5" w:rsidRPr="00B54BE5" w:rsidRDefault="00B54BE5" w:rsidP="001117F4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72736" behindDoc="0" locked="0" layoutInCell="1" allowOverlap="1" wp14:anchorId="235D13C3" wp14:editId="44CBF5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93" name="Rectangle 7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CAEF635-AC51-4745-80A2-D22F181FCE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E623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D13C3" id="Rectangle 7193" o:spid="_x0000_s1026" style="position:absolute;margin-left:102pt;margin-top:28pt;width:77pt;height:73pt;z-index:24997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" filled="f" stroked="f">
                      <v:textbox inset="2.16pt,1.44pt,0,1.44pt">
                        <w:txbxContent>
                          <w:p w14:paraId="7AE6230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73760" behindDoc="0" locked="0" layoutInCell="1" allowOverlap="1" wp14:anchorId="5F89E1A4" wp14:editId="47A23B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92" name="Rectangle 7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7BF659-43F8-1247-8D70-F080EB39AD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BFB5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9E1A4" id="Rectangle 7192" o:spid="_x0000_s1027" style="position:absolute;margin-left:102pt;margin-top:28pt;width:79pt;height:60pt;z-index:24997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DaVLn3mwEA&#13;&#10;ABI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28BFB58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74784" behindDoc="0" locked="0" layoutInCell="1" allowOverlap="1" wp14:anchorId="35C03FD5" wp14:editId="2B5DAD9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7191" name="Rectangle 7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9A86192-9318-6B43-BF19-50AA8C945F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DADB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C03FD5" id="Rectangle 7191" o:spid="_x0000_s1028" style="position:absolute;margin-left:102pt;margin-top:28pt;width:77pt;height:68pt;z-index:24997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" filled="f" stroked="f">
                      <v:textbox inset="2.16pt,1.44pt,0,1.44pt">
                        <w:txbxContent>
                          <w:p w14:paraId="03DADB4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75808" behindDoc="0" locked="0" layoutInCell="1" allowOverlap="1" wp14:anchorId="43DA34B4" wp14:editId="2524C0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90" name="Rectangle 7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DCAB0F4-2CCD-BA44-88FE-01B50C5E9F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E837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DA34B4" id="Rectangle 7190" o:spid="_x0000_s1029" style="position:absolute;margin-left:102pt;margin-top:28pt;width:77pt;height:73pt;z-index:24997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4FE837C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76832" behindDoc="0" locked="0" layoutInCell="1" allowOverlap="1" wp14:anchorId="0E0BD34C" wp14:editId="76B5BE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89" name="Rectangle 7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982CEEF-2EA8-FB43-B646-517B16E030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3B4D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0BD34C" id="Rectangle 7189" o:spid="_x0000_s1030" style="position:absolute;margin-left:102pt;margin-top:28pt;width:79pt;height:60pt;z-index:24997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Me5ObSd&#13;&#10;AQAAEg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C3B4DA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77856" behindDoc="0" locked="0" layoutInCell="1" allowOverlap="1" wp14:anchorId="356CA21D" wp14:editId="239400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88" name="Rectangle 7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0B9CEB5-3350-1245-87C9-C62232B0C3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C5FF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6CA21D" id="Rectangle 7188" o:spid="_x0000_s1031" style="position:absolute;margin-left:102pt;margin-top:28pt;width:77pt;height:73pt;z-index:24997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53C5FF3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78880" behindDoc="0" locked="0" layoutInCell="1" allowOverlap="1" wp14:anchorId="7FF6A433" wp14:editId="340644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87" name="Rectangle 7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E1F49545-70E7-8743-B073-2145FE8A4D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3FEB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6A433" id="Rectangle 7187" o:spid="_x0000_s1032" style="position:absolute;margin-left:102pt;margin-top:28pt;width:77pt;height:73pt;z-index:24997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253FEBD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79904" behindDoc="0" locked="0" layoutInCell="1" allowOverlap="1" wp14:anchorId="6F8CDABA" wp14:editId="09B008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86" name="Rectangle 7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F3B80-32E3-374B-B055-FAF0DD3DD4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D3FE7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CDABA" id="Rectangle 7186" o:spid="_x0000_s1033" style="position:absolute;margin-left:102pt;margin-top:28pt;width:79pt;height:60pt;z-index:24997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zOK5ipwB&#13;&#10;AAAS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AD3FE7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80928" behindDoc="0" locked="0" layoutInCell="1" allowOverlap="1" wp14:anchorId="415099FE" wp14:editId="4C3076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85" name="Rectangle 7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EAFD5F-B021-FD46-9974-EA382A4FEE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1BA7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099FE" id="Rectangle 7185" o:spid="_x0000_s1034" style="position:absolute;margin-left:102pt;margin-top:28pt;width:77pt;height:73pt;z-index:24998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0C1BA73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81952" behindDoc="0" locked="0" layoutInCell="1" allowOverlap="1" wp14:anchorId="7A38FC56" wp14:editId="77355E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7184" name="Rectangle 7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6DA324B-A346-904C-A68C-05CB223FD4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70A8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38FC56" id="Rectangle 7184" o:spid="_x0000_s1035" style="position:absolute;margin-left:102pt;margin-top:28pt;width:77pt;height:71pt;z-index:24998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" filled="f" stroked="f">
                      <v:textbox inset="2.16pt,1.44pt,0,1.44pt">
                        <w:txbxContent>
                          <w:p w14:paraId="6B70A81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82976" behindDoc="0" locked="0" layoutInCell="1" allowOverlap="1" wp14:anchorId="5574B771" wp14:editId="79AE52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83" name="Rectangle 7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668C92-4B77-714D-893C-3A3749DD52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56C09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74B771" id="Rectangle 7183" o:spid="_x0000_s1036" style="position:absolute;margin-left:102pt;margin-top:28pt;width:79pt;height:60pt;z-index:24998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JLra+ad&#13;&#10;AQAAEw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A56C09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84000" behindDoc="0" locked="0" layoutInCell="1" allowOverlap="1" wp14:anchorId="2F973AAC" wp14:editId="57B29A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82" name="Rectangle 7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E4C81D-824E-6048-8703-669CE2279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D04D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973AAC" id="Rectangle 7182" o:spid="_x0000_s1037" style="position:absolute;margin-left:102pt;margin-top:28pt;width:79pt;height:60pt;z-index:24998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a93r85wB&#13;&#10;AAAT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3D04D9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85024" behindDoc="0" locked="0" layoutInCell="1" allowOverlap="1" wp14:anchorId="79CC95B9" wp14:editId="3898D2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81" name="Rectangle 7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8C6E05-7658-554A-839D-F025E57669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34AD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CC95B9" id="Rectangle 7181" o:spid="_x0000_s1038" style="position:absolute;margin-left:102pt;margin-top:28pt;width:79pt;height:60pt;z-index:24998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GCGa82d&#13;&#10;AQAAEw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7D34AD2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86048" behindDoc="0" locked="0" layoutInCell="1" allowOverlap="1" wp14:anchorId="59CF0D99" wp14:editId="774995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80" name="Rectangle 7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0DF59C-C453-6246-8D14-A361E7BC9B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C738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CF0D99" id="Rectangle 7180" o:spid="_x0000_s1039" style="position:absolute;margin-left:102pt;margin-top:28pt;width:79pt;height:60pt;z-index:24998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mbDr2JwB&#13;&#10;AAAT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3C7387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87072" behindDoc="0" locked="0" layoutInCell="1" allowOverlap="1" wp14:anchorId="5D03BC0C" wp14:editId="735200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79" name="Rectangle 7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EC56A1-06CC-BA48-BECB-2D6F8A909F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E770E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3BC0C" id="Rectangle 7179" o:spid="_x0000_s1040" style="position:absolute;margin-left:102pt;margin-top:28pt;width:79pt;height:60pt;z-index:24998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djBrsJwB&#13;&#10;AAAT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FE770E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88096" behindDoc="0" locked="0" layoutInCell="1" allowOverlap="1" wp14:anchorId="2BED475F" wp14:editId="48D7C9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78" name="Rectangle 7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736E15-DF62-2B44-A8EB-BB29021CF0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14FD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ED475F" id="Rectangle 7178" o:spid="_x0000_s1041" style="position:absolute;margin-left:102pt;margin-top:28pt;width:79pt;height:60pt;z-index:24998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I8G66Wd&#13;&#10;AQAAEw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C14FDC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89120" behindDoc="0" locked="0" layoutInCell="1" allowOverlap="1" wp14:anchorId="1949B545" wp14:editId="3BBBE9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77" name="Rectangle 7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B2AF96-AE3A-A342-91F0-B2E7F7D701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E74F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49B545" id="Rectangle 7177" o:spid="_x0000_s1042" style="position:absolute;margin-left:102pt;margin-top:28pt;width:79pt;height:60pt;z-index:24998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hF1rm5wB&#13;&#10;AAAT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3E74F2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90144" behindDoc="0" locked="0" layoutInCell="1" allowOverlap="1" wp14:anchorId="330B70AA" wp14:editId="58EDEB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76" name="Rectangle 7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A903EA-59A6-A947-AF5F-AF9CD75A77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83ED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0B70AA" id="Rectangle 7176" o:spid="_x0000_s1043" style="position:absolute;margin-left:102pt;margin-top:28pt;width:79pt;height:60pt;z-index:24999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fWvrjpwB&#13;&#10;AAAT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283ED3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91168" behindDoc="0" locked="0" layoutInCell="1" allowOverlap="1" wp14:anchorId="3A74FFA4" wp14:editId="357FF7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75" name="Rectangle 7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39B176-4E6C-EB4E-914E-C422043DEB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365E4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4FFA4" id="Rectangle 7175" o:spid="_x0000_s1044" style="position:absolute;margin-left:102pt;margin-top:28pt;width:79pt;height:60pt;z-index:24999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WlxqSpwB&#13;&#10;AAAT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1365E4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92192" behindDoc="0" locked="0" layoutInCell="1" allowOverlap="1" wp14:anchorId="095994B5" wp14:editId="4CAA97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74" name="Rectangle 7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75889D-66D6-6A47-AEA6-2520BE3BB3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00FE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5994B5" id="Rectangle 7174" o:spid="_x0000_s1045" style="position:absolute;margin-left:102pt;margin-top:28pt;width:79pt;height:60pt;z-index:24999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KNq6l+d&#13;&#10;AQAAEw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1700FEC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93216" behindDoc="0" locked="0" layoutInCell="1" allowOverlap="1" wp14:anchorId="47840397" wp14:editId="2E8A80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73" name="Rectangle 7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AE6E58-BB8D-E445-8311-68528F8B25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029D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840397" id="Rectangle 7173" o:spid="_x0000_s1046" style="position:absolute;margin-left:102pt;margin-top:28pt;width:79pt;height:60pt;z-index:24999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EGyh3Gd&#13;&#10;AQAAEw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43029D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94240" behindDoc="0" locked="0" layoutInCell="1" allowOverlap="1" wp14:anchorId="127A8891" wp14:editId="01D5E05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72" name="Rectangle 7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902B66-F3DD-A243-A1EF-5C5D4DD0FF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AE84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7A8891" id="Rectangle 7172" o:spid="_x0000_s1047" style="position:absolute;margin-left:102pt;margin-top:28pt;width:79pt;height:60pt;z-index:24999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uIQHZJwB&#13;&#10;AAAT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FAE84A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95264" behindDoc="0" locked="0" layoutInCell="1" allowOverlap="1" wp14:anchorId="050C5641" wp14:editId="4555BD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71" name="Rectangle 7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232B5F-9B56-894E-9773-BD10B2CF59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230FF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C5641" id="Rectangle 7171" o:spid="_x0000_s1048" style="position:absolute;margin-left:102pt;margin-top:28pt;width:79pt;height:60pt;z-index:24999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LPfh1qd&#13;&#10;AQAAEw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7E230FF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96288" behindDoc="0" locked="0" layoutInCell="1" allowOverlap="1" wp14:anchorId="055894F0" wp14:editId="32565C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70" name="Rectangle 7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78976A-6A27-9B45-82F7-F5E3114F82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70C2C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894F0" id="Rectangle 7170" o:spid="_x0000_s1049" style="position:absolute;margin-left:102pt;margin-top:28pt;width:79pt;height:60pt;z-index:24999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ErpB0+d&#13;&#10;AQAAEw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3470C2C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97312" behindDoc="0" locked="0" layoutInCell="1" allowOverlap="1" wp14:anchorId="361481A2" wp14:editId="4BBDF3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69" name="Rectangle 7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B0AF9C-81F7-BD45-9AA0-B1D8330787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9BA7A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481A2" id="Rectangle 7169" o:spid="_x0000_s1050" style="position:absolute;margin-left:102pt;margin-top:28pt;width:79pt;height:60pt;z-index:24999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KVphyed&#13;&#10;AQAAEw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09BA7A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98336" behindDoc="0" locked="0" layoutInCell="1" allowOverlap="1" wp14:anchorId="5136326E" wp14:editId="273992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68" name="Rectangle 7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D6694A-11B6-3549-BCCF-9E269AAC23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F063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6326E" id="Rectangle 7168" o:spid="_x0000_s1051" style="position:absolute;margin-left:102pt;margin-top:28pt;width:79pt;height:60pt;z-index:24999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FxfBzKd&#13;&#10;AQAAEw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6AF0635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99360" behindDoc="0" locked="0" layoutInCell="1" allowOverlap="1" wp14:anchorId="66BA2CAF" wp14:editId="0F5110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67" name="Rectangle 7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483B60-3226-1F40-B90F-B0B5558C6D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F926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BA2CAF" id="Rectangle 7167" o:spid="_x0000_s1052" style="position:absolute;margin-left:102pt;margin-top:28pt;width:79pt;height:60pt;z-index:24999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FcEhwyd&#13;&#10;AQAAEw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21F926D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00384" behindDoc="0" locked="0" layoutInCell="1" allowOverlap="1" wp14:anchorId="33EE8580" wp14:editId="608449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66" name="Rectangle 7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4289F0-EB1B-E042-8B53-4A2340415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36ECF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EE8580" id="Rectangle 7166" o:spid="_x0000_s1053" style="position:absolute;margin-left:102pt;margin-top:28pt;width:79pt;height:60pt;z-index:25000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K4yBxmd&#13;&#10;AQAAEw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1E36ECF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01408" behindDoc="0" locked="0" layoutInCell="1" allowOverlap="1" wp14:anchorId="4E0B6B4E" wp14:editId="27207A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65" name="Rectangle 7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4052AA-36F9-8144-BFA6-45A02606B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83A9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B6B4E" id="Rectangle 7165" o:spid="_x0000_s1054" style="position:absolute;margin-left:102pt;margin-top:28pt;width:79pt;height:60pt;z-index:25000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iQWG3ZwB&#13;&#10;AAAT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983A91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02432" behindDoc="0" locked="0" layoutInCell="1" allowOverlap="1" wp14:anchorId="23F677EC" wp14:editId="41636B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64" name="Rectangle 7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2AD905-2389-354F-8079-415722A720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877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F677EC" id="Rectangle 7164" o:spid="_x0000_s1055" style="position:absolute;margin-left:102pt;margin-top:28pt;width:79pt;height:60pt;z-index:25000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HAzBsid&#13;&#10;AQAAEw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3B78772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03456" behindDoc="0" locked="0" layoutInCell="1" allowOverlap="1" wp14:anchorId="1E23EF1B" wp14:editId="639891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63" name="Rectangle 7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424A39-EBDB-D049-90A0-43BABD979B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86EB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3EF1B" id="Rectangle 7163" o:spid="_x0000_s1056" style="position:absolute;margin-left:102pt;margin-top:28pt;width:79pt;height:60pt;z-index:25000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M9487Wd&#13;&#10;AQAAEw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C86EB4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04480" behindDoc="0" locked="0" layoutInCell="1" allowOverlap="1" wp14:anchorId="6F112D9D" wp14:editId="010FC0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62" name="Rectangle 7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EB059E-D7FA-264B-BBCC-DB055CAAE1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458E3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12D9D" id="Rectangle 7162" o:spid="_x0000_s1057" style="position:absolute;margin-left:102pt;margin-top:28pt;width:79pt;height:60pt;z-index:25000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DZOc6Cd&#13;&#10;AQAAEw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61458E3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05504" behindDoc="0" locked="0" layoutInCell="1" allowOverlap="1" wp14:anchorId="5454ACF2" wp14:editId="4F7B99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61" name="Rectangle 7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A11808-D910-D94A-9BD2-3CECDE7AE0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D2EE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4ACF2" id="Rectangle 7161" o:spid="_x0000_s1058" style="position:absolute;margin-left:102pt;margin-top:28pt;width:79pt;height:60pt;z-index:25000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D0V856d&#13;&#10;AQAAEw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8D2EE4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06528" behindDoc="0" locked="0" layoutInCell="1" allowOverlap="1" wp14:anchorId="53CEFDDC" wp14:editId="46EDCC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60" name="Rectangle 7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EA0C2A-164C-9944-BC78-10AFC80B0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1647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CEFDDC" id="Rectangle 7160" o:spid="_x0000_s1059" style="position:absolute;margin-left:102pt;margin-top:28pt;width:79pt;height:60pt;z-index:25000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MQjc4ud&#13;&#10;AQAAEw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1716479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07552" behindDoc="0" locked="0" layoutInCell="1" allowOverlap="1" wp14:anchorId="2BC33E40" wp14:editId="7C37F1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59" name="Rectangle 7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CCB9DE-56C8-A44E-A00C-B786F43641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97D6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C33E40" id="Rectangle 7159" o:spid="_x0000_s1060" style="position:absolute;margin-left:102pt;margin-top:28pt;width:79pt;height:60pt;z-index:25000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Cuj8+Od&#13;&#10;AQAAEw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197D60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08576" behindDoc="0" locked="0" layoutInCell="1" allowOverlap="1" wp14:anchorId="093488DC" wp14:editId="3F7319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58" name="Rectangle 7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F992A4-2DD9-EC49-B221-F885A8EE80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CE86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3488DC" id="Rectangle 7158" o:spid="_x0000_s1061" style="position:absolute;margin-left:102pt;margin-top:28pt;width:79pt;height:60pt;z-index:25000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NKVc/ad&#13;&#10;AQAAEw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3CE864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09600" behindDoc="0" locked="0" layoutInCell="1" allowOverlap="1" wp14:anchorId="3DA1F762" wp14:editId="099C2D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57" name="Rectangle 7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1C9F3E-4C8D-F044-BA51-850B09B07E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D959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A1F762" id="Rectangle 7157" o:spid="_x0000_s1062" style="position:absolute;margin-left:102pt;margin-top:28pt;width:79pt;height:60pt;z-index:25000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NnO88id&#13;&#10;AQAAEw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26D9590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10624" behindDoc="0" locked="0" layoutInCell="1" allowOverlap="1" wp14:anchorId="477F5CD0" wp14:editId="7C187C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56" name="Rectangle 7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CD4AB-3CBE-C840-9F93-2AC26C82CD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106CE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7F5CD0" id="Rectangle 7156" o:spid="_x0000_s1063" style="position:absolute;margin-left:102pt;margin-top:28pt;width:79pt;height:60pt;z-index:25001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CD4c92d&#13;&#10;AQAAEw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69106CE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11648" behindDoc="0" locked="0" layoutInCell="1" allowOverlap="1" wp14:anchorId="526CBAF3" wp14:editId="304CD9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55" name="Rectangle 7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B8639B0-3629-7A41-8F85-95E8D82DED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5A02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6CBAF3" id="Rectangle 7155" o:spid="_x0000_s1064" style="position:absolute;margin-left:102pt;margin-top:28pt;width:77pt;height:73pt;z-index:25001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" filled="f" stroked="f">
                      <v:textbox inset="2.16pt,1.44pt,0,1.44pt">
                        <w:txbxContent>
                          <w:p w14:paraId="155A024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12672" behindDoc="0" locked="0" layoutInCell="1" allowOverlap="1" wp14:anchorId="0F49085E" wp14:editId="7FD2AB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54" name="Rectangle 7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80A675-3F31-BC48-86E8-AF0234B07C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0210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9085E" id="Rectangle 7154" o:spid="_x0000_s1065" style="position:absolute;margin-left:102pt;margin-top:28pt;width:79pt;height:60pt;z-index:25001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CTrGMKmwEA&#13;&#10;ABM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1402101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13696" behindDoc="0" locked="0" layoutInCell="1" allowOverlap="1" wp14:anchorId="4FFDE3EB" wp14:editId="5A1D90E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7153" name="Rectangle 7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CBD6BD2-8641-934E-A847-A1F70AEE1C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F81A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DE3EB" id="Rectangle 7153" o:spid="_x0000_s1066" style="position:absolute;margin-left:102pt;margin-top:28pt;width:77pt;height:68pt;z-index:25001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" filled="f" stroked="f">
                      <v:textbox inset="2.16pt,1.44pt,0,1.44pt">
                        <w:txbxContent>
                          <w:p w14:paraId="78F81A2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14720" behindDoc="0" locked="0" layoutInCell="1" allowOverlap="1" wp14:anchorId="3B4CC24A" wp14:editId="0AC6589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52" name="Rectangle 7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6BAFDFB-F965-9E4D-9D3D-4780ED1AE1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7B607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CC24A" id="Rectangle 7152" o:spid="_x0000_s1067" style="position:absolute;margin-left:102pt;margin-top:28pt;width:77pt;height:73pt;z-index:25001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" filled="f" stroked="f">
                      <v:textbox inset="2.16pt,1.44pt,0,1.44pt">
                        <w:txbxContent>
                          <w:p w14:paraId="237B607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15744" behindDoc="0" locked="0" layoutInCell="1" allowOverlap="1" wp14:anchorId="76416C2C" wp14:editId="46DFD3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51" name="Rectangle 7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EE3FEB-A689-7C49-8011-A5E76D98EE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ED4B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16C2C" id="Rectangle 7151" o:spid="_x0000_s1068" style="position:absolute;margin-left:102pt;margin-top:28pt;width:79pt;height:60pt;z-index:25001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A5Pz+omwEA&#13;&#10;ABM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15ED4BB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16768" behindDoc="0" locked="0" layoutInCell="1" allowOverlap="1" wp14:anchorId="13C50839" wp14:editId="08D927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50" name="Rectangle 7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BB15BE0-BAA8-7C43-8334-2F5D3249B9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43F9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50839" id="Rectangle 7150" o:spid="_x0000_s1069" style="position:absolute;margin-left:102pt;margin-top:28pt;width:77pt;height:73pt;z-index:25001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" filled="f" stroked="f">
                      <v:textbox inset="2.16pt,1.44pt,0,1.44pt">
                        <w:txbxContent>
                          <w:p w14:paraId="3B43F90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17792" behindDoc="0" locked="0" layoutInCell="1" allowOverlap="1" wp14:anchorId="0DC5C8CF" wp14:editId="77B56F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49" name="Rectangle 7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841999B-2228-7D4E-87FC-2C8EB4259A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2AE3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C5C8CF" id="Rectangle 7149" o:spid="_x0000_s1070" style="position:absolute;margin-left:102pt;margin-top:28pt;width:77pt;height:73pt;z-index:25001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" filled="f" stroked="f">
                      <v:textbox inset="2.16pt,1.44pt,0,1.44pt">
                        <w:txbxContent>
                          <w:p w14:paraId="522AE35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18816" behindDoc="0" locked="0" layoutInCell="1" allowOverlap="1" wp14:anchorId="06756590" wp14:editId="60C602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48" name="Rectangle 7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E0653B-FA6B-0249-A970-7D1C4C7A9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8596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756590" id="Rectangle 7148" o:spid="_x0000_s1071" style="position:absolute;margin-left:102pt;margin-top:28pt;width:79pt;height:60pt;z-index:25001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1r+/wJwB&#13;&#10;AAAT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885960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19840" behindDoc="0" locked="0" layoutInCell="1" allowOverlap="1" wp14:anchorId="27619DFC" wp14:editId="66F69F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47" name="Rectangle 7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A49DAD0-7DD5-2C41-A647-15E883386F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76F6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619DFC" id="Rectangle 7147" o:spid="_x0000_s1072" style="position:absolute;margin-left:102pt;margin-top:28pt;width:77pt;height:73pt;z-index:25001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" filled="f" stroked="f">
                      <v:textbox inset="2.16pt,1.44pt,0,1.44pt">
                        <w:txbxContent>
                          <w:p w14:paraId="1A76F6C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20864" behindDoc="0" locked="0" layoutInCell="1" allowOverlap="1" wp14:anchorId="1E404250" wp14:editId="223CBE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7146" name="Rectangle 7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7B65447-CC3A-E545-A45B-76C8B41E8F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B83C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04250" id="Rectangle 7146" o:spid="_x0000_s1073" style="position:absolute;margin-left:102pt;margin-top:28pt;width:77pt;height:71pt;z-index:25002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" filled="f" stroked="f">
                      <v:textbox inset="2.16pt,1.44pt,0,1.44pt">
                        <w:txbxContent>
                          <w:p w14:paraId="72B83C3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21888" behindDoc="0" locked="0" layoutInCell="1" allowOverlap="1" wp14:anchorId="0F5E1FAA" wp14:editId="28F1885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45" name="Rectangle 7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B50C9F-B3D8-5748-A361-02C567B8BF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8D4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E1FAA" id="Rectangle 7145" o:spid="_x0000_s1074" style="position:absolute;margin-left:102pt;margin-top:28pt;width:79pt;height:60pt;z-index:25002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AD5T4vmwEA&#13;&#10;ABM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4858D4E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22912" behindDoc="0" locked="0" layoutInCell="1" allowOverlap="1" wp14:anchorId="550915D3" wp14:editId="589728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44" name="Rectangle 7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141830-C980-C941-A06C-30164F8F90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F1A3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915D3" id="Rectangle 7144" o:spid="_x0000_s1075" style="position:absolute;margin-left:102pt;margin-top:28pt;width:79pt;height:60pt;z-index:25002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+tO+OpwB&#13;&#10;AAAT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CF1A32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23936" behindDoc="0" locked="0" layoutInCell="1" allowOverlap="1" wp14:anchorId="3A042E10" wp14:editId="4D67F8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43" name="Rectangle 7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366C2A-E8A6-5D42-ABC4-7906DD4AEB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4810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42E10" id="Rectangle 7143" o:spid="_x0000_s1076" style="position:absolute;margin-left:102pt;margin-top:28pt;width:79pt;height:60pt;z-index:25002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BFmEtHmwEA&#13;&#10;ABM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264810C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24960" behindDoc="0" locked="0" layoutInCell="1" allowOverlap="1" wp14:anchorId="28B5146D" wp14:editId="45DD6F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42" name="Rectangle 7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FFFB2-1991-454E-A153-D870226329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189F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B5146D" id="Rectangle 7142" o:spid="_x0000_s1077" style="position:absolute;margin-left:102pt;margin-top:28pt;width:79pt;height:60pt;z-index:25002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C8rstSmwEA&#13;&#10;ABM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2D189FD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25984" behindDoc="0" locked="0" layoutInCell="1" allowOverlap="1" wp14:anchorId="5B186791" wp14:editId="524A05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41" name="Rectangle 7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94363E-AC9A-C54A-A5C8-28C6F20224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4CBB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86791" id="Rectangle 7141" o:spid="_x0000_s1078" style="position:absolute;margin-left:102pt;margin-top:28pt;width:79pt;height:60pt;z-index:25002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t/VLbJwB&#13;&#10;AAAT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24CBB9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27008" behindDoc="0" locked="0" layoutInCell="1" allowOverlap="1" wp14:anchorId="7CB0F30D" wp14:editId="2B693B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40" name="Rectangle 7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D756CF-8E94-4042-B01E-0597EDA123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84AE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0F30D" id="Rectangle 7140" o:spid="_x0000_s1079" style="position:absolute;margin-left:102pt;margin-top:28pt;width:79pt;height:60pt;z-index:25002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TsPLeZwB&#13;&#10;AAAT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C84AE5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28032" behindDoc="0" locked="0" layoutInCell="1" allowOverlap="1" wp14:anchorId="7F198841" wp14:editId="118D26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39" name="Rectangle 7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1F6047-FF9B-0748-8335-6D6B48F94D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192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198841" id="Rectangle 7139" o:spid="_x0000_s1080" style="position:absolute;margin-left:102pt;margin-top:28pt;width:79pt;height:60pt;z-index:25002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oUNLEZwB&#13;&#10;AAAT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6B1926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29056" behindDoc="0" locked="0" layoutInCell="1" allowOverlap="1" wp14:anchorId="6F103353" wp14:editId="5B8DD7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38" name="Rectangle 7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D0B23-9E87-A04B-BBC7-0EB425486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054A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03353" id="Rectangle 7138" o:spid="_x0000_s1081" style="position:absolute;margin-left:102pt;margin-top:28pt;width:79pt;height:60pt;z-index:25002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WHXLBJwB&#13;&#10;AAAT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8054A0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30080" behindDoc="0" locked="0" layoutInCell="1" allowOverlap="1" wp14:anchorId="6B9186D7" wp14:editId="48EEE6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37" name="Rectangle 7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B0A8BB-F959-4144-AA32-4E55A3D7B1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21D5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9186D7" id="Rectangle 7137" o:spid="_x0000_s1082" style="position:absolute;margin-left:102pt;margin-top:28pt;width:79pt;height:60pt;z-index:25003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Uy5LOpwB&#13;&#10;AAAT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321D58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31104" behindDoc="0" locked="0" layoutInCell="1" allowOverlap="1" wp14:anchorId="100ED623" wp14:editId="2439B1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36" name="Rectangle 7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94E462-198C-5F46-9764-50E964EC43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191A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0ED623" id="Rectangle 7136" o:spid="_x0000_s1083" style="position:absolute;margin-left:102pt;margin-top:28pt;width:79pt;height:60pt;z-index:25003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qhjLL5wB&#13;&#10;AAAT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9191AF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32128" behindDoc="0" locked="0" layoutInCell="1" allowOverlap="1" wp14:anchorId="54543788" wp14:editId="3DE344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35" name="Rectangle 7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5B073D-02FE-1549-9F61-2B8BF20102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2E59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43788" id="Rectangle 7135" o:spid="_x0000_s1084" style="position:absolute;margin-left:102pt;margin-top:28pt;width:79pt;height:60pt;z-index:25003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jS9K65wB&#13;&#10;AAAT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B2E590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33152" behindDoc="0" locked="0" layoutInCell="1" allowOverlap="1" wp14:anchorId="52CFA799" wp14:editId="035D7C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34" name="Rectangle 7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5253F2-78FF-EA45-9BC7-4289AD8809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BD69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CFA799" id="Rectangle 7134" o:spid="_x0000_s1085" style="position:absolute;margin-left:102pt;margin-top:28pt;width:79pt;height:60pt;z-index:25003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dBnK/pwB&#13;&#10;AAAT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6BD699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34176" behindDoc="0" locked="0" layoutInCell="1" allowOverlap="1" wp14:anchorId="3473F9F7" wp14:editId="60494F5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33" name="Rectangle 7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06AB63-5191-5B4D-A456-992F830463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413A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3F9F7" id="Rectangle 7133" o:spid="_x0000_s1086" style="position:absolute;margin-left:102pt;margin-top:28pt;width:79pt;height:60pt;z-index:25003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23413A0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35200" behindDoc="0" locked="0" layoutInCell="1" allowOverlap="1" wp14:anchorId="7775E245" wp14:editId="007662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32" name="Rectangle 7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233676-9248-1446-B8AA-B50280A7CD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1FDA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5E245" id="Rectangle 7132" o:spid="_x0000_s1087" style="position:absolute;margin-left:102pt;margin-top:28pt;width:79pt;height:60pt;z-index:25003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101FDA5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36224" behindDoc="0" locked="0" layoutInCell="1" allowOverlap="1" wp14:anchorId="58A26FE2" wp14:editId="6AAB08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31" name="Rectangle 7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F4F049-8C9A-1444-9EFF-0435EBA3BC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AFB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A26FE2" id="Rectangle 7131" o:spid="_x0000_s1088" style="position:absolute;margin-left:102pt;margin-top:28pt;width:79pt;height:60pt;z-index:25003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BkrKf7mwEA&#13;&#10;ABM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1F4AFB2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37248" behindDoc="0" locked="0" layoutInCell="1" allowOverlap="1" wp14:anchorId="3E7C4070" wp14:editId="3FC0DE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30" name="Rectangle 7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28CD6A-0C8D-9D4F-8AF9-A0A32B77EB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DC0B1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7C4070" id="Rectangle 7130" o:spid="_x0000_s1089" style="position:absolute;margin-left:102pt;margin-top:28pt;width:79pt;height:60pt;z-index:25003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CdmifumwEA&#13;&#10;ABM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6ADC0B1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38272" behindDoc="0" locked="0" layoutInCell="1" allowOverlap="1" wp14:anchorId="6523EDB2" wp14:editId="2E62BD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29" name="Rectangle 7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1EC7C8-8BF3-4648-886A-E46DFEEEA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05AA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23EDB2" id="Rectangle 7129" o:spid="_x0000_s1090" style="position:absolute;margin-left:102pt;margin-top:28pt;width:79pt;height:60pt;z-index:25003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chqnhpwB&#13;&#10;AAAT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F05AA4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39296" behindDoc="0" locked="0" layoutInCell="1" allowOverlap="1" wp14:anchorId="1D17354A" wp14:editId="1E6421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28" name="Rectangle 7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DD1140-9CE8-534F-9B13-57F24ABD25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9E14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7354A" id="Rectangle 7128" o:spid="_x0000_s1091" style="position:absolute;margin-left:102pt;margin-top:28pt;width:79pt;height:60pt;z-index:2500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iywnk5wB&#13;&#10;AAAT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99E141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40320" behindDoc="0" locked="0" layoutInCell="1" allowOverlap="1" wp14:anchorId="0278B30B" wp14:editId="6B794F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27" name="Rectangle 7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148109-B8EF-EC48-B5E2-D537B0B6C3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3C08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8B30B" id="Rectangle 7127" o:spid="_x0000_s1092" style="position:absolute;margin-left:102pt;margin-top:28pt;width:79pt;height:60pt;z-index:2500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gHenrZwB&#13;&#10;AAAT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43C080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41344" behindDoc="0" locked="0" layoutInCell="1" allowOverlap="1" wp14:anchorId="27DBF1A3" wp14:editId="3BD1C1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26" name="Rectangle 7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E172FF-4F20-574C-9488-6D375AE3D8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0D75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BF1A3" id="Rectangle 7126" o:spid="_x0000_s1093" style="position:absolute;margin-left:102pt;margin-top:28pt;width:79pt;height:60pt;z-index:25004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eUEnuJwB&#13;&#10;AAAT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20D757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42368" behindDoc="0" locked="0" layoutInCell="1" allowOverlap="1" wp14:anchorId="78F24F16" wp14:editId="02D0F93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25" name="Rectangle 7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094933-C315-E440-978C-008056659C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2E2A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F24F16" id="Rectangle 7125" o:spid="_x0000_s1094" style="position:absolute;margin-left:102pt;margin-top:28pt;width:79pt;height:60pt;z-index:2500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XnamfJwB&#13;&#10;AAAT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F2E2A9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43392" behindDoc="0" locked="0" layoutInCell="1" allowOverlap="1" wp14:anchorId="25F4FD42" wp14:editId="42A49D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24" name="Rectangle 7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6DA8D8-E58E-3448-82E1-70D345F8C9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0255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F4FD42" id="Rectangle 7124" o:spid="_x0000_s1095" style="position:absolute;margin-left:102pt;margin-top:28pt;width:79pt;height:60pt;z-index:25004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CnQCZpmwEA&#13;&#10;ABM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1602555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44416" behindDoc="0" locked="0" layoutInCell="1" allowOverlap="1" wp14:anchorId="4044B840" wp14:editId="275D3F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23" name="Rectangle 7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32859C-718F-394B-867C-851FBBD19F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3E6E3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44B840" id="Rectangle 7123" o:spid="_x0000_s1096" style="position:absolute;margin-left:102pt;margin-top:28pt;width:79pt;height:60pt;z-index:25004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0E3E6E3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45440" behindDoc="0" locked="0" layoutInCell="1" allowOverlap="1" wp14:anchorId="3F59D995" wp14:editId="74FCF8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22" name="Rectangle 7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552FDC-9118-194C-A1B4-5C2DB26E89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BA45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59D995" id="Rectangle 7122" o:spid="_x0000_s1097" style="position:absolute;margin-left:102pt;margin-top:28pt;width:79pt;height:60pt;z-index:2500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" filled="f" stroked="f">
                      <v:textbox inset="2.16pt,1.44pt,0,1.44pt">
                        <w:txbxContent>
                          <w:p w14:paraId="65BA452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46464" behindDoc="0" locked="0" layoutInCell="1" allowOverlap="1" wp14:anchorId="27E68719" wp14:editId="51D98C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21" name="Rectangle 7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4C154B-9644-6349-8079-C84103FB2B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228E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E68719" id="Rectangle 7121" o:spid="_x0000_s1098" style="position:absolute;margin-left:102pt;margin-top:28pt;width:79pt;height:60pt;z-index:2500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38E228E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47488" behindDoc="0" locked="0" layoutInCell="1" allowOverlap="1" wp14:anchorId="21E60F46" wp14:editId="11E4C7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20" name="Rectangle 7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D85913-6A65-484F-A1D4-D4C18A8956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1028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60F46" id="Rectangle 7120" o:spid="_x0000_s1099" style="position:absolute;margin-left:102pt;margin-top:28pt;width:79pt;height:60pt;z-index:2500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ATUFMqmwEA&#13;&#10;ABM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6710285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48512" behindDoc="0" locked="0" layoutInCell="1" allowOverlap="1" wp14:anchorId="10CECF23" wp14:editId="68ED3D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19" name="Rectangle 7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B84B8A-71D6-ED47-95B5-AD909A9865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BE45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ECF23" id="Rectangle 7119" o:spid="_x0000_s1100" style="position:absolute;margin-left:102pt;margin-top:28pt;width:79pt;height:60pt;z-index:25004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60BE450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49536" behindDoc="0" locked="0" layoutInCell="1" allowOverlap="1" wp14:anchorId="7067700D" wp14:editId="4B4299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18" name="Rectangle 7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B52008-4183-1E4E-9513-8765FE5341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1D0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7700D" id="Rectangle 7118" o:spid="_x0000_s1101" style="position:absolute;margin-left:102pt;margin-top:28pt;width:79pt;height:60pt;z-index:2500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AF5lNXmwEA&#13;&#10;ABM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4581D0C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50560" behindDoc="0" locked="0" layoutInCell="1" allowOverlap="1" wp14:anchorId="55070023" wp14:editId="089D33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17" name="Rectangle 7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D5BF31C-81F0-2845-A5F7-3DB482EBC0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E066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70023" id="Rectangle 7117" o:spid="_x0000_s1102" style="position:absolute;margin-left:102pt;margin-top:28pt;width:77pt;height:73pt;z-index:25005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" filled="f" stroked="f">
                      <v:textbox inset="2.16pt,1.44pt,0,1.44pt">
                        <w:txbxContent>
                          <w:p w14:paraId="10E0660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51584" behindDoc="0" locked="0" layoutInCell="1" allowOverlap="1" wp14:anchorId="11D18293" wp14:editId="2D8AFC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16" name="Rectangle 7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C3BC6F-E103-AE44-BF1A-D67EEFFC53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C20FC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D18293" id="Rectangle 7116" o:spid="_x0000_s1103" style="position:absolute;margin-left:102pt;margin-top:28pt;width:79pt;height:60pt;z-index:2500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i1N8mwEAABMDAAAOAAAAZHJzL2Uyb0RvYy54bWysUsFu2zAMvQ/YPwi6L3acYkm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Wd9sV54xS3S5HpPTZgBc56STyLIpF6vyV0suvv3/he7fnc5bm&#13;&#10;wyxcz8jrjJpbB+gvT5h3LT1ysCNMndSji1JMPL9O0s+TQiPF+CWwQc36btXwwEux3DQbXkQsBXM+&#13;&#10;vO2qoAfgldAJpThFdMeB6S6LmvwwO190vW5JHu3bunC/7fL+FwA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D3i1N8mwEA&#13;&#10;ABM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5FC20FC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52608" behindDoc="0" locked="0" layoutInCell="1" allowOverlap="1" wp14:anchorId="4814BF92" wp14:editId="5F0630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7115" name="Rectangle 7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6FBC28-FABF-3C45-8F29-960B86A0ED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5154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4BF92" id="Rectangle 7115" o:spid="_x0000_s1104" style="position:absolute;margin-left:102pt;margin-top:28pt;width:77pt;height:68pt;z-index:25005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" filled="f" stroked="f">
                      <v:textbox inset="2.16pt,1.44pt,0,1.44pt">
                        <w:txbxContent>
                          <w:p w14:paraId="075154C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53632" behindDoc="0" locked="0" layoutInCell="1" allowOverlap="1" wp14:anchorId="0B8C51B2" wp14:editId="2126C5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14" name="Rectangle 7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38278AB-E02E-3742-96DF-75A3100462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663A4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8C51B2" id="Rectangle 7114" o:spid="_x0000_s1105" style="position:absolute;margin-left:102pt;margin-top:28pt;width:77pt;height:73pt;z-index:2500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" filled="f" stroked="f">
                      <v:textbox inset="2.16pt,1.44pt,0,1.44pt">
                        <w:txbxContent>
                          <w:p w14:paraId="58663A4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54656" behindDoc="0" locked="0" layoutInCell="1" allowOverlap="1" wp14:anchorId="6781DC4B" wp14:editId="7BED12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13" name="Rectangle 7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A769FED-CEE8-8149-A92D-AEF49BCF7C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6ABB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1DC4B" id="Rectangle 7113" o:spid="_x0000_s1106" style="position:absolute;margin-left:102pt;margin-top:28pt;width:79pt;height:60pt;z-index:25005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286ABB0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55680" behindDoc="0" locked="0" layoutInCell="1" allowOverlap="1" wp14:anchorId="50F4F9A2" wp14:editId="6119AA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12" name="Rectangle 7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C5804BC-48E8-E049-8D31-70F7968FC5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A3A0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F4F9A2" id="Rectangle 7112" o:spid="_x0000_s1107" style="position:absolute;margin-left:102pt;margin-top:28pt;width:77pt;height:73pt;z-index:25005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" filled="f" stroked="f">
                      <v:textbox inset="2.16pt,1.44pt,0,1.44pt">
                        <w:txbxContent>
                          <w:p w14:paraId="2DA3A0A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56704" behindDoc="0" locked="0" layoutInCell="1" allowOverlap="1" wp14:anchorId="30A9D548" wp14:editId="7E67EB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11" name="Rectangle 7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E892620A-2426-8E49-8B41-2FA4E8D223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8333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A9D548" id="Rectangle 7111" o:spid="_x0000_s1108" style="position:absolute;margin-left:102pt;margin-top:28pt;width:77pt;height:73pt;z-index:25005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" filled="f" stroked="f">
                      <v:textbox inset="2.16pt,1.44pt,0,1.44pt">
                        <w:txbxContent>
                          <w:p w14:paraId="6F83332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57728" behindDoc="0" locked="0" layoutInCell="1" allowOverlap="1" wp14:anchorId="73C8E805" wp14:editId="7D79ED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10" name="Rectangle 7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9DC1A4-A438-C946-BC68-462E1373B3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9793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8E805" id="Rectangle 7110" o:spid="_x0000_s1109" style="position:absolute;margin-left:102pt;margin-top:28pt;width:79pt;height:60pt;z-index:2500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BPZJ2PmwEA&#13;&#10;ABM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3F97938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58752" behindDoc="0" locked="0" layoutInCell="1" allowOverlap="1" wp14:anchorId="4987A81F" wp14:editId="744981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09" name="Rectangle 7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C6CDEA9-86C5-E046-B5E9-6CE1BB7A76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B3F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7A81F" id="Rectangle 7109" o:spid="_x0000_s1110" style="position:absolute;margin-left:102pt;margin-top:28pt;width:77pt;height:73pt;z-index:2500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" filled="f" stroked="f">
                      <v:textbox inset="2.16pt,1.44pt,0,1.44pt">
                        <w:txbxContent>
                          <w:p w14:paraId="088B3F7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59776" behindDoc="0" locked="0" layoutInCell="1" allowOverlap="1" wp14:anchorId="42EACC77" wp14:editId="44B2BB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7108" name="Rectangle 7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C6CCF7A-3A7B-4945-9938-4533939725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6CE46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ACC77" id="Rectangle 7108" o:spid="_x0000_s1111" style="position:absolute;margin-left:102pt;margin-top:28pt;width:77pt;height:71pt;z-index:2500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" filled="f" stroked="f">
                      <v:textbox inset="2.16pt,1.44pt,0,1.44pt">
                        <w:txbxContent>
                          <w:p w14:paraId="5B6CE46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60800" behindDoc="0" locked="0" layoutInCell="1" allowOverlap="1" wp14:anchorId="17C3DEA1" wp14:editId="504097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07" name="Rectangle 7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B86A98-21EC-5A4E-AB17-34F9478B12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E5A29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C3DEA1" id="Rectangle 7107" o:spid="_x0000_s1112" style="position:absolute;margin-left:102pt;margin-top:28pt;width:79pt;height:60pt;z-index:25006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UokdzJwB&#13;&#10;AAAT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3E5A29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61824" behindDoc="0" locked="0" layoutInCell="1" allowOverlap="1" wp14:anchorId="58F4D7F7" wp14:editId="440DFC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06" name="Rectangle 7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A3D3AC-BED5-DA49-B601-89967B4BE5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4471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4D7F7" id="Rectangle 7106" o:spid="_x0000_s1113" style="position:absolute;margin-left:102pt;margin-top:28pt;width:79pt;height:60pt;z-index:25006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Crv53ZmwEA&#13;&#10;ABM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1E4471D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62848" behindDoc="0" locked="0" layoutInCell="1" allowOverlap="1" wp14:anchorId="678FC480" wp14:editId="11725C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05" name="Rectangle 7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F6975E-5BFF-D64B-B7C8-4726757AB3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BE22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FC480" id="Rectangle 7105" o:spid="_x0000_s1114" style="position:absolute;margin-left:102pt;margin-top:28pt;width:79pt;height:60pt;z-index:25006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CMiBwdmwEA&#13;&#10;ABM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36BE22A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63872" behindDoc="0" locked="0" layoutInCell="1" allowOverlap="1" wp14:anchorId="6B4A302F" wp14:editId="18275D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04" name="Rectangle 7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14EC5D-BFC3-3948-952B-BEC2B3D95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BC20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4A302F" id="Rectangle 7104" o:spid="_x0000_s1115" style="position:absolute;margin-left:102pt;margin-top:28pt;width:79pt;height:60pt;z-index:25006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B1vpwImwEA&#13;&#10;ABM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70BC205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64896" behindDoc="0" locked="0" layoutInCell="1" allowOverlap="1" wp14:anchorId="393ED7C1" wp14:editId="3AE7D5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03" name="Rectangle 7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DC3083-ED37-E048-9B28-EBF19862D6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24A8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3ED7C1" id="Rectangle 7103" o:spid="_x0000_s1116" style="position:absolute;margin-left:102pt;margin-top:28pt;width:79pt;height:60pt;z-index:25006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2524A80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65920" behindDoc="0" locked="0" layoutInCell="1" allowOverlap="1" wp14:anchorId="6B017594" wp14:editId="3208AE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02" name="Rectangle 7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E37EA0-7446-0C41-BE56-05489413A3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BBF6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17594" id="Rectangle 7102" o:spid="_x0000_s1117" style="position:absolute;margin-left:102pt;margin-top:28pt;width:79pt;height:60pt;z-index:25006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64BBF65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66944" behindDoc="0" locked="0" layoutInCell="1" allowOverlap="1" wp14:anchorId="12249228" wp14:editId="2007C7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01" name="Rectangle 7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86635B-1B80-3342-9854-D836C38285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A452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49228" id="Rectangle 7101" o:spid="_x0000_s1118" style="position:absolute;margin-left:102pt;margin-top:28pt;width:79pt;height:60pt;z-index:25006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5CA4522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67968" behindDoc="0" locked="0" layoutInCell="1" allowOverlap="1" wp14:anchorId="658D75D5" wp14:editId="7EEE69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00" name="Rectangle 7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2C3C08-5933-384A-86DA-4A5EE33E5F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71BF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8D75D5" id="Rectangle 7100" o:spid="_x0000_s1119" style="position:absolute;margin-left:102pt;margin-top:28pt;width:79pt;height:60pt;z-index:25006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1D71BF7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68992" behindDoc="0" locked="0" layoutInCell="1" allowOverlap="1" wp14:anchorId="1B4147E2" wp14:editId="326F5E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99" name="Rectangle 7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793B33-40AD-0A41-80C1-A38AC5F947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FC79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4147E2" id="Rectangle 7099" o:spid="_x0000_s1120" style="position:absolute;margin-left:102pt;margin-top:28pt;width:79pt;height:60pt;z-index:25006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AuLmkjmwEA&#13;&#10;ABM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2EFC795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70016" behindDoc="0" locked="0" layoutInCell="1" allowOverlap="1" wp14:anchorId="7578E8D9" wp14:editId="3A89C6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98" name="Rectangle 7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DACA68-629B-BA4C-AA88-3232ACD059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C453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8E8D9" id="Rectangle 7098" o:spid="_x0000_s1121" style="position:absolute;margin-left:102pt;margin-top:28pt;width:79pt;height:60pt;z-index:25007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DXGOk2mwEA&#13;&#10;ABM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5CC453B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71040" behindDoc="0" locked="0" layoutInCell="1" allowOverlap="1" wp14:anchorId="529FEE9F" wp14:editId="5C9222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97" name="Rectangle 7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4D1086-6162-5A46-84A6-8631600CC5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5F17A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9FEE9F" id="Rectangle 7097" o:spid="_x0000_s1122" style="position:absolute;margin-left:102pt;margin-top:28pt;width:79pt;height:60pt;z-index:25007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DcQ2kImwEA&#13;&#10;ABM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195F17A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72064" behindDoc="0" locked="0" layoutInCell="1" allowOverlap="1" wp14:anchorId="6D4CFE0A" wp14:editId="3DBAA5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96" name="Rectangle 7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FD5B9E-EBBA-3441-9BDD-2A9146B96D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F60E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CFE0A" id="Rectangle 7096" o:spid="_x0000_s1123" style="position:absolute;margin-left:102pt;margin-top:28pt;width:79pt;height:60pt;z-index:25007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AldekdmwEA&#13;&#10;ABM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79F60E4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73088" behindDoc="0" locked="0" layoutInCell="1" allowOverlap="1" wp14:anchorId="3C7ECB87" wp14:editId="6752D4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95" name="Rectangle 7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8FAD8D-2109-7C45-9B91-727FF5E677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894D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ECB87" id="Rectangle 7095" o:spid="_x0000_s1124" style="position:absolute;margin-left:102pt;margin-top:28pt;width:79pt;height:60pt;z-index:25007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" filled="f" stroked="f">
                      <v:textbox inset="2.16pt,1.44pt,0,1.44pt">
                        <w:txbxContent>
                          <w:p w14:paraId="7C894DC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74112" behindDoc="0" locked="0" layoutInCell="1" allowOverlap="1" wp14:anchorId="6F9FF662" wp14:editId="66BC00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94" name="Rectangle 7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8A46BC-3F7A-3F42-8421-93BF23724D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0CE8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FF662" id="Rectangle 7094" o:spid="_x0000_s1125" style="position:absolute;margin-left:102pt;margin-top:28pt;width:79pt;height:60pt;z-index:25007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D7dOjMmwEA&#13;&#10;ABM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130CE86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75136" behindDoc="0" locked="0" layoutInCell="1" allowOverlap="1" wp14:anchorId="557EDF9F" wp14:editId="7F55BE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93" name="Rectangle 7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691CD8-4B47-7542-8F41-8CE55A0A54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547D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7EDF9F" id="Rectangle 7093" o:spid="_x0000_s1126" style="position:absolute;margin-left:102pt;margin-top:28pt;width:79pt;height:60pt;z-index:25007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52547D0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76160" behindDoc="0" locked="0" layoutInCell="1" allowOverlap="1" wp14:anchorId="1772DDF4" wp14:editId="2CB999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92" name="Rectangle 7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A18917-3DA7-294D-8309-3E49B10242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4E4B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72DDF4" id="Rectangle 7092" o:spid="_x0000_s1127" style="position:absolute;margin-left:102pt;margin-top:28pt;width:79pt;height:60pt;z-index:25007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DGyvi4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3F4E4BF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77184" behindDoc="0" locked="0" layoutInCell="1" allowOverlap="1" wp14:anchorId="67503395" wp14:editId="0AD7D0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91" name="Rectangle 7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C3C602-537A-AD42-A095-D1104AE949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5DEF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503395" id="Rectangle 7091" o:spid="_x0000_s1128" style="position:absolute;margin-left:102pt;margin-top:28pt;width:79pt;height:60pt;z-index:25007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zZF4hp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D5DEF0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78208" behindDoc="0" locked="0" layoutInCell="1" allowOverlap="1" wp14:anchorId="1473AFA9" wp14:editId="35269A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90" name="Rectangle 7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B2F310-F9B9-0048-B6C4-8D84844E84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138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73AFA9" id="Rectangle 7090" o:spid="_x0000_s1129" style="position:absolute;margin-left:102pt;margin-top:28pt;width:79pt;height:60pt;z-index:25007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NKf4k5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901382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79232" behindDoc="0" locked="0" layoutInCell="1" allowOverlap="1" wp14:anchorId="25120FE0" wp14:editId="40F7CA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89" name="Rectangle 7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D07014-7EE9-9B4D-BCCC-87288A9398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2F4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120FE0" id="Rectangle 7089" o:spid="_x0000_s1130" style="position:absolute;margin-left:102pt;margin-top:28pt;width:79pt;height:60pt;z-index:25007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J3j7nAEAABQ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zxtVrzNs7h2gvzxhXrb0yMGOMHVSjy5KMfEAO0k/TwqNFOOXwA41d+tVwxMvxXLTbHgTsRRM&#13;&#10;+vC2q4IegHdCJ5TiFNEdB+a7LHLyw2x9Efa6Jnm2b+tC/rbM+18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2yd4+5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942F4A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80256" behindDoc="0" locked="0" layoutInCell="1" allowOverlap="1" wp14:anchorId="7D1DD7CA" wp14:editId="7CEC6D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88" name="Rectangle 7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74AEC9-C881-6945-8A7F-A14CF9C3CB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DD27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DD7CA" id="Rectangle 7088" o:spid="_x0000_s1131" style="position:absolute;margin-left:102pt;margin-top:28pt;width:79pt;height:60pt;z-index:25008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IhH47p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BDD273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81280" behindDoc="0" locked="0" layoutInCell="1" allowOverlap="1" wp14:anchorId="1541D539" wp14:editId="199DA1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87" name="Rectangle 7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A90E02-D3E7-BF42-8D16-8B5105FA6C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1840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1D539" id="Rectangle 7087" o:spid="_x0000_s1132" style="position:absolute;margin-left:102pt;margin-top:28pt;width:79pt;height:60pt;z-index:25008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KUp40J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718408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82304" behindDoc="0" locked="0" layoutInCell="1" allowOverlap="1" wp14:anchorId="4F3B5C62" wp14:editId="3353FC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86" name="Rectangle 7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BC0E34-1797-3447-B867-3937683F0B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457B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3B5C62" id="Rectangle 7086" o:spid="_x0000_s1133" style="position:absolute;margin-left:102pt;margin-top:28pt;width:79pt;height:60pt;z-index:25008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fPjFnAEAABQDAAAOAAAAZHJzL2Uyb0RvYy54bWysUsFu2zAMvQ/YPwi6L3acYkm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Wd9sV54xS3S5HpPTZgBc56STyLIpF6vyV0suvv3/he7fnc5bm&#13;&#10;wyxczxtVrzNs7h2gvzxhXrb0yMGOMHVSjy5KMfEAO0k/TwqNFOOXwA4167tVwxMvxXLTbHgTsRRM&#13;&#10;+vC2q4IegHdCJ5TiFNEdB+a7LHLyw2x9Efa6Jnm2b+tC/rbM+18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0Hz4xZ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4457B2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83328" behindDoc="0" locked="0" layoutInCell="1" allowOverlap="1" wp14:anchorId="381B34CA" wp14:editId="06C50C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85" name="Rectangle 7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908DC3-8404-4C4C-9654-FE1058B7F4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23EB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1B34CA" id="Rectangle 7085" o:spid="_x0000_s1134" style="position:absolute;margin-left:102pt;margin-top:28pt;width:79pt;height:60pt;z-index:25008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7623EB3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84352" behindDoc="0" locked="0" layoutInCell="1" allowOverlap="1" wp14:anchorId="5083A315" wp14:editId="651447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84" name="Rectangle 7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5A5BBB-4CCF-7742-A1D4-B6B943BCB2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FC4F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83A315" id="Rectangle 7084" o:spid="_x0000_s1135" style="position:absolute;margin-left:102pt;margin-top:28pt;width:79pt;height:60pt;z-index:25008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Dn35FJ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5FC4F3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85376" behindDoc="0" locked="0" layoutInCell="1" allowOverlap="1" wp14:anchorId="56154D43" wp14:editId="0A41DF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83" name="Rectangle 7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0424F-5B0B-4941-AB39-03BBA1954C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8D05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154D43" id="Rectangle 7083" o:spid="_x0000_s1136" style="position:absolute;margin-left:102pt;margin-top:28pt;width:79pt;height:60pt;z-index:25008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3F8D05C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86400" behindDoc="0" locked="0" layoutInCell="1" allowOverlap="1" wp14:anchorId="1C30BAFD" wp14:editId="14823C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82" name="Rectangle 7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973011-1AE2-A24C-9174-81CBAE57E1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6B75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30BAFD" id="Rectangle 7082" o:spid="_x0000_s1137" style="position:absolute;margin-left:102pt;margin-top:28pt;width:79pt;height:60pt;z-index:25008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" filled="f" stroked="f">
                      <v:textbox inset="2.16pt,1.44pt,0,1.44pt">
                        <w:txbxContent>
                          <w:p w14:paraId="176B757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87424" behindDoc="0" locked="0" layoutInCell="1" allowOverlap="1" wp14:anchorId="634F2464" wp14:editId="6E33FD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81" name="Rectangle 7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4AB6CC-558C-5B41-B744-7EDDF1198F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1B722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F2464" id="Rectangle 7081" o:spid="_x0000_s1138" style="position:absolute;margin-left:102pt;margin-top:28pt;width:79pt;height:60pt;z-index:25008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BDWwxC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6E1B722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88448" behindDoc="0" locked="0" layoutInCell="1" allowOverlap="1" wp14:anchorId="5B9C6368" wp14:editId="199E86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80" name="Rectangle 7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CD2AE-6745-9F44-882C-6F88767898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178B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9C6368" id="Rectangle 7080" o:spid="_x0000_s1139" style="position:absolute;margin-left:102pt;margin-top:28pt;width:79pt;height:60pt;z-index:25008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C6bYxX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79178BC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89472" behindDoc="0" locked="0" layoutInCell="1" allowOverlap="1" wp14:anchorId="71AD7B90" wp14:editId="276A33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79" name="Rectangle 7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1E0DF80-F03E-7A48-8936-7EAD7ECF4C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8A7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AD7B90" id="Rectangle 7079" o:spid="_x0000_s1140" style="position:absolute;margin-left:102pt;margin-top:28pt;width:77pt;height:73pt;z-index:25008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" filled="f" stroked="f">
                      <v:textbox inset="2.16pt,1.44pt,0,1.44pt">
                        <w:txbxContent>
                          <w:p w14:paraId="0478A77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90496" behindDoc="0" locked="0" layoutInCell="1" allowOverlap="1" wp14:anchorId="3045CC60" wp14:editId="00BE5E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78" name="Rectangle 7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D9CC6C-99FB-7E41-914E-5F7D79EFF3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3B2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5CC60" id="Rectangle 7078" o:spid="_x0000_s1141" style="position:absolute;margin-left:102pt;margin-top:28pt;width:79pt;height:60pt;z-index:25009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rNuMKp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A33B26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91520" behindDoc="0" locked="0" layoutInCell="1" allowOverlap="1" wp14:anchorId="22470BAE" wp14:editId="1A97D0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7077" name="Rectangle 7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2E3685A-CA7A-3648-9691-F3531774CD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88AD6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70BAE" id="Rectangle 7077" o:spid="_x0000_s1142" style="position:absolute;margin-left:102pt;margin-top:28pt;width:77pt;height:68pt;z-index:25009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" filled="f" stroked="f">
                      <v:textbox inset="2.16pt,1.44pt,0,1.44pt">
                        <w:txbxContent>
                          <w:p w14:paraId="5C88AD6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92544" behindDoc="0" locked="0" layoutInCell="1" allowOverlap="1" wp14:anchorId="4D2E5B19" wp14:editId="0669BE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76" name="Rectangle 7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0E067AB-C7DB-B548-9473-CA93BCFDB3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39376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2E5B19" id="Rectangle 7076" o:spid="_x0000_s1143" style="position:absolute;margin-left:102pt;margin-top:28pt;width:77pt;height:73pt;z-index:25009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" filled="f" stroked="f">
                      <v:textbox inset="2.16pt,1.44pt,0,1.44pt">
                        <w:txbxContent>
                          <w:p w14:paraId="2739376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93568" behindDoc="0" locked="0" layoutInCell="1" allowOverlap="1" wp14:anchorId="21B02407" wp14:editId="7D62D5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75" name="Rectangle 7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2C0EB4-3B7C-AE40-B968-33514F4192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9B97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B02407" id="Rectangle 7075" o:spid="_x0000_s1144" style="position:absolute;margin-left:102pt;margin-top:28pt;width:79pt;height:60pt;z-index:25009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eYENxZ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39B97B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94592" behindDoc="0" locked="0" layoutInCell="1" allowOverlap="1" wp14:anchorId="53B19262" wp14:editId="5E49A3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74" name="Rectangle 7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4850382-A747-664B-985E-DA50B25A0A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987C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19262" id="Rectangle 7074" o:spid="_x0000_s1145" style="position:absolute;margin-left:102pt;margin-top:28pt;width:77pt;height:73pt;z-index:25009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" filled="f" stroked="f">
                      <v:textbox inset="2.16pt,1.44pt,0,1.44pt">
                        <w:txbxContent>
                          <w:p w14:paraId="5C987CE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95616" behindDoc="0" locked="0" layoutInCell="1" allowOverlap="1" wp14:anchorId="4A0B8C4E" wp14:editId="38126E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73" name="Rectangle 7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F41530E-60C5-0A49-AABA-9BF574236D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3399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0B8C4E" id="Rectangle 7073" o:spid="_x0000_s1146" style="position:absolute;margin-left:102pt;margin-top:28pt;width:77pt;height:73pt;z-index:25009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" filled="f" stroked="f">
                      <v:textbox inset="2.16pt,1.44pt,0,1.44pt">
                        <w:txbxContent>
                          <w:p w14:paraId="7C33990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96640" behindDoc="0" locked="0" layoutInCell="1" allowOverlap="1" wp14:anchorId="3622CFCB" wp14:editId="708A7F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72" name="Rectangle 7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6AD800-FB7A-FE42-AA77-B04F3412DB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41526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22CFCB" id="Rectangle 7072" o:spid="_x0000_s1147" style="position:absolute;margin-left:102pt;margin-top:28pt;width:79pt;height:60pt;z-index:25009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CbWWDr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3A41526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97664" behindDoc="0" locked="0" layoutInCell="1" allowOverlap="1" wp14:anchorId="0C3DD8C9" wp14:editId="3BB25F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71" name="Rectangle 7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C262118-8A6C-9447-8828-800D787837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3524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DD8C9" id="Rectangle 7071" o:spid="_x0000_s1148" style="position:absolute;margin-left:102pt;margin-top:28pt;width:77pt;height:73pt;z-index:25009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" filled="f" stroked="f">
                      <v:textbox inset="2.16pt,1.44pt,0,1.44pt">
                        <w:txbxContent>
                          <w:p w14:paraId="273524B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98688" behindDoc="0" locked="0" layoutInCell="1" allowOverlap="1" wp14:anchorId="44FA181D" wp14:editId="497BF7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7070" name="Rectangle 7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98DBA6B-D8A4-0A4F-8852-4B8A181D9E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39C2E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A181D" id="Rectangle 7070" o:spid="_x0000_s1149" style="position:absolute;margin-left:102pt;margin-top:28pt;width:77pt;height:71pt;z-index:25009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" filled="f" stroked="f">
                      <v:textbox inset="2.16pt,1.44pt,0,1.44pt">
                        <w:txbxContent>
                          <w:p w14:paraId="4939C2E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99712" behindDoc="0" locked="0" layoutInCell="1" allowOverlap="1" wp14:anchorId="33CF600C" wp14:editId="35A46B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69" name="Rectangle 7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2BBE1B-9ADC-3641-9596-A02285C2E5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AE97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CF600C" id="Rectangle 7069" o:spid="_x0000_s1150" style="position:absolute;margin-left:102pt;margin-top:28pt;width:79pt;height:60pt;z-index:25009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tOConAEAABQ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zxvVrDNs7h2gvzxhXrb0yMGOMHVSjy5KMfEAO0k/TwqNFOOXwA41d+tVwxMvxXLTbHgTsRRM&#13;&#10;+vC2q4IegHdCJ5TiFNEdB+a7LHLyw2x9Efa6Jnm2b+tC/rbM+18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hrTgqJ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3AE971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00736" behindDoc="0" locked="0" layoutInCell="1" allowOverlap="1" wp14:anchorId="7FB252C1" wp14:editId="771DA9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68" name="Rectangle 7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2E3E62-883E-9746-BC72-FA96D7B7C7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C07B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252C1" id="Rectangle 7068" o:spid="_x0000_s1151" style="position:absolute;margin-left:102pt;margin-top:28pt;width:79pt;height:60pt;z-index:25010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f4JgvZ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DC07BD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01760" behindDoc="0" locked="0" layoutInCell="1" allowOverlap="1" wp14:anchorId="47F3E9AD" wp14:editId="735866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67" name="Rectangle 7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3F5B81-CD52-974A-904B-85FC8AACBA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294D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F3E9AD" id="Rectangle 7067" o:spid="_x0000_s1152" style="position:absolute;margin-left:102pt;margin-top:28pt;width:79pt;height:60pt;z-index:25010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dNngg5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4294DB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02784" behindDoc="0" locked="0" layoutInCell="1" allowOverlap="1" wp14:anchorId="215ED9AA" wp14:editId="4ED115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66" name="Rectangle 7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5B6C13-56B7-9D46-AFA3-78D1B2B357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8C3F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ED9AA" id="Rectangle 7066" o:spid="_x0000_s1153" style="position:absolute;margin-left:102pt;margin-top:28pt;width:79pt;height:60pt;z-index:25010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72CWnAEAABQDAAAOAAAAZHJzL2Uyb0RvYy54bWysUsFu2zAMvQ/YPwi6L3acYkm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Wd9sV54xS3S5HpPTZgBc56STyLIpF6vyV0suvv3/he7fnc5bm&#13;&#10;wyxczxvVrDNs7h2gvzxhXrb0yMGOMHVSjy5KMfEAO0k/TwqNFOOXwA4167tVwxMvxXLTbHgTsRRM&#13;&#10;+vC2q4IegHdCJ5TiFNEdB+a7LHLyw2x9Efa6Jnm2b+tC/rbM+18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je9glp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C8C3F3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03808" behindDoc="0" locked="0" layoutInCell="1" allowOverlap="1" wp14:anchorId="463AE7D8" wp14:editId="5CDD25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65" name="Rectangle 7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063A21-2948-D648-8966-E645D5C7CF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E691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AE7D8" id="Rectangle 7065" o:spid="_x0000_s1154" style="position:absolute;margin-left:102pt;margin-top:28pt;width:79pt;height:60pt;z-index:25010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62E6915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04832" behindDoc="0" locked="0" layoutInCell="1" allowOverlap="1" wp14:anchorId="2AF69B7E" wp14:editId="51B801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64" name="Rectangle 7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F2F7AE-19A7-7C48-BA4D-A4434785AC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F5A3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F69B7E" id="Rectangle 7064" o:spid="_x0000_s1155" style="position:absolute;margin-left:102pt;margin-top:28pt;width:79pt;height:60pt;z-index:25010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U+5hR5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BF5A3F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05856" behindDoc="0" locked="0" layoutInCell="1" allowOverlap="1" wp14:anchorId="1B230A3B" wp14:editId="2A4C28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63" name="Rectangle 7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01FFB4-E007-8749-BF41-41E58B2F6C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077B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230A3B" id="Rectangle 7063" o:spid="_x0000_s1156" style="position:absolute;margin-left:102pt;margin-top:28pt;width:79pt;height:60pt;z-index:25010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DspZQ6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71077BD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06880" behindDoc="0" locked="0" layoutInCell="1" allowOverlap="1" wp14:anchorId="46B18056" wp14:editId="22952F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62" name="Rectangle 7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35945C-E63D-9C48-ACC1-BEABDB25ED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4A14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B18056" id="Rectangle 7062" o:spid="_x0000_s1157" style="position:absolute;margin-left:102pt;margin-top:28pt;width:79pt;height:60pt;z-index:25010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AVkxQv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2F4A14C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07904" behindDoc="0" locked="0" layoutInCell="1" allowOverlap="1" wp14:anchorId="504FB794" wp14:editId="1D428F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61" name="Rectangle 7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F92FB5-1FA7-0442-AB39-D783D1B2DC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EF97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4FB794" id="Rectangle 7061" o:spid="_x0000_s1158" style="position:absolute;margin-left:102pt;margin-top:28pt;width:79pt;height:60pt;z-index:25010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AeyJQR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04EF974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08928" behindDoc="0" locked="0" layoutInCell="1" allowOverlap="1" wp14:anchorId="1D767084" wp14:editId="63C731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60" name="Rectangle 7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A0D3BB-13CD-0346-87BC-B39F8A67CE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1B9A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767084" id="Rectangle 7060" o:spid="_x0000_s1159" style="position:absolute;margin-left:102pt;margin-top:28pt;width:79pt;height:60pt;z-index:25010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Dn/hQE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4C1B9A1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09952" behindDoc="0" locked="0" layoutInCell="1" allowOverlap="1" wp14:anchorId="6BBFE249" wp14:editId="3B58F3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59" name="Rectangle 7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3FBE0E-F0C5-124C-8D2C-9F52CF5B17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DEAC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FE249" id="Rectangle 7059" o:spid="_x0000_s1160" style="position:absolute;margin-left:102pt;margin-top:28pt;width:79pt;height:60pt;z-index:25010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fpRsnAEAABQ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zxu1WmfY3DtAf3nCvGzpkYMdYeqkHl2UYuIBdpJ+nhQaKcYvgR1q7tarhideiuWm2fAmYimY&#13;&#10;9OFtVwU9AO+ETijFKaI7Dsx3WeTkh9n6Iux1TfJs39aF/G2Z978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CH6UbJ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5DEACC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10976" behindDoc="0" locked="0" layoutInCell="1" allowOverlap="1" wp14:anchorId="5E82150B" wp14:editId="3F6E32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58" name="Rectangle 7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3233D0-EE47-154D-8095-ECFC2FC0F6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2BA8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2150B" id="Rectangle 7058" o:spid="_x0000_s1161" style="position:absolute;margin-left:102pt;margin-top:28pt;width:79pt;height:60pt;z-index:25011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8UgUeZ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12BA8D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12000" behindDoc="0" locked="0" layoutInCell="1" allowOverlap="1" wp14:anchorId="01A34440" wp14:editId="6F7E02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57" name="Rectangle 7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AB9693-947E-4D44-8DF9-12AED28C5B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D825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34440" id="Rectangle 7057" o:spid="_x0000_s1162" style="position:absolute;margin-left:102pt;margin-top:28pt;width:79pt;height:60pt;z-index:25011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+hOUR5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9D8256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13024" behindDoc="0" locked="0" layoutInCell="1" allowOverlap="1" wp14:anchorId="503490A6" wp14:editId="0B9E02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56" name="Rectangle 7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1C17DA-AE52-C845-AEBD-A3D3F18C28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B255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3490A6" id="Rectangle 7056" o:spid="_x0000_s1163" style="position:absolute;margin-left:102pt;margin-top:28pt;width:79pt;height:60pt;z-index:25011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JRRSnAEAABQDAAAOAAAAZHJzL2Uyb0RvYy54bWysUsFu2zAMvQ/YPwi6L3acYkm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Wd9sV54xS3S5HpPTZgBc56STyLIpF6vyV0suvv3/he7fnc5bm&#13;&#10;wyxczxu1WmfY3DtAf3nCvGzpkYMdYeqkHl2UYuIBdpJ+nhQaKcYvgR1q1nerhideiuWm2fAmYimY&#13;&#10;9OFtVwU9AO+ETijFKaI7Dsx3WeTkh9n6Iux1TfJs39aF/G2Z978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AyUUUp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FB2557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14048" behindDoc="0" locked="0" layoutInCell="1" allowOverlap="1" wp14:anchorId="47E40B87" wp14:editId="129B1F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55" name="Rectangle 7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0D433E-9B4F-344D-ABB6-C8F002BCC0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7D26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E40B87" id="Rectangle 7055" o:spid="_x0000_s1164" style="position:absolute;margin-left:102pt;margin-top:28pt;width:79pt;height:60pt;z-index:25011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AkEpWW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017D264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15072" behindDoc="0" locked="0" layoutInCell="1" allowOverlap="1" wp14:anchorId="641142DB" wp14:editId="053EB6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54" name="Rectangle 7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3A16B2-4F34-AA4B-B6D7-9D91EC69D7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D401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1142DB" id="Rectangle 7054" o:spid="_x0000_s1165" style="position:absolute;margin-left:102pt;margin-top:28pt;width:79pt;height:60pt;z-index:25011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3SQVg5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CD4012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16096" behindDoc="0" locked="0" layoutInCell="1" allowOverlap="1" wp14:anchorId="51EB6E3D" wp14:editId="4FF107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53" name="Rectangle 7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E75EB0-88BF-9742-BE6B-7C8AA98792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1D6F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EB6E3D" id="Rectangle 7053" o:spid="_x0000_s1166" style="position:absolute;margin-left:102pt;margin-top:28pt;width:79pt;height:60pt;z-index:25011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2kkKmwEAABQ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zxu1LrC5d4D+8oR52dIjBzvC1Ek9uijFxAPsJP08KTRSjF8CO9TcrVcNT7wUy02z4U3EUjDp&#13;&#10;w9uuCnoA3gmdUIpTRHccmO+yyMkPs/VF2Oua5Nm+rQv52zLvfwE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CF2kkK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2A1D6F1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17120" behindDoc="0" locked="0" layoutInCell="1" allowOverlap="1" wp14:anchorId="6CA794D2" wp14:editId="740531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52" name="Rectangle 7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8EFACE-F28B-5941-8C38-CED89E2A69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4AECE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794D2" id="Rectangle 7052" o:spid="_x0000_s1167" style="position:absolute;margin-left:102pt;margin-top:28pt;width:79pt;height:60pt;z-index:25011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B87Mkf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5A4AECE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18144" behindDoc="0" locked="0" layoutInCell="1" allowOverlap="1" wp14:anchorId="0639932E" wp14:editId="69D012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51" name="Rectangle 7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7238EC-5F5E-7D47-8E2D-7B13A17F17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3608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39932E" id="Rectangle 7051" o:spid="_x0000_s1168" style="position:absolute;margin-left:102pt;margin-top:28pt;width:79pt;height:60pt;z-index:25011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t0khnAEAABQ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zxu1bjJs7h2gvzxhXrb0yMGOMHVSjy5KMfEAO0k/TwqNFOOXwA41d+tVwxMvxXLTbHgTsRRM&#13;&#10;+vC2q4IegHdCJ5TiFNEdB+a7LHLyw2x9Efa6Jnm2b+tC/rbM+18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d7dJIZ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E3608F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19168" behindDoc="0" locked="0" layoutInCell="1" allowOverlap="1" wp14:anchorId="6E5D8500" wp14:editId="14C43D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50" name="Rectangle 7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480167-1915-1745-AFF2-07962D6455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7FAC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D8500" id="Rectangle 7050" o:spid="_x0000_s1169" style="position:absolute;margin-left:102pt;margin-top:28pt;width:79pt;height:60pt;z-index:25011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gck0nAEAABQ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zxu1XmXY3DtAf3nCvGzpkYMdYeqkHl2UYuIBdpJ+nhQaKcYvgR1q7tarhideiuWm2fAmYimY&#13;&#10;9OFtVwU9AO+ETijFKaI7Dsx3WeTkh9n6Iux1TfJs39aF/G2Z978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joHJNJ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47FACA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20192" behindDoc="0" locked="0" layoutInCell="1" allowOverlap="1" wp14:anchorId="477AEB85" wp14:editId="51AA33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49" name="Rectangle 7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B543135-B37B-AA41-8B63-9D001B666B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1914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7AEB85" id="Rectangle 7049" o:spid="_x0000_s1170" style="position:absolute;margin-left:102pt;margin-top:28pt;width:79pt;height:60pt;z-index:25012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AUlcnAEAABQ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zxu1XmfY3DtAf3nCvGzpkYMdYeqkHl2UYuIBdpJ+nhQaKcYvgR1q7tarhideiuWm2fAmYimY&#13;&#10;9OFtVwU9AO+ETijFKaI7Dsx3WeTkh9n6Iux1TfJs39aF/G2Z978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YQFJXJ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E19144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21216" behindDoc="0" locked="0" layoutInCell="1" allowOverlap="1" wp14:anchorId="097BC663" wp14:editId="6C766B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48" name="Rectangle 7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316688-D331-4745-BE29-2185101677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D157F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7BC663" id="Rectangle 7048" o:spid="_x0000_s1171" style="position:absolute;margin-left:102pt;margin-top:28pt;width:79pt;height:60pt;z-index:25012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CYN8lJ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68D157F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22240" behindDoc="0" locked="0" layoutInCell="1" allowOverlap="1" wp14:anchorId="160DB008" wp14:editId="2626D0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47" name="Rectangle 7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CD7251-5290-A54A-87A2-05F9BCC6DB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EDD0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DB008" id="Rectangle 7047" o:spid="_x0000_s1172" style="position:absolute;margin-left:102pt;margin-top:28pt;width:79pt;height:60pt;z-index:25012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27EDD07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23264" behindDoc="0" locked="0" layoutInCell="1" allowOverlap="1" wp14:anchorId="3A2688D8" wp14:editId="735C9D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46" name="Rectangle 7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DBD886-C63B-FE45-A4E2-713FB0D06F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033F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2688D8" id="Rectangle 7046" o:spid="_x0000_s1173" style="position:absolute;margin-left:102pt;margin-top:28pt;width:79pt;height:60pt;z-index:25012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BqWsli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15033F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24288" behindDoc="0" locked="0" layoutInCell="1" allowOverlap="1" wp14:anchorId="4322CC82" wp14:editId="290C81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45" name="Rectangle 7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71B84B-8FC4-6648-8D6C-A8C8ED48C1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B1DA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22CC82" id="Rectangle 7045" o:spid="_x0000_s1174" style="position:absolute;margin-left:102pt;margin-top:28pt;width:79pt;height:60pt;z-index:25012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BNbUim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43B1DA2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25312" behindDoc="0" locked="0" layoutInCell="1" allowOverlap="1" wp14:anchorId="5FD2CE65" wp14:editId="3544E0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44" name="Rectangle 7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8C9645-6D83-B145-8B1D-7168C3266D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E53E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D2CE65" id="Rectangle 7044" o:spid="_x0000_s1175" style="position:absolute;margin-left:102pt;margin-top:28pt;width:79pt;height:60pt;z-index:25012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W8iznAEAABQ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zxu13mbY3DtAf3nCvGzpkYMdYeqkHl2UYuIBdpJ+nhQaKcYvgR1q7tarhideiuWm2fAmYimY&#13;&#10;9OFtVwU9AO+ETijFKaI7Dsx3WeTkh9n6Iux1TfJs39aF/G2Z978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tFvIs5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4E53EC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26336" behindDoc="0" locked="0" layoutInCell="1" allowOverlap="1" wp14:anchorId="2E58A58B" wp14:editId="19D389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43" name="Rectangle 7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758262-7D74-9B44-A128-721AB279E7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8908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58A58B" id="Rectangle 7043" o:spid="_x0000_s1176" style="position:absolute;margin-left:102pt;margin-top:28pt;width:79pt;height:60pt;z-index:25012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ALED3O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108908A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27360" behindDoc="0" locked="0" layoutInCell="1" allowOverlap="1" wp14:anchorId="63589D28" wp14:editId="599204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42" name="Rectangle 7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2A09A-7765-CF44-AD5A-8C9ACA1F9B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8105A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89D28" id="Rectangle 7042" o:spid="_x0000_s1177" style="position:absolute;margin-left:102pt;margin-top:28pt;width:79pt;height:60pt;z-index:25012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DyJr3b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0A8105A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28384" behindDoc="0" locked="0" layoutInCell="1" allowOverlap="1" wp14:anchorId="51D24DE2" wp14:editId="0C02B3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41" name="Rectangle 7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75DD27CC-1ECC-7A48-A6A2-994F603EDA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13B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D24DE2" id="Rectangle 7041" o:spid="_x0000_s1178" style="position:absolute;margin-left:102pt;margin-top:28pt;width:77pt;height:73pt;z-index:25012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3E913B2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29408" behindDoc="0" locked="0" layoutInCell="1" allowOverlap="1" wp14:anchorId="5EB25A91" wp14:editId="7B494B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40" name="Rectangle 7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7D4ED1-6EB8-F047-8F37-5F39E8CFB2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8481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25A91" id="Rectangle 7040" o:spid="_x0000_s1179" style="position:absolute;margin-left:102pt;margin-top:28pt;width:79pt;height:60pt;z-index:25012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CwR7jD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438481E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30432" behindDoc="0" locked="0" layoutInCell="1" allowOverlap="1" wp14:anchorId="45D53F9B" wp14:editId="20F603B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7039" name="Rectangle 7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C945E56-818E-EB46-AB47-C0F9CF7C2D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67B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D53F9B" id="Rectangle 7039" o:spid="_x0000_s1180" style="position:absolute;margin-left:102pt;margin-top:28pt;width:77pt;height:68pt;z-index:25013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" filled="f" stroked="f">
                      <v:textbox inset="2.16pt,1.44pt,0,1.44pt">
                        <w:txbxContent>
                          <w:p w14:paraId="36767B5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31456" behindDoc="0" locked="0" layoutInCell="1" allowOverlap="1" wp14:anchorId="18FA28C1" wp14:editId="4FFA25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38" name="Rectangle 7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C2D7ECC-507B-8F44-A693-BEEB9D49C4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052B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FA28C1" id="Rectangle 7038" o:spid="_x0000_s1181" style="position:absolute;margin-left:102pt;margin-top:28pt;width:77pt;height:73pt;z-index:25013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47052B0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32480" behindDoc="0" locked="0" layoutInCell="1" allowOverlap="1" wp14:anchorId="4A776168" wp14:editId="60E0B4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37" name="Rectangle 7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0563B7-537B-AC43-A175-C18B22D181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068C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76168" id="Rectangle 7037" o:spid="_x0000_s1182" style="position:absolute;margin-left:102pt;margin-top:28pt;width:79pt;height:60pt;z-index:25013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CtqjiA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23068CB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33504" behindDoc="0" locked="0" layoutInCell="1" allowOverlap="1" wp14:anchorId="27819378" wp14:editId="310324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36" name="Rectangle 7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5C24F884-04DA-094C-A61D-722B634056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FCCA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819378" id="Rectangle 7036" o:spid="_x0000_s1183" style="position:absolute;margin-left:102pt;margin-top:28pt;width:77pt;height:73pt;z-index:25013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0FCCAD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34528" behindDoc="0" locked="0" layoutInCell="1" allowOverlap="1" wp14:anchorId="60ABA89A" wp14:editId="347011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35" name="Rectangle 7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67F3F12-E5A9-4341-AFB8-D8378E905E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947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BA89A" id="Rectangle 7035" o:spid="_x0000_s1184" style="position:absolute;margin-left:102pt;margin-top:28pt;width:77pt;height:73pt;z-index:25013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BE9470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35552" behindDoc="0" locked="0" layoutInCell="1" allowOverlap="1" wp14:anchorId="4A56C219" wp14:editId="7D61247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34" name="Rectangle 7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4EC67F-73C7-784E-B498-F54DD5C501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070B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56C219" id="Rectangle 7034" o:spid="_x0000_s1185" style="position:absolute;margin-left:102pt;margin-top:28pt;width:79pt;height:60pt;z-index:25013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CKnblE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31070B3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36576" behindDoc="0" locked="0" layoutInCell="1" allowOverlap="1" wp14:anchorId="12C05B26" wp14:editId="78756E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33" name="Rectangle 7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DEEB3DA-E4AD-DA4B-8F7A-43B2664845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429E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C05B26" id="Rectangle 7033" o:spid="_x0000_s1186" style="position:absolute;margin-left:102pt;margin-top:28pt;width:77pt;height:73pt;z-index:25013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7429EA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37600" behindDoc="0" locked="0" layoutInCell="1" allowOverlap="1" wp14:anchorId="4C2049A8" wp14:editId="0DB691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7032" name="Rectangle 7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F52C344-ABBD-E24A-8E7A-B2A7AD9EA1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36C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2049A8" id="Rectangle 7032" o:spid="_x0000_s1187" style="position:absolute;margin-left:102pt;margin-top:28pt;width:77pt;height:71pt;z-index:25013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" filled="f" stroked="f">
                      <v:textbox inset="2.16pt,1.44pt,0,1.44pt">
                        <w:txbxContent>
                          <w:p w14:paraId="2BA36CD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38624" behindDoc="0" locked="0" layoutInCell="1" allowOverlap="1" wp14:anchorId="3006B157" wp14:editId="0BCE19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31" name="Rectangle 7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93FC57-3A68-3B45-82D9-EBFB606A00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3C2C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06B157" id="Rectangle 7031" o:spid="_x0000_s1188" style="position:absolute;margin-left:102pt;margin-top:28pt;width:79pt;height:60pt;z-index:25013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mijUQZ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93C2C2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39648" behindDoc="0" locked="0" layoutInCell="1" allowOverlap="1" wp14:anchorId="7CAA3F2C" wp14:editId="2A4686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30" name="Rectangle 7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A985B-A2DA-6346-BE07-564FF9119B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5310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A3F2C" id="Rectangle 7030" o:spid="_x0000_s1189" style="position:absolute;margin-left:102pt;margin-top:28pt;width:79pt;height:60pt;z-index:25013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GMeVFS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F53108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40672" behindDoc="0" locked="0" layoutInCell="1" allowOverlap="1" wp14:anchorId="6E9A1F0B" wp14:editId="29A5CD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29" name="Rectangle 7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9F4411-8BC5-064B-9EFB-9CBBB2A2E5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29E4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9A1F0B" id="Rectangle 7029" o:spid="_x0000_s1190" style="position:absolute;margin-left:102pt;margin-top:28pt;width:79pt;height:60pt;z-index:25014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Iye1Dy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6A29E42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41696" behindDoc="0" locked="0" layoutInCell="1" allowOverlap="1" wp14:anchorId="58BFEB96" wp14:editId="55BDC3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28" name="Rectangle 7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AE573F-D7A9-C54D-BF6B-1FBC60E2BA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C453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FEB96" id="Rectangle 7028" o:spid="_x0000_s1191" style="position:absolute;margin-left:102pt;margin-top:28pt;width:79pt;height:60pt;z-index:25014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B1qFQp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28C4536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42720" behindDoc="0" locked="0" layoutInCell="1" allowOverlap="1" wp14:anchorId="6BFF99BE" wp14:editId="47BA0A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27" name="Rectangle 7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9D39DE-FB9E-5641-B4F0-506003A8B1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D809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F99BE" id="Rectangle 7027" o:spid="_x0000_s1192" style="position:absolute;margin-left:102pt;margin-top:28pt;width:79pt;height:60pt;z-index:25014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B+89QX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0CD8098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43744" behindDoc="0" locked="0" layoutInCell="1" allowOverlap="1" wp14:anchorId="47227FDB" wp14:editId="118FCA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26" name="Rectangle 7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0966E1-A55D-634F-8C97-858BBD0872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A6AB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27FDB" id="Rectangle 7026" o:spid="_x0000_s1193" style="position:absolute;margin-left:102pt;margin-top:28pt;width:79pt;height:60pt;z-index:25014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IfFVAK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13A6AB2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44768" behindDoc="0" locked="0" layoutInCell="1" allowOverlap="1" wp14:anchorId="54559794" wp14:editId="72A4FC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25" name="Rectangle 7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93BDDE-1886-CC4C-92F9-B0A0B3959F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8FE1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59794" id="Rectangle 7025" o:spid="_x0000_s1194" style="position:absolute;margin-left:102pt;margin-top:28pt;width:79pt;height:60pt;z-index:25014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oPLVxp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88FE19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45792" behindDoc="0" locked="0" layoutInCell="1" allowOverlap="1" wp14:anchorId="3E8158D9" wp14:editId="033A43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24" name="Rectangle 7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3418B8-5955-264B-A257-DA7CAAAB81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D9B9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8158D9" id="Rectangle 7024" o:spid="_x0000_s1195" style="position:absolute;margin-left:102pt;margin-top:28pt;width:79pt;height:60pt;z-index:25014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BZxFXT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7CD9B9E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46816" behindDoc="0" locked="0" layoutInCell="1" allowOverlap="1" wp14:anchorId="6D3BF743" wp14:editId="3089B1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23" name="Rectangle 7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3293D3-B091-BE4A-A83D-80D658EBC4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A2CD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BF743" id="Rectangle 7023" o:spid="_x0000_s1196" style="position:absolute;margin-left:102pt;margin-top:28pt;width:79pt;height:60pt;z-index:25014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5o+grp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0A2CDF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47840" behindDoc="0" locked="0" layoutInCell="1" allowOverlap="1" wp14:anchorId="2D7B300E" wp14:editId="69EF5E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22" name="Rectangle 7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57C659-37FA-D142-BF41-47702351A6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A14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7B300E" id="Rectangle 7022" o:spid="_x0000_s1197" style="position:absolute;margin-left:102pt;margin-top:28pt;width:79pt;height:60pt;z-index:25014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H7kgu5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83A14A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48864" behindDoc="0" locked="0" layoutInCell="1" allowOverlap="1" wp14:anchorId="1F1A96A0" wp14:editId="5A1145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21" name="Rectangle 7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36101-F4B4-8C44-8F8F-E5A0874BF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D0E5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A96A0" id="Rectangle 7021" o:spid="_x0000_s1198" style="position:absolute;margin-left:102pt;margin-top:28pt;width:79pt;height:60pt;z-index:25014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BTioIW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ED0E58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49888" behindDoc="0" locked="0" layoutInCell="1" allowOverlap="1" wp14:anchorId="63ADB77B" wp14:editId="1A64D6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20" name="Rectangle 7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68BA4A-9999-BC4E-91C6-B532F736D3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C11AF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DB77B" id="Rectangle 7020" o:spid="_x0000_s1199" style="position:absolute;margin-left:102pt;margin-top:28pt;width:79pt;height:60pt;z-index:25014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7dQgkJ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5C11AF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50912" behindDoc="0" locked="0" layoutInCell="1" allowOverlap="1" wp14:anchorId="298ABC60" wp14:editId="4A69793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19" name="Rectangle 7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C8B3CB-81A4-1C45-98FE-13FE63F52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8142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8ABC60" id="Rectangle 7019" o:spid="_x0000_s1200" style="position:absolute;margin-left:102pt;margin-top:28pt;width:79pt;height:60pt;z-index:25015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AJUoPi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1D81422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51936" behindDoc="0" locked="0" layoutInCell="1" allowOverlap="1" wp14:anchorId="4B5BA0EC" wp14:editId="153960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18" name="Rectangle 7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D56D10-B471-224F-A091-17ECD0999F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141E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BA0EC" id="Rectangle 7018" o:spid="_x0000_s1201" style="position:absolute;margin-left:102pt;margin-top:28pt;width:79pt;height:60pt;z-index:25015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D7YiDt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796141E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52960" behindDoc="0" locked="0" layoutInCell="1" allowOverlap="1" wp14:anchorId="552C0533" wp14:editId="14D067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17" name="Rectangle 7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7CA75E-8A69-3F4F-A560-01B1D1F01E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BE73B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C0533" id="Rectangle 7017" o:spid="_x0000_s1202" style="position:absolute;margin-left:102pt;margin-top:28pt;width:79pt;height:60pt;z-index:25015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PA5oNO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10BE73B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53984" behindDoc="0" locked="0" layoutInCell="1" allowOverlap="1" wp14:anchorId="1A27D0CB" wp14:editId="0481B2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16" name="Rectangle 7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7FBDC6-A214-444E-ABE6-FB7C70032B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8D4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7D0CB" id="Rectangle 7016" o:spid="_x0000_s1203" style="position:absolute;margin-left:102pt;margin-top:28pt;width:79pt;height:60pt;z-index:25015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AkPIMa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C68D4C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55008" behindDoc="0" locked="0" layoutInCell="1" allowOverlap="1" wp14:anchorId="7E9C0A55" wp14:editId="4345575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15" name="Rectangle 7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318303-2F1F-654C-816C-2AB6A799F6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BF1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9C0A55" id="Rectangle 7015" o:spid="_x0000_s1204" style="position:absolute;margin-left:102pt;margin-top:28pt;width:79pt;height:60pt;z-index:25015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LjihAp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5ABF15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56032" behindDoc="0" locked="0" layoutInCell="1" allowOverlap="1" wp14:anchorId="5635679F" wp14:editId="59D51A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14" name="Rectangle 7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F7C0D3-3948-6947-AB9E-85591E99C5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7F86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5679F" id="Rectangle 7014" o:spid="_x0000_s1205" style="position:absolute;margin-left:102pt;margin-top:28pt;width:79pt;height:60pt;z-index:25015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NcOIRe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777F864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57056" behindDoc="0" locked="0" layoutInCell="1" allowOverlap="1" wp14:anchorId="5F6B3A20" wp14:editId="2FA1BA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13" name="Rectangle 7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AFB2D9-BF27-FB47-BD39-7844743F8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0A76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6B3A20" id="Rectangle 7013" o:spid="_x0000_s1206" style="position:absolute;margin-left:102pt;margin-top:28pt;width:79pt;height:60pt;z-index:25015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Lq7bgu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730A76A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58080" behindDoc="0" locked="0" layoutInCell="1" allowOverlap="1" wp14:anchorId="6A897C15" wp14:editId="376A11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12" name="Rectangle 7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D9D23A-A466-CA43-A9BF-B1BE5A0DCA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625E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897C15" id="Rectangle 7012" o:spid="_x0000_s1207" style="position:absolute;margin-left:102pt;margin-top:28pt;width:79pt;height:60pt;z-index:25015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EON7h6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21625E2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59104" behindDoc="0" locked="0" layoutInCell="1" allowOverlap="1" wp14:anchorId="7B29E20C" wp14:editId="10D1D3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11" name="Rectangle 7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3D114C-FAAF-C54C-94C4-9A0A8A5AEA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2B3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9E20C" id="Rectangle 7011" o:spid="_x0000_s1208" style="position:absolute;margin-left:102pt;margin-top:28pt;width:79pt;height:60pt;z-index:25015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EjWbiC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B02B3B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60128" behindDoc="0" locked="0" layoutInCell="1" allowOverlap="1" wp14:anchorId="5CA9F4F6" wp14:editId="7F2769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10" name="Rectangle 7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397AA3-79B8-1E4C-82EF-C1CFD36D41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A9BB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A9F4F6" id="Rectangle 7010" o:spid="_x0000_s1209" style="position:absolute;margin-left:102pt;margin-top:28pt;width:79pt;height:60pt;z-index:25016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Cx4O41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30A9BB9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61152" behindDoc="0" locked="0" layoutInCell="1" allowOverlap="1" wp14:anchorId="261358B6" wp14:editId="4F3EF3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09" name="Rectangle 7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F5947F-938C-A341-8E40-1428502DFB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1034E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1358B6" id="Rectangle 7009" o:spid="_x0000_s1210" style="position:absolute;margin-left:102pt;margin-top:28pt;width:79pt;height:60pt;z-index:25016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F5gbl2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01034E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62176" behindDoc="0" locked="0" layoutInCell="1" allowOverlap="1" wp14:anchorId="3D06630C" wp14:editId="39128E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08" name="Rectangle 7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38F2DA-DFF2-D24C-962E-87605AA726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5589A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06630C" id="Rectangle 7008" o:spid="_x0000_s1211" style="position:absolute;margin-left:102pt;margin-top:28pt;width:79pt;height:60pt;z-index:25016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CnVu5I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7D5589A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63200" behindDoc="0" locked="0" layoutInCell="1" allowOverlap="1" wp14:anchorId="17FD9808" wp14:editId="76BE35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07" name="Rectangle 7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728F29-E892-3F4A-A1B7-108079841D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AD4C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FD9808" id="Rectangle 7007" o:spid="_x0000_s1212" style="position:absolute;margin-left:102pt;margin-top:28pt;width:79pt;height:60pt;z-index:25016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CsDW52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443AD4C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64224" behindDoc="0" locked="0" layoutInCell="1" allowOverlap="1" wp14:anchorId="7A26FEA9" wp14:editId="4504A3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06" name="Rectangle 7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F8CAF1-1E9B-8745-8046-C07394E1CF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FCFB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26FEA9" id="Rectangle 7006" o:spid="_x0000_s1213" style="position:absolute;margin-left:102pt;margin-top:28pt;width:79pt;height:60pt;z-index:25016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FU77mO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1CFCFBD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65248" behindDoc="0" locked="0" layoutInCell="1" allowOverlap="1" wp14:anchorId="5E00C342" wp14:editId="5E4F94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05" name="Rectangle 7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A214FD-AE0E-8949-9DAC-76E6C83FF6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B803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0C342" id="Rectangle 7005" o:spid="_x0000_s1214" style="position:absolute;margin-left:102pt;margin-top:28pt;width:79pt;height:60pt;z-index:25016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HIMb6e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1DB8037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66272" behindDoc="0" locked="0" layoutInCell="1" allowOverlap="1" wp14:anchorId="2DFE883F" wp14:editId="18BDA0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04" name="Rectangle 7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A3203B-5FF1-2449-81E6-DA50369ACD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C749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FE883F" id="Rectangle 7004" o:spid="_x0000_s1215" style="position:absolute;margin-left:102pt;margin-top:28pt;width:79pt;height:60pt;z-index:25016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CLOu+y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49C7490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67296" behindDoc="0" locked="0" layoutInCell="1" allowOverlap="1" wp14:anchorId="3DC3DAAB" wp14:editId="1DA8AF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03" name="Rectangle 7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DAC17A36-628A-DC4B-BFF0-B6BA4D94CE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5F29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3DAAB" id="Rectangle 7003" o:spid="_x0000_s1216" style="position:absolute;margin-left:102pt;margin-top:28pt;width:77pt;height:73pt;z-index:25016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" filled="f" stroked="f">
                      <v:textbox inset="2.16pt,1.44pt,0,1.44pt">
                        <w:txbxContent>
                          <w:p w14:paraId="705F29F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68320" behindDoc="0" locked="0" layoutInCell="1" allowOverlap="1" wp14:anchorId="6B60E7F5" wp14:editId="7FAF9F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02" name="Rectangle 7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084BCB-9A3A-F44D-85E7-633BB1708C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9FA6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60E7F5" id="Rectangle 7002" o:spid="_x0000_s1217" style="position:absolute;margin-left:102pt;margin-top:28pt;width:79pt;height:60pt;z-index:25016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B9S5/p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769FA60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69344" behindDoc="0" locked="0" layoutInCell="1" allowOverlap="1" wp14:anchorId="0F9580F0" wp14:editId="758036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7001" name="Rectangle 7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6F77366-15CF-FD41-B12D-25F2F23B02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8CCD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580F0" id="Rectangle 7001" o:spid="_x0000_s1218" style="position:absolute;margin-left:102pt;margin-top:28pt;width:77pt;height:68pt;z-index:25016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" filled="f" stroked="f">
                      <v:textbox inset="2.16pt,1.44pt,0,1.44pt">
                        <w:txbxContent>
                          <w:p w14:paraId="0B8CCD0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70368" behindDoc="0" locked="0" layoutInCell="1" allowOverlap="1" wp14:anchorId="52C8F838" wp14:editId="02E764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00" name="Rectangle 7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21D7D6D-CC2C-7743-9A1C-7EA98AEE6E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07907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C8F838" id="Rectangle 7000" o:spid="_x0000_s1219" style="position:absolute;margin-left:102pt;margin-top:28pt;width:77pt;height:73pt;z-index:25017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" filled="f" stroked="f">
                      <v:textbox inset="2.16pt,1.44pt,0,1.44pt">
                        <w:txbxContent>
                          <w:p w14:paraId="0407907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71392" behindDoc="0" locked="0" layoutInCell="1" allowOverlap="1" wp14:anchorId="020A01EB" wp14:editId="54F855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99" name="Rectangle 6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FC3A900-1C5F-E34B-AE91-B5666C488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5DC0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0A01EB" id="Rectangle 6999" o:spid="_x0000_s1220" style="position:absolute;margin-left:102pt;margin-top:28pt;width:79pt;height:60pt;z-index:25017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ph+qnAEAABQ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zxu1XWfY3DtAf3nCvGzpkYMdYeqkHl2UYuIBdpJ+nhQaKcYvgR1q7tarhideiuWm2fAmYimY&#13;&#10;9OFtVwU9AO+ETijFKaI7Dsx3WeTkh9n6Iux1TfJs39aF/G2Z978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YKYfqp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25DC04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72416" behindDoc="0" locked="0" layoutInCell="1" allowOverlap="1" wp14:anchorId="55FFE072" wp14:editId="545265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98" name="Rectangle 6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07EFADC-C1F0-594E-A7E8-52A79B9B44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EAF4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FE072" id="Rectangle 6998" o:spid="_x0000_s1221" style="position:absolute;margin-left:102pt;margin-top:28pt;width:77pt;height:73pt;z-index:25017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" filled="f" stroked="f">
                      <v:textbox inset="2.16pt,1.44pt,0,1.44pt">
                        <w:txbxContent>
                          <w:p w14:paraId="5FEAF4C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73440" behindDoc="0" locked="0" layoutInCell="1" allowOverlap="1" wp14:anchorId="78017C64" wp14:editId="6C0DF5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97" name="Rectangle 6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9898218-535C-4148-8FD6-96CABD3E1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E5D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17C64" id="Rectangle 6997" o:spid="_x0000_s1222" style="position:absolute;margin-left:102pt;margin-top:28pt;width:77pt;height:73pt;z-index:25017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" filled="f" stroked="f">
                      <v:textbox inset="2.16pt,1.44pt,0,1.44pt">
                        <w:txbxContent>
                          <w:p w14:paraId="37AE5D0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74464" behindDoc="0" locked="0" layoutInCell="1" allowOverlap="1" wp14:anchorId="6E9E5B6D" wp14:editId="4C2668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96" name="Rectangle 6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E220BF-6E8D-DD48-96E2-A9D21C0D08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254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9E5B6D" id="Rectangle 6996" o:spid="_x0000_s1223" style="position:absolute;margin-left:102pt;margin-top:28pt;width:79pt;height:60pt;z-index:25017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/Z+UnAEAABQDAAAOAAAAZHJzL2Uyb0RvYy54bWysUsFu2zAMvQ/YPwi6L3acYkm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Wd9sV54xS3S5HpPTZgBc56STyLIpF6vyV0suvv3/he7fnc5bm&#13;&#10;wyxczxu1XWfY3DtAf3nCvGzpkYMdYeqkHl2UYuIBdpJ+nhQaKcYvgR1q1nerhideiuWm2fAmYimY&#13;&#10;9OFtVwU9AO+ETijFKaI7Dsx3WeTkh9n6Iux1TfJs39aF/G2Z978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a/2flJ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432543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75488" behindDoc="0" locked="0" layoutInCell="1" allowOverlap="1" wp14:anchorId="788B577E" wp14:editId="14A86D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95" name="Rectangle 6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9B1CA4B-65C6-9F4A-93D7-50137090BF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994B9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8B577E" id="Rectangle 6995" o:spid="_x0000_s1224" style="position:absolute;margin-left:102pt;margin-top:28pt;width:77pt;height:73pt;z-index:25017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" filled="f" stroked="f">
                      <v:textbox inset="2.16pt,1.44pt,0,1.44pt">
                        <w:txbxContent>
                          <w:p w14:paraId="52994B9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76512" behindDoc="0" locked="0" layoutInCell="1" allowOverlap="1" wp14:anchorId="1C6B1031" wp14:editId="5258E4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994" name="Rectangle 6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B9E0140-B449-A446-8766-C693EB838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171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6B1031" id="Rectangle 6994" o:spid="_x0000_s1225" style="position:absolute;margin-left:102pt;margin-top:28pt;width:77pt;height:71pt;z-index:25017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" filled="f" stroked="f">
                      <v:textbox inset="2.16pt,1.44pt,0,1.44pt">
                        <w:txbxContent>
                          <w:p w14:paraId="52D1719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77536" behindDoc="0" locked="0" layoutInCell="1" allowOverlap="1" wp14:anchorId="37371513" wp14:editId="57305B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93" name="Rectangle 6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CA6C72-2482-5543-B4E4-A4C3AB3E22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E649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371513" id="Rectangle 6993" o:spid="_x0000_s1226" style="position:absolute;margin-left:102pt;margin-top:28pt;width:79pt;height:60pt;z-index:25017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AIkzWy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186E649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78560" behindDoc="0" locked="0" layoutInCell="1" allowOverlap="1" wp14:anchorId="7537441D" wp14:editId="643D01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92" name="Rectangle 6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6CC34C-9974-A54A-9D8E-E2EC171875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0DD6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7441D" id="Rectangle 6992" o:spid="_x0000_s1227" style="position:absolute;margin-left:102pt;margin-top:28pt;width:79pt;height:60pt;z-index:25017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590DD60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79584" behindDoc="0" locked="0" layoutInCell="1" allowOverlap="1" wp14:anchorId="137233C1" wp14:editId="1F3834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91" name="Rectangle 6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E21B3B-AD12-3A4B-9536-7E42769836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BEEF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233C1" id="Rectangle 6991" o:spid="_x0000_s1228" style="position:absolute;margin-left:102pt;margin-top:28pt;width:79pt;height:60pt;z-index:25017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D6/jWZ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3EBEEFB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80608" behindDoc="0" locked="0" layoutInCell="1" allowOverlap="1" wp14:anchorId="4A3B48DC" wp14:editId="5F6706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90" name="Rectangle 6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5F5BE9-5DE3-7240-A66E-71C16442A7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AD06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3B48DC" id="Rectangle 6990" o:spid="_x0000_s1229" style="position:absolute;margin-left:102pt;margin-top:28pt;width:79pt;height:60pt;z-index:25018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A8i1jJ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7AD066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81632" behindDoc="0" locked="0" layoutInCell="1" allowOverlap="1" wp14:anchorId="0E6E49A9" wp14:editId="380C85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89" name="Rectangle 6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A11036-819A-0C48-9618-BEE6207ED6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BD09E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6E49A9" id="Rectangle 6989" o:spid="_x0000_s1230" style="position:absolute;margin-left:102pt;margin-top:28pt;width:79pt;height:60pt;z-index:25018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7Eg15J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6BD09E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82656" behindDoc="0" locked="0" layoutInCell="1" allowOverlap="1" wp14:anchorId="536A66AD" wp14:editId="33F1D9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88" name="Rectangle 6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9AFD26-DB2F-B04F-9379-D8EC04794B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35A7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A66AD" id="Rectangle 6988" o:spid="_x0000_s1231" style="position:absolute;margin-left:102pt;margin-top:28pt;width:79pt;height:60pt;z-index:25018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FX618Z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F35A78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83680" behindDoc="0" locked="0" layoutInCell="1" allowOverlap="1" wp14:anchorId="60288DB8" wp14:editId="0ED1B6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87" name="Rectangle 6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80AB22-FE38-FD4B-819E-784C8CC00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F188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88DB8" id="Rectangle 6987" o:spid="_x0000_s1232" style="position:absolute;margin-left:102pt;margin-top:28pt;width:79pt;height:60pt;z-index:25018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HiU1z5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9F1884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84704" behindDoc="0" locked="0" layoutInCell="1" allowOverlap="1" wp14:anchorId="1E4EFF69" wp14:editId="57A913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86" name="Rectangle 6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66329C-9ACD-A64F-B8C0-490AE4CE2B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DB8AA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EFF69" id="Rectangle 6986" o:spid="_x0000_s1233" style="position:absolute;margin-left:102pt;margin-top:28pt;width:79pt;height:60pt;z-index:25018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5xO12p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0DB8AA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85728" behindDoc="0" locked="0" layoutInCell="1" allowOverlap="1" wp14:anchorId="0C6D0D3D" wp14:editId="4EA196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85" name="Rectangle 6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CB7522-CAAD-5C48-AE5F-5B248E1008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137D9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6D0D3D" id="Rectangle 6985" o:spid="_x0000_s1234" style="position:absolute;margin-left:102pt;margin-top:28pt;width:79pt;height:60pt;z-index:25018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wCQ0Hp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D137D9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86752" behindDoc="0" locked="0" layoutInCell="1" allowOverlap="1" wp14:anchorId="28252428" wp14:editId="33E8C8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84" name="Rectangle 6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D2FBA8-7091-024E-8D56-CE2294A50C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334AF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52428" id="Rectangle 6984" o:spid="_x0000_s1235" style="position:absolute;margin-left:102pt;margin-top:28pt;width:79pt;height:60pt;z-index:25018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ORK0C5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5334AF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87776" behindDoc="0" locked="0" layoutInCell="1" allowOverlap="1" wp14:anchorId="046B679E" wp14:editId="2772CC6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83" name="Rectangle 6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F4A7C-65CB-8048-BD21-277BD506FD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E996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B679E" id="Rectangle 6983" o:spid="_x0000_s1236" style="position:absolute;margin-left:102pt;margin-top:28pt;width:79pt;height:60pt;z-index:25018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CGWUF2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4BE9963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88800" behindDoc="0" locked="0" layoutInCell="1" allowOverlap="1" wp14:anchorId="7A184123" wp14:editId="0F87E4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82" name="Rectangle 6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FDE19F-B8C3-FC4A-9D49-D6A6B1C148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0AC8A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184123" id="Rectangle 6982" o:spid="_x0000_s1237" style="position:absolute;margin-left:102pt;margin-top:28pt;width:79pt;height:60pt;z-index:25018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B/b8Fj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1F0AC8A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89824" behindDoc="0" locked="0" layoutInCell="1" allowOverlap="1" wp14:anchorId="6B686864" wp14:editId="1F79C4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81" name="Rectangle 6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27B077-7E2B-3845-8309-4D0E5F7B7D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027B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686864" id="Rectangle 6981" o:spid="_x0000_s1238" style="position:absolute;margin-left:102pt;margin-top:28pt;width:79pt;height:60pt;z-index:25018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dDRBXZ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3027B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90848" behindDoc="0" locked="0" layoutInCell="1" allowOverlap="1" wp14:anchorId="1D6707E1" wp14:editId="14A5F1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80" name="Rectangle 6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796AF0-5678-BB45-BCEE-89D253274D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DFFE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6707E1" id="Rectangle 6980" o:spid="_x0000_s1239" style="position:absolute;margin-left:102pt;margin-top:28pt;width:79pt;height:60pt;z-index:25019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jQLBSJ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CDFFE6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91872" behindDoc="0" locked="0" layoutInCell="1" allowOverlap="1" wp14:anchorId="3D3F9506" wp14:editId="4B44E5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79" name="Rectangle 6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E45475-33A4-1B48-9ADC-BD540AFC8D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CFD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F9506" id="Rectangle 6979" o:spid="_x0000_s1240" style="position:absolute;margin-left:102pt;margin-top:28pt;width:79pt;height:60pt;z-index:25019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YoJBIJ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E3CFD8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92896" behindDoc="0" locked="0" layoutInCell="1" allowOverlap="1" wp14:anchorId="2D1D271E" wp14:editId="52727E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78" name="Rectangle 6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DE6E39-328E-594F-8AB1-0ACE7AC5B2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E0E3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1D271E" id="Rectangle 6978" o:spid="_x0000_s1241" style="position:absolute;margin-left:102pt;margin-top:28pt;width:79pt;height:60pt;z-index:25019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m7TBNZ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EE0E3E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93920" behindDoc="0" locked="0" layoutInCell="1" allowOverlap="1" wp14:anchorId="0D6E6442" wp14:editId="5F08FA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77" name="Rectangle 6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21C088-4D05-894B-B0B5-69132D0B5C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3983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E6442" id="Rectangle 6977" o:spid="_x0000_s1242" style="position:absolute;margin-left:102pt;margin-top:28pt;width:79pt;height:60pt;z-index:25019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kO9BC5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339832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94944" behindDoc="0" locked="0" layoutInCell="1" allowOverlap="1" wp14:anchorId="768AD84C" wp14:editId="4798DA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76" name="Rectangle 6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DC08E6-78F6-4445-AB3D-29ABE6CCB9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B085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8AD84C" id="Rectangle 6976" o:spid="_x0000_s1243" style="position:absolute;margin-left:102pt;margin-top:28pt;width:79pt;height:60pt;z-index:25019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adnBHp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BB085E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95968" behindDoc="0" locked="0" layoutInCell="1" allowOverlap="1" wp14:anchorId="4E04AE95" wp14:editId="24AA6A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75" name="Rectangle 6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E86C28-326F-B54F-B748-ECAE0463AA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04F3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4AE95" id="Rectangle 6975" o:spid="_x0000_s1244" style="position:absolute;margin-left:102pt;margin-top:28pt;width:79pt;height:60pt;z-index:25019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Tu5A2p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D04F37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96992" behindDoc="0" locked="0" layoutInCell="1" allowOverlap="1" wp14:anchorId="38CF86FF" wp14:editId="0C7AC6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74" name="Rectangle 6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0D8203-BECC-8D48-97C9-B062DB3BAE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D945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CF86FF" id="Rectangle 6974" o:spid="_x0000_s1245" style="position:absolute;margin-left:102pt;margin-top:28pt;width:79pt;height:60pt;z-index:25019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t9jAz5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7D9458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98016" behindDoc="0" locked="0" layoutInCell="1" allowOverlap="1" wp14:anchorId="5D2371E5" wp14:editId="33D542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73" name="Rectangle 6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1C3006-1939-864F-BF17-C345FB21F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41953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2371E5" id="Rectangle 6973" o:spid="_x0000_s1246" style="position:absolute;margin-left:102pt;margin-top:28pt;width:79pt;height:60pt;z-index:25019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BVAK3h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4441953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99040" behindDoc="0" locked="0" layoutInCell="1" allowOverlap="1" wp14:anchorId="176E6A16" wp14:editId="01E899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72" name="Rectangle 6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6C394B-F986-E34E-8E8D-DA8877E878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253FF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6E6A16" id="Rectangle 6972" o:spid="_x0000_s1247" style="position:absolute;margin-left:102pt;margin-top:28pt;width:79pt;height:60pt;z-index:25019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57253FF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00064" behindDoc="0" locked="0" layoutInCell="1" allowOverlap="1" wp14:anchorId="535660C0" wp14:editId="33CA93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71" name="Rectangle 6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04C358-25BD-B548-8247-62D524C6CC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B6C3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660C0" id="Rectangle 6971" o:spid="_x0000_s1248" style="position:absolute;margin-left:102pt;margin-top:28pt;width:79pt;height:60pt;z-index:25020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Cnba3K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427B6C3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01088" behindDoc="0" locked="0" layoutInCell="1" allowOverlap="1" wp14:anchorId="7D762B08" wp14:editId="395DCF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70" name="Rectangle 6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9DAC1C-845D-474A-A345-3B89711759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02D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762B08" id="Rectangle 6970" o:spid="_x0000_s1249" style="position:absolute;margin-left:102pt;margin-top:28pt;width:79pt;height:60pt;z-index:25020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Xlst35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1802DC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02112" behindDoc="0" locked="0" layoutInCell="1" allowOverlap="1" wp14:anchorId="5EEAD293" wp14:editId="719D2C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69" name="Rectangle 6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3518A3-20AC-6747-8D66-AE504A5E91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243A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EAD293" id="Rectangle 6969" o:spid="_x0000_s1250" style="position:absolute;margin-left:102pt;margin-top:28pt;width:79pt;height:60pt;z-index:25020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sdutt5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3243A3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03136" behindDoc="0" locked="0" layoutInCell="1" allowOverlap="1" wp14:anchorId="35C758BD" wp14:editId="3BA422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68" name="Rectangle 6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D9B365-C5CF-5E47-BD81-C602F2FC26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0677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C758BD" id="Rectangle 6968" o:spid="_x0000_s1251" style="position:absolute;margin-left:102pt;margin-top:28pt;width:79pt;height:60pt;z-index:25020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SO0top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E0677C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04160" behindDoc="0" locked="0" layoutInCell="1" allowOverlap="1" wp14:anchorId="22CE5789" wp14:editId="6100F4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67" name="Rectangle 6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93644A-FFDD-964F-B640-27FE0378D5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FE7A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CE5789" id="Rectangle 6967" o:spid="_x0000_s1252" style="position:absolute;margin-left:102pt;margin-top:28pt;width:79pt;height:60pt;z-index:25020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Q7atnJ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CFE7AB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05184" behindDoc="0" locked="0" layoutInCell="1" allowOverlap="1" wp14:anchorId="7CA5CCD3" wp14:editId="7FAFBB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66" name="Rectangle 6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CA1AA1-BF9B-FD40-A580-D39A60AED0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B9D9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5CCD3" id="Rectangle 6966" o:spid="_x0000_s1253" style="position:absolute;margin-left:102pt;margin-top:28pt;width:79pt;height:60pt;z-index:25020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uoAtiZ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9B9D91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06208" behindDoc="0" locked="0" layoutInCell="1" allowOverlap="1" wp14:anchorId="13BCF404" wp14:editId="52E9F4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65" name="Rectangle 6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817CE2E-4A79-774C-97D2-E6F8EBF96C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951A3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CF404" id="Rectangle 6965" o:spid="_x0000_s1254" style="position:absolute;margin-left:102pt;margin-top:28pt;width:77pt;height:73pt;z-index:25020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" filled="f" stroked="f">
                      <v:textbox inset="2.16pt,1.44pt,0,1.44pt">
                        <w:txbxContent>
                          <w:p w14:paraId="51951A3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07232" behindDoc="0" locked="0" layoutInCell="1" allowOverlap="1" wp14:anchorId="745C65AA" wp14:editId="17B51C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64" name="Rectangle 6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7DF499-5E39-0048-AB07-DCAAB185AA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C1232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5C65AA" id="Rectangle 6964" o:spid="_x0000_s1255" style="position:absolute;margin-left:102pt;margin-top:28pt;width:79pt;height:60pt;z-index:25020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ZIEsWJ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0C1232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08256" behindDoc="0" locked="0" layoutInCell="1" allowOverlap="1" wp14:anchorId="1A0A8A77" wp14:editId="216EB3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963" name="Rectangle 6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54305CD-657F-8649-B925-953BDA8133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1A698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0A8A77" id="Rectangle 6963" o:spid="_x0000_s1256" style="position:absolute;margin-left:102pt;margin-top:28pt;width:77pt;height:68pt;z-index:25020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" filled="f" stroked="f">
                      <v:textbox inset="2.16pt,1.44pt,0,1.44pt">
                        <w:txbxContent>
                          <w:p w14:paraId="771A698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09280" behindDoc="0" locked="0" layoutInCell="1" allowOverlap="1" wp14:anchorId="2EE2448E" wp14:editId="396CC7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62" name="Rectangle 6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CC8082F-B085-604F-8677-88DA7B423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9D32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2448E" id="Rectangle 6962" o:spid="_x0000_s1257" style="position:absolute;margin-left:102pt;margin-top:28pt;width:77pt;height:73pt;z-index:25020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" filled="f" stroked="f">
                      <v:textbox inset="2.16pt,1.44pt,0,1.44pt">
                        <w:txbxContent>
                          <w:p w14:paraId="209D328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10304" behindDoc="0" locked="0" layoutInCell="1" allowOverlap="1" wp14:anchorId="1D2B0075" wp14:editId="15BD3E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61" name="Rectangle 6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302FB2-0359-3346-91CE-4DECD9CDC7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4E9F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2B0075" id="Rectangle 6961" o:spid="_x0000_s1258" style="position:absolute;margin-left:102pt;margin-top:28pt;width:79pt;height:60pt;z-index:25021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App9kO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0134E9F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11328" behindDoc="0" locked="0" layoutInCell="1" allowOverlap="1" wp14:anchorId="1822F8D1" wp14:editId="10B015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60" name="Rectangle 6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00F525E-B324-F14C-B2FE-AC3638E2AD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8879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2F8D1" id="Rectangle 6960" o:spid="_x0000_s1259" style="position:absolute;margin-left:102pt;margin-top:28pt;width:77pt;height:73pt;z-index:25021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" filled="f" stroked="f">
                      <v:textbox inset="2.16pt,1.44pt,0,1.44pt">
                        <w:txbxContent>
                          <w:p w14:paraId="2288792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12352" behindDoc="0" locked="0" layoutInCell="1" allowOverlap="1" wp14:anchorId="4E3CB769" wp14:editId="0A5513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59" name="Rectangle 6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9E37FBF-6746-9E4B-B9DC-9B0DD690D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C3DD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CB769" id="Rectangle 6959" o:spid="_x0000_s1260" style="position:absolute;margin-left:102pt;margin-top:28pt;width:77pt;height:73pt;z-index:25021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" filled="f" stroked="f">
                      <v:textbox inset="2.16pt,1.44pt,0,1.44pt">
                        <w:txbxContent>
                          <w:p w14:paraId="44C3DDA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13376" behindDoc="0" locked="0" layoutInCell="1" allowOverlap="1" wp14:anchorId="7CC701B9" wp14:editId="799A19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58" name="Rectangle 6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533417-E2AF-D347-BE22-0B315B2ED8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9EDD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C701B9" id="Rectangle 6958" o:spid="_x0000_s1261" style="position:absolute;margin-left:102pt;margin-top:28pt;width:79pt;height:60pt;z-index:25021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MYnWWa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7D9EDD8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14400" behindDoc="0" locked="0" layoutInCell="1" allowOverlap="1" wp14:anchorId="27DBE600" wp14:editId="3A1347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57" name="Rectangle 6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D6C2440-E8D2-5C47-8875-DBF55DD1B0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25C9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BE600" id="Rectangle 6957" o:spid="_x0000_s1262" style="position:absolute;margin-left:102pt;margin-top:28pt;width:77pt;height:73pt;z-index:25021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" filled="f" stroked="f">
                      <v:textbox inset="2.16pt,1.44pt,0,1.44pt">
                        <w:txbxContent>
                          <w:p w14:paraId="3125C9C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15424" behindDoc="0" locked="0" layoutInCell="1" allowOverlap="1" wp14:anchorId="10A9ACA6" wp14:editId="58511E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956" name="Rectangle 6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DFB0FE6-C006-234D-BC10-2556462786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CF14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9ACA6" id="Rectangle 6956" o:spid="_x0000_s1263" style="position:absolute;margin-left:102pt;margin-top:28pt;width:77pt;height:71pt;z-index:25021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" filled="f" stroked="f">
                      <v:textbox inset="2.16pt,1.44pt,0,1.44pt">
                        <w:txbxContent>
                          <w:p w14:paraId="3CCF14B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16448" behindDoc="0" locked="0" layoutInCell="1" allowOverlap="1" wp14:anchorId="3B1BE334" wp14:editId="37E826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55" name="Rectangle 6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1C09BE-96C4-924F-9621-22D07AE213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09D0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BE334" id="Rectangle 6955" o:spid="_x0000_s1264" style="position:absolute;margin-left:102pt;margin-top:28pt;width:79pt;height:60pt;z-index:25021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E33YiZ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B09D08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17472" behindDoc="0" locked="0" layoutInCell="1" allowOverlap="1" wp14:anchorId="60261377" wp14:editId="2FC599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54" name="Rectangle 6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763211-F221-1D4B-9AD0-F8DE7E37A9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DB1F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61377" id="Rectangle 6954" o:spid="_x0000_s1265" style="position:absolute;margin-left:102pt;margin-top:28pt;width:79pt;height:60pt;z-index:25021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6ktYnJ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1DB1F0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18496" behindDoc="0" locked="0" layoutInCell="1" allowOverlap="1" wp14:anchorId="4A9F3C43" wp14:editId="59D7B1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53" name="Rectangle 6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692EFD-7835-FB44-B969-DFF3D748E0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47B8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F3C43" id="Rectangle 6953" o:spid="_x0000_s1266" style="position:absolute;margin-left:102pt;margin-top:28pt;width:79pt;height:60pt;z-index:25021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CytQQV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0347B8F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19520" behindDoc="0" locked="0" layoutInCell="1" allowOverlap="1" wp14:anchorId="42D3A347" wp14:editId="4C2BC4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52" name="Rectangle 6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8118C9-C5C8-F84C-A27D-F4E5487DFD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5696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D3A347" id="Rectangle 6952" o:spid="_x0000_s1267" style="position:absolute;margin-left:102pt;margin-top:28pt;width:79pt;height:60pt;z-index:25021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BLg4QA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3956961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20544" behindDoc="0" locked="0" layoutInCell="1" allowOverlap="1" wp14:anchorId="4619215D" wp14:editId="4D21D7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51" name="Rectangle 6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C52A41-8DC8-E24D-8F24-F529F0C03A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4026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19215D" id="Rectangle 6951" o:spid="_x0000_s1268" style="position:absolute;margin-left:102pt;margin-top:28pt;width:79pt;height:60pt;z-index:25022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QNgEPp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A74026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21568" behindDoc="0" locked="0" layoutInCell="1" allowOverlap="1" wp14:anchorId="26461D59" wp14:editId="6AE0A0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50" name="Rectangle 6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4DEEC0-E0AD-0340-9EF6-8EC981B74F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FFFB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61D59" id="Rectangle 6950" o:spid="_x0000_s1269" style="position:absolute;margin-left:102pt;margin-top:28pt;width:79pt;height:60pt;z-index:25022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ue6EK5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CFFFBE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22592" behindDoc="0" locked="0" layoutInCell="1" allowOverlap="1" wp14:anchorId="46780955" wp14:editId="060AEC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49" name="Rectangle 6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A88F47-DA4E-A64B-8C1E-9CBC9515CD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1FABE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780955" id="Rectangle 6949" o:spid="_x0000_s1270" style="position:absolute;margin-left:102pt;margin-top:28pt;width:79pt;height:60pt;z-index:25022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Vm4EQ5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21FABE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23616" behindDoc="0" locked="0" layoutInCell="1" allowOverlap="1" wp14:anchorId="6C1FD68B" wp14:editId="1C768F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48" name="Rectangle 6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1D9C83-B75F-8646-BA0D-04C819D638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5901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1FD68B" id="Rectangle 6948" o:spid="_x0000_s1271" style="position:absolute;margin-left:102pt;margin-top:28pt;width:79pt;height:60pt;z-index:25022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K9YhFa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2A59017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24640" behindDoc="0" locked="0" layoutInCell="1" allowOverlap="1" wp14:anchorId="0B7973B1" wp14:editId="4D580A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47" name="Rectangle 6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BA1D88-4F62-9640-AEA5-4FD72119FF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F5C39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7973B1" id="Rectangle 6947" o:spid="_x0000_s1272" style="position:absolute;margin-left:102pt;margin-top:28pt;width:79pt;height:60pt;z-index:25022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pAMEaJ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AF5C39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25664" behindDoc="0" locked="0" layoutInCell="1" allowOverlap="1" wp14:anchorId="45957348" wp14:editId="117470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46" name="Rectangle 6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EE44CC-5BFA-F842-BF27-CB67F21474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0201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957348" id="Rectangle 6946" o:spid="_x0000_s1273" style="position:absolute;margin-left:102pt;margin-top:28pt;width:79pt;height:60pt;z-index:25022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XTWEfZ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70201D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26688" behindDoc="0" locked="0" layoutInCell="1" allowOverlap="1" wp14:anchorId="3AFA21A5" wp14:editId="28E988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45" name="Rectangle 6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C1D06F-B9DF-344D-BFF3-1A5F7203F8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8C38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FA21A5" id="Rectangle 6945" o:spid="_x0000_s1274" style="position:absolute;margin-left:102pt;margin-top:28pt;width:79pt;height:60pt;z-index:25022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egIFuZ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38C382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27712" behindDoc="0" locked="0" layoutInCell="1" allowOverlap="1" wp14:anchorId="2230882B" wp14:editId="3AE49F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44" name="Rectangle 6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0ADA82-2BA9-3C4F-B76A-89143F2125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09819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30882B" id="Rectangle 6944" o:spid="_x0000_s1275" style="position:absolute;margin-left:102pt;margin-top:28pt;width:79pt;height:60pt;z-index:25022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gzSFrJ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F09819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28736" behindDoc="0" locked="0" layoutInCell="1" allowOverlap="1" wp14:anchorId="6FCBC9CF" wp14:editId="7809F5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43" name="Rectangle 6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001FBE-F44C-864A-ADA6-595BCD623C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2863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BC9CF" id="Rectangle 6943" o:spid="_x0000_s1276" style="position:absolute;margin-left:102pt;margin-top:28pt;width:79pt;height:60pt;z-index:25022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PH9w0Z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92863E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29760" behindDoc="0" locked="0" layoutInCell="1" allowOverlap="1" wp14:anchorId="311BE72C" wp14:editId="16805B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42" name="Rectangle 6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B80DE5-8960-A443-B856-C3B1451074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05EF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BE72C" id="Rectangle 6942" o:spid="_x0000_s1277" style="position:absolute;margin-left:102pt;margin-top:28pt;width:79pt;height:60pt;z-index:25022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DFSfDE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2B05EF5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30784" behindDoc="0" locked="0" layoutInCell="1" allowOverlap="1" wp14:anchorId="553C5EE9" wp14:editId="0811EF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41" name="Rectangle 6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9791B71-D3D2-7346-BEB1-8B2D97347A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9CE0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C5EE9" id="Rectangle 6941" o:spid="_x0000_s1278" style="position:absolute;margin-left:102pt;margin-top:28pt;width:79pt;height:60pt;z-index:25023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zhJw+p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C9CE09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31808" behindDoc="0" locked="0" layoutInCell="1" allowOverlap="1" wp14:anchorId="33269FAB" wp14:editId="6BC828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40" name="Rectangle 6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CBF685-0679-AA4E-B8B1-CEEC4850EF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311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269FAB" id="Rectangle 6940" o:spid="_x0000_s1279" style="position:absolute;margin-left:102pt;margin-top:28pt;width:79pt;height:60pt;z-index:25023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Dck8O+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D63114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32832" behindDoc="0" locked="0" layoutInCell="1" allowOverlap="1" wp14:anchorId="78C99E36" wp14:editId="69C785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39" name="Rectangle 6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AC3A9F-F62B-B04A-B925-4A1D140AD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500E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99E36" id="Rectangle 6939" o:spid="_x0000_s1280" style="position:absolute;margin-left:102pt;margin-top:28pt;width:79pt;height:60pt;z-index:25023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NikcIe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3F500E2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33856" behindDoc="0" locked="0" layoutInCell="1" allowOverlap="1" wp14:anchorId="26692512" wp14:editId="2ABFEC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38" name="Rectangle 6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59F56C-89F1-A94D-BE94-000BF9274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E3D4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92512" id="Rectangle 6938" o:spid="_x0000_s1281" style="position:absolute;margin-left:102pt;margin-top:28pt;width:79pt;height:60pt;z-index:25023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CGS8JK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21E3D4B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34880" behindDoc="0" locked="0" layoutInCell="1" allowOverlap="1" wp14:anchorId="1FED007E" wp14:editId="6238B1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37" name="Rectangle 6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9744CD-D1EB-5145-A679-E2416077B9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B6BDA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D007E" id="Rectangle 6937" o:spid="_x0000_s1282" style="position:absolute;margin-left:102pt;margin-top:28pt;width:79pt;height:60pt;z-index:25023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CrJcKy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2B6BDA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35904" behindDoc="0" locked="0" layoutInCell="1" allowOverlap="1" wp14:anchorId="33F2B9AF" wp14:editId="01CA45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36" name="Rectangle 6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30E4FA-0F14-C34B-9465-46A732B2D3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B109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F2B9AF" id="Rectangle 6936" o:spid="_x0000_s1283" style="position:absolute;margin-left:102pt;margin-top:28pt;width:79pt;height:60pt;z-index:25023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0//wuZ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1B1092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36928" behindDoc="0" locked="0" layoutInCell="1" allowOverlap="1" wp14:anchorId="47D3017B" wp14:editId="04ECB4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35" name="Rectangle 6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9FF612A-6AB2-9E43-9B23-F7422E7A88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75DE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D3017B" id="Rectangle 6935" o:spid="_x0000_s1284" style="position:absolute;margin-left:102pt;margin-top:28pt;width:79pt;height:60pt;z-index:25023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PTIcX2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575DE9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37952" behindDoc="0" locked="0" layoutInCell="1" allowOverlap="1" wp14:anchorId="07D8B45D" wp14:editId="1F8C0D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34" name="Rectangle 6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45553B-4279-4145-A033-C9C9D8865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7D16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D8B45D" id="Rectangle 6934" o:spid="_x0000_s1285" style="position:absolute;margin-left:102pt;margin-top:28pt;width:79pt;height:60pt;z-index:25023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A3+8Wi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107D168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38976" behindDoc="0" locked="0" layoutInCell="1" allowOverlap="1" wp14:anchorId="5AEB1C68" wp14:editId="08ADA2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33" name="Rectangle 6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84C073-4F64-C544-8727-150994CB4E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FA5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B1C68" id="Rectangle 6933" o:spid="_x0000_s1286" style="position:absolute;margin-left:102pt;margin-top:28pt;width:79pt;height:60pt;z-index:25023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DvJpxG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165FA59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40000" behindDoc="0" locked="0" layoutInCell="1" allowOverlap="1" wp14:anchorId="0840688A" wp14:editId="29F72DA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32" name="Rectangle 6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AAF26B-CE11-7941-8B1F-6D10F5E8FE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E309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0688A" id="Rectangle 6932" o:spid="_x0000_s1287" style="position:absolute;margin-left:102pt;margin-top:28pt;width:79pt;height:60pt;z-index:25024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AWEBxT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10E309A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41024" behindDoc="0" locked="0" layoutInCell="1" allowOverlap="1" wp14:anchorId="0A9F505D" wp14:editId="1CDABA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31" name="Rectangle 6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0C37DC-2958-284E-A4CF-94029E7AF3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562D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F505D" id="Rectangle 6931" o:spid="_x0000_s1288" style="position:absolute;margin-left:102pt;margin-top:28pt;width:79pt;height:60pt;z-index:25024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HUucbZ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4562DA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42048" behindDoc="0" locked="0" layoutInCell="1" allowOverlap="1" wp14:anchorId="0E2FD69A" wp14:editId="5C4878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30" name="Rectangle 6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3FF78C-4AC2-F743-873B-25F5F23AEA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697B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FD69A" id="Rectangle 6930" o:spid="_x0000_s1289" style="position:absolute;margin-left:102pt;margin-top:28pt;width:79pt;height:60pt;z-index:25024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5H0ceJ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8E697B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43072" behindDoc="0" locked="0" layoutInCell="1" allowOverlap="1" wp14:anchorId="6356275F" wp14:editId="7B3160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29" name="Rectangle 6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F030E3-B16B-DC43-A24A-1D6E1F6BF5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9AF7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6275F" id="Rectangle 6929" o:spid="_x0000_s1290" style="position:absolute;margin-left:102pt;margin-top:28pt;width:79pt;height:60pt;z-index:25024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C/2cEJ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29AF79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44096" behindDoc="0" locked="0" layoutInCell="1" allowOverlap="1" wp14:anchorId="305C350D" wp14:editId="5C6C08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28" name="Rectangle 6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73FC11-8E92-574B-B648-B9742AC2FF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9952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C350D" id="Rectangle 6928" o:spid="_x0000_s1291" style="position:absolute;margin-left:102pt;margin-top:28pt;width:79pt;height:60pt;z-index:25024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PLLHAW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629952C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45120" behindDoc="0" locked="0" layoutInCell="1" allowOverlap="1" wp14:anchorId="37992743" wp14:editId="098409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27" name="Rectangle 6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4C0631B-BD66-A246-A85C-E579A2155D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0F3D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92743" id="Rectangle 6927" o:spid="_x0000_s1292" style="position:absolute;margin-left:102pt;margin-top:28pt;width:77pt;height:73pt;z-index:25024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" filled="f" stroked="f">
                      <v:textbox inset="2.16pt,1.44pt,0,1.44pt">
                        <w:txbxContent>
                          <w:p w14:paraId="250F3D6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46144" behindDoc="0" locked="0" layoutInCell="1" allowOverlap="1" wp14:anchorId="297DF270" wp14:editId="5FCA79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26" name="Rectangle 6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0A90CF-2011-8F4F-93C3-387468C6E1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3CF3A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7DF270" id="Rectangle 6926" o:spid="_x0000_s1293" style="position:absolute;margin-left:102pt;margin-top:28pt;width:79pt;height:60pt;z-index:25024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AKYcLp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B3CF3A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47168" behindDoc="0" locked="0" layoutInCell="1" allowOverlap="1" wp14:anchorId="75A9894D" wp14:editId="040551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925" name="Rectangle 6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C374C9D-F0D7-8B44-8D6C-24F5076E6B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3376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A9894D" id="Rectangle 6925" o:spid="_x0000_s1294" style="position:absolute;margin-left:102pt;margin-top:28pt;width:77pt;height:68pt;z-index:25024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" filled="f" stroked="f">
                      <v:textbox inset="2.16pt,1.44pt,0,1.44pt">
                        <w:txbxContent>
                          <w:p w14:paraId="7533764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48192" behindDoc="0" locked="0" layoutInCell="1" allowOverlap="1" wp14:anchorId="5B117F37" wp14:editId="494A38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24" name="Rectangle 6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0FFB1A6-AFB0-3949-B441-269F4AFEF8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15E3C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17F37" id="Rectangle 6924" o:spid="_x0000_s1295" style="position:absolute;margin-left:102pt;margin-top:28pt;width:77pt;height:73pt;z-index:25024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" filled="f" stroked="f">
                      <v:textbox inset="2.16pt,1.44pt,0,1.44pt">
                        <w:txbxContent>
                          <w:p w14:paraId="6415E3C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49216" behindDoc="0" locked="0" layoutInCell="1" allowOverlap="1" wp14:anchorId="3F71BF74" wp14:editId="09CA9A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23" name="Rectangle 6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19A7BE-03DD-DD41-AF06-84200F2B67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6D1C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1BF74" id="Rectangle 6923" o:spid="_x0000_s1296" style="position:absolute;margin-left:102pt;margin-top:28pt;width:79pt;height:60pt;z-index:25024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Bh7OiC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0E6D1C1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50240" behindDoc="0" locked="0" layoutInCell="1" allowOverlap="1" wp14:anchorId="3C9DFC3A" wp14:editId="13E21B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22" name="Rectangle 6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4ED301B-2954-C44B-9D6D-D90368D0DB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063F4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DFC3A" id="Rectangle 6922" o:spid="_x0000_s1297" style="position:absolute;margin-left:102pt;margin-top:28pt;width:77pt;height:73pt;z-index:25025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" filled="f" stroked="f">
                      <v:textbox inset="2.16pt,1.44pt,0,1.44pt">
                        <w:txbxContent>
                          <w:p w14:paraId="00063F4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51264" behindDoc="0" locked="0" layoutInCell="1" allowOverlap="1" wp14:anchorId="643992F1" wp14:editId="0FC722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21" name="Rectangle 6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1F033E9-A64C-9347-A52A-26FF1C1E10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3227F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3992F1" id="Rectangle 6921" o:spid="_x0000_s1298" style="position:absolute;margin-left:102pt;margin-top:28pt;width:77pt;height:73pt;z-index:25025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" filled="f" stroked="f">
                      <v:textbox inset="2.16pt,1.44pt,0,1.44pt">
                        <w:txbxContent>
                          <w:p w14:paraId="053227F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52288" behindDoc="0" locked="0" layoutInCell="1" allowOverlap="1" wp14:anchorId="658691B5" wp14:editId="7690B5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20" name="Rectangle 6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83BC26-BA98-EE43-9CCC-4D97777AC1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361E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8691B5" id="Rectangle 6920" o:spid="_x0000_s1299" style="position:absolute;margin-left:102pt;margin-top:28pt;width:79pt;height:60pt;z-index:25025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ardovJ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D361E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53312" behindDoc="0" locked="0" layoutInCell="1" allowOverlap="1" wp14:anchorId="28A12C61" wp14:editId="4A305D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19" name="Rectangle 6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53309A5-843A-B24A-8BB9-B42F31CECA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5CCC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A12C61" id="Rectangle 6919" o:spid="_x0000_s1300" style="position:absolute;margin-left:102pt;margin-top:28pt;width:77pt;height:73pt;z-index:25025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" filled="f" stroked="f">
                      <v:textbox inset="2.16pt,1.44pt,0,1.44pt">
                        <w:txbxContent>
                          <w:p w14:paraId="5D5CCC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54336" behindDoc="0" locked="0" layoutInCell="1" allowOverlap="1" wp14:anchorId="3C8E5602" wp14:editId="3B8659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918" name="Rectangle 6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2D7355A-4C49-5849-B4AC-35BFB1A2D6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5CC4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8E5602" id="Rectangle 6918" o:spid="_x0000_s1301" style="position:absolute;margin-left:102pt;margin-top:28pt;width:77pt;height:71pt;z-index:25025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" filled="f" stroked="f">
                      <v:textbox inset="2.16pt,1.44pt,0,1.44pt">
                        <w:txbxContent>
                          <w:p w14:paraId="365CC4B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55360" behindDoc="0" locked="0" layoutInCell="1" allowOverlap="1" wp14:anchorId="2C1DB3BF" wp14:editId="0A8584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17" name="Rectangle 6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B46B10-0C85-6243-89FA-FEC88464AA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AB4D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DB3BF" id="Rectangle 6917" o:spid="_x0000_s1302" style="position:absolute;margin-left:102pt;margin-top:28pt;width:79pt;height:60pt;z-index:25025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d1ro/5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AAB4D5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56384" behindDoc="0" locked="0" layoutInCell="1" allowOverlap="1" wp14:anchorId="3F2A7C05" wp14:editId="5BE48E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16" name="Rectangle 6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EC4BAF-2748-C742-A251-2705784C2E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60FF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A7C05" id="Rectangle 6916" o:spid="_x0000_s1303" style="position:absolute;margin-left:102pt;margin-top:28pt;width:79pt;height:60pt;z-index:25025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jmxo6p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A60FF6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57408" behindDoc="0" locked="0" layoutInCell="1" allowOverlap="1" wp14:anchorId="6A445746" wp14:editId="5AD513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15" name="Rectangle 6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853ABC-A5B8-5F4C-9F86-1D1561D8B7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BD8DB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445746" id="Rectangle 6915" o:spid="_x0000_s1304" style="position:absolute;margin-left:102pt;margin-top:28pt;width:79pt;height:60pt;z-index:25025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qVvpLp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DBD8DB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58432" behindDoc="0" locked="0" layoutInCell="1" allowOverlap="1" wp14:anchorId="3B4FD9D6" wp14:editId="0164B5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14" name="Rectangle 6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B9B21C-92C9-1644-A075-78AD8C3F63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0481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FD9D6" id="Rectangle 6914" o:spid="_x0000_s1305" style="position:absolute;margin-left:102pt;margin-top:28pt;width:79pt;height:60pt;z-index:25025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UG1pO5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504815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59456" behindDoc="0" locked="0" layoutInCell="1" allowOverlap="1" wp14:anchorId="0FA4B82B" wp14:editId="3D3A06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13" name="Rectangle 6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E4C7E4-7A0A-A648-92F8-E8B3C68ED7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317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A4B82B" id="Rectangle 6913" o:spid="_x0000_s1306" style="position:absolute;margin-left:102pt;margin-top:28pt;width:79pt;height:60pt;z-index:25025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A92CYn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743317D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60480" behindDoc="0" locked="0" layoutInCell="1" allowOverlap="1" wp14:anchorId="7613F537" wp14:editId="76B341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12" name="Rectangle 6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6B2941A-A2E1-364E-88BF-B795DFCEA0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F8DD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13F537" id="Rectangle 6912" o:spid="_x0000_s1307" style="position:absolute;margin-left:102pt;margin-top:28pt;width:79pt;height:60pt;z-index:25026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DE7qYy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62F8DD1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61504" behindDoc="0" locked="0" layoutInCell="1" allowOverlap="1" wp14:anchorId="55D39C83" wp14:editId="322833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11" name="Rectangle 6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8A20A0-115B-934B-B1A5-CF81221FA9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0A5A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D39C83" id="Rectangle 6911" o:spid="_x0000_s1308" style="position:absolute;margin-left:102pt;margin-top:28pt;width:79pt;height:60pt;z-index:25026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z7UmDJ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E0A5A0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62528" behindDoc="0" locked="0" layoutInCell="1" allowOverlap="1" wp14:anchorId="4B3DE475" wp14:editId="20723F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10" name="Rectangle 6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2BD25D-03A8-FA43-BD02-2E10813FA8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2905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3DE475" id="Rectangle 6910" o:spid="_x0000_s1309" style="position:absolute;margin-left:102pt;margin-top:28pt;width:79pt;height:60pt;z-index:25026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NoOmGZ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229059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63552" behindDoc="0" locked="0" layoutInCell="1" allowOverlap="1" wp14:anchorId="59EED061" wp14:editId="39BCFF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09" name="Rectangle 6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E97A57-8673-834F-B5A5-5C3BE31755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B3A8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ED061" id="Rectangle 6909" o:spid="_x0000_s1310" style="position:absolute;margin-left:102pt;margin-top:28pt;width:79pt;height:60pt;z-index:25026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2QMmcZ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EB3A8F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64576" behindDoc="0" locked="0" layoutInCell="1" allowOverlap="1" wp14:anchorId="2292033F" wp14:editId="56935A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08" name="Rectangle 6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7A5F97-D57D-2D4A-AF08-5726937155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0D69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2033F" id="Rectangle 6908" o:spid="_x0000_s1311" style="position:absolute;margin-left:102pt;margin-top:28pt;width:79pt;height:60pt;z-index:25026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CA1pmS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6A0D69D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65600" behindDoc="0" locked="0" layoutInCell="1" allowOverlap="1" wp14:anchorId="6DF3BB6E" wp14:editId="3A6A69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07" name="Rectangle 6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47FF48-1C4D-D54A-97CB-D4A6739CC3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6B45F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F3BB6E" id="Rectangle 6907" o:spid="_x0000_s1312" style="position:absolute;margin-left:102pt;margin-top:28pt;width:79pt;height:60pt;z-index:25026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K24mWp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76B45F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66624" behindDoc="0" locked="0" layoutInCell="1" allowOverlap="1" wp14:anchorId="1F4D7FA1" wp14:editId="7B25FD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06" name="Rectangle 6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A84255-D337-F447-B84D-7648331C71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B05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D7FA1" id="Rectangle 6906" o:spid="_x0000_s1313" style="position:absolute;margin-left:102pt;margin-top:28pt;width:79pt;height:60pt;z-index:25026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0limT5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A6B053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67648" behindDoc="0" locked="0" layoutInCell="1" allowOverlap="1" wp14:anchorId="7B85C7A1" wp14:editId="564873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05" name="Rectangle 6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EAF18B-2D3E-3841-B97B-6FE9F80727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96A85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85C7A1" id="Rectangle 6905" o:spid="_x0000_s1314" style="position:absolute;margin-left:102pt;margin-top:28pt;width:79pt;height:60pt;z-index:25026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D1byeL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1B96A85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68672" behindDoc="0" locked="0" layoutInCell="1" allowOverlap="1" wp14:anchorId="349468D3" wp14:editId="3C8627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04" name="Rectangle 6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62925A-910D-C840-981A-3EF1252D60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856C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468D3" id="Rectangle 6904" o:spid="_x0000_s1315" style="position:absolute;margin-left:102pt;margin-top:28pt;width:79pt;height:60pt;z-index:25026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DFmnnp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9856C8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69696" behindDoc="0" locked="0" layoutInCell="1" allowOverlap="1" wp14:anchorId="01AD7E42" wp14:editId="77D14B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03" name="Rectangle 6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609390-EA01-7E44-93DE-34824A9A6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DBC7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D7E42" id="Rectangle 6903" o:spid="_x0000_s1316" style="position:absolute;margin-left:102pt;margin-top:28pt;width:79pt;height:60pt;z-index:25026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CzElLj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63DBC7C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70720" behindDoc="0" locked="0" layoutInCell="1" allowOverlap="1" wp14:anchorId="335D3AF3" wp14:editId="1AAB47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02" name="Rectangle 6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FBC792-741A-024B-BAC2-37181AA6C8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EC31D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D3AF3" id="Rectangle 6902" o:spid="_x0000_s1317" style="position:absolute;margin-left:102pt;margin-top:28pt;width:79pt;height:60pt;z-index:25027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BKJNL2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1CEC31D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71744" behindDoc="0" locked="0" layoutInCell="1" allowOverlap="1" wp14:anchorId="37E027EB" wp14:editId="2D683D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01" name="Rectangle 6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871C94-766A-A347-A910-12AC4E8DB7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AAF9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027EB" id="Rectangle 6901" o:spid="_x0000_s1318" style="position:absolute;margin-left:102pt;margin-top:28pt;width:79pt;height:60pt;z-index:25027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QX9SyJ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AAAF97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72768" behindDoc="0" locked="0" layoutInCell="1" allowOverlap="1" wp14:anchorId="1319F272" wp14:editId="6576CA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00" name="Rectangle 6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AF54D5-38E2-4C4F-857D-601975F8FB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AA08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9F272" id="Rectangle 6900" o:spid="_x0000_s1319" style="position:absolute;margin-left:102pt;margin-top:28pt;width:79pt;height:60pt;z-index:25027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uEnS3Z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5AA089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73792" behindDoc="0" locked="0" layoutInCell="1" allowOverlap="1" wp14:anchorId="19517D1E" wp14:editId="6639B2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99" name="Rectangle 6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DB8183-CFE3-654B-82D6-0BA8D23F10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9EA4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17D1E" id="Rectangle 6899" o:spid="_x0000_s1320" style="position:absolute;margin-left:102pt;margin-top:28pt;width:79pt;height:60pt;z-index:25027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V8lStZ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79EA48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74816" behindDoc="0" locked="0" layoutInCell="1" allowOverlap="1" wp14:anchorId="4E911AF0" wp14:editId="2FC34C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98" name="Rectangle 6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C12692-2B6E-3049-B14A-0127A14510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D758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911AF0" id="Rectangle 6898" o:spid="_x0000_s1321" style="position:absolute;margin-left:102pt;margin-top:28pt;width:79pt;height:60pt;z-index:25027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K7/0qC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0D758A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75840" behindDoc="0" locked="0" layoutInCell="1" allowOverlap="1" wp14:anchorId="726AA424" wp14:editId="0027F1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97" name="Rectangle 6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6465C2-9C8D-D74C-BC50-B88A585FB0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F10F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6AA424" id="Rectangle 6897" o:spid="_x0000_s1322" style="position:absolute;margin-left:102pt;margin-top:28pt;width:79pt;height:60pt;z-index:25027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paRSnp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AF10F5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76864" behindDoc="0" locked="0" layoutInCell="1" allowOverlap="1" wp14:anchorId="17795D94" wp14:editId="2607C4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96" name="Rectangle 6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538934-671D-3A45-A845-A2379674D9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0EFB7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795D94" id="Rectangle 6896" o:spid="_x0000_s1323" style="position:absolute;margin-left:102pt;margin-top:28pt;width:79pt;height:60pt;z-index:25027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XJLSi5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40EFB7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77888" behindDoc="0" locked="0" layoutInCell="1" allowOverlap="1" wp14:anchorId="131D1E66" wp14:editId="5F23D7B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95" name="Rectangle 6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FCB37A-C8C7-2E48-9A0E-0B60F671C8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10741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D1E66" id="Rectangle 6895" o:spid="_x0000_s1324" style="position:absolute;margin-left:102pt;margin-top:28pt;width:79pt;height:60pt;z-index:25027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e6VTT5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710741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78912" behindDoc="0" locked="0" layoutInCell="1" allowOverlap="1" wp14:anchorId="7D185FB3" wp14:editId="2B1C416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94" name="Rectangle 6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F9253F-FC0C-1942-BDE0-F61D46AAB2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53BF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85FB3" id="Rectangle 6894" o:spid="_x0000_s1325" style="position:absolute;margin-left:102pt;margin-top:28pt;width:79pt;height:60pt;z-index:25027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gpPTWp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553BF7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79936" behindDoc="0" locked="0" layoutInCell="1" allowOverlap="1" wp14:anchorId="7605CB21" wp14:editId="574EB2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93" name="Rectangle 6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66E442-2A1D-0341-800D-DB3DADD5D5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67BF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5CB21" id="Rectangle 6893" o:spid="_x0000_s1326" style="position:absolute;margin-left:102pt;margin-top:28pt;width:79pt;height:60pt;z-index:25027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0C67BFF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80960" behindDoc="0" locked="0" layoutInCell="1" allowOverlap="1" wp14:anchorId="01215447" wp14:editId="76AAE1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92" name="Rectangle 6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78448B-E1C2-6A44-A873-87C34B5420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E6069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15447" id="Rectangle 6892" o:spid="_x0000_s1327" style="position:absolute;margin-left:102pt;margin-top:28pt;width:79pt;height:60pt;z-index:25028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Acf3Gt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10E6069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81984" behindDoc="0" locked="0" layoutInCell="1" allowOverlap="1" wp14:anchorId="14994D02" wp14:editId="582C07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91" name="Rectangle 6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D7EB28-06F9-1F4F-94B6-9CC00CDD79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9D27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994D02" id="Rectangle 6891" o:spid="_x0000_s1328" style="position:absolute;margin-left:102pt;margin-top:28pt;width:79pt;height:60pt;z-index:25028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FyTxk5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C9D27D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83008" behindDoc="0" locked="0" layoutInCell="1" allowOverlap="1" wp14:anchorId="2C2BF8BC" wp14:editId="2DF205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90" name="Rectangle 6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E2F8D4-51D3-C046-8A5C-43D2411A0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FE5D1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BF8BC" id="Rectangle 6890" o:spid="_x0000_s1329" style="position:absolute;margin-left:102pt;margin-top:28pt;width:79pt;height:60pt;z-index:25028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7hJxhp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9FE5D1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84032" behindDoc="0" locked="0" layoutInCell="1" allowOverlap="1" wp14:anchorId="38D1E08C" wp14:editId="66A034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89" name="Rectangle 6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BF13236-4E01-C84A-946F-82FFB076E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26E9E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1E08C" id="Rectangle 6889" o:spid="_x0000_s1330" style="position:absolute;margin-left:102pt;margin-top:28pt;width:77pt;height:73pt;z-index:25028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026E9E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85056" behindDoc="0" locked="0" layoutInCell="1" allowOverlap="1" wp14:anchorId="2B1E082F" wp14:editId="3A2CBB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88" name="Rectangle 6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0FF1E0-E247-8643-819B-A545040B4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292B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E082F" id="Rectangle 6888" o:spid="_x0000_s1331" style="position:absolute;margin-left:102pt;margin-top:28pt;width:79pt;height:60pt;z-index:25028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BIqHTI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10292B5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86080" behindDoc="0" locked="0" layoutInCell="1" allowOverlap="1" wp14:anchorId="61345BE8" wp14:editId="30B6B7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887" name="Rectangle 6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49951AA-6740-E144-973B-4B99B12BA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A87B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45BE8" id="Rectangle 6887" o:spid="_x0000_s1332" style="position:absolute;margin-left:102pt;margin-top:28pt;width:77pt;height:68pt;z-index:25028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" filled="f" stroked="f">
                      <v:textbox inset="2.16pt,1.44pt,0,1.44pt">
                        <w:txbxContent>
                          <w:p w14:paraId="03A87B8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87104" behindDoc="0" locked="0" layoutInCell="1" allowOverlap="1" wp14:anchorId="6CA33E58" wp14:editId="4D9B9E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86" name="Rectangle 6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861338C-4830-A248-B6C1-B541D19BA7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CFDB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33E58" id="Rectangle 6886" o:spid="_x0000_s1333" style="position:absolute;margin-left:102pt;margin-top:28pt;width:77pt;height:73pt;z-index:25028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5CFDB5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88128" behindDoc="0" locked="0" layoutInCell="1" allowOverlap="1" wp14:anchorId="661670DB" wp14:editId="05F468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85" name="Rectangle 6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BC2053-15E7-5041-B38B-51E2CFD98A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AF8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670DB" id="Rectangle 6885" o:spid="_x0000_s1334" style="position:absolute;margin-left:102pt;margin-top:28pt;width:79pt;height:60pt;z-index:25028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J3y9Se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E1AF8C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89152" behindDoc="0" locked="0" layoutInCell="1" allowOverlap="1" wp14:anchorId="0C48F3E0" wp14:editId="65C085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84" name="Rectangle 6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A2076E2-5218-F54A-9B7C-161AA68A7B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CCAC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48F3E0" id="Rectangle 6884" o:spid="_x0000_s1335" style="position:absolute;margin-left:102pt;margin-top:28pt;width:77pt;height:73pt;z-index:25028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" filled="f" stroked="f">
                      <v:textbox inset="2.16pt,1.44pt,0,1.44pt">
                        <w:txbxContent>
                          <w:p w14:paraId="32CCAC5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90176" behindDoc="0" locked="0" layoutInCell="1" allowOverlap="1" wp14:anchorId="25CDA6DD" wp14:editId="5D8724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83" name="Rectangle 6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853D5AB-354C-9C4C-90A7-6A9A92794C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E616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DA6DD" id="Rectangle 6883" o:spid="_x0000_s1336" style="position:absolute;margin-left:102pt;margin-top:28pt;width:77pt;height:73pt;z-index:25029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DE616D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91200" behindDoc="0" locked="0" layoutInCell="1" allowOverlap="1" wp14:anchorId="2489A5A0" wp14:editId="4FA3AF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82" name="Rectangle 6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F8C9B2-9C22-AE49-89B0-E0B95761CD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6559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89A5A0" id="Rectangle 6882" o:spid="_x0000_s1337" style="position:absolute;margin-left:102pt;margin-top:28pt;width:79pt;height:60pt;z-index:25029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CK5AFq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26559A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92224" behindDoc="0" locked="0" layoutInCell="1" allowOverlap="1" wp14:anchorId="55894EC7" wp14:editId="0FA003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81" name="Rectangle 6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9D4F972-5E1D-B64F-B697-B8DD2F145F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7F7E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894EC7" id="Rectangle 6881" o:spid="_x0000_s1338" style="position:absolute;margin-left:102pt;margin-top:28pt;width:77pt;height:73pt;z-index:25029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F7F7EF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93248" behindDoc="0" locked="0" layoutInCell="1" allowOverlap="1" wp14:anchorId="08AF81D4" wp14:editId="50145B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880" name="Rectangle 6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F40A31C-0D2B-6249-B594-80D1451C7A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88609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F81D4" id="Rectangle 6880" o:spid="_x0000_s1339" style="position:absolute;margin-left:102pt;margin-top:28pt;width:77pt;height:71pt;z-index:25029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" filled="f" stroked="f">
                      <v:textbox inset="2.16pt,1.44pt,0,1.44pt">
                        <w:txbxContent>
                          <w:p w14:paraId="5588609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94272" behindDoc="0" locked="0" layoutInCell="1" allowOverlap="1" wp14:anchorId="380F29B6" wp14:editId="38C007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79" name="Rectangle 6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B6AB45-AEE2-544A-B83F-DF49B47C8F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371A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F29B6" id="Rectangle 6879" o:spid="_x0000_s1340" style="position:absolute;margin-left:102pt;margin-top:28pt;width:79pt;height:60pt;z-index:25029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A/VIAZ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31371A8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95296" behindDoc="0" locked="0" layoutInCell="1" allowOverlap="1" wp14:anchorId="39F557E4" wp14:editId="1439A0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78" name="Rectangle 6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51963A-5F05-9D40-8BED-60C88D4117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C30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F557E4" id="Rectangle 6878" o:spid="_x0000_s1341" style="position:absolute;margin-left:102pt;margin-top:28pt;width:79pt;height:60pt;z-index:25029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DGYgAM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3CDC30E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96320" behindDoc="0" locked="0" layoutInCell="1" allowOverlap="1" wp14:anchorId="01C353E4" wp14:editId="3D760E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77" name="Rectangle 6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415126-EA1E-0749-A6F9-8AD324169B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A4E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353E4" id="Rectangle 6877" o:spid="_x0000_s1342" style="position:absolute;margin-left:102pt;margin-top:28pt;width:79pt;height:60pt;z-index:25029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DNOYAy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565A4E6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97344" behindDoc="0" locked="0" layoutInCell="1" allowOverlap="1" wp14:anchorId="7512235C" wp14:editId="53E370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76" name="Rectangle 6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DC2616-56A5-8041-B3CA-3E048322BF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0A71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2235C" id="Rectangle 6876" o:spid="_x0000_s1343" style="position:absolute;margin-left:102pt;margin-top:28pt;width:79pt;height:60pt;z-index:25029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A0DwAn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3C0A71F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98368" behindDoc="0" locked="0" layoutInCell="1" allowOverlap="1" wp14:anchorId="576EA707" wp14:editId="4B0AAD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75" name="Rectangle 6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97DA3E-6229-4F49-9D5A-2731734324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BBE0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EA707" id="Rectangle 6875" o:spid="_x0000_s1344" style="position:absolute;margin-left:102pt;margin-top:28pt;width:79pt;height:60pt;z-index:25029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BM4geO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2EBBE0F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99392" behindDoc="0" locked="0" layoutInCell="1" allowOverlap="1" wp14:anchorId="73A85E08" wp14:editId="1D2C56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74" name="Rectangle 6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1707131-1848-D144-ADB5-EFD080D794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3DF97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A85E08" id="Rectangle 6874" o:spid="_x0000_s1345" style="position:absolute;margin-left:102pt;margin-top:28pt;width:79pt;height:60pt;z-index:25029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DqDgH2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5B3DF97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00416" behindDoc="0" locked="0" layoutInCell="1" allowOverlap="1" wp14:anchorId="48ED7E4C" wp14:editId="5A12FA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73" name="Rectangle 6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47C8B5-10B4-3D44-AC27-3D022362DA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7007D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ED7E4C" id="Rectangle 6873" o:spid="_x0000_s1346" style="position:absolute;margin-left:102pt;margin-top:28pt;width:79pt;height:60pt;z-index:25030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AI1mzY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517007D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01440" behindDoc="0" locked="0" layoutInCell="1" allowOverlap="1" wp14:anchorId="2510D49E" wp14:editId="11B974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72" name="Rectangle 6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D13E18-6E48-7140-9254-65684EE92A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9B37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10D49E" id="Rectangle 6872" o:spid="_x0000_s1347" style="position:absolute;margin-left:102pt;margin-top:28pt;width:79pt;height:60pt;z-index:25030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PHg7M2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6A19B37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02464" behindDoc="0" locked="0" layoutInCell="1" allowOverlap="1" wp14:anchorId="12C3FB81" wp14:editId="03943B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71" name="Rectangle 6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479265-6BF3-A949-819F-338CAEB09E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058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C3FB81" id="Rectangle 6871" o:spid="_x0000_s1348" style="position:absolute;margin-left:102pt;margin-top:28pt;width:79pt;height:60pt;z-index:25030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D6u2zz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4D40586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03488" behindDoc="0" locked="0" layoutInCell="1" allowOverlap="1" wp14:anchorId="68B9EF2A" wp14:editId="4018FB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70" name="Rectangle 6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67A675-396B-DE4A-A459-9EB86C7060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C80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9EF2A" id="Rectangle 6870" o:spid="_x0000_s1349" style="position:absolute;margin-left:102pt;margin-top:28pt;width:79pt;height:60pt;z-index:25030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ADjezm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09EC80A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04512" behindDoc="0" locked="0" layoutInCell="1" allowOverlap="1" wp14:anchorId="19688374" wp14:editId="5987C3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69" name="Rectangle 6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0940F1-AA0E-A64C-9C78-7068ACFE98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68DB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688374" id="Rectangle 6869" o:spid="_x0000_s1350" style="position:absolute;margin-left:102pt;margin-top:28pt;width:79pt;height:60pt;z-index:25030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DsDWyO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5168DB2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05536" behindDoc="0" locked="0" layoutInCell="1" allowOverlap="1" wp14:anchorId="48517467" wp14:editId="77EB68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68" name="Rectangle 6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12A2A5-A08B-A940-A9FE-1752C060B6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B5472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17467" id="Rectangle 6868" o:spid="_x0000_s1351" style="position:absolute;margin-left:102pt;margin-top:28pt;width:79pt;height:60pt;z-index:25030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AVO+yb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1CB5472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06560" behindDoc="0" locked="0" layoutInCell="1" allowOverlap="1" wp14:anchorId="1D0AB751" wp14:editId="3F2759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67" name="Rectangle 6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9669EE-2EFE-5947-9B28-4AC320A855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05E0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AB751" id="Rectangle 6867" o:spid="_x0000_s1352" style="position:absolute;margin-left:102pt;margin-top:28pt;width:79pt;height:60pt;z-index:25030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AeYGyl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2405E0F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07584" behindDoc="0" locked="0" layoutInCell="1" allowOverlap="1" wp14:anchorId="6391D02C" wp14:editId="6BEC1B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66" name="Rectangle 6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E8EAAA-7C27-4844-85FE-41EE6A07AF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0885F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91D02C" id="Rectangle 6866" o:spid="_x0000_s1353" style="position:absolute;margin-left:102pt;margin-top:28pt;width:79pt;height:60pt;z-index:25030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DnVuyw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7D0885F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08608" behindDoc="0" locked="0" layoutInCell="1" allowOverlap="1" wp14:anchorId="5BF16093" wp14:editId="5612E0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65" name="Rectangle 6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972C49-1176-1241-A969-9A4881BB48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F9E3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16093" id="Rectangle 6865" o:spid="_x0000_s1354" style="position:absolute;margin-left:102pt;margin-top:28pt;width:79pt;height:60pt;z-index:25030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MBhbXS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19F9E33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09632" behindDoc="0" locked="0" layoutInCell="1" allowOverlap="1" wp14:anchorId="2D4382E1" wp14:editId="1200C6A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64" name="Rectangle 6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7E15BD-CCC2-2F4F-BB2C-A56DC9FE03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B52B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4382E1" id="Rectangle 6864" o:spid="_x0000_s1355" style="position:absolute;margin-left:102pt;margin-top:28pt;width:79pt;height:60pt;z-index:25030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A5V+1h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48B52B6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10656" behindDoc="0" locked="0" layoutInCell="1" allowOverlap="1" wp14:anchorId="42D106F9" wp14:editId="68055B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63" name="Rectangle 6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535A46-12D4-024E-B375-8D989C031A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E7BD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D106F9" id="Rectangle 6863" o:spid="_x0000_s1356" style="position:absolute;margin-left:102pt;margin-top:28pt;width:79pt;height:60pt;z-index:25031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IYcGBy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3CE7BD3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11680" behindDoc="0" locked="0" layoutInCell="1" allowOverlap="1" wp14:anchorId="308C281C" wp14:editId="0BEB88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62" name="Rectangle 6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BE697E-F05B-324F-AD2C-C61588DFA9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0136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C281C" id="Rectangle 6862" o:spid="_x0000_s1357" style="position:absolute;margin-left:102pt;margin-top:28pt;width:79pt;height:60pt;z-index:25031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H8qmAm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6D01362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12704" behindDoc="0" locked="0" layoutInCell="1" allowOverlap="1" wp14:anchorId="65D3DD31" wp14:editId="0BD99F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61" name="Rectangle 6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3035C4-8CE0-9449-8D16-5C30303E37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D25F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3DD31" id="Rectangle 6861" o:spid="_x0000_s1358" style="position:absolute;margin-left:102pt;margin-top:28pt;width:79pt;height:60pt;z-index:25031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HRxGDe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10D25FB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13728" behindDoc="0" locked="0" layoutInCell="1" allowOverlap="1" wp14:anchorId="36C8F79F" wp14:editId="56D06D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60" name="Rectangle 6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66F443-2CC4-D04A-8763-44DD2C15E7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1CD5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8F79F" id="Rectangle 6860" o:spid="_x0000_s1359" style="position:absolute;margin-left:102pt;margin-top:28pt;width:79pt;height:60pt;z-index:25031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CNR5gi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2B1CD5E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14752" behindDoc="0" locked="0" layoutInCell="1" allowOverlap="1" wp14:anchorId="1512E491" wp14:editId="10D754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59" name="Rectangle 6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F89DF7-D1D9-8742-A1D6-029FB10238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CFC5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12E491" id="Rectangle 6859" o:spid="_x0000_s1360" style="position:absolute;margin-left:102pt;margin-top:28pt;width:79pt;height:60pt;z-index:25031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BixxhK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3DCFC5A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15776" behindDoc="0" locked="0" layoutInCell="1" allowOverlap="1" wp14:anchorId="2FC384CE" wp14:editId="7ACA8E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58" name="Rectangle 6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92F1BF-7EE9-314F-AE60-A75AA01B13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48C9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C384CE" id="Rectangle 6858" o:spid="_x0000_s1361" style="position:absolute;margin-left:102pt;margin-top:28pt;width:79pt;height:60pt;z-index:25031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Cb8Zhf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0B48C90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16800" behindDoc="0" locked="0" layoutInCell="1" allowOverlap="1" wp14:anchorId="47C02F07" wp14:editId="32D8EA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57" name="Rectangle 6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F1C5C1-9BB2-A749-8324-474B2EC0DE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37E6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02F07" id="Rectangle 6857" o:spid="_x0000_s1362" style="position:absolute;margin-left:102pt;margin-top:28pt;width:79pt;height:60pt;z-index:25031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CQqhhh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3537E63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17824" behindDoc="0" locked="0" layoutInCell="1" allowOverlap="1" wp14:anchorId="469990A8" wp14:editId="0C4F53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56" name="Rectangle 6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107166-3BC9-F248-8606-5CA7DB9E1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750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9990A8" id="Rectangle 6856" o:spid="_x0000_s1363" style="position:absolute;margin-left:102pt;margin-top:28pt;width:79pt;height:60pt;z-index:25031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BpnJh0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5C67509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18848" behindDoc="0" locked="0" layoutInCell="1" allowOverlap="1" wp14:anchorId="5A34C126" wp14:editId="34E2B6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55" name="Rectangle 6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CCA7FB-F78A-584E-A87C-F5C598CDCE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3C216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34C126" id="Rectangle 6855" o:spid="_x0000_s1364" style="position:absolute;margin-left:102pt;margin-top:28pt;width:79pt;height:60pt;z-index:25031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E6rGbC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253C216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19872" behindDoc="0" locked="0" layoutInCell="1" allowOverlap="1" wp14:anchorId="787D7BD0" wp14:editId="0103E3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54" name="Rectangle 6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051982-CDE8-0849-9409-C47B88CAFB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B7E2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D7BD0" id="Rectangle 6854" o:spid="_x0000_s1365" style="position:absolute;margin-left:102pt;margin-top:28pt;width:79pt;height:60pt;z-index:25031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C3nZml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44B7E2E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20896" behindDoc="0" locked="0" layoutInCell="1" allowOverlap="1" wp14:anchorId="0D341436" wp14:editId="21F80C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53" name="Rectangle 6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94850F-1F25-A74B-A2D2-6A10A5F37B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08F0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41436" id="Rectangle 6853" o:spid="_x0000_s1366" style="position:absolute;margin-left:102pt;margin-top:28pt;width:79pt;height:60pt;z-index:25032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DvY8Us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5308F05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21920" behindDoc="0" locked="0" layoutInCell="1" allowOverlap="1" wp14:anchorId="43F7CDF0" wp14:editId="14A439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52" name="Rectangle 6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699C5F-3C2D-ED42-A1A8-91AEBDF7BE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370F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7CDF0" id="Rectangle 6852" o:spid="_x0000_s1367" style="position:absolute;margin-left:102pt;margin-top:28pt;width:79pt;height:60pt;z-index:25032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FlVFOZ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B370F2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22944" behindDoc="0" locked="0" layoutInCell="1" allowOverlap="1" wp14:anchorId="7B308D56" wp14:editId="10AB21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51" name="Rectangle 6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F49A67B-0830-6847-838A-E3EB300699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B102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08D56" id="Rectangle 6851" o:spid="_x0000_s1368" style="position:absolute;margin-left:102pt;margin-top:28pt;width:77pt;height:73pt;z-index:25032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" filled="f" stroked="f">
                      <v:textbox inset="2.16pt,1.44pt,0,1.44pt">
                        <w:txbxContent>
                          <w:p w14:paraId="6DB1027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23968" behindDoc="0" locked="0" layoutInCell="1" allowOverlap="1" wp14:anchorId="10214B25" wp14:editId="684C91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50" name="Rectangle 6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F5955C-95B3-8843-B72A-86B360B08E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0DD8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14B25" id="Rectangle 6850" o:spid="_x0000_s1369" style="position:absolute;margin-left:102pt;margin-top:28pt;width:79pt;height:60pt;z-index:25032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VDRAIZ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10DD8F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24992" behindDoc="0" locked="0" layoutInCell="1" allowOverlap="1" wp14:anchorId="5C75B04A" wp14:editId="29F8DE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849" name="Rectangle 6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7FAF6F-E2D5-3143-BAB0-AB160C338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893C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5B04A" id="Rectangle 6849" o:spid="_x0000_s1370" style="position:absolute;margin-left:102pt;margin-top:28pt;width:77pt;height:68pt;z-index:25032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" filled="f" stroked="f">
                      <v:textbox inset="2.16pt,1.44pt,0,1.44pt">
                        <w:txbxContent>
                          <w:p w14:paraId="0D893C6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26016" behindDoc="0" locked="0" layoutInCell="1" allowOverlap="1" wp14:anchorId="4B8A0E1D" wp14:editId="0A4C3B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48" name="Rectangle 6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7AEBE5F-19FF-114A-BBCB-4F6AE9A0A6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7038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A0E1D" id="Rectangle 6848" o:spid="_x0000_s1371" style="position:absolute;margin-left:102pt;margin-top:28pt;width:77pt;height:73pt;z-index:25032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" filled="f" stroked="f">
                      <v:textbox inset="2.16pt,1.44pt,0,1.44pt">
                        <w:txbxContent>
                          <w:p w14:paraId="4C70384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27040" behindDoc="0" locked="0" layoutInCell="1" allowOverlap="1" wp14:anchorId="29A15225" wp14:editId="2CD92C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47" name="Rectangle 6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A45D53-3DA8-5F41-8251-50C1D9E4FB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4936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A15225" id="Rectangle 6847" o:spid="_x0000_s1372" style="position:absolute;margin-left:102pt;margin-top:28pt;width:79pt;height:60pt;z-index:25032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SdnAYp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B49365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28064" behindDoc="0" locked="0" layoutInCell="1" allowOverlap="1" wp14:anchorId="228D539E" wp14:editId="22CD86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46" name="Rectangle 6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D7A9C76-4F1D-9B41-B40D-13E6C6BBC4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5DDC5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D539E" id="Rectangle 6846" o:spid="_x0000_s1373" style="position:absolute;margin-left:102pt;margin-top:28pt;width:77pt;height:73pt;z-index:25032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" filled="f" stroked="f">
                      <v:textbox inset="2.16pt,1.44pt,0,1.44pt">
                        <w:txbxContent>
                          <w:p w14:paraId="6A5DDC5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29088" behindDoc="0" locked="0" layoutInCell="1" allowOverlap="1" wp14:anchorId="41ABD081" wp14:editId="776ABF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45" name="Rectangle 6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CDD7996-D3A7-FB4E-BD3D-2CB6317245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B1CB9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ABD081" id="Rectangle 6845" o:spid="_x0000_s1374" style="position:absolute;margin-left:102pt;margin-top:28pt;width:77pt;height:73pt;z-index:25032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" filled="f" stroked="f">
                      <v:textbox inset="2.16pt,1.44pt,0,1.44pt">
                        <w:txbxContent>
                          <w:p w14:paraId="18B1CB9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30112" behindDoc="0" locked="0" layoutInCell="1" allowOverlap="1" wp14:anchorId="554DEF1F" wp14:editId="29DB60A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44" name="Rectangle 6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37E522-84F0-DC47-BEA6-FE136DFE5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4031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DEF1F" id="Rectangle 6844" o:spid="_x0000_s1375" style="position:absolute;margin-left:102pt;margin-top:28pt;width:79pt;height:60pt;z-index:25033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bu5Bpp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140312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31136" behindDoc="0" locked="0" layoutInCell="1" allowOverlap="1" wp14:anchorId="60172807" wp14:editId="736774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43" name="Rectangle 6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7CC2E04-0B96-FE43-BD33-8F41FE7919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C5AB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172807" id="Rectangle 6843" o:spid="_x0000_s1376" style="position:absolute;margin-left:102pt;margin-top:28pt;width:77pt;height:73pt;z-index:25033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" filled="f" stroked="f">
                      <v:textbox inset="2.16pt,1.44pt,0,1.44pt">
                        <w:txbxContent>
                          <w:p w14:paraId="77C5AB2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32160" behindDoc="0" locked="0" layoutInCell="1" allowOverlap="1" wp14:anchorId="62DCED71" wp14:editId="508E01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842" name="Rectangle 6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7BABB6-FD1C-D747-BF5D-2777F8F08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A7299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DCED71" id="Rectangle 6842" o:spid="_x0000_s1377" style="position:absolute;margin-left:102pt;margin-top:28pt;width:77pt;height:71pt;z-index:25033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" filled="f" stroked="f">
                      <v:textbox inset="2.16pt,1.44pt,0,1.44pt">
                        <w:txbxContent>
                          <w:p w14:paraId="48A7299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33184" behindDoc="0" locked="0" layoutInCell="1" allowOverlap="1" wp14:anchorId="72E282AA" wp14:editId="76BB9E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41" name="Rectangle 6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E286D7-CBF0-2F40-A4AC-8A2321DAB4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D33F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E282AA" id="Rectangle 6841" o:spid="_x0000_s1378" style="position:absolute;margin-left:102pt;margin-top:28pt;width:79pt;height:60pt;z-index:25033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CPItPC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6D33F8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34208" behindDoc="0" locked="0" layoutInCell="1" allowOverlap="1" wp14:anchorId="16BD9B1B" wp14:editId="02F40A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40" name="Rectangle 6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9F9FBA-7A55-2940-AA21-48AD245C80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938CE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BD9B1B" id="Rectangle 6840" o:spid="_x0000_s1379" style="position:absolute;margin-left:102pt;margin-top:28pt;width:79pt;height:60pt;z-index:25033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Nr+NOW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6E938CE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35232" behindDoc="0" locked="0" layoutInCell="1" allowOverlap="1" wp14:anchorId="67399F2C" wp14:editId="289C53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39" name="Rectangle 6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68B449-8C23-554F-A319-4C64D6A701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85ED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399F2C" id="Rectangle 6839" o:spid="_x0000_s1380" style="position:absolute;margin-left:102pt;margin-top:28pt;width:79pt;height:60pt;z-index:25033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DV+tI2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E85ED8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36256" behindDoc="0" locked="0" layoutInCell="1" allowOverlap="1" wp14:anchorId="102CB715" wp14:editId="1E7861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38" name="Rectangle 6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DD8C2A-7FDA-9945-BCC1-C32E0C5AFD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90D3D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CB715" id="Rectangle 6838" o:spid="_x0000_s1381" style="position:absolute;margin-left:102pt;margin-top:28pt;width:79pt;height:60pt;z-index:25033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MxINJi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6790D3D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37280" behindDoc="0" locked="0" layoutInCell="1" allowOverlap="1" wp14:anchorId="0B47AA13" wp14:editId="575463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37" name="Rectangle 6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922D17-99BE-4B45-AEB5-76EEC4746C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1DB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47AA13" id="Rectangle 6837" o:spid="_x0000_s1382" style="position:absolute;margin-left:102pt;margin-top:28pt;width:79pt;height:60pt;z-index:25033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McTtKa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3991DB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38304" behindDoc="0" locked="0" layoutInCell="1" allowOverlap="1" wp14:anchorId="5B71ACD4" wp14:editId="33001B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36" name="Rectangle 6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03FBF7-7158-2944-8B6B-B739C5A05B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2E6D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1ACD4" id="Rectangle 6836" o:spid="_x0000_s1383" style="position:absolute;margin-left:102pt;margin-top:28pt;width:79pt;height:60pt;z-index:25033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D4lNLO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2B2E6D1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39328" behindDoc="0" locked="0" layoutInCell="1" allowOverlap="1" wp14:anchorId="262CF412" wp14:editId="259C0A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35" name="Rectangle 6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53A31C-F1B9-B149-BA22-9C64A844B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39D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2CF412" id="Rectangle 6835" o:spid="_x0000_s1384" style="position:absolute;margin-left:102pt;margin-top:28pt;width:79pt;height:60pt;z-index:25033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BkStXe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75839D5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40352" behindDoc="0" locked="0" layoutInCell="1" allowOverlap="1" wp14:anchorId="6E58ABB3" wp14:editId="5ABFEA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34" name="Rectangle 6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8402C2-B147-AA46-AFE1-960141AFA0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E7EE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8ABB3" id="Rectangle 6834" o:spid="_x0000_s1385" style="position:absolute;margin-left:102pt;margin-top:28pt;width:79pt;height:60pt;z-index:25034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OAkNWK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6E7EEB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41376" behindDoc="0" locked="0" layoutInCell="1" allowOverlap="1" wp14:anchorId="0F9FFFE9" wp14:editId="082959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33" name="Rectangle 6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7B81B0-FCA7-E345-93AE-F60F9939D8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235D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FFFE9" id="Rectangle 6833" o:spid="_x0000_s1386" style="position:absolute;margin-left:102pt;margin-top:28pt;width:79pt;height:60pt;z-index:25034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AC/FhM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53235D4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42400" behindDoc="0" locked="0" layoutInCell="1" allowOverlap="1" wp14:anchorId="35490AAE" wp14:editId="4E2B84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32" name="Rectangle 6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C4FD72-4424-F947-B227-BEBF51D0AA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99C8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490AAE" id="Rectangle 6832" o:spid="_x0000_s1387" style="position:absolute;margin-left:102pt;margin-top:28pt;width:79pt;height:60pt;z-index:25034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D7ythZ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5899C88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43424" behindDoc="0" locked="0" layoutInCell="1" allowOverlap="1" wp14:anchorId="7680A9E3" wp14:editId="410250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31" name="Rectangle 6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76C4FE-CE5A-7B4A-A556-CA1B8E1499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D005D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80A9E3" id="Rectangle 6831" o:spid="_x0000_s1388" style="position:absolute;margin-left:102pt;margin-top:28pt;width:79pt;height:60pt;z-index:25034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8JFYZ5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3D005D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44448" behindDoc="0" locked="0" layoutInCell="1" allowOverlap="1" wp14:anchorId="10DF6203" wp14:editId="64BFC5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30" name="Rectangle 6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106839-C63E-934B-B42C-9B7381C3F2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28E8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DF6203" id="Rectangle 6830" o:spid="_x0000_s1389" style="position:absolute;margin-left:102pt;margin-top:28pt;width:79pt;height:60pt;z-index:25034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CafYcp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A28E88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45472" behindDoc="0" locked="0" layoutInCell="1" allowOverlap="1" wp14:anchorId="2C006434" wp14:editId="2610DA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29" name="Rectangle 6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385713-E4C6-3A4F-9E1D-F6FBDC652F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5C0D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06434" id="Rectangle 6829" o:spid="_x0000_s1390" style="position:absolute;margin-left:102pt;margin-top:28pt;width:79pt;height:60pt;z-index:25034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5idYGp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95C0D6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46496" behindDoc="0" locked="0" layoutInCell="1" allowOverlap="1" wp14:anchorId="6FA80334" wp14:editId="1B8FDC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28" name="Rectangle 6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DA497D-ADD9-5D49-A4AD-5400BD3CEC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16CF8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80334" id="Rectangle 6828" o:spid="_x0000_s1391" style="position:absolute;margin-left:102pt;margin-top:28pt;width:79pt;height:60pt;z-index:25034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B8R2A+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216CF8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47520" behindDoc="0" locked="0" layoutInCell="1" allowOverlap="1" wp14:anchorId="79042E7F" wp14:editId="3078AF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27" name="Rectangle 6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831F3D-C595-2C4F-B093-2BEA862BC2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ED9A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042E7F" id="Rectangle 6827" o:spid="_x0000_s1392" style="position:absolute;margin-left:102pt;margin-top:28pt;width:79pt;height:60pt;z-index:25034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FEpYMZ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1ED9A6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48544" behindDoc="0" locked="0" layoutInCell="1" allowOverlap="1" wp14:anchorId="21001A64" wp14:editId="1C0125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26" name="Rectangle 6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52415A-F1B3-0949-9540-594BE5BD21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5870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01A64" id="Rectangle 6826" o:spid="_x0000_s1393" style="position:absolute;margin-left:102pt;margin-top:28pt;width:79pt;height:60pt;z-index:25034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7XzYJJ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F58701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49568" behindDoc="0" locked="0" layoutInCell="1" allowOverlap="1" wp14:anchorId="72F647F2" wp14:editId="6D32F6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25" name="Rectangle 6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D89429-77E3-7242-94AA-5DC8A02E7F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65B1C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647F2" id="Rectangle 6825" o:spid="_x0000_s1394" style="position:absolute;margin-left:102pt;margin-top:28pt;width:79pt;height:60pt;z-index:25034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yktZ4J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C65B1C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50592" behindDoc="0" locked="0" layoutInCell="1" allowOverlap="1" wp14:anchorId="57374D57" wp14:editId="7F9EF6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24" name="Rectangle 6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322190-135C-494B-B59D-7904FFAC97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B8E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374D57" id="Rectangle 6824" o:spid="_x0000_s1395" style="position:absolute;margin-left:102pt;margin-top:28pt;width:79pt;height:60pt;z-index:25035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M33Z9Z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AFB8E2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51616" behindDoc="0" locked="0" layoutInCell="1" allowOverlap="1" wp14:anchorId="106FA591" wp14:editId="262F66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23" name="Rectangle 6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C7B199-4EA1-494B-A1FD-9AACD17B22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9FB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FA591" id="Rectangle 6823" o:spid="_x0000_s1396" style="position:absolute;margin-left:102pt;margin-top:28pt;width:79pt;height:60pt;z-index:25035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jDYsiJ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3A9FBA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52640" behindDoc="0" locked="0" layoutInCell="1" allowOverlap="1" wp14:anchorId="036AA0F2" wp14:editId="2CAD1B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22" name="Rectangle 6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C266F8-6B56-EE49-934E-49E62AD44C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9ACDA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6AA0F2" id="Rectangle 6822" o:spid="_x0000_s1397" style="position:absolute;margin-left:102pt;margin-top:28pt;width:79pt;height:60pt;z-index:25035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B1AKyd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279ACDA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53664" behindDoc="0" locked="0" layoutInCell="1" allowOverlap="1" wp14:anchorId="08026205" wp14:editId="5E7714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21" name="Rectangle 6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2CD84E-3407-534D-92BE-9FE01AA294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5F6E7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026205" id="Rectangle 6821" o:spid="_x0000_s1398" style="position:absolute;margin-left:102pt;margin-top:28pt;width:79pt;height:60pt;z-index:25035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flsso5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C5F6E7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54688" behindDoc="0" locked="0" layoutInCell="1" allowOverlap="1" wp14:anchorId="1959BB81" wp14:editId="227B11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20" name="Rectangle 6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AC23F1-56BB-5045-9116-A690442DA8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FE3F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9BB81" id="Rectangle 6820" o:spid="_x0000_s1399" style="position:absolute;margin-left:102pt;margin-top:28pt;width:79pt;height:60pt;z-index:25035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h22stp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4FE3F6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55712" behindDoc="0" locked="0" layoutInCell="1" allowOverlap="1" wp14:anchorId="66522987" wp14:editId="7910195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19" name="Rectangle 6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1C6627-046F-AB4E-9C2D-66D1D693D0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8FD9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22987" id="Rectangle 6819" o:spid="_x0000_s1400" style="position:absolute;margin-left:102pt;margin-top:28pt;width:79pt;height:60pt;z-index:25035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aO0s3p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58FD94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56736" behindDoc="0" locked="0" layoutInCell="1" allowOverlap="1" wp14:anchorId="79A96E74" wp14:editId="73FF53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18" name="Rectangle 6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E3C87A-E70A-9B42-9386-444DCCA20A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FB7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A96E74" id="Rectangle 6818" o:spid="_x0000_s1401" style="position:absolute;margin-left:102pt;margin-top:28pt;width:79pt;height:60pt;z-index:25035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JHbrMu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C6FB7B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57760" behindDoc="0" locked="0" layoutInCell="1" allowOverlap="1" wp14:anchorId="253501FF" wp14:editId="7D9A48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17" name="Rectangle 6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1FBD07-4DA9-9A40-9524-9C67620E93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C845E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3501FF" id="Rectangle 6817" o:spid="_x0000_s1402" style="position:absolute;margin-left:102pt;margin-top:28pt;width:79pt;height:60pt;z-index:25035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moAs9Z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AC845E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58784" behindDoc="0" locked="0" layoutInCell="1" allowOverlap="1" wp14:anchorId="22EBF21B" wp14:editId="50B3B9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16" name="Rectangle 6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B9EDE5-B82A-4E4E-BD4D-88CE76648D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0CE43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EBF21B" id="Rectangle 6816" o:spid="_x0000_s1403" style="position:absolute;margin-left:102pt;margin-top:28pt;width:79pt;height:60pt;z-index:25035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Y7as4J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70CE43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59808" behindDoc="0" locked="0" layoutInCell="1" allowOverlap="1" wp14:anchorId="19D38BC7" wp14:editId="63A60D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15" name="Rectangle 6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FA6B44-7A16-064C-BFF8-EB0AAEA63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309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D38BC7" id="Rectangle 6815" o:spid="_x0000_s1404" style="position:absolute;margin-left:102pt;margin-top:28pt;width:79pt;height:60pt;z-index:25035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RIEtJJ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B43090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60832" behindDoc="0" locked="0" layoutInCell="1" allowOverlap="1" wp14:anchorId="744DFD02" wp14:editId="6EF03C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14" name="Rectangle 6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17C847-E03B-B04A-AE04-3BC40A31C8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3E18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4DFD02" id="Rectangle 6814" o:spid="_x0000_s1405" style="position:absolute;margin-left:102pt;margin-top:28pt;width:79pt;height:60pt;z-index:25036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vbetMZ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33E188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61856" behindDoc="0" locked="0" layoutInCell="1" allowOverlap="1" wp14:anchorId="114EB1D5" wp14:editId="1308E1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13" name="Rectangle 6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F10379F-C72A-FB4D-A118-DDE3BB6E85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93BD1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4EB1D5" id="Rectangle 6813" o:spid="_x0000_s1406" style="position:absolute;margin-left:102pt;margin-top:28pt;width:77pt;height:73pt;z-index:25036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" filled="f" stroked="f">
                      <v:textbox inset="2.16pt,1.44pt,0,1.44pt">
                        <w:txbxContent>
                          <w:p w14:paraId="5393BD1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62880" behindDoc="0" locked="0" layoutInCell="1" allowOverlap="1" wp14:anchorId="56AF14DA" wp14:editId="15BFDA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12" name="Rectangle 6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3D6417-74B7-8F4F-9062-5488BAC2F6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449C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F14DA" id="Rectangle 6812" o:spid="_x0000_s1407" style="position:absolute;margin-left:102pt;margin-top:28pt;width:79pt;height:60pt;z-index:25036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ApNGI4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3B449C5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63904" behindDoc="0" locked="0" layoutInCell="1" allowOverlap="1" wp14:anchorId="7C30D1AD" wp14:editId="77E8D4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811" name="Rectangle 6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211E57D-6362-5745-B6C8-9A99D371BE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8886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30D1AD" id="Rectangle 6811" o:spid="_x0000_s1408" style="position:absolute;margin-left:102pt;margin-top:28pt;width:77pt;height:68pt;z-index:25036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" filled="f" stroked="f">
                      <v:textbox inset="2.16pt,1.44pt,0,1.44pt">
                        <w:txbxContent>
                          <w:p w14:paraId="6688864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64928" behindDoc="0" locked="0" layoutInCell="1" allowOverlap="1" wp14:anchorId="3A27804D" wp14:editId="1871CA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10" name="Rectangle 6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B93C9BA-9957-044A-8A90-103F4E0F5C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81C3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27804D" id="Rectangle 6810" o:spid="_x0000_s1409" style="position:absolute;margin-left:102pt;margin-top:28pt;width:77pt;height:73pt;z-index:25036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" filled="f" stroked="f">
                      <v:textbox inset="2.16pt,1.44pt,0,1.44pt">
                        <w:txbxContent>
                          <w:p w14:paraId="3D481C3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65952" behindDoc="0" locked="0" layoutInCell="1" allowOverlap="1" wp14:anchorId="606C2034" wp14:editId="2F1C585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09" name="Rectangle 6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71C039-7E1A-7548-A084-D342627D20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23D4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6C2034" id="Rectangle 6809" o:spid="_x0000_s1410" style="position:absolute;margin-left:102pt;margin-top:28pt;width:79pt;height:60pt;z-index:25036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NNnie5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823D4E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66976" behindDoc="0" locked="0" layoutInCell="1" allowOverlap="1" wp14:anchorId="6D76A9B8" wp14:editId="7C59F2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08" name="Rectangle 6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F87FEA8-25B1-1E41-9618-C4128EA995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B3D5E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76A9B8" id="Rectangle 6808" o:spid="_x0000_s1411" style="position:absolute;margin-left:102pt;margin-top:28pt;width:77pt;height:73pt;z-index:25036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" filled="f" stroked="f">
                      <v:textbox inset="2.16pt,1.44pt,0,1.44pt">
                        <w:txbxContent>
                          <w:p w14:paraId="70B3D5E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68000" behindDoc="0" locked="0" layoutInCell="1" allowOverlap="1" wp14:anchorId="21A7C074" wp14:editId="3B8EF2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07" name="Rectangle 6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6CB01A2-8E0D-7B41-A1FD-1B80F4D858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C9A3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7C074" id="Rectangle 6807" o:spid="_x0000_s1412" style="position:absolute;margin-left:102pt;margin-top:28pt;width:77pt;height:73pt;z-index:25036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" filled="f" stroked="f">
                      <v:textbox inset="2.16pt,1.44pt,0,1.44pt">
                        <w:txbxContent>
                          <w:p w14:paraId="59C9A37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69024" behindDoc="0" locked="0" layoutInCell="1" allowOverlap="1" wp14:anchorId="760CAD5F" wp14:editId="5F6411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06" name="Rectangle 6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1CED9D-58A5-5B4E-BFA5-0CBC6D1846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6245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CAD5F" id="Rectangle 6806" o:spid="_x0000_s1413" style="position:absolute;margin-left:102pt;margin-top:28pt;width:79pt;height:60pt;z-index:25036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P4JiRZ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446245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70048" behindDoc="0" locked="0" layoutInCell="1" allowOverlap="1" wp14:anchorId="1CEFA73F" wp14:editId="30EFEF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05" name="Rectangle 6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B975DCA-065D-3F4F-98A0-31F326BA49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B7A1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EFA73F" id="Rectangle 6805" o:spid="_x0000_s1414" style="position:absolute;margin-left:102pt;margin-top:28pt;width:77pt;height:73pt;z-index:25037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" filled="f" stroked="f">
                      <v:textbox inset="2.16pt,1.44pt,0,1.44pt">
                        <w:txbxContent>
                          <w:p w14:paraId="2BB7A12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71072" behindDoc="0" locked="0" layoutInCell="1" allowOverlap="1" wp14:anchorId="7FB89D7D" wp14:editId="687ED1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804" name="Rectangle 6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7D7D422-943B-9342-8514-44A92D8AD4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5D9D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89D7D" id="Rectangle 6804" o:spid="_x0000_s1415" style="position:absolute;margin-left:102pt;margin-top:28pt;width:77pt;height:71pt;z-index:25037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" filled="f" stroked="f">
                      <v:textbox inset="2.16pt,1.44pt,0,1.44pt">
                        <w:txbxContent>
                          <w:p w14:paraId="135D9D6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72096" behindDoc="0" locked="0" layoutInCell="1" allowOverlap="1" wp14:anchorId="643516BE" wp14:editId="63B650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03" name="Rectangle 6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8F1156-5435-394E-9EA0-C883E66D88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9D55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3516BE" id="Rectangle 6803" o:spid="_x0000_s1416" style="position:absolute;margin-left:102pt;margin-top:28pt;width:79pt;height:60pt;z-index:25037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BeyJbp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279D556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73120" behindDoc="0" locked="0" layoutInCell="1" allowOverlap="1" wp14:anchorId="642F211E" wp14:editId="7F167A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02" name="Rectangle 6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DD22A-3750-F24A-97A2-1D53F53057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9F4FA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2F211E" id="Rectangle 6802" o:spid="_x0000_s1417" style="position:absolute;margin-left:102pt;margin-top:28pt;width:79pt;height:60pt;z-index:25037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Cn/hb8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4F9F4FA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74144" behindDoc="0" locked="0" layoutInCell="1" allowOverlap="1" wp14:anchorId="1C61A618" wp14:editId="692DAB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01" name="Rectangle 6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46206B-1084-E443-9465-7C2F387279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EDF7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61A618" id="Rectangle 6801" o:spid="_x0000_s1418" style="position:absolute;margin-left:102pt;margin-top:28pt;width:79pt;height:60pt;z-index:25037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rKWWwp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0EDF71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75168" behindDoc="0" locked="0" layoutInCell="1" allowOverlap="1" wp14:anchorId="1827A351" wp14:editId="43B126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00" name="Rectangle 6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A03B62-7D98-214B-8278-62DAC6E6CE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AA61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7A351" id="Rectangle 6800" o:spid="_x0000_s1419" style="position:absolute;margin-left:102pt;margin-top:28pt;width:79pt;height:60pt;z-index:25037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VZMW15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0AA61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76192" behindDoc="0" locked="0" layoutInCell="1" allowOverlap="1" wp14:anchorId="7E183E6D" wp14:editId="031FDA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99" name="Rectangle 6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B7D4A-DF6A-C14C-A1B2-0DC0D1B07A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04871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183E6D" id="Rectangle 6799" o:spid="_x0000_s1420" style="position:absolute;margin-left:102pt;margin-top:28pt;width:79pt;height:60pt;z-index:25037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uhOWv5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204871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77216" behindDoc="0" locked="0" layoutInCell="1" allowOverlap="1" wp14:anchorId="78121B49" wp14:editId="69ADBB7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98" name="Rectangle 6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5BA9EC-E5C4-5D49-A2E2-3C96D45BD7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354D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21B49" id="Rectangle 6798" o:spid="_x0000_s1421" style="position:absolute;margin-left:102pt;margin-top:28pt;width:79pt;height:60pt;z-index:25037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EMlFqq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68354D0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78240" behindDoc="0" locked="0" layoutInCell="1" allowOverlap="1" wp14:anchorId="48FD2C54" wp14:editId="339A6E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97" name="Rectangle 6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07F2E7-A47E-7E47-A1DD-6D31BB8380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CAEA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FD2C54" id="Rectangle 6797" o:spid="_x0000_s1422" style="position:absolute;margin-left:102pt;margin-top:28pt;width:79pt;height:60pt;z-index:25037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SH6WlJ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ECAEA8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79264" behindDoc="0" locked="0" layoutInCell="1" allowOverlap="1" wp14:anchorId="468F0CFB" wp14:editId="78F1CE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96" name="Rectangle 6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8E804D-F328-3B43-9EAE-94CEB1737F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7348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8F0CFB" id="Rectangle 6796" o:spid="_x0000_s1423" style="position:absolute;margin-left:102pt;margin-top:28pt;width:79pt;height:60pt;z-index:25037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sUgWgZ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B7348C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80288" behindDoc="0" locked="0" layoutInCell="1" allowOverlap="1" wp14:anchorId="6F7E8741" wp14:editId="6417C7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95" name="Rectangle 6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F2BD1E-E6C6-7240-97CA-BFE21F600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9C24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7E8741" id="Rectangle 6795" o:spid="_x0000_s1424" style="position:absolute;margin-left:102pt;margin-top:28pt;width:79pt;height:60pt;z-index:25038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CWf5dF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2A9C247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81312" behindDoc="0" locked="0" layoutInCell="1" allowOverlap="1" wp14:anchorId="7F578D7B" wp14:editId="5CDB9B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94" name="Rectangle 6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2E0598-276C-CA4B-A1A2-F131A62812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85D2D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578D7B" id="Rectangle 6794" o:spid="_x0000_s1425" style="position:absolute;margin-left:102pt;margin-top:28pt;width:79pt;height:60pt;z-index:25038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b0kXUJ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C85D2D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82336" behindDoc="0" locked="0" layoutInCell="1" allowOverlap="1" wp14:anchorId="6FE476BB" wp14:editId="2AABE15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93" name="Rectangle 6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0A27F8-99EF-7447-8D01-76C7F14D9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4BB03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E476BB" id="Rectangle 6793" o:spid="_x0000_s1426" style="position:absolute;margin-left:102pt;margin-top:28pt;width:79pt;height:60pt;z-index:25038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BmTa+M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5B4BB03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83360" behindDoc="0" locked="0" layoutInCell="1" allowOverlap="1" wp14:anchorId="1EF18953" wp14:editId="332DF5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92" name="Rectangle 6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49B915-B381-5A4D-AF4E-6BD4A98265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B45A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F18953" id="Rectangle 6792" o:spid="_x0000_s1427" style="position:absolute;margin-left:102pt;margin-top:28pt;width:79pt;height:60pt;z-index:25038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Cfey+Z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5EB45A4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84384" behindDoc="0" locked="0" layoutInCell="1" allowOverlap="1" wp14:anchorId="05224491" wp14:editId="0EAD24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91" name="Rectangle 6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8F2735-8386-4C43-8339-9515FD8A4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5C123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24491" id="Rectangle 6791" o:spid="_x0000_s1428" style="position:absolute;margin-left:102pt;margin-top:28pt;width:79pt;height:60pt;z-index:25038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lCCvp5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75C123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85408" behindDoc="0" locked="0" layoutInCell="1" allowOverlap="1" wp14:anchorId="234BE09C" wp14:editId="30F47F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90" name="Rectangle 6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A98C0A-E3CD-3D49-9A2F-B893FFEE15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505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BE09C" id="Rectangle 6790" o:spid="_x0000_s1429" style="position:absolute;margin-left:102pt;margin-top:28pt;width:79pt;height:60pt;z-index:25038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bRYvsp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BB505C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86432" behindDoc="0" locked="0" layoutInCell="1" allowOverlap="1" wp14:anchorId="2ED6336F" wp14:editId="6A7FE9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89" name="Rectangle 6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BE7A51-D389-9741-BA8A-821BA4A67E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B6AF2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D6336F" id="Rectangle 6789" o:spid="_x0000_s1430" style="position:absolute;margin-left:102pt;margin-top:28pt;width:79pt;height:60pt;z-index:25038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gpav2p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CB6AF2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87456" behindDoc="0" locked="0" layoutInCell="1" allowOverlap="1" wp14:anchorId="4837BFC5" wp14:editId="1DC4D1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88" name="Rectangle 6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399986-FDF0-7A4D-8B6F-2EA0885A7D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6CF61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37BFC5" id="Rectangle 6788" o:spid="_x0000_s1431" style="position:absolute;margin-left:102pt;margin-top:28pt;width:79pt;height:60pt;z-index:25038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HugL8+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246CF61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88480" behindDoc="0" locked="0" layoutInCell="1" allowOverlap="1" wp14:anchorId="22B5E6AF" wp14:editId="375F97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87" name="Rectangle 6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2909B7-540F-8B44-A38F-00728C803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04F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B5E6AF" id="Rectangle 6787" o:spid="_x0000_s1432" style="position:absolute;margin-left:102pt;margin-top:28pt;width:79pt;height:60pt;z-index:25038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cPuv8Z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E904F4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89504" behindDoc="0" locked="0" layoutInCell="1" allowOverlap="1" wp14:anchorId="6953219A" wp14:editId="353D02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86" name="Rectangle 6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4CAC84-2AB8-8E49-B6C9-695C82B3A0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E084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53219A" id="Rectangle 6786" o:spid="_x0000_s1433" style="position:absolute;margin-left:102pt;margin-top:28pt;width:79pt;height:60pt;z-index:25038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ic0v5J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3E0848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90528" behindDoc="0" locked="0" layoutInCell="1" allowOverlap="1" wp14:anchorId="00A868EC" wp14:editId="57CDE4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85" name="Rectangle 6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56624-3DC2-244D-901B-23E948600F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BD347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A868EC" id="Rectangle 6785" o:spid="_x0000_s1434" style="position:absolute;margin-left:102pt;margin-top:28pt;width:79pt;height:60pt;z-index:25039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rvquIJ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EBD347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91552" behindDoc="0" locked="0" layoutInCell="1" allowOverlap="1" wp14:anchorId="10BF0B06" wp14:editId="0C16A37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84" name="Rectangle 6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75093-C972-F949-AABF-D869F92472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10C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F0B06" id="Rectangle 6784" o:spid="_x0000_s1435" style="position:absolute;margin-left:102pt;margin-top:28pt;width:79pt;height:60pt;z-index:25039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V8wuNZ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4710CD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92576" behindDoc="0" locked="0" layoutInCell="1" allowOverlap="1" wp14:anchorId="5B892414" wp14:editId="373A01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83" name="Rectangle 6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4831EDF-E7CC-A24D-BD4A-FA0267DAD7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CA51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892414" id="Rectangle 6783" o:spid="_x0000_s1436" style="position:absolute;margin-left:102pt;margin-top:28pt;width:79pt;height:60pt;z-index:25039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Doh9tI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19CA517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93600" behindDoc="0" locked="0" layoutInCell="1" allowOverlap="1" wp14:anchorId="47469414" wp14:editId="79ABAC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82" name="Rectangle 6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27CBDB-10D5-1147-8F9F-0011D94C34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4A10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69414" id="Rectangle 6782" o:spid="_x0000_s1437" style="position:absolute;margin-left:102pt;margin-top:28pt;width:79pt;height:60pt;z-index:25039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ARsVtd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194A10F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94624" behindDoc="0" locked="0" layoutInCell="1" allowOverlap="1" wp14:anchorId="4A184B10" wp14:editId="210487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81" name="Rectangle 6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78BFFF-20B5-7F46-8DF5-395CDB2652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C690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184B10" id="Rectangle 6781" o:spid="_x0000_s1438" style="position:absolute;margin-left:102pt;margin-top:28pt;width:79pt;height:60pt;z-index:25039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GurbY5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9C690C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95648" behindDoc="0" locked="0" layoutInCell="1" allowOverlap="1" wp14:anchorId="45BD8FDB" wp14:editId="14449CC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80" name="Rectangle 6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DDD0EF-5749-644B-9B1A-48246B7B5F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B5C2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D8FDB" id="Rectangle 6780" o:spid="_x0000_s1439" style="position:absolute;margin-left:102pt;margin-top:28pt;width:79pt;height:60pt;z-index:25039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49xbdp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4B5C21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96672" behindDoc="0" locked="0" layoutInCell="1" allowOverlap="1" wp14:anchorId="273E4393" wp14:editId="1AB31F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79" name="Rectangle 6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D51D31-C130-A944-9CF2-DD4AB7B58B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68E4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3E4393" id="Rectangle 6779" o:spid="_x0000_s1440" style="position:absolute;margin-left:102pt;margin-top:28pt;width:79pt;height:60pt;z-index:25039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DFzbHp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768E47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97696" behindDoc="0" locked="0" layoutInCell="1" allowOverlap="1" wp14:anchorId="64C71F21" wp14:editId="460227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78" name="Rectangle 6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A0EC23-A654-484B-9593-C8BBA45E68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D9F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C71F21" id="Rectangle 6778" o:spid="_x0000_s1441" style="position:absolute;margin-left:102pt;margin-top:28pt;width:79pt;height:60pt;z-index:25039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PVqWwu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16BD9F4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98720" behindDoc="0" locked="0" layoutInCell="1" allowOverlap="1" wp14:anchorId="5BBFC17E" wp14:editId="666EDC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77" name="Rectangle 6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ED3726-5DEA-8B41-98D4-4FFB857DD8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78E5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FC17E" id="Rectangle 6777" o:spid="_x0000_s1442" style="position:absolute;margin-left:102pt;margin-top:28pt;width:79pt;height:60pt;z-index:25039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/jHbNZ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378E5A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99744" behindDoc="0" locked="0" layoutInCell="1" allowOverlap="1" wp14:anchorId="4619C977" wp14:editId="6652B3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76" name="Rectangle 6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9A9DBB-0A18-044B-B899-7A39C42129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D42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19C977" id="Rectangle 6776" o:spid="_x0000_s1443" style="position:absolute;margin-left:102pt;margin-top:28pt;width:79pt;height:60pt;z-index:25039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BwdbIJ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8CD42E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00768" behindDoc="0" locked="0" layoutInCell="1" allowOverlap="1" wp14:anchorId="0DAAAA06" wp14:editId="67496E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775" name="Rectangle 6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FAD323C-1409-734E-96C2-1FD81C4F5C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2D4F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AAA06" id="Rectangle 6775" o:spid="_x0000_s1444" style="position:absolute;margin-left:102pt;margin-top:28pt;width:77pt;height:73pt;z-index:25040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" filled="f" stroked="f">
                      <v:textbox inset="2.16pt,1.44pt,0,1.44pt">
                        <w:txbxContent>
                          <w:p w14:paraId="2E2D4F7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01792" behindDoc="0" locked="0" layoutInCell="1" allowOverlap="1" wp14:anchorId="07226D1E" wp14:editId="4EC0C8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74" name="Rectangle 6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06B1A5-45C5-2F48-BA2D-7BB04BFF0D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C4E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226D1E" id="Rectangle 6774" o:spid="_x0000_s1445" style="position:absolute;margin-left:102pt;margin-top:28pt;width:79pt;height:60pt;z-index:25040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2QZa8Z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EAC4E6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02816" behindDoc="0" locked="0" layoutInCell="1" allowOverlap="1" wp14:anchorId="54CE38FA" wp14:editId="066CBB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773" name="Rectangle 6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F207748-9D31-5F45-BCED-2C27B93020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08590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E38FA" id="Rectangle 6773" o:spid="_x0000_s1446" style="position:absolute;margin-left:102pt;margin-top:28pt;width:77pt;height:68pt;z-index:25040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" filled="f" stroked="f">
                      <v:textbox inset="2.16pt,1.44pt,0,1.44pt">
                        <w:txbxContent>
                          <w:p w14:paraId="7B08590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03840" behindDoc="0" locked="0" layoutInCell="1" allowOverlap="1" wp14:anchorId="146F0BF6" wp14:editId="032AA2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772" name="Rectangle 6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DF56DE1-49E9-2644-98A9-42957B9242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A75AB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6F0BF6" id="Rectangle 6772" o:spid="_x0000_s1447" style="position:absolute;margin-left:102pt;margin-top:28pt;width:77pt;height:73pt;z-index:25040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" filled="f" stroked="f">
                      <v:textbox inset="2.16pt,1.44pt,0,1.44pt">
                        <w:txbxContent>
                          <w:p w14:paraId="43A75AB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04864" behindDoc="0" locked="0" layoutInCell="1" allowOverlap="1" wp14:anchorId="15ABC2D0" wp14:editId="795D5E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71" name="Rectangle 6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EC43C5-D6CA-4A4F-9F02-E3B81C6E3C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0E08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ABC2D0" id="Rectangle 6771" o:spid="_x0000_s1448" style="position:absolute;margin-left:102pt;margin-top:28pt;width:79pt;height:60pt;z-index:25040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ybM39J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10E082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05888" behindDoc="0" locked="0" layoutInCell="1" allowOverlap="1" wp14:anchorId="0DF13484" wp14:editId="797870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770" name="Rectangle 6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3A62F7BE-6AD6-274E-85E1-41AA29A830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608F9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13484" id="Rectangle 6770" o:spid="_x0000_s1449" style="position:absolute;margin-left:102pt;margin-top:28pt;width:77pt;height:73pt;z-index:25040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" filled="f" stroked="f">
                      <v:textbox inset="2.16pt,1.44pt,0,1.44pt">
                        <w:txbxContent>
                          <w:p w14:paraId="53608F9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06912" behindDoc="0" locked="0" layoutInCell="1" allowOverlap="1" wp14:anchorId="1C86F2E4" wp14:editId="0020D3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769" name="Rectangle 6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CF6A34B-D9C2-9346-8D2B-89D5C723A3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B48B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6F2E4" id="Rectangle 6769" o:spid="_x0000_s1450" style="position:absolute;margin-left:102pt;margin-top:28pt;width:77pt;height:73pt;z-index:25040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" filled="f" stroked="f">
                      <v:textbox inset="2.16pt,1.44pt,0,1.44pt">
                        <w:txbxContent>
                          <w:p w14:paraId="1FB48B2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07936" behindDoc="0" locked="0" layoutInCell="1" allowOverlap="1" wp14:anchorId="064F1764" wp14:editId="2340F8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68" name="Rectangle 6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CD83B0-FDED-8A41-B94C-74F3281484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1358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4F1764" id="Rectangle 6768" o:spid="_x0000_s1451" style="position:absolute;margin-left:102pt;margin-top:28pt;width:79pt;height:60pt;z-index:25040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CYzt5y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2013585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08960" behindDoc="0" locked="0" layoutInCell="1" allowOverlap="1" wp14:anchorId="0E8540B3" wp14:editId="290FBA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767" name="Rectangle 6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2CECF66-7748-314F-ABAC-20F738433D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5760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8540B3" id="Rectangle 6767" o:spid="_x0000_s1452" style="position:absolute;margin-left:102pt;margin-top:28pt;width:77pt;height:73pt;z-index:25040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" filled="f" stroked="f">
                      <v:textbox inset="2.16pt,1.44pt,0,1.44pt">
                        <w:txbxContent>
                          <w:p w14:paraId="4557609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09984" behindDoc="0" locked="0" layoutInCell="1" allowOverlap="1" wp14:anchorId="5B7A58E7" wp14:editId="7FB17F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766" name="Rectangle 6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53C7371-380E-2940-A9C7-ACF060E2EF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67581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A58E7" id="Rectangle 6766" o:spid="_x0000_s1453" style="position:absolute;margin-left:102pt;margin-top:28pt;width:77pt;height:71pt;z-index:25040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" filled="f" stroked="f">
                      <v:textbox inset="2.16pt,1.44pt,0,1.44pt">
                        <w:txbxContent>
                          <w:p w14:paraId="6167581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11008" behindDoc="0" locked="0" layoutInCell="1" allowOverlap="1" wp14:anchorId="57708C25" wp14:editId="13BD54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65" name="Rectangle 6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4AA046-D1A5-3343-A4C2-6241FA0F20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D0E41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708C25" id="Rectangle 6765" o:spid="_x0000_s1454" style="position:absolute;margin-left:102pt;margin-top:28pt;width:79pt;height:60pt;z-index:25041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82k2c5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CD0E41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12032" behindDoc="0" locked="0" layoutInCell="1" allowOverlap="1" wp14:anchorId="615E17B8" wp14:editId="71C0DA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64" name="Rectangle 6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F7EBCD-9430-974F-8D98-CD4DAD4463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89F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E17B8" id="Rectangle 6764" o:spid="_x0000_s1455" style="position:absolute;margin-left:102pt;margin-top:28pt;width:79pt;height:60pt;z-index:25041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Cl+2Zp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1B89F5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13056" behindDoc="0" locked="0" layoutInCell="1" allowOverlap="1" wp14:anchorId="0E87F5EB" wp14:editId="10F1F0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63" name="Rectangle 6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3072D3-ACFD-B64B-8D3F-23C75DDE81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0AF3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87F5EB" id="Rectangle 6763" o:spid="_x0000_s1456" style="position:absolute;margin-left:102pt;margin-top:28pt;width:79pt;height:60pt;z-index:25041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tRRDG5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50AF36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14080" behindDoc="0" locked="0" layoutInCell="1" allowOverlap="1" wp14:anchorId="2CB52CB6" wp14:editId="3D810F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62" name="Rectangle 6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6C192-4378-8D42-B170-B2DC333A48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F6C8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52CB6" id="Rectangle 6762" o:spid="_x0000_s1457" style="position:absolute;margin-left:102pt;margin-top:28pt;width:79pt;height:60pt;z-index:25041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BMIsMO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00F6C87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15104" behindDoc="0" locked="0" layoutInCell="1" allowOverlap="1" wp14:anchorId="1B48ACA1" wp14:editId="4E135E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61" name="Rectangle 6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23A02A-9025-0F42-92C2-2440C9D9A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3E1F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48ACA1" id="Rectangle 6761" o:spid="_x0000_s1458" style="position:absolute;margin-left:102pt;margin-top:28pt;width:79pt;height:60pt;z-index:25041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3F3E1F8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16128" behindDoc="0" locked="0" layoutInCell="1" allowOverlap="1" wp14:anchorId="582E6E89" wp14:editId="08536A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60" name="Rectangle 6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630CCC-0663-074F-B4A8-9C427F95B8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D587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E6E89" id="Rectangle 6760" o:spid="_x0000_s1459" style="position:absolute;margin-left:102pt;margin-top:28pt;width:79pt;height:60pt;z-index:25041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vk/DJZ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7D587A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17152" behindDoc="0" locked="0" layoutInCell="1" allowOverlap="1" wp14:anchorId="033A6BFB" wp14:editId="734D3A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59" name="Rectangle 6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890BC8-0CDF-B64A-8AAC-BF1B43E33B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8F68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A6BFB" id="Rectangle 6759" o:spid="_x0000_s1460" style="position:absolute;margin-left:102pt;margin-top:28pt;width:79pt;height:60pt;z-index:25041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Uc9DTZ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58F681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18176" behindDoc="0" locked="0" layoutInCell="1" allowOverlap="1" wp14:anchorId="74BCA5F6" wp14:editId="0437BD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58" name="Rectangle 6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86D150-961C-2E44-842A-89A1F207DD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F79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BCA5F6" id="Rectangle 6758" o:spid="_x0000_s1461" style="position:absolute;margin-left:102pt;margin-top:28pt;width:79pt;height:60pt;z-index:25041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Kj5w1i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7CF79B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19200" behindDoc="0" locked="0" layoutInCell="1" allowOverlap="1" wp14:anchorId="69676687" wp14:editId="3ED544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57" name="Rectangle 6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56579C-0885-284B-928E-218993DA7D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40D0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676687" id="Rectangle 6757" o:spid="_x0000_s1462" style="position:absolute;margin-left:102pt;margin-top:28pt;width:79pt;height:60pt;z-index:25041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o6JDZp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440D0C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20224" behindDoc="0" locked="0" layoutInCell="1" allowOverlap="1" wp14:anchorId="16B2AFB5" wp14:editId="600B83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56" name="Rectangle 6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56359D-76CF-FC48-949C-398F02D4D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1E6D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B2AFB5" id="Rectangle 6756" o:spid="_x0000_s1463" style="position:absolute;margin-left:102pt;margin-top:28pt;width:79pt;height:60pt;z-index:25042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WpTDc5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C1E6D1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21248" behindDoc="0" locked="0" layoutInCell="1" allowOverlap="1" wp14:anchorId="34B6250F" wp14:editId="4AB873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55" name="Rectangle 6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C7CDBC-EF8B-7D4F-A504-C8661BA689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C345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6250F" id="Rectangle 6755" o:spid="_x0000_s1464" style="position:absolute;margin-left:102pt;margin-top:28pt;width:79pt;height:60pt;z-index:25042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faNCt5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DC345D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22272" behindDoc="0" locked="0" layoutInCell="1" allowOverlap="1" wp14:anchorId="2142913A" wp14:editId="11CA15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54" name="Rectangle 6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15A8A9-CC58-6F48-8AA8-EC9E4CB6A4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E261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42913A" id="Rectangle 6754" o:spid="_x0000_s1465" style="position:absolute;margin-left:102pt;margin-top:28pt;width:79pt;height:60pt;z-index:25042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hJXCop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0E261C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23296" behindDoc="0" locked="0" layoutInCell="1" allowOverlap="1" wp14:anchorId="10AE126C" wp14:editId="01056F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53" name="Rectangle 6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5E6603-102A-EF43-B3A2-F06F5AD573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ABAA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E126C" id="Rectangle 6753" o:spid="_x0000_s1466" style="position:absolute;margin-left:102pt;margin-top:28pt;width:79pt;height:60pt;z-index:25042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3GueK5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4ABAA0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24320" behindDoc="0" locked="0" layoutInCell="1" allowOverlap="1" wp14:anchorId="489E2E7D" wp14:editId="776A3B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52" name="Rectangle 6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530854-43B7-C84C-A3EE-1961D2FF4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9CF3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E2E7D" id="Rectangle 6752" o:spid="_x0000_s1467" style="position:absolute;margin-left:102pt;margin-top:28pt;width:79pt;height:60pt;z-index:25042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AlXR4+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599CF34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25344" behindDoc="0" locked="0" layoutInCell="1" allowOverlap="1" wp14:anchorId="41716EEF" wp14:editId="37B993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51" name="Rectangle 6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E5300F-0377-1D4B-AF35-79D8F70367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8C80B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16EEF" id="Rectangle 6751" o:spid="_x0000_s1468" style="position:absolute;margin-left:102pt;margin-top:28pt;width:79pt;height:60pt;z-index:25042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LgaeAJ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78C80B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26368" behindDoc="0" locked="0" layoutInCell="1" allowOverlap="1" wp14:anchorId="656701AC" wp14:editId="3BB80F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50" name="Rectangle 6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964A54-9DE9-4049-A8B4-9B132F06B9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8FB3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701AC" id="Rectangle 6750" o:spid="_x0000_s1469" style="position:absolute;margin-left:102pt;margin-top:28pt;width:79pt;height:60pt;z-index:25042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1zAeFZ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748FB3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27392" behindDoc="0" locked="0" layoutInCell="1" allowOverlap="1" wp14:anchorId="1F2A4C0C" wp14:editId="34B42C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49" name="Rectangle 6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334240-8C38-1746-A8A5-95CF60C9CF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99CA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2A4C0C" id="Rectangle 6749" o:spid="_x0000_s1470" style="position:absolute;margin-left:102pt;margin-top:28pt;width:79pt;height:60pt;z-index:25042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OLCefZ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F99CA5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28416" behindDoc="0" locked="0" layoutInCell="1" allowOverlap="1" wp14:anchorId="7F09967A" wp14:editId="2DDEBE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48" name="Rectangle 6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959DEE-CE7E-8844-9E63-21A743CA9D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BAD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09967A" id="Rectangle 6748" o:spid="_x0000_s1471" style="position:absolute;margin-left:102pt;margin-top:28pt;width:79pt;height:60pt;z-index:25042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MGGHmi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6D6BADE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29440" behindDoc="0" locked="0" layoutInCell="1" allowOverlap="1" wp14:anchorId="5536A2A7" wp14:editId="2C0AB9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47" name="Rectangle 6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FA8E8B-3F26-DC41-BDE0-8B84601CCA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499F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6A2A7" id="Rectangle 6747" o:spid="_x0000_s1472" style="position:absolute;margin-left:102pt;margin-top:28pt;width:79pt;height:60pt;z-index:25042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yt2eVp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6499F1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30464" behindDoc="0" locked="0" layoutInCell="1" allowOverlap="1" wp14:anchorId="328DBFCE" wp14:editId="030411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46" name="Rectangle 6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D4E2C8-6A15-F744-B840-2108DF1854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C409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8DBFCE" id="Rectangle 6746" o:spid="_x0000_s1473" style="position:absolute;margin-left:102pt;margin-top:28pt;width:79pt;height:60pt;z-index:25043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M+seQ5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1C409C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31488" behindDoc="0" locked="0" layoutInCell="1" allowOverlap="1" wp14:anchorId="4E283EB8" wp14:editId="78FAFD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45" name="Rectangle 6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328658C-BE4C-1D4B-A8A6-DDCD758AC2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6050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83EB8" id="Rectangle 6745" o:spid="_x0000_s1474" style="position:absolute;margin-left:102pt;margin-top:28pt;width:79pt;height:60pt;z-index:25043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FNyfh5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E60500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32512" behindDoc="0" locked="0" layoutInCell="1" allowOverlap="1" wp14:anchorId="4FD25A03" wp14:editId="53D416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44" name="Rectangle 6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D0287B-D14B-6644-8121-9B6D8BF18E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698E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25A03" id="Rectangle 6744" o:spid="_x0000_s1475" style="position:absolute;margin-left:102pt;margin-top:28pt;width:79pt;height:60pt;z-index:25043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7eofkp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3698E1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33536" behindDoc="0" locked="0" layoutInCell="1" allowOverlap="1" wp14:anchorId="0A6899C9" wp14:editId="69E079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43" name="Rectangle 6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6EBD48-81AE-6F43-8757-EBB2B20C16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AE58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6899C9" id="Rectangle 6743" o:spid="_x0000_s1476" style="position:absolute;margin-left:102pt;margin-top:28pt;width:79pt;height:60pt;z-index:25043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UqHq75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EAE585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34560" behindDoc="0" locked="0" layoutInCell="1" allowOverlap="1" wp14:anchorId="63A6E583" wp14:editId="14BFAC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42" name="Rectangle 6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4A3A8A-8A34-1C4A-9785-BFAFA553D0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765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6E583" id="Rectangle 6742" o:spid="_x0000_s1477" style="position:absolute;margin-left:102pt;margin-top:28pt;width:79pt;height:60pt;z-index:25043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Crl2r6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0607655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35584" behindDoc="0" locked="0" layoutInCell="1" allowOverlap="1" wp14:anchorId="183B4A27" wp14:editId="35987D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41" name="Rectangle 6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B81ABC-24EC-574A-8B6D-A6B422EFD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88AA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3B4A27" id="Rectangle 6741" o:spid="_x0000_s1478" style="position:absolute;margin-left:102pt;margin-top:28pt;width:79pt;height:60pt;z-index:25043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KDM6sS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3388AA5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36608" behindDoc="0" locked="0" layoutInCell="1" allowOverlap="1" wp14:anchorId="361A48F0" wp14:editId="296CF9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40" name="Rectangle 6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5E306-9DAF-054C-86AF-1BECC10601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036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A48F0" id="Rectangle 6740" o:spid="_x0000_s1479" style="position:absolute;margin-left:102pt;margin-top:28pt;width:79pt;height:60pt;z-index:25043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Fn6atG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DD036B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37632" behindDoc="0" locked="0" layoutInCell="1" allowOverlap="1" wp14:anchorId="549A5337" wp14:editId="3F773E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39" name="Rectangle 6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46DF31-E1DC-A44D-9175-8CE0F51AB6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F6E5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9A5337" id="Rectangle 6739" o:spid="_x0000_s1480" style="position:absolute;margin-left:102pt;margin-top:28pt;width:79pt;height:60pt;z-index:25043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LZ66rm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77F6E5F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38656" behindDoc="0" locked="0" layoutInCell="1" allowOverlap="1" wp14:anchorId="5CA090BC" wp14:editId="16DD6E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38" name="Rectangle 6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E1720A-56BD-A44E-911B-485FE0A568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8090D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A090BC" id="Rectangle 6738" o:spid="_x0000_s1481" style="position:absolute;margin-left:102pt;margin-top:28pt;width:79pt;height:60pt;z-index:25043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E9Maqy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328090D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39680" behindDoc="0" locked="0" layoutInCell="1" allowOverlap="1" wp14:anchorId="47E1A47C" wp14:editId="367009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737" name="Rectangle 6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CD943E9-BBE8-6046-90CB-E4C8EC74EF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BA999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E1A47C" id="Rectangle 6737" o:spid="_x0000_s1482" style="position:absolute;margin-left:102pt;margin-top:28pt;width:77pt;height:73pt;z-index:25043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" filled="f" stroked="f">
                      <v:textbox inset="2.16pt,1.44pt,0,1.44pt">
                        <w:txbxContent>
                          <w:p w14:paraId="12BA999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40704" behindDoc="0" locked="0" layoutInCell="1" allowOverlap="1" wp14:anchorId="0339C3FC" wp14:editId="5A2049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36" name="Rectangle 6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7856A0-5AAA-3D40-8403-3A1DBB7A3D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7896D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9C3FC" id="Rectangle 6736" o:spid="_x0000_s1483" style="position:absolute;margin-left:102pt;margin-top:28pt;width:79pt;height:60pt;z-index:25044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A0tb7S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87896D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41728" behindDoc="0" locked="0" layoutInCell="1" allowOverlap="1" wp14:anchorId="23BD1519" wp14:editId="27DF2A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735" name="Rectangle 6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57B771D-7DCB-9E49-A839-D296BB430B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2334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D1519" id="Rectangle 6735" o:spid="_x0000_s1484" style="position:absolute;margin-left:102pt;margin-top:28pt;width:77pt;height:68pt;z-index:25044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" filled="f" stroked="f">
                      <v:textbox inset="2.16pt,1.44pt,0,1.44pt">
                        <w:txbxContent>
                          <w:p w14:paraId="6023347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42752" behindDoc="0" locked="0" layoutInCell="1" allowOverlap="1" wp14:anchorId="37765EA9" wp14:editId="531A4B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734" name="Rectangle 6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53F219B-49E2-934A-912E-10CA202352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DB1E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765EA9" id="Rectangle 6734" o:spid="_x0000_s1485" style="position:absolute;margin-left:102pt;margin-top:28pt;width:77pt;height:73pt;z-index:25044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" filled="f" stroked="f">
                      <v:textbox inset="2.16pt,1.44pt,0,1.44pt">
                        <w:txbxContent>
                          <w:p w14:paraId="35DB1EA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43776" behindDoc="0" locked="0" layoutInCell="1" allowOverlap="1" wp14:anchorId="32CA240D" wp14:editId="0FD5C4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33" name="Rectangle 6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E956E3-6748-AA4E-888C-4CEA3948D5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A7EF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CA240D" id="Rectangle 6733" o:spid="_x0000_s1486" style="position:absolute;margin-left:102pt;margin-top:28pt;width:79pt;height:60pt;z-index:25044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Ax9ANL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10A7EF6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44800" behindDoc="0" locked="0" layoutInCell="1" allowOverlap="1" wp14:anchorId="16DED67C" wp14:editId="7DD710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732" name="Rectangle 6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88EEB61-F8EF-9841-A9A5-7ED0AF8A38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2404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ED67C" id="Rectangle 6732" o:spid="_x0000_s1487" style="position:absolute;margin-left:102pt;margin-top:28pt;width:77pt;height:73pt;z-index:25044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E2404A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45824" behindDoc="0" locked="0" layoutInCell="1" allowOverlap="1" wp14:anchorId="3EB1A260" wp14:editId="3FAF18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731" name="Rectangle 6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43F853B-20C9-F74A-A85B-3E254AC70E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61629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1A260" id="Rectangle 6731" o:spid="_x0000_s1488" style="position:absolute;margin-left:102pt;margin-top:28pt;width:77pt;height:73pt;z-index:25044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F61629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46848" behindDoc="0" locked="0" layoutInCell="1" allowOverlap="1" wp14:anchorId="3B5D7846" wp14:editId="0BDBE6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30" name="Rectangle 6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070FBD-299F-E642-8807-84DEDAF1AB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53E7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5D7846" id="Rectangle 6730" o:spid="_x0000_s1489" style="position:absolute;margin-left:102pt;margin-top:28pt;width:79pt;height:60pt;z-index:25044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A6r4N1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2D53E72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47872" behindDoc="0" locked="0" layoutInCell="1" allowOverlap="1" wp14:anchorId="0E1E0B43" wp14:editId="31A2B8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729" name="Rectangle 6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0A7C024-774D-1946-A148-F080F49D61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D6313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1E0B43" id="Rectangle 6729" o:spid="_x0000_s1490" style="position:absolute;margin-left:102pt;margin-top:28pt;width:77pt;height:73pt;z-index:25044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" filled="f" stroked="f">
                      <v:textbox inset="2.16pt,1.44pt,0,1.44pt">
                        <w:txbxContent>
                          <w:p w14:paraId="30D6313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48896" behindDoc="0" locked="0" layoutInCell="1" allowOverlap="1" wp14:anchorId="4A80379E" wp14:editId="33E274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728" name="Rectangle 6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ACD68CB-178F-B848-BB58-F0C7FAD577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E8C0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80379E" id="Rectangle 6728" o:spid="_x0000_s1491" style="position:absolute;margin-left:102pt;margin-top:28pt;width:77pt;height:71pt;z-index:25044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" filled="f" stroked="f">
                      <v:textbox inset="2.16pt,1.44pt,0,1.44pt">
                        <w:txbxContent>
                          <w:p w14:paraId="21E8C0C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49920" behindDoc="0" locked="0" layoutInCell="1" allowOverlap="1" wp14:anchorId="11A5C71D" wp14:editId="1FD463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27" name="Rectangle 6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576E8E-0DF0-3F44-8C00-4A53438E7D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DDF39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5C71D" id="Rectangle 6727" o:spid="_x0000_s1492" style="position:absolute;margin-left:102pt;margin-top:28pt;width:79pt;height:60pt;z-index:25044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AnQgM2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16DDF39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50944" behindDoc="0" locked="0" layoutInCell="1" allowOverlap="1" wp14:anchorId="31F80A4B" wp14:editId="13AFBF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26" name="Rectangle 6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9C2C86-E4CB-F74E-8274-F21AEB1C32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CC82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F80A4B" id="Rectangle 6726" o:spid="_x0000_s1493" style="position:absolute;margin-left:102pt;margin-top:28pt;width:79pt;height:60pt;z-index:25045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DedIMj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76CC820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51968" behindDoc="0" locked="0" layoutInCell="1" allowOverlap="1" wp14:anchorId="58424851" wp14:editId="01DD34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25" name="Rectangle 6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FDA9BF-10FA-3744-AA2B-641F87E6B3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5491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24851" id="Rectangle 6725" o:spid="_x0000_s1494" style="position:absolute;margin-left:102pt;margin-top:28pt;width:79pt;height:60pt;z-index:25045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D5QwLn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4C54918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52992" behindDoc="0" locked="0" layoutInCell="1" allowOverlap="1" wp14:anchorId="1E301941" wp14:editId="364591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24" name="Rectangle 6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EE5A25-A7AC-C241-B205-9E92BC61D3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3C38E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301941" id="Rectangle 6724" o:spid="_x0000_s1495" style="position:absolute;margin-left:102pt;margin-top:28pt;width:79pt;height:60pt;z-index:25045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AAdYLy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7B3C38E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54016" behindDoc="0" locked="0" layoutInCell="1" allowOverlap="1" wp14:anchorId="25DF75E4" wp14:editId="08BA80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23" name="Rectangle 6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195629-4D3A-E347-B12B-4271AE90D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725F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F75E4" id="Rectangle 6723" o:spid="_x0000_s1496" style="position:absolute;margin-left:102pt;margin-top:28pt;width:79pt;height:60pt;z-index:25045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C/PneP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67725F0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55040" behindDoc="0" locked="0" layoutInCell="1" allowOverlap="1" wp14:anchorId="75CF2C7D" wp14:editId="27EAB9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22" name="Rectangle 6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1FC429-AC30-8846-81C8-879C03DA5A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5F6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F2C7D" id="Rectangle 6722" o:spid="_x0000_s1497" style="position:absolute;margin-left:102pt;margin-top:28pt;width:79pt;height:60pt;z-index:25045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EYI95q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3CA5F61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56064" behindDoc="0" locked="0" layoutInCell="1" allowOverlap="1" wp14:anchorId="72D4F0E1" wp14:editId="6E29E3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21" name="Rectangle 6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C9A664-110A-B14D-A7B9-BDC3F57411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C6A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D4F0E1" id="Rectangle 6721" o:spid="_x0000_s1498" style="position:absolute;margin-left:102pt;margin-top:28pt;width:79pt;height:60pt;z-index:25045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BNU3ek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0ACC6AF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57088" behindDoc="0" locked="0" layoutInCell="1" allowOverlap="1" wp14:anchorId="58048243" wp14:editId="40061A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20" name="Rectangle 6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1AE084-7B48-454D-8918-61FC7644FA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8039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048243" id="Rectangle 6720" o:spid="_x0000_s1499" style="position:absolute;margin-left:102pt;margin-top:28pt;width:79pt;height:60pt;z-index:25045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C0Zfex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7680395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58112" behindDoc="0" locked="0" layoutInCell="1" allowOverlap="1" wp14:anchorId="4536A297" wp14:editId="5C085A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19" name="Rectangle 6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B2A589-470A-8846-9AFF-A968E4E40B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A417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36A297" id="Rectangle 6719" o:spid="_x0000_s1500" style="position:absolute;margin-left:102pt;margin-top:28pt;width:79pt;height:60pt;z-index:25045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Bb5XfZ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6EA4175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59136" behindDoc="0" locked="0" layoutInCell="1" allowOverlap="1" wp14:anchorId="477AB8C4" wp14:editId="4A0F12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18" name="Rectangle 6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5D4C41-2C38-2B45-8493-9D20FCFE84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85E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7AB8C4" id="Rectangle 6718" o:spid="_x0000_s1501" style="position:absolute;margin-left:102pt;margin-top:28pt;width:79pt;height:60pt;z-index:25045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Ci0/fM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70F85E9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60160" behindDoc="0" locked="0" layoutInCell="1" allowOverlap="1" wp14:anchorId="3F472215" wp14:editId="26F353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17" name="Rectangle 6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775EDD-6C88-AE40-A56F-6DF098DCE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99483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72215" id="Rectangle 6717" o:spid="_x0000_s1502" style="position:absolute;margin-left:102pt;margin-top:28pt;width:79pt;height:60pt;z-index:25046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CpiHfy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6199483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61184" behindDoc="0" locked="0" layoutInCell="1" allowOverlap="1" wp14:anchorId="5FD06CDE" wp14:editId="59ED79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16" name="Rectangle 6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0FC8A2-E5F7-014E-9FC5-6FC3249FB3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19B1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D06CDE" id="Rectangle 6716" o:spid="_x0000_s1503" style="position:absolute;margin-left:102pt;margin-top:28pt;width:79pt;height:60pt;z-index:25046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BQvvfn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1B19B1E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62208" behindDoc="0" locked="0" layoutInCell="1" allowOverlap="1" wp14:anchorId="064A0A52" wp14:editId="617AA5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15" name="Rectangle 6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3DC77E-E5DB-5E4B-A891-224605A5E8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32C5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4A0A52" id="Rectangle 6715" o:spid="_x0000_s1504" style="position:absolute;margin-left:102pt;margin-top:28pt;width:79pt;height:60pt;z-index:25046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HeJdiO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6732C59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63232" behindDoc="0" locked="0" layoutInCell="1" allowOverlap="1" wp14:anchorId="39287AC5" wp14:editId="60FAB8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14" name="Rectangle 6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4FA8BF-5680-2F43-B47F-A20D9F26C5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EAD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287AC5" id="Rectangle 6714" o:spid="_x0000_s1505" style="position:absolute;margin-left:102pt;margin-top:28pt;width:79pt;height:60pt;z-index:25046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COv/Y2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500EAD7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64256" behindDoc="0" locked="0" layoutInCell="1" allowOverlap="1" wp14:anchorId="0D7D288F" wp14:editId="1589AD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13" name="Rectangle 6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65EDF9-8187-CB4D-A7EC-4FBFC2A8CC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C0104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D288F" id="Rectangle 6713" o:spid="_x0000_s1506" style="position:absolute;margin-left:102pt;margin-top:28pt;width:79pt;height:60pt;z-index:25046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DjCrkq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70C0104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65280" behindDoc="0" locked="0" layoutInCell="1" allowOverlap="1" wp14:anchorId="5DD0C549" wp14:editId="2D2D62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12" name="Rectangle 6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2D5625-4E3E-BD4F-A669-3EA9085EDA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F9DE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D0C549" id="Rectangle 6712" o:spid="_x0000_s1507" style="position:absolute;margin-left:102pt;margin-top:28pt;width:79pt;height:60pt;z-index:25046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Bo8OT+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6F9DE3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66304" behindDoc="0" locked="0" layoutInCell="1" allowOverlap="1" wp14:anchorId="412A9DAE" wp14:editId="1AEFE99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11" name="Rectangle 6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77CAD6-E328-814C-A244-BBA6B8841A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D857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A9DAE" id="Rectangle 6711" o:spid="_x0000_s1508" style="position:absolute;margin-left:102pt;margin-top:28pt;width:79pt;height:60pt;z-index:25046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ARZ7kB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5CD8574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67328" behindDoc="0" locked="0" layoutInCell="1" allowOverlap="1" wp14:anchorId="00E1F7DE" wp14:editId="77EEAC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10" name="Rectangle 6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DCB3EF-E53D-3F40-8987-43476FD78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A761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1F7DE" id="Rectangle 6710" o:spid="_x0000_s1509" style="position:absolute;margin-left:102pt;margin-top:28pt;width:79pt;height:60pt;z-index:25046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DoUTkU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5EA7612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68352" behindDoc="0" locked="0" layoutInCell="1" allowOverlap="1" wp14:anchorId="1A523033" wp14:editId="5E0FCE9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09" name="Rectangle 6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6077FF-9D4E-1C42-9086-DF8E1F86D8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909B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23033" id="Rectangle 6709" o:spid="_x0000_s1510" style="position:absolute;margin-left:102pt;margin-top:28pt;width:79pt;height:60pt;z-index:25046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AfRuXy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6B909B1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69376" behindDoc="0" locked="0" layoutInCell="1" allowOverlap="1" wp14:anchorId="1F7594A8" wp14:editId="7CD4B9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08" name="Rectangle 6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FB7CA9-81D6-D246-8EF1-26B6AEA53A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46C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594A8" id="Rectangle 6708" o:spid="_x0000_s1511" style="position:absolute;margin-left:102pt;margin-top:28pt;width:79pt;height:60pt;z-index:25046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D+5zlp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1FD46CB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70400" behindDoc="0" locked="0" layoutInCell="1" allowOverlap="1" wp14:anchorId="07CB7D78" wp14:editId="249906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07" name="Rectangle 6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EF772D-F9DE-C342-AF47-7FD7ABFF04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1836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B7D78" id="Rectangle 6707" o:spid="_x0000_s1512" style="position:absolute;margin-left:102pt;margin-top:28pt;width:79pt;height:60pt;z-index:25047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D1vLlX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2C18368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71424" behindDoc="0" locked="0" layoutInCell="1" allowOverlap="1" wp14:anchorId="1DADD9B3" wp14:editId="31856D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06" name="Rectangle 6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8B1566-6A21-6A44-AB82-CDDCF2122A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CE02D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ADD9B3" id="Rectangle 6706" o:spid="_x0000_s1513" style="position:absolute;margin-left:102pt;margin-top:28pt;width:79pt;height:60pt;z-index:25047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AMijlC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7ACE02D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72448" behindDoc="0" locked="0" layoutInCell="1" allowOverlap="1" wp14:anchorId="66D755B8" wp14:editId="6E0063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05" name="Rectangle 6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846473-5990-9F4B-B423-BF2CCC6FA7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DD09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D755B8" id="Rectangle 6705" o:spid="_x0000_s1514" style="position:absolute;margin-left:102pt;margin-top:28pt;width:79pt;height:60pt;z-index:25047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Cu9uIa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19DD091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73472" behindDoc="0" locked="0" layoutInCell="1" allowOverlap="1" wp14:anchorId="1FECDF01" wp14:editId="5D33DE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04" name="Rectangle 6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BDDC78-50D1-C540-AEC4-5CDB04E748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C08A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CDF01" id="Rectangle 6704" o:spid="_x0000_s1515" style="position:absolute;margin-left:102pt;margin-top:28pt;width:79pt;height:60pt;z-index:25047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DSiziT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70C08A2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74496" behindDoc="0" locked="0" layoutInCell="1" allowOverlap="1" wp14:anchorId="29FC7228" wp14:editId="54B441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03" name="Rectangle 6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782265-61B2-CB42-9539-D109657251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2E14C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C7228" id="Rectangle 6703" o:spid="_x0000_s1516" style="position:absolute;margin-left:102pt;margin-top:28pt;width:79pt;height:60pt;z-index:25047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BtwM3u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052E14C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75520" behindDoc="0" locked="0" layoutInCell="1" allowOverlap="1" wp14:anchorId="2246497B" wp14:editId="7D7DA9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02" name="Rectangle 6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4CFB65-E4EF-6047-A92F-CA9E9C4ADC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D0C5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6497B" id="Rectangle 6702" o:spid="_x0000_s1517" style="position:absolute;margin-left:102pt;margin-top:28pt;width:79pt;height:60pt;z-index:25047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JT2Tfu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39D0C59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76544" behindDoc="0" locked="0" layoutInCell="1" allowOverlap="1" wp14:anchorId="58DE9D6D" wp14:editId="6F4A4D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01" name="Rectangle 6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664711-8836-CA4B-ABC0-09C4036FE2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948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DE9D6D" id="Rectangle 6701" o:spid="_x0000_s1518" style="position:absolute;margin-left:102pt;margin-top:28pt;width:79pt;height:60pt;z-index:25047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" filled="f" stroked="f">
                      <v:textbox inset="2.16pt,1.44pt,0,1.44pt">
                        <w:txbxContent>
                          <w:p w14:paraId="496948B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77568" behindDoc="0" locked="0" layoutInCell="1" allowOverlap="1" wp14:anchorId="10944DA2" wp14:editId="247305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00" name="Rectangle 6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DE57D0-7059-2747-B3CF-3309EECBE4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A77F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44DA2" id="Rectangle 6700" o:spid="_x0000_s1519" style="position:absolute;margin-left:102pt;margin-top:28pt;width:79pt;height:60pt;z-index:25047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GabTdC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2EA77F0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78592" behindDoc="0" locked="0" layoutInCell="1" allowOverlap="1" wp14:anchorId="6BB68F1D" wp14:editId="559D32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99" name="Rectangle 6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26053FE-578D-A74C-8895-A52773A365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B8CC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68F1D" id="Rectangle 6699" o:spid="_x0000_s1520" style="position:absolute;margin-left:102pt;margin-top:28pt;width:77pt;height:73pt;z-index:25047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" filled="f" stroked="f">
                      <v:textbox inset="2.16pt,1.44pt,0,1.44pt">
                        <w:txbxContent>
                          <w:p w14:paraId="33B8CC4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79616" behindDoc="0" locked="0" layoutInCell="1" allowOverlap="1" wp14:anchorId="0AAF4E9B" wp14:editId="026745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98" name="Rectangle 6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3DD6A5-B4A8-8447-9F0E-28F49ACB30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531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F4E9B" id="Rectangle 6698" o:spid="_x0000_s1521" style="position:absolute;margin-left:102pt;margin-top:28pt;width:79pt;height:60pt;z-index:25047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MAhSJ6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69531A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80640" behindDoc="0" locked="0" layoutInCell="1" allowOverlap="1" wp14:anchorId="4EE82475" wp14:editId="3ACB81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697" name="Rectangle 6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FB7FA32-B8D3-464C-839F-B699F726C1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9578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E82475" id="Rectangle 6697" o:spid="_x0000_s1522" style="position:absolute;margin-left:102pt;margin-top:28pt;width:77pt;height:68pt;z-index:25048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" filled="f" stroked="f">
                      <v:textbox inset="2.16pt,1.44pt,0,1.44pt">
                        <w:txbxContent>
                          <w:p w14:paraId="379578D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81664" behindDoc="0" locked="0" layoutInCell="1" allowOverlap="1" wp14:anchorId="2C458299" wp14:editId="01B005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96" name="Rectangle 6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8E0EFDD-5B78-984D-9B73-26E3EF54FF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15D3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58299" id="Rectangle 6696" o:spid="_x0000_s1523" style="position:absolute;margin-left:102pt;margin-top:28pt;width:77pt;height:73pt;z-index:25048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" filled="f" stroked="f">
                      <v:textbox inset="2.16pt,1.44pt,0,1.44pt">
                        <w:txbxContent>
                          <w:p w14:paraId="2C15D39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82688" behindDoc="0" locked="0" layoutInCell="1" allowOverlap="1" wp14:anchorId="58C8D72E" wp14:editId="2BF3E8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95" name="Rectangle 6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7ED40E-32CB-694E-83BB-ADF120A4FE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6553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C8D72E" id="Rectangle 6695" o:spid="_x0000_s1524" style="position:absolute;margin-left:102pt;margin-top:28pt;width:79pt;height:60pt;z-index:25048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FXvJcZ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C6553C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83712" behindDoc="0" locked="0" layoutInCell="1" allowOverlap="1" wp14:anchorId="473E0442" wp14:editId="313623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94" name="Rectangle 6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AFCFB2D-65F3-9C49-B23C-CF87E8645F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B108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E0442" id="Rectangle 6694" o:spid="_x0000_s1525" style="position:absolute;margin-left:102pt;margin-top:28pt;width:77pt;height:73pt;z-index:25048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" filled="f" stroked="f">
                      <v:textbox inset="2.16pt,1.44pt,0,1.44pt">
                        <w:txbxContent>
                          <w:p w14:paraId="45FB108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84736" behindDoc="0" locked="0" layoutInCell="1" allowOverlap="1" wp14:anchorId="04F72990" wp14:editId="190222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93" name="Rectangle 6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44EACA3-051A-ED44-852D-701CD46569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D22C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72990" id="Rectangle 6693" o:spid="_x0000_s1526" style="position:absolute;margin-left:102pt;margin-top:28pt;width:77pt;height:73pt;z-index:25048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" filled="f" stroked="f">
                      <v:textbox inset="2.16pt,1.44pt,0,1.44pt">
                        <w:txbxContent>
                          <w:p w14:paraId="7CD22C1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85760" behindDoc="0" locked="0" layoutInCell="1" allowOverlap="1" wp14:anchorId="01E2058D" wp14:editId="56FBB3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92" name="Rectangle 6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85B779-EF92-2345-88F5-11D3A607DE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506F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E2058D" id="Rectangle 6692" o:spid="_x0000_s1527" style="position:absolute;margin-left:102pt;margin-top:28pt;width:79pt;height:60pt;z-index:25048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ByoeuT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45506F2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86784" behindDoc="0" locked="0" layoutInCell="1" allowOverlap="1" wp14:anchorId="11131E8E" wp14:editId="2587EE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91" name="Rectangle 6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00DF01C-F879-E344-ACCA-AB5E1ACAB2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D51A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31E8E" id="Rectangle 6691" o:spid="_x0000_s1528" style="position:absolute;margin-left:102pt;margin-top:28pt;width:77pt;height:73pt;z-index:25048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" filled="f" stroked="f">
                      <v:textbox inset="2.16pt,1.44pt,0,1.44pt">
                        <w:txbxContent>
                          <w:p w14:paraId="01D51AC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87808" behindDoc="0" locked="0" layoutInCell="1" allowOverlap="1" wp14:anchorId="6AE2DCB0" wp14:editId="1C392E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690" name="Rectangle 6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725D884-86C0-9645-910B-080185E991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86A5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2DCB0" id="Rectangle 6690" o:spid="_x0000_s1529" style="position:absolute;margin-left:102pt;margin-top:28pt;width:77pt;height:71pt;z-index:25048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" filled="f" stroked="f">
                      <v:textbox inset="2.16pt,1.44pt,0,1.44pt">
                        <w:txbxContent>
                          <w:p w14:paraId="7A86A5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88832" behindDoc="0" locked="0" layoutInCell="1" allowOverlap="1" wp14:anchorId="58B2C64C" wp14:editId="5D6E28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89" name="Rectangle 6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FED54A-ACAB-2F46-99AC-793E3D0418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8B3B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2C64C" id="Rectangle 6689" o:spid="_x0000_s1530" style="position:absolute;margin-left:102pt;margin-top:28pt;width:79pt;height:60pt;z-index:25048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G9Ma9C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378B3B1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89856" behindDoc="0" locked="0" layoutInCell="1" allowOverlap="1" wp14:anchorId="6615917E" wp14:editId="647B6F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88" name="Rectangle 6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30F75A-C8FF-804D-9E71-C487D30AEE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796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5917E" id="Rectangle 6688" o:spid="_x0000_s1531" style="position:absolute;margin-left:102pt;margin-top:28pt;width:79pt;height:60pt;z-index:25048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JZ668W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1B77960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90880" behindDoc="0" locked="0" layoutInCell="1" allowOverlap="1" wp14:anchorId="6E6EB4F0" wp14:editId="28203D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87" name="Rectangle 6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757E9E-B585-B540-B372-F2DCC6C2A8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BFCE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6EB4F0" id="Rectangle 6687" o:spid="_x0000_s1532" style="position:absolute;margin-left:102pt;margin-top:28pt;width:79pt;height:60pt;z-index:25049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J0ha/u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ABFCE7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91904" behindDoc="0" locked="0" layoutInCell="1" allowOverlap="1" wp14:anchorId="77D8711D" wp14:editId="457870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86" name="Rectangle 6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87AD48-16FA-4745-9FD3-F187D8372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ED5D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8711D" id="Rectangle 6686" o:spid="_x0000_s1533" style="position:absolute;margin-left:102pt;margin-top:28pt;width:79pt;height:60pt;z-index:25049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GQX6+6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2BED5D8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92928" behindDoc="0" locked="0" layoutInCell="1" allowOverlap="1" wp14:anchorId="387EE2FD" wp14:editId="76D6DD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85" name="Rectangle 6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E14A7A-E817-8B4B-A1B1-57D1634BC6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46ED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7EE2FD" id="Rectangle 6685" o:spid="_x0000_s1534" style="position:absolute;margin-left:102pt;margin-top:28pt;width:79pt;height:60pt;z-index:25049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EMgaiq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946ED9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93952" behindDoc="0" locked="0" layoutInCell="1" allowOverlap="1" wp14:anchorId="2BF78112" wp14:editId="511F57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84" name="Rectangle 6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743B29-B474-A545-8CCE-71FAEACA70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5E3B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78112" id="Rectangle 6684" o:spid="_x0000_s1535" style="position:absolute;margin-left:102pt;margin-top:28pt;width:79pt;height:60pt;z-index:25049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LoW6j+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E5E3B3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94976" behindDoc="0" locked="0" layoutInCell="1" allowOverlap="1" wp14:anchorId="3A62DF35" wp14:editId="7E19CD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83" name="Rectangle 6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748BD2-C3B2-5A41-AC8D-58D5830CAB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7D9A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62DF35" id="Rectangle 6683" o:spid="_x0000_s1536" style="position:absolute;margin-left:102pt;margin-top:28pt;width:79pt;height:60pt;z-index:25049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BV0fQp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E7D9A0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96000" behindDoc="0" locked="0" layoutInCell="1" allowOverlap="1" wp14:anchorId="3EED416D" wp14:editId="2EF3C6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82" name="Rectangle 6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3909D1-FC69-FF4F-8E63-AA8833297C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039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D416D" id="Rectangle 6682" o:spid="_x0000_s1537" style="position:absolute;margin-left:102pt;margin-top:28pt;width:79pt;height:60pt;z-index:25049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D8a59X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0DD0397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97024" behindDoc="0" locked="0" layoutInCell="1" allowOverlap="1" wp14:anchorId="591C4030" wp14:editId="2BD751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81" name="Rectangle 6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D7D778-6724-424D-85EE-4330CC9DFF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7C03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1C4030" id="Rectangle 6681" o:spid="_x0000_s1538" style="position:absolute;margin-left:102pt;margin-top:28pt;width:79pt;height:60pt;z-index:25049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9zAfaZ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C7C030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98048" behindDoc="0" locked="0" layoutInCell="1" allowOverlap="1" wp14:anchorId="7E4FEA60" wp14:editId="5ADF56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80" name="Rectangle 6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FA93DC-6CEA-8842-BCF8-D352CDC16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F32C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4FEA60" id="Rectangle 6680" o:spid="_x0000_s1539" style="position:absolute;margin-left:102pt;margin-top:28pt;width:79pt;height:60pt;z-index:25049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A4Gn3y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34F32C0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99072" behindDoc="0" locked="0" layoutInCell="1" allowOverlap="1" wp14:anchorId="44F69BE1" wp14:editId="43C6D3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79" name="Rectangle 6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4EB502-642C-E140-A21D-93195AF41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DAF99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69BE1" id="Rectangle 6679" o:spid="_x0000_s1540" style="position:absolute;margin-left:102pt;margin-top:28pt;width:79pt;height:60pt;z-index:25049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OGGHxS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6DDAF99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00096" behindDoc="0" locked="0" layoutInCell="1" allowOverlap="1" wp14:anchorId="3DA59654" wp14:editId="1484EE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78" name="Rectangle 6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C83885-229A-3A43-A661-C5EB5F8F53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532A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A59654" id="Rectangle 6678" o:spid="_x0000_s1541" style="position:absolute;margin-left:102pt;margin-top:28pt;width:79pt;height:60pt;z-index:25050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BiwnwG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70532A1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01120" behindDoc="0" locked="0" layoutInCell="1" allowOverlap="1" wp14:anchorId="4ABBCA9A" wp14:editId="21584B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77" name="Rectangle 6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44A7DF-6EDA-314B-8CA7-AE631C5409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49A1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BBCA9A" id="Rectangle 6677" o:spid="_x0000_s1542" style="position:absolute;margin-left:102pt;margin-top:28pt;width:79pt;height:60pt;z-index:25050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E+sfP5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149A1C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02144" behindDoc="0" locked="0" layoutInCell="1" allowOverlap="1" wp14:anchorId="534A4B94" wp14:editId="64425B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76" name="Rectangle 6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0D38C0-BFCF-D04C-A5A1-99A1AE3AAF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9AB38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A4B94" id="Rectangle 6676" o:spid="_x0000_s1543" style="position:absolute;margin-left:102pt;margin-top:28pt;width:79pt;height:60pt;z-index:25050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Ordnyq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09AB38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03168" behindDoc="0" locked="0" layoutInCell="1" allowOverlap="1" wp14:anchorId="60B7B628" wp14:editId="02D3FF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75" name="Rectangle 6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448D74-2A0F-F840-A012-9C1839A9BE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88C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B7B628" id="Rectangle 6675" o:spid="_x0000_s1544" style="position:absolute;margin-left:102pt;margin-top:28pt;width:79pt;height:60pt;z-index:25050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zeoe7p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6788C8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04192" behindDoc="0" locked="0" layoutInCell="1" allowOverlap="1" wp14:anchorId="19F57CCC" wp14:editId="79C159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74" name="Rectangle 6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3E9DEA-598A-C14F-9E43-4E3D2B813B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D118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57CCC" id="Rectangle 6674" o:spid="_x0000_s1545" style="position:absolute;margin-left:102pt;margin-top:28pt;width:79pt;height:60pt;z-index:25050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DTcnvu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2DD118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05216" behindDoc="0" locked="0" layoutInCell="1" allowOverlap="1" wp14:anchorId="0991A297" wp14:editId="3317409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73" name="Rectangle 6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36F254-47B8-2046-87F0-A7CBBA0FE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F59C0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91A297" id="Rectangle 6673" o:spid="_x0000_s1546" style="position:absolute;margin-left:102pt;margin-top:28pt;width:79pt;height:60pt;z-index:25050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1gTz1Z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8F59C0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06240" behindDoc="0" locked="0" layoutInCell="1" allowOverlap="1" wp14:anchorId="1E16A4FF" wp14:editId="65C49B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72" name="Rectangle 6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F751A3-3F77-7146-BCED-7A846A1B4E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B069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16A4FF" id="Rectangle 6672" o:spid="_x0000_s1547" style="position:absolute;margin-left:102pt;margin-top:28pt;width:79pt;height:60pt;z-index:25050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AvMnPA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06B0698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07264" behindDoc="0" locked="0" layoutInCell="1" allowOverlap="1" wp14:anchorId="429EFCBC" wp14:editId="68529B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71" name="Rectangle 6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94B934-4F7A-544A-A698-0F1512CA5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9A0BA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EFCBC" id="Rectangle 6671" o:spid="_x0000_s1548" style="position:absolute;margin-left:102pt;margin-top:28pt;width:79pt;height:60pt;z-index:25050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JGnz/p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39A0BA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08288" behindDoc="0" locked="0" layoutInCell="1" allowOverlap="1" wp14:anchorId="44160ADE" wp14:editId="1CABC4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70" name="Rectangle 6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FD131A-99C8-EA49-838C-9F59F5350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152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160ADE" id="Rectangle 6670" o:spid="_x0000_s1549" style="position:absolute;margin-left:102pt;margin-top:28pt;width:79pt;height:60pt;z-index:25050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N1fc+u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65E1524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09312" behindDoc="0" locked="0" layoutInCell="1" allowOverlap="1" wp14:anchorId="0494069F" wp14:editId="3DCEA6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69" name="Rectangle 6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37652B-B882-624D-995C-6DE07BE152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CA9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4069F" id="Rectangle 6669" o:spid="_x0000_s1550" style="position:absolute;margin-left:102pt;margin-top:28pt;width:79pt;height:60pt;z-index:25050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DLf84O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664CA93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10336" behindDoc="0" locked="0" layoutInCell="1" allowOverlap="1" wp14:anchorId="3BD8502E" wp14:editId="7488D0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68" name="Rectangle 6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F5F8DC-6835-C34A-80B0-3CDC90957D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63DE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D8502E" id="Rectangle 6668" o:spid="_x0000_s1551" style="position:absolute;margin-left:102pt;margin-top:28pt;width:79pt;height:60pt;z-index:25051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Mvpc5a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7063DE0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11360" behindDoc="0" locked="0" layoutInCell="1" allowOverlap="1" wp14:anchorId="3FA8060D" wp14:editId="2BFCEC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67" name="Rectangle 6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A8D022-FF0F-DF45-BA86-528F23DE8C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6672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8060D" id="Rectangle 6667" o:spid="_x0000_s1552" style="position:absolute;margin-left:102pt;margin-top:28pt;width:79pt;height:60pt;z-index:25051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MCy86i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106672F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12384" behindDoc="0" locked="0" layoutInCell="1" allowOverlap="1" wp14:anchorId="20FD50D1" wp14:editId="31122C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66" name="Rectangle 6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F89529-5282-3F42-B4BF-3AB97C8477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A394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D50D1" id="Rectangle 6666" o:spid="_x0000_s1553" style="position:absolute;margin-left:102pt;margin-top:28pt;width:79pt;height:60pt;z-index:25051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OYRzvZ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AA394F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13408" behindDoc="0" locked="0" layoutInCell="1" allowOverlap="1" wp14:anchorId="2152797C" wp14:editId="740B47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65" name="Rectangle 6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34FAEC-BDA5-CB44-8965-AFC1DBBE59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D00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2797C" id="Rectangle 6665" o:spid="_x0000_s1554" style="position:absolute;margin-left:102pt;margin-top:28pt;width:79pt;height:60pt;z-index:25051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B6z8nm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54D008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14432" behindDoc="0" locked="0" layoutInCell="1" allowOverlap="1" wp14:anchorId="6FBF7E47" wp14:editId="205C62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64" name="Rectangle 6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AF32E9-DA0F-3848-BD8A-AC570A2581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CB6C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BF7E47" id="Rectangle 6664" o:spid="_x0000_s1555" style="position:absolute;margin-left:102pt;margin-top:28pt;width:79pt;height:60pt;z-index:25051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OeFcmy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ECB6CA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15456" behindDoc="0" locked="0" layoutInCell="1" allowOverlap="1" wp14:anchorId="134739CD" wp14:editId="2E8133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63" name="Rectangle 6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FC3184-A12B-0948-998D-264F1FA1BA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5FAF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4739CD" id="Rectangle 6663" o:spid="_x0000_s1556" style="position:absolute;margin-left:102pt;margin-top:28pt;width:79pt;height:60pt;z-index:25051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WM6HEZ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85FAFD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16480" behindDoc="0" locked="0" layoutInCell="1" allowOverlap="1" wp14:anchorId="2D9FDC02" wp14:editId="68C7FD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62" name="Rectangle 6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7E7BBA-998D-8A4F-9458-214303FAC1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DB48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9FDC02" id="Rectangle 6662" o:spid="_x0000_s1557" style="position:absolute;margin-left:102pt;margin-top:28pt;width:79pt;height:60pt;z-index:25051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ofgHBJ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BDB485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17504" behindDoc="0" locked="0" layoutInCell="1" allowOverlap="1" wp14:anchorId="5B5B1A6E" wp14:editId="5111C6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61" name="Rectangle 6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9B02F80-A8E7-F340-BBB4-C73A11B2EC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3C1C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5B1A6E" id="Rectangle 6661" o:spid="_x0000_s1558" style="position:absolute;margin-left:102pt;margin-top:28pt;width:77pt;height:73pt;z-index:25051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" filled="f" stroked="f">
                      <v:textbox inset="2.16pt,1.44pt,0,1.44pt">
                        <w:txbxContent>
                          <w:p w14:paraId="4C3C1CC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18528" behindDoc="0" locked="0" layoutInCell="1" allowOverlap="1" wp14:anchorId="31EE77DD" wp14:editId="247916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60" name="Rectangle 6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6AF72A-1AC9-A74B-A9F6-B9E5D772AE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ABEAB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EE77DD" id="Rectangle 6660" o:spid="_x0000_s1559" style="position:absolute;margin-left:102pt;margin-top:28pt;width:79pt;height:60pt;z-index:25051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FOVBy+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1AABEAB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19552" behindDoc="0" locked="0" layoutInCell="1" allowOverlap="1" wp14:anchorId="5452B658" wp14:editId="042A3D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659" name="Rectangle 6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1971237-6A03-B84C-BC1A-6E58E3FA57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0D59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2B658" id="Rectangle 6659" o:spid="_x0000_s1560" style="position:absolute;margin-left:102pt;margin-top:28pt;width:77pt;height:68pt;z-index:25051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" filled="f" stroked="f">
                      <v:textbox inset="2.16pt,1.44pt,0,1.44pt">
                        <w:txbxContent>
                          <w:p w14:paraId="3D0D596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20576" behindDoc="0" locked="0" layoutInCell="1" allowOverlap="1" wp14:anchorId="637EFCC1" wp14:editId="19B358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58" name="Rectangle 6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45E7C97-B73D-D74D-A2FC-F0311255A1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B234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7EFCC1" id="Rectangle 6658" o:spid="_x0000_s1561" style="position:absolute;margin-left:102pt;margin-top:28pt;width:77pt;height:73pt;z-index:25052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" filled="f" stroked="f">
                      <v:textbox inset="2.16pt,1.44pt,0,1.44pt">
                        <w:txbxContent>
                          <w:p w14:paraId="02B2345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21600" behindDoc="0" locked="0" layoutInCell="1" allowOverlap="1" wp14:anchorId="1044A4D7" wp14:editId="34748A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57" name="Rectangle 6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074BBC-BE56-0540-96C8-FD9A585A21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4D5EE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4A4D7" id="Rectangle 6657" o:spid="_x0000_s1562" style="position:absolute;margin-left:102pt;margin-top:28pt;width:79pt;height:60pt;z-index:25052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E54h2y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24D5EE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22624" behindDoc="0" locked="0" layoutInCell="1" allowOverlap="1" wp14:anchorId="75F5D5C9" wp14:editId="731787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56" name="Rectangle 6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4947101-397B-B746-8377-5FFFF8B03C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CD3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F5D5C9" id="Rectangle 6656" o:spid="_x0000_s1563" style="position:absolute;margin-left:102pt;margin-top:28pt;width:77pt;height:73pt;z-index:25052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" filled="f" stroked="f">
                      <v:textbox inset="2.16pt,1.44pt,0,1.44pt">
                        <w:txbxContent>
                          <w:p w14:paraId="796CD3D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23648" behindDoc="0" locked="0" layoutInCell="1" allowOverlap="1" wp14:anchorId="68C12F51" wp14:editId="564115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55" name="Rectangle 6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79A185E-08B3-3E4D-9673-E7DBE6D39F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D6D9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12F51" id="Rectangle 6655" o:spid="_x0000_s1564" style="position:absolute;margin-left:102pt;margin-top:28pt;width:77pt;height:73pt;z-index:25052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" filled="f" stroked="f">
                      <v:textbox inset="2.16pt,1.44pt,0,1.44pt">
                        <w:txbxContent>
                          <w:p w14:paraId="63D6D98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24672" behindDoc="0" locked="0" layoutInCell="1" allowOverlap="1" wp14:anchorId="19E8C911" wp14:editId="12764E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54" name="Rectangle 6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E68056-6913-F444-B02B-F9EBCA5767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8D47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E8C911" id="Rectangle 6654" o:spid="_x0000_s1565" style="position:absolute;margin-left:102pt;margin-top:28pt;width:79pt;height:60pt;z-index:25052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GlPBqi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18D477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25696" behindDoc="0" locked="0" layoutInCell="1" allowOverlap="1" wp14:anchorId="5FAA3B87" wp14:editId="20BA84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53" name="Rectangle 6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87AA20D-9CCF-6646-94ED-EC8C62E9ED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0418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A3B87" id="Rectangle 6653" o:spid="_x0000_s1566" style="position:absolute;margin-left:102pt;margin-top:28pt;width:77pt;height:73pt;z-index:25052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" filled="f" stroked="f">
                      <v:textbox inset="2.16pt,1.44pt,0,1.44pt">
                        <w:txbxContent>
                          <w:p w14:paraId="7B04185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26720" behindDoc="0" locked="0" layoutInCell="1" allowOverlap="1" wp14:anchorId="2E84C539" wp14:editId="368EEA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652" name="Rectangle 6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D33E433-ECB7-644C-9EE9-AFEFED3366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C44B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84C539" id="Rectangle 6652" o:spid="_x0000_s1567" style="position:absolute;margin-left:102pt;margin-top:28pt;width:77pt;height:71pt;z-index:25052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" filled="f" stroked="f">
                      <v:textbox inset="2.16pt,1.44pt,0,1.44pt">
                        <w:txbxContent>
                          <w:p w14:paraId="60C44B2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27744" behindDoc="0" locked="0" layoutInCell="1" allowOverlap="1" wp14:anchorId="23B42173" wp14:editId="507400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51" name="Rectangle 6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042B73-29C1-654B-B562-F43304775A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0CE2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42173" id="Rectangle 6651" o:spid="_x0000_s1568" style="position:absolute;margin-left:102pt;margin-top:28pt;width:79pt;height:60pt;z-index:25052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MPcWgq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310CE2F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28768" behindDoc="0" locked="0" layoutInCell="1" allowOverlap="1" wp14:anchorId="0D49281D" wp14:editId="4A948B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50" name="Rectangle 6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B7AE1D-25C9-0F40-85C1-1785B855FD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7DA5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49281D" id="Rectangle 6650" o:spid="_x0000_s1569" style="position:absolute;margin-left:102pt;margin-top:28pt;width:79pt;height:60pt;z-index:25052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Drq2h+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A7DA5C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29792" behindDoc="0" locked="0" layoutInCell="1" allowOverlap="1" wp14:anchorId="3FABD806" wp14:editId="3E8B2B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49" name="Rectangle 6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E6F1A1-DF71-8447-AA0F-A466942B1A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25F0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BD806" id="Rectangle 6649" o:spid="_x0000_s1570" style="position:absolute;margin-left:102pt;margin-top:28pt;width:79pt;height:60pt;z-index:25052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NVqWne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025F01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30816" behindDoc="0" locked="0" layoutInCell="1" allowOverlap="1" wp14:anchorId="7C027FBB" wp14:editId="06EB14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48" name="Rectangle 6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FE784D-89D5-5E45-AC17-0E907E3153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CA21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27FBB" id="Rectangle 6648" o:spid="_x0000_s1571" style="position:absolute;margin-left:102pt;margin-top:28pt;width:79pt;height:60pt;z-index:25053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Cxc2mK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63CA214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31840" behindDoc="0" locked="0" layoutInCell="1" allowOverlap="1" wp14:anchorId="038258E7" wp14:editId="3A993A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47" name="Rectangle 6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D7E51D-EA5A-3C42-A7F6-6BF245E1FF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1D43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8258E7" id="Rectangle 6647" o:spid="_x0000_s1572" style="position:absolute;margin-left:102pt;margin-top:28pt;width:79pt;height:60pt;z-index:25053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CcHWly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71D43A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32864" behindDoc="0" locked="0" layoutInCell="1" allowOverlap="1" wp14:anchorId="2359F39E" wp14:editId="4CE3C6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46" name="Rectangle 6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2DB596-07BA-A143-BC80-ACC035C7CF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E8B5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9F39E" id="Rectangle 6646" o:spid="_x0000_s1573" style="position:absolute;margin-left:102pt;margin-top:28pt;width:79pt;height:60pt;z-index:25053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N4x2km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16E8B5D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33888" behindDoc="0" locked="0" layoutInCell="1" allowOverlap="1" wp14:anchorId="593DF969" wp14:editId="399615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45" name="Rectangle 6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2C5274-4CC6-2847-A572-C2544DD49E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F0B87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3DF969" id="Rectangle 6645" o:spid="_x0000_s1574" style="position:absolute;margin-left:102pt;margin-top:28pt;width:79pt;height:60pt;z-index:25053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PkGW42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27F0B87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34912" behindDoc="0" locked="0" layoutInCell="1" allowOverlap="1" wp14:anchorId="4DBA0580" wp14:editId="7471E3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44" name="Rectangle 6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AC55BA-0309-144F-80AC-B9B4D3B34B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5DC3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BA0580" id="Rectangle 6644" o:spid="_x0000_s1575" style="position:absolute;margin-left:102pt;margin-top:28pt;width:79pt;height:60pt;z-index:25053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AAw25i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15DC3B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35936" behindDoc="0" locked="0" layoutInCell="1" allowOverlap="1" wp14:anchorId="503B3E4D" wp14:editId="0BD1EC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43" name="Rectangle 6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A3D1D2-3D62-E841-ABFA-54EB4F074B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86FB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3B3E4D" id="Rectangle 6643" o:spid="_x0000_s1576" style="position:absolute;margin-left:102pt;margin-top:28pt;width:79pt;height:60pt;z-index:25053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v3su5Z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586FB0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36960" behindDoc="0" locked="0" layoutInCell="1" allowOverlap="1" wp14:anchorId="0F59DE5C" wp14:editId="05B419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42" name="Rectangle 6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64E16F-4B5E-6542-B971-90102D29E0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D77EB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9DE5C" id="Rectangle 6642" o:spid="_x0000_s1577" style="position:absolute;margin-left:102pt;margin-top:28pt;width:79pt;height:60pt;z-index:25053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Rk2u8J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CD77EB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37984" behindDoc="0" locked="0" layoutInCell="1" allowOverlap="1" wp14:anchorId="6952B2BE" wp14:editId="24A01E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41" name="Rectangle 6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412B32-085C-8B47-9CE2-F63B95B8A7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E1C2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52B2BE" id="Rectangle 6641" o:spid="_x0000_s1578" style="position:absolute;margin-left:102pt;margin-top:28pt;width:79pt;height:60pt;z-index:25053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E0WLs6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3DE1C20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39008" behindDoc="0" locked="0" layoutInCell="1" allowOverlap="1" wp14:anchorId="2DC201C3" wp14:editId="06CA62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40" name="Rectangle 6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65BAE7-973A-4D45-BC37-22DA0388BD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6CC54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C201C3" id="Rectangle 6640" o:spid="_x0000_s1579" style="position:absolute;margin-left:102pt;margin-top:28pt;width:79pt;height:60pt;z-index:25053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LQgrtu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666CC54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40032" behindDoc="0" locked="0" layoutInCell="1" allowOverlap="1" wp14:anchorId="1D25CF2A" wp14:editId="4E893E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39" name="Rectangle 6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419109-FAB8-0742-AA33-8ACCF13D1A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7743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25CF2A" id="Rectangle 6639" o:spid="_x0000_s1580" style="position:absolute;margin-left:102pt;margin-top:28pt;width:79pt;height:60pt;z-index:25054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FugLrO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377743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41056" behindDoc="0" locked="0" layoutInCell="1" allowOverlap="1" wp14:anchorId="0222F581" wp14:editId="12310F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38" name="Rectangle 6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C5C6D6-0006-2948-AF69-9814AAF1F2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BDC4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2F581" id="Rectangle 6638" o:spid="_x0000_s1581" style="position:absolute;margin-left:102pt;margin-top:28pt;width:79pt;height:60pt;z-index:25054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KKWrqa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3BDC4B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42080" behindDoc="0" locked="0" layoutInCell="1" allowOverlap="1" wp14:anchorId="7F2615EE" wp14:editId="73244B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37" name="Rectangle 6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29A0EB-0076-6043-B200-CD9CADC39C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3277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2615EE" id="Rectangle 6637" o:spid="_x0000_s1582" style="position:absolute;margin-left:102pt;margin-top:28pt;width:79pt;height:60pt;z-index:25054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KnNLpi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E32773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43104" behindDoc="0" locked="0" layoutInCell="1" allowOverlap="1" wp14:anchorId="526EEAD1" wp14:editId="043339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36" name="Rectangle 6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AA981B-C38F-9540-B7C6-99CF0EDDEB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DA31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6EEAD1" id="Rectangle 6636" o:spid="_x0000_s1583" style="position:absolute;margin-left:102pt;margin-top:28pt;width:79pt;height:60pt;z-index:25054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FD7ro2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1DA314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44128" behindDoc="0" locked="0" layoutInCell="1" allowOverlap="1" wp14:anchorId="3C3B752F" wp14:editId="500B5E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35" name="Rectangle 6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8800EE-B8A7-E549-8ED1-A365FFD004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5F08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B752F" id="Rectangle 6635" o:spid="_x0000_s1584" style="position:absolute;margin-left:102pt;margin-top:28pt;width:79pt;height:60pt;z-index:25054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HfML0m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C5F08C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45152" behindDoc="0" locked="0" layoutInCell="1" allowOverlap="1" wp14:anchorId="5F2C60DF" wp14:editId="448D22C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34" name="Rectangle 6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0354D9-22C1-6C4C-B813-7BFCDA6C3A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3FA1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2C60DF" id="Rectangle 6634" o:spid="_x0000_s1585" style="position:absolute;margin-left:102pt;margin-top:28pt;width:79pt;height:60pt;z-index:25054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I76r1y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6D3FA1B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46176" behindDoc="0" locked="0" layoutInCell="1" allowOverlap="1" wp14:anchorId="757B147C" wp14:editId="0DCDD91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33" name="Rectangle 6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5D53EB-9290-1045-82DF-32AC68798D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3187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B147C" id="Rectangle 6633" o:spid="_x0000_s1586" style="position:absolute;margin-left:102pt;margin-top:28pt;width:79pt;height:60pt;z-index:25054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bCLCcp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C3187F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47200" behindDoc="0" locked="0" layoutInCell="1" allowOverlap="1" wp14:anchorId="2D0E7E42" wp14:editId="200E6C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32" name="Rectangle 6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8E6E1E-25F3-3342-BE0B-EB39078B3D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1EAD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E7E42" id="Rectangle 6632" o:spid="_x0000_s1587" style="position:absolute;margin-left:102pt;margin-top:28pt;width:79pt;height:60pt;z-index:25054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lRRCZ5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91EAD2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48224" behindDoc="0" locked="0" layoutInCell="1" allowOverlap="1" wp14:anchorId="645A4355" wp14:editId="75D60D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31" name="Rectangle 6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1405A4-56A6-CB49-946D-C6C5DCAF6B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D7121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A4355" id="Rectangle 6631" o:spid="_x0000_s1588" style="position:absolute;margin-left:102pt;margin-top:28pt;width:79pt;height:60pt;z-index:25054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J5Pwlm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5D7121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49248" behindDoc="0" locked="0" layoutInCell="1" allowOverlap="1" wp14:anchorId="2FCD66D0" wp14:editId="75EE02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30" name="Rectangle 6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05D9B0-5CFA-7C4E-A5B8-412A1B845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A32A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CD66D0" id="Rectangle 6630" o:spid="_x0000_s1589" style="position:absolute;margin-left:102pt;margin-top:28pt;width:79pt;height:60pt;z-index:25054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Gd5Qky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3A32A2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50272" behindDoc="0" locked="0" layoutInCell="1" allowOverlap="1" wp14:anchorId="46D605D6" wp14:editId="1BAAB0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29" name="Rectangle 6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90F74C-DDDB-8B4A-B753-3A0EAA4236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8B4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605D6" id="Rectangle 6629" o:spid="_x0000_s1590" style="position:absolute;margin-left:102pt;margin-top:28pt;width:79pt;height:60pt;z-index:25055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Ij5wiS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78B8B42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51296" behindDoc="0" locked="0" layoutInCell="1" allowOverlap="1" wp14:anchorId="7E5105F9" wp14:editId="055F17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28" name="Rectangle 6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FBA5DE-9265-5F48-9F1D-A6635FFD5E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8AC7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5105F9" id="Rectangle 6628" o:spid="_x0000_s1591" style="position:absolute;margin-left:102pt;margin-top:28pt;width:79pt;height:60pt;z-index:25055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HHPQjG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308AC7A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52320" behindDoc="0" locked="0" layoutInCell="1" allowOverlap="1" wp14:anchorId="2C2572F5" wp14:editId="33B7D9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27" name="Rectangle 6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8C3A7B-1D94-8B43-90EC-3385A65EE3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4D28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572F5" id="Rectangle 6627" o:spid="_x0000_s1592" style="position:absolute;margin-left:102pt;margin-top:28pt;width:79pt;height:60pt;z-index:25055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HqUwg+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94D28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53344" behindDoc="0" locked="0" layoutInCell="1" allowOverlap="1" wp14:anchorId="2F259B6F" wp14:editId="50C8BAE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26" name="Rectangle 6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DA7B48-A95A-3F4E-B7AD-B46181CE9D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B616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259B6F" id="Rectangle 6626" o:spid="_x0000_s1593" style="position:absolute;margin-left:102pt;margin-top:28pt;width:79pt;height:60pt;z-index:25055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IOiQhq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14B616D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54368" behindDoc="0" locked="0" layoutInCell="1" allowOverlap="1" wp14:anchorId="3FB717FE" wp14:editId="6E2050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25" name="Rectangle 6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CA383F-165E-1B46-8708-B83F09718F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B3572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B717FE" id="Rectangle 6625" o:spid="_x0000_s1594" style="position:absolute;margin-left:102pt;margin-top:28pt;width:79pt;height:60pt;z-index:25055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KSVw96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5B3572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55392" behindDoc="0" locked="0" layoutInCell="1" allowOverlap="1" wp14:anchorId="68C0076B" wp14:editId="29E982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24" name="Rectangle 6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840D87-72F2-774D-A612-4D726557C2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0971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0076B" id="Rectangle 6624" o:spid="_x0000_s1595" style="position:absolute;margin-left:102pt;margin-top:28pt;width:79pt;height:60pt;z-index:25055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F2jQ8u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F09718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56416" behindDoc="0" locked="0" layoutInCell="1" allowOverlap="1" wp14:anchorId="7E530C0F" wp14:editId="530287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23" name="Rectangle 6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6623A7E-C68F-B849-BA37-6599E47B45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7603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530C0F" id="Rectangle 6623" o:spid="_x0000_s1596" style="position:absolute;margin-left:102pt;margin-top:28pt;width:77pt;height:73pt;z-index:25055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" filled="f" stroked="f">
                      <v:textbox inset="2.16pt,1.44pt,0,1.44pt">
                        <w:txbxContent>
                          <w:p w14:paraId="2D7603A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57440" behindDoc="0" locked="0" layoutInCell="1" allowOverlap="1" wp14:anchorId="231D89D1" wp14:editId="3F3CE6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22" name="Rectangle 6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72FE8B-0740-3141-AF0B-0928DFD57E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42EC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1D89D1" id="Rectangle 6622" o:spid="_x0000_s1597" style="position:absolute;margin-left:102pt;margin-top:28pt;width:79pt;height:60pt;z-index:25055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G942o5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F42ECC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58464" behindDoc="0" locked="0" layoutInCell="1" allowOverlap="1" wp14:anchorId="1E74D1D2" wp14:editId="02A21B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621" name="Rectangle 6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7EF7F27-EA02-3645-8D08-542C955AB9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3AAA1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4D1D2" id="Rectangle 6621" o:spid="_x0000_s1598" style="position:absolute;margin-left:102pt;margin-top:28pt;width:77pt;height:68pt;z-index:25055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" filled="f" stroked="f">
                      <v:textbox inset="2.16pt,1.44pt,0,1.44pt">
                        <w:txbxContent>
                          <w:p w14:paraId="663AAA1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59488" behindDoc="0" locked="0" layoutInCell="1" allowOverlap="1" wp14:anchorId="1FF604DE" wp14:editId="3C2585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20" name="Rectangle 6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C7B754A-D494-C540-B763-9DE9D44D63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3AC6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F604DE" id="Rectangle 6620" o:spid="_x0000_s1599" style="position:absolute;margin-left:102pt;margin-top:28pt;width:77pt;height:73pt;z-index:25055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" filled="f" stroked="f">
                      <v:textbox inset="2.16pt,1.44pt,0,1.44pt">
                        <w:txbxContent>
                          <w:p w14:paraId="583AC6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0512" behindDoc="0" locked="0" layoutInCell="1" allowOverlap="1" wp14:anchorId="067AA4B9" wp14:editId="2A0DEF7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19" name="Rectangle 6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51F9B2-142C-B340-BDB4-8C5138AB9C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0B50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7AA4B9" id="Rectangle 6619" o:spid="_x0000_s1600" style="position:absolute;margin-left:102pt;margin-top:28pt;width:79pt;height:60pt;z-index:25056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AYztuC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B0B508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1536" behindDoc="0" locked="0" layoutInCell="1" allowOverlap="1" wp14:anchorId="73A7E8FD" wp14:editId="0BA226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18" name="Rectangle 6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EF56D16-3DF5-B249-9167-EBF187325F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4E9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A7E8FD" id="Rectangle 6618" o:spid="_x0000_s1601" style="position:absolute;margin-left:102pt;margin-top:28pt;width:77pt;height:73pt;z-index:25056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" filled="f" stroked="f">
                      <v:textbox inset="2.16pt,1.44pt,0,1.44pt">
                        <w:txbxContent>
                          <w:p w14:paraId="78B4E9C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2560" behindDoc="0" locked="0" layoutInCell="1" allowOverlap="1" wp14:anchorId="66A8E874" wp14:editId="78EAA7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17" name="Rectangle 6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9DC1A40-9788-4D47-85D1-0782672B2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CEA6D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8E874" id="Rectangle 6617" o:spid="_x0000_s1602" style="position:absolute;margin-left:102pt;margin-top:28pt;width:77pt;height:73pt;z-index:25056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" filled="f" stroked="f">
                      <v:textbox inset="2.16pt,1.44pt,0,1.44pt">
                        <w:txbxContent>
                          <w:p w14:paraId="2CCEA6D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3584" behindDoc="0" locked="0" layoutInCell="1" allowOverlap="1" wp14:anchorId="5D2B686D" wp14:editId="6551F6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16" name="Rectangle 6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E29656-1677-A74D-B1CE-56D53BA97E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7F9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2B686D" id="Rectangle 6616" o:spid="_x0000_s1603" style="position:absolute;margin-left:102pt;margin-top:28pt;width:79pt;height:60pt;z-index:25056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A1oNt6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F97F98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4608" behindDoc="0" locked="0" layoutInCell="1" allowOverlap="1" wp14:anchorId="145A97B1" wp14:editId="727A11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15" name="Rectangle 6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9720312-A0BF-6C4E-90C5-101508D2DD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720F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A97B1" id="Rectangle 6615" o:spid="_x0000_s1604" style="position:absolute;margin-left:102pt;margin-top:28pt;width:77pt;height:73pt;z-index:25056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" filled="f" stroked="f">
                      <v:textbox inset="2.16pt,1.44pt,0,1.44pt">
                        <w:txbxContent>
                          <w:p w14:paraId="78720F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5632" behindDoc="0" locked="0" layoutInCell="1" allowOverlap="1" wp14:anchorId="5008ED23" wp14:editId="017E3C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614" name="Rectangle 6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ED18D9C-3DCA-F945-9A97-53C0E2A77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44426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08ED23" id="Rectangle 6614" o:spid="_x0000_s1605" style="position:absolute;margin-left:102pt;margin-top:28pt;width:77pt;height:71pt;z-index:25056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" filled="f" stroked="f">
                      <v:textbox inset="2.16pt,1.44pt,0,1.44pt">
                        <w:txbxContent>
                          <w:p w14:paraId="7A44426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6656" behindDoc="0" locked="0" layoutInCell="1" allowOverlap="1" wp14:anchorId="62E9531E" wp14:editId="2C2683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13" name="Rectangle 6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99041D-3826-4840-AADB-5029796851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CEF7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9531E" id="Rectangle 6613" o:spid="_x0000_s1606" style="position:absolute;margin-left:102pt;margin-top:28pt;width:79pt;height:60pt;z-index:25056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vtx4E5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CCEF77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7680" behindDoc="0" locked="0" layoutInCell="1" allowOverlap="1" wp14:anchorId="5C838CD8" wp14:editId="3DBF34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12" name="Rectangle 6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D3E110-AC9D-D44A-BA8A-C68635D2A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F3D93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38CD8" id="Rectangle 6612" o:spid="_x0000_s1607" style="position:absolute;margin-left:102pt;margin-top:28pt;width:79pt;height:60pt;z-index:25056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BH6vgG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63F3D93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8704" behindDoc="0" locked="0" layoutInCell="1" allowOverlap="1" wp14:anchorId="6B4C14E3" wp14:editId="60CA44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11" name="Rectangle 6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A57BBDD-1C9D-094A-8BCB-5F2FA8CEFF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5618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4C14E3" id="Rectangle 6611" o:spid="_x0000_s1608" style="position:absolute;margin-left:102pt;margin-top:28pt;width:79pt;height:60pt;z-index:25056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EyxeDi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6156181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9728" behindDoc="0" locked="0" layoutInCell="1" allowOverlap="1" wp14:anchorId="4AC5C048" wp14:editId="1F6E55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10" name="Rectangle 6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A571B9-67D7-AA49-90AC-24EC9B6365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125B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C5C048" id="Rectangle 6610" o:spid="_x0000_s1609" style="position:absolute;margin-left:102pt;margin-top:28pt;width:79pt;height:60pt;z-index:25056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LWH+C2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2A125BC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0752" behindDoc="0" locked="0" layoutInCell="1" allowOverlap="1" wp14:anchorId="66C8B8C9" wp14:editId="3D65D6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09" name="Rectangle 6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F4F49C-054F-AE4E-95F7-AB4B4843AD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B8CBE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8B8C9" id="Rectangle 6609" o:spid="_x0000_s1610" style="position:absolute;margin-left:102pt;margin-top:28pt;width:79pt;height:60pt;z-index:25057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FoHeEW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26B8CBE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1776" behindDoc="0" locked="0" layoutInCell="1" allowOverlap="1" wp14:anchorId="06E7AFA4" wp14:editId="0149CF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08" name="Rectangle 6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BB1E3A-9604-3947-9AA3-2BB278933C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888B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E7AFA4" id="Rectangle 6608" o:spid="_x0000_s1611" style="position:absolute;margin-left:102pt;margin-top:28pt;width:79pt;height:60pt;z-index:25057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KMx+FC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26888BA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2800" behindDoc="0" locked="0" layoutInCell="1" allowOverlap="1" wp14:anchorId="079E4F84" wp14:editId="5F5D1D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07" name="Rectangle 6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E86EBD-3964-0247-B925-214FC993F0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CD0D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9E4F84" id="Rectangle 6607" o:spid="_x0000_s1612" style="position:absolute;margin-left:102pt;margin-top:28pt;width:79pt;height:60pt;z-index:25057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KhqeG6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3CD0DE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3824" behindDoc="0" locked="0" layoutInCell="1" allowOverlap="1" wp14:anchorId="124A0BFA" wp14:editId="3DBA35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06" name="Rectangle 6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A3684A-9607-FE4F-94CD-5D99F7DECF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24E5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4A0BFA" id="Rectangle 6606" o:spid="_x0000_s1613" style="position:absolute;margin-left:102pt;margin-top:28pt;width:79pt;height:60pt;z-index:25057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UVz4e5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024E5B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4848" behindDoc="0" locked="0" layoutInCell="1" allowOverlap="1" wp14:anchorId="2BAF24AF" wp14:editId="791F29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05" name="Rectangle 6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0A3CDD-1B51-BD43-9192-50F1E3F3C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88B73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F24AF" id="Rectangle 6605" o:spid="_x0000_s1614" style="position:absolute;margin-left:102pt;margin-top:28pt;width:79pt;height:60pt;z-index:25057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dmt5v5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B88B73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5872" behindDoc="0" locked="0" layoutInCell="1" allowOverlap="1" wp14:anchorId="3B7FBBF2" wp14:editId="2E5A18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04" name="Rectangle 6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E3BA7D-291A-574B-8F72-4F07778D6D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6B45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7FBBF2" id="Rectangle 6604" o:spid="_x0000_s1615" style="position:absolute;margin-left:102pt;margin-top:28pt;width:79pt;height:60pt;z-index:25057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I9d+aq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776B455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6896" behindDoc="0" locked="0" layoutInCell="1" allowOverlap="1" wp14:anchorId="5168859C" wp14:editId="31DA94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03" name="Rectangle 6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6ACBE6-31DD-3249-B41E-AFA134011E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62E3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8859C" id="Rectangle 6603" o:spid="_x0000_s1616" style="position:absolute;margin-left:102pt;margin-top:28pt;width:79pt;height:60pt;z-index:25057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MBYM15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462E37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7920" behindDoc="0" locked="0" layoutInCell="1" allowOverlap="1" wp14:anchorId="297A2301" wp14:editId="4D9D9C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02" name="Rectangle 6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CCAADA-0F1C-554D-BC2E-9FEB6E7EA6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05BE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7A2301" id="Rectangle 6602" o:spid="_x0000_s1617" style="position:absolute;margin-left:102pt;margin-top:28pt;width:79pt;height:60pt;z-index:25057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DJIIzC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7105BE5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8944" behindDoc="0" locked="0" layoutInCell="1" allowOverlap="1" wp14:anchorId="32964516" wp14:editId="49E52F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01" name="Rectangle 6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7D61C7-D1F4-CA48-A315-D13526A5AF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5F6D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64516" id="Rectangle 6601" o:spid="_x0000_s1618" style="position:absolute;margin-left:102pt;margin-top:28pt;width:79pt;height:60pt;z-index:25057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MJ7DPy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25F6D0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9968" behindDoc="0" locked="0" layoutInCell="1" allowOverlap="1" wp14:anchorId="7850283D" wp14:editId="3624AA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00" name="Rectangle 6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EB17AF-A7C8-6C46-B504-EF22AE6BC3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ABB9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0283D" id="Rectangle 6600" o:spid="_x0000_s1619" style="position:absolute;margin-left:102pt;margin-top:28pt;width:79pt;height:60pt;z-index:25057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DtNjOm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23ABB90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0992" behindDoc="0" locked="0" layoutInCell="1" allowOverlap="1" wp14:anchorId="37A4C127" wp14:editId="4692D5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99" name="Rectangle 6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9A44A9-02B2-FB45-9A75-08F8304652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5A02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A4C127" id="Rectangle 6599" o:spid="_x0000_s1620" style="position:absolute;margin-left:102pt;margin-top:28pt;width:79pt;height:60pt;z-index:25058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NTNDIG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B5A027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2016" behindDoc="0" locked="0" layoutInCell="1" allowOverlap="1" wp14:anchorId="0A21E5A2" wp14:editId="517333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98" name="Rectangle 6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A3D8C3-DDE1-9743-8D03-0C214EC414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2CC5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1E5A2" id="Rectangle 6598" o:spid="_x0000_s1621" style="position:absolute;margin-left:102pt;margin-top:28pt;width:79pt;height:60pt;z-index:25058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C37jJS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B2CC5D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3040" behindDoc="0" locked="0" layoutInCell="1" allowOverlap="1" wp14:anchorId="4B8B5917" wp14:editId="3BE5AB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97" name="Rectangle 6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74CB2D-D96F-1047-BFE9-7CE8516A78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1DDF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B5917" id="Rectangle 6597" o:spid="_x0000_s1622" style="position:absolute;margin-left:102pt;margin-top:28pt;width:79pt;height:60pt;z-index:25058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CagDKq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7B1DDF0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4064" behindDoc="0" locked="0" layoutInCell="1" allowOverlap="1" wp14:anchorId="7500DA57" wp14:editId="3CC52D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96" name="Rectangle 6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45065F-E826-894F-B9B8-AE62DF999D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8194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00DA57" id="Rectangle 6596" o:spid="_x0000_s1623" style="position:absolute;margin-left:102pt;margin-top:28pt;width:79pt;height:60pt;z-index:25058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N+WjL+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1F81945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5088" behindDoc="0" locked="0" layoutInCell="1" allowOverlap="1" wp14:anchorId="736F3E92" wp14:editId="0DC054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95" name="Rectangle 6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66509A-EE2B-8F46-950B-49539B651F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9664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F3E92" id="Rectangle 6595" o:spid="_x0000_s1624" style="position:absolute;margin-left:102pt;margin-top:28pt;width:79pt;height:60pt;z-index:25058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PihDXu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359664F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6112" behindDoc="0" locked="0" layoutInCell="1" allowOverlap="1" wp14:anchorId="266E4811" wp14:editId="6FCF7B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94" name="Rectangle 6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FE064E-87AD-A04D-8409-A23663C88A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0386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E4811" id="Rectangle 6594" o:spid="_x0000_s1625" style="position:absolute;margin-left:102pt;margin-top:28pt;width:79pt;height:60pt;z-index:25058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AZeNbp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10386C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7136" behindDoc="0" locked="0" layoutInCell="1" allowOverlap="1" wp14:anchorId="05D3404C" wp14:editId="145652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93" name="Rectangle 6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24E8A3-A82B-4E45-9827-306291DAF6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0491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3404C" id="Rectangle 6593" o:spid="_x0000_s1626" style="position:absolute;margin-left:102pt;margin-top:28pt;width:79pt;height:60pt;z-index:25058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C8+CaZ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480491D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8160" behindDoc="0" locked="0" layoutInCell="1" allowOverlap="1" wp14:anchorId="4EA580AF" wp14:editId="3E4685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92" name="Rectangle 6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D4572A-E4E4-4546-9FEC-ABAB25D646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0AC4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A580AF" id="Rectangle 6592" o:spid="_x0000_s1627" style="position:absolute;margin-left:102pt;margin-top:28pt;width:79pt;height:60pt;z-index:25058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4F0AC4B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9184" behindDoc="0" locked="0" layoutInCell="1" allowOverlap="1" wp14:anchorId="328CB276" wp14:editId="5AA718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91" name="Rectangle 6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04D1DD-8039-9645-98EC-B5867C4EB8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91D0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8CB276" id="Rectangle 6591" o:spid="_x0000_s1628" style="position:absolute;margin-left:102pt;margin-top:28pt;width:79pt;height:60pt;z-index:25058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TpUmsp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F91D08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0208" behindDoc="0" locked="0" layoutInCell="1" allowOverlap="1" wp14:anchorId="576E882C" wp14:editId="466ADF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90" name="Rectangle 6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A02DF2-291A-BD46-BFC7-212EBC4D98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7F2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E882C" id="Rectangle 6590" o:spid="_x0000_s1629" style="position:absolute;margin-left:102pt;margin-top:28pt;width:79pt;height:60pt;z-index:25059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t6Omp5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167F24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1232" behindDoc="0" locked="0" layoutInCell="1" allowOverlap="1" wp14:anchorId="0D193AFB" wp14:editId="1BF871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89" name="Rectangle 6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B6D034-BB16-1846-8787-1E992032CD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0F8C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93AFB" id="Rectangle 6589" o:spid="_x0000_s1630" style="position:absolute;margin-left:102pt;margin-top:28pt;width:79pt;height:60pt;z-index:25059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WCMmz5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40F8C8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2256" behindDoc="0" locked="0" layoutInCell="1" allowOverlap="1" wp14:anchorId="253264F2" wp14:editId="195756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88" name="Rectangle 6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2921CE-2225-ED4D-846C-81DBA6600C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4AF6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3264F2" id="Rectangle 6588" o:spid="_x0000_s1631" style="position:absolute;margin-left:102pt;margin-top:28pt;width:79pt;height:60pt;z-index:25059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F4AF6A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3280" behindDoc="0" locked="0" layoutInCell="1" allowOverlap="1" wp14:anchorId="469D79DC" wp14:editId="2258CA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87" name="Rectangle 6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F60B36-6DBD-D74C-815D-941B38C5FB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7EB9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9D79DC" id="Rectangle 6587" o:spid="_x0000_s1632" style="position:absolute;margin-left:102pt;margin-top:28pt;width:79pt;height:60pt;z-index:25059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qk4m5J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D7EB95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4304" behindDoc="0" locked="0" layoutInCell="1" allowOverlap="1" wp14:anchorId="43523290" wp14:editId="436A99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86" name="Rectangle 6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926178-DCCF-5543-A97D-177F93EF88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09F9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523290" id="Rectangle 6586" o:spid="_x0000_s1633" style="position:absolute;margin-left:102pt;margin-top:28pt;width:79pt;height:60pt;z-index:25059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909F93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5328" behindDoc="0" locked="0" layoutInCell="1" allowOverlap="1" wp14:anchorId="6BA0DEBC" wp14:editId="158DBB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85" name="Rectangle 6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FDAEFB6-1844-F045-B8A4-91C6C55E67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BDE3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A0DEBC" id="Rectangle 6585" o:spid="_x0000_s1634" style="position:absolute;margin-left:-5pt;margin-top:28pt;width:77pt;height:73pt;z-index:25059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" filled="f" stroked="f">
                      <v:textbox inset="2.16pt,1.44pt,0,1.44pt">
                        <w:txbxContent>
                          <w:p w14:paraId="0EBDE3F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6352" behindDoc="0" locked="0" layoutInCell="1" allowOverlap="1" wp14:anchorId="796D314D" wp14:editId="6D0948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84" name="Rectangle 6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B792B2-3D33-EA4D-B169-122D61AEF7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694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D314D" id="Rectangle 6584" o:spid="_x0000_s1635" style="position:absolute;margin-left:-5pt;margin-top:28pt;width:79pt;height:60pt;z-index:25059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D11ohOd&#13;&#10;AQAAFA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280694B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7376" behindDoc="0" locked="0" layoutInCell="1" allowOverlap="1" wp14:anchorId="182624C2" wp14:editId="0A5CE8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583" name="Rectangle 6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26730CF-0238-B74C-9D53-9D0D292120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6681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624C2" id="Rectangle 6583" o:spid="_x0000_s1636" style="position:absolute;margin-left:-5pt;margin-top:28pt;width:77pt;height:68pt;z-index:25059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" filled="f" stroked="f">
                      <v:textbox inset="2.16pt,1.44pt,0,1.44pt">
                        <w:txbxContent>
                          <w:p w14:paraId="3D6681C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8400" behindDoc="0" locked="0" layoutInCell="1" allowOverlap="1" wp14:anchorId="293E9F00" wp14:editId="626694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82" name="Rectangle 6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F63F13A-7185-C64A-9A17-29302A16A9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8129C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E9F00" id="Rectangle 6582" o:spid="_x0000_s1637" style="position:absolute;margin-left:-5pt;margin-top:28pt;width:77pt;height:73pt;z-index:25059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" filled="f" stroked="f">
                      <v:textbox inset="2.16pt,1.44pt,0,1.44pt">
                        <w:txbxContent>
                          <w:p w14:paraId="078129C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9424" behindDoc="0" locked="0" layoutInCell="1" allowOverlap="1" wp14:anchorId="146B037D" wp14:editId="687194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81" name="Rectangle 6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164588-55A8-D645-889A-F6186EB60C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4252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6B037D" id="Rectangle 6581" o:spid="_x0000_s1638" style="position:absolute;margin-left:-5pt;margin-top:28pt;width:79pt;height:60pt;z-index:25059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" filled="f" stroked="f">
                      <v:textbox inset="2.16pt,1.44pt,0,1.44pt">
                        <w:txbxContent>
                          <w:p w14:paraId="314252D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0448" behindDoc="0" locked="0" layoutInCell="1" allowOverlap="1" wp14:anchorId="68520E4E" wp14:editId="2EFBAE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80" name="Rectangle 6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D716D27-2A00-8B4A-973D-FCF7CB06EA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1CDBF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20E4E" id="Rectangle 6580" o:spid="_x0000_s1639" style="position:absolute;margin-left:-5pt;margin-top:28pt;width:77pt;height:73pt;z-index:25060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" filled="f" stroked="f">
                      <v:textbox inset="2.16pt,1.44pt,0,1.44pt">
                        <w:txbxContent>
                          <w:p w14:paraId="0F1CDBF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1472" behindDoc="0" locked="0" layoutInCell="1" allowOverlap="1" wp14:anchorId="085357F8" wp14:editId="006278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79" name="Rectangle 6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378E1AC-9569-2842-8041-36F90828E7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C5722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5357F8" id="Rectangle 6579" o:spid="_x0000_s1640" style="position:absolute;margin-left:-5pt;margin-top:28pt;width:77pt;height:73pt;z-index:25060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" filled="f" stroked="f">
                      <v:textbox inset="2.16pt,1.44pt,0,1.44pt">
                        <w:txbxContent>
                          <w:p w14:paraId="1CC5722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2496" behindDoc="0" locked="0" layoutInCell="1" allowOverlap="1" wp14:anchorId="5CC3CA31" wp14:editId="5E30A9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78" name="Rectangle 6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3FE9A7-5937-BB47-86CA-28FD0EF77D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C0E5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3CA31" id="Rectangle 6578" o:spid="_x0000_s1641" style="position:absolute;margin-left:-5pt;margin-top:28pt;width:79pt;height:60pt;z-index:25060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" filled="f" stroked="f">
                      <v:textbox inset="2.16pt,1.44pt,0,1.44pt">
                        <w:txbxContent>
                          <w:p w14:paraId="16C0E5A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3520" behindDoc="0" locked="0" layoutInCell="1" allowOverlap="1" wp14:anchorId="0BD2F5A7" wp14:editId="3726C0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77" name="Rectangle 6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40346A9-D48C-5C41-83EA-0ECD5FFA6E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3BC6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D2F5A7" id="Rectangle 6577" o:spid="_x0000_s1642" style="position:absolute;margin-left:-5pt;margin-top:28pt;width:77pt;height:73pt;z-index:25060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" filled="f" stroked="f">
                      <v:textbox inset="2.16pt,1.44pt,0,1.44pt">
                        <w:txbxContent>
                          <w:p w14:paraId="2F3BC66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4544" behindDoc="0" locked="0" layoutInCell="1" allowOverlap="1" wp14:anchorId="64B542CD" wp14:editId="18D096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576" name="Rectangle 6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27EB882-EBCD-9A46-AA13-4B8A4E0B26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F954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542CD" id="Rectangle 6576" o:spid="_x0000_s1643" style="position:absolute;margin-left:-5pt;margin-top:28pt;width:77pt;height:71pt;z-index:25060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" filled="f" stroked="f">
                      <v:textbox inset="2.16pt,1.44pt,0,1.44pt">
                        <w:txbxContent>
                          <w:p w14:paraId="18F9548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5568" behindDoc="0" locked="0" layoutInCell="1" allowOverlap="1" wp14:anchorId="151959ED" wp14:editId="089B8D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75" name="Rectangle 6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92E495-8A83-B743-A95D-23986E8CB6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A1DA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1959ED" id="Rectangle 6575" o:spid="_x0000_s1644" style="position:absolute;margin-left:-5pt;margin-top:28pt;width:79pt;height:60pt;z-index:25060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EqJVsKd&#13;&#10;AQAAFA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2EA1DA1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6592" behindDoc="0" locked="0" layoutInCell="1" allowOverlap="1" wp14:anchorId="528F3385" wp14:editId="5AB869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74" name="Rectangle 6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FFE4FB-A876-EF42-A9A2-94605DF00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ED23B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8F3385" id="Rectangle 6574" o:spid="_x0000_s1645" style="position:absolute;margin-left:-5pt;margin-top:28pt;width:79pt;height:60pt;z-index:25060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" filled="f" stroked="f">
                      <v:textbox inset="2.16pt,1.44pt,0,1.44pt">
                        <w:txbxContent>
                          <w:p w14:paraId="7DED23B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7616" behindDoc="0" locked="0" layoutInCell="1" allowOverlap="1" wp14:anchorId="6FC694E7" wp14:editId="304B50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73" name="Rectangle 6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7BB770-FE6C-D148-9294-2FAAD7113D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1326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694E7" id="Rectangle 6573" o:spid="_x0000_s1646" style="position:absolute;margin-left:-5pt;margin-top:28pt;width:79pt;height:60pt;z-index:25060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" filled="f" stroked="f">
                      <v:textbox inset="2.16pt,1.44pt,0,1.44pt">
                        <w:txbxContent>
                          <w:p w14:paraId="1413260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8640" behindDoc="0" locked="0" layoutInCell="1" allowOverlap="1" wp14:anchorId="544E300C" wp14:editId="569614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72" name="Rectangle 6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2A62CB-48DB-6D43-AC08-1554AD28F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B89E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E300C" id="Rectangle 6572" o:spid="_x0000_s1647" style="position:absolute;margin-left:-5pt;margin-top:28pt;width:79pt;height:60pt;z-index:25060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KhRO+yd&#13;&#10;AQAAFA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2B89ED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9664" behindDoc="0" locked="0" layoutInCell="1" allowOverlap="1" wp14:anchorId="5696976E" wp14:editId="6A3C4A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71" name="Rectangle 6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465E87-06B1-564E-B90B-E70EA0473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AA5D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96976E" id="Rectangle 6571" o:spid="_x0000_s1648" style="position:absolute;margin-left:-5pt;margin-top:28pt;width:79pt;height:60pt;z-index:25060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" filled="f" stroked="f">
                      <v:textbox inset="2.16pt,1.44pt,0,1.44pt">
                        <w:txbxContent>
                          <w:p w14:paraId="5FAA5DB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0688" behindDoc="0" locked="0" layoutInCell="1" allowOverlap="1" wp14:anchorId="2608AD87" wp14:editId="35F5EB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70" name="Rectangle 6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254441E-152A-7540-B548-3CAD7EF47E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688A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08AD87" id="Rectangle 6570" o:spid="_x0000_s1649" style="position:absolute;margin-left:-5pt;margin-top:28pt;width:79pt;height:60pt;z-index:25061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" filled="f" stroked="f">
                      <v:textbox inset="2.16pt,1.44pt,0,1.44pt">
                        <w:txbxContent>
                          <w:p w14:paraId="58688AF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1712" behindDoc="0" locked="0" layoutInCell="1" allowOverlap="1" wp14:anchorId="36496D8F" wp14:editId="39FCDF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69" name="Rectangle 6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D62926-3726-0A4A-8DA4-F0A6DA8A7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76D5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96D8F" id="Rectangle 6569" o:spid="_x0000_s1650" style="position:absolute;margin-left:-5pt;margin-top:28pt;width:79pt;height:60pt;z-index:25061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" filled="f" stroked="f">
                      <v:textbox inset="2.16pt,1.44pt,0,1.44pt">
                        <w:txbxContent>
                          <w:p w14:paraId="5276D59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2736" behindDoc="0" locked="0" layoutInCell="1" allowOverlap="1" wp14:anchorId="3511D983" wp14:editId="08D251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68" name="Rectangle 6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22C431-CC33-484C-8236-1DCDB44815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54D1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1D983" id="Rectangle 6568" o:spid="_x0000_s1651" style="position:absolute;margin-left:-5pt;margin-top:28pt;width:79pt;height:60pt;z-index:25061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" filled="f" stroked="f">
                      <v:textbox inset="2.16pt,1.44pt,0,1.44pt">
                        <w:txbxContent>
                          <w:p w14:paraId="3954D1B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3760" behindDoc="0" locked="0" layoutInCell="1" allowOverlap="1" wp14:anchorId="078F7BB2" wp14:editId="26891D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67" name="Rectangle 6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3A0D65-A4C5-E643-AFF1-75A0625BAC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E1A2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F7BB2" id="Rectangle 6567" o:spid="_x0000_s1652" style="position:absolute;margin-left:-5pt;margin-top:28pt;width:79pt;height:60pt;z-index:25061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" filled="f" stroked="f">
                      <v:textbox inset="2.16pt,1.44pt,0,1.44pt">
                        <w:txbxContent>
                          <w:p w14:paraId="11E1A2B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4784" behindDoc="0" locked="0" layoutInCell="1" allowOverlap="1" wp14:anchorId="754170CA" wp14:editId="6A90D9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66" name="Rectangle 6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9C7DFE-B9EC-E74C-8A2F-4DC325AB42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F936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4170CA" id="Rectangle 6566" o:spid="_x0000_s1653" style="position:absolute;margin-left:-5pt;margin-top:28pt;width:79pt;height:60pt;z-index:25061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" filled="f" stroked="f">
                      <v:textbox inset="2.16pt,1.44pt,0,1.44pt">
                        <w:txbxContent>
                          <w:p w14:paraId="19F9369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5808" behindDoc="0" locked="0" layoutInCell="1" allowOverlap="1" wp14:anchorId="51E31E96" wp14:editId="111945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65" name="Rectangle 6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266FE6-70E1-584F-A99D-1854E3911E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7275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E31E96" id="Rectangle 6565" o:spid="_x0000_s1654" style="position:absolute;margin-left:-5pt;margin-top:28pt;width:79pt;height:60pt;z-index:25061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JnQulWd&#13;&#10;AQAAFA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1072756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6832" behindDoc="0" locked="0" layoutInCell="1" allowOverlap="1" wp14:anchorId="117AAE0F" wp14:editId="2A7440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64" name="Rectangle 6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1A8710-1549-7E4B-B635-A48A21954B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3FE92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AAE0F" id="Rectangle 6564" o:spid="_x0000_s1655" style="position:absolute;margin-left:-5pt;margin-top:28pt;width:79pt;height:60pt;z-index:25061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" filled="f" stroked="f">
                      <v:textbox inset="2.16pt,1.44pt,0,1.44pt">
                        <w:txbxContent>
                          <w:p w14:paraId="313FE92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7856" behindDoc="0" locked="0" layoutInCell="1" allowOverlap="1" wp14:anchorId="48ED9441" wp14:editId="5D5D6E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63" name="Rectangle 6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BAC8FB-3954-FB48-B51F-ECCB3E1B4F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1782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ED9441" id="Rectangle 6563" o:spid="_x0000_s1656" style="position:absolute;margin-left:-5pt;margin-top:28pt;width:79pt;height:60pt;z-index:25061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" filled="f" stroked="f">
                      <v:textbox inset="2.16pt,1.44pt,0,1.44pt">
                        <w:txbxContent>
                          <w:p w14:paraId="7B1782D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8880" behindDoc="0" locked="0" layoutInCell="1" allowOverlap="1" wp14:anchorId="6472C151" wp14:editId="216F20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62" name="Rectangle 6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3EC850-A4DC-DA4B-859A-6DF55C29DC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BD1E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72C151" id="Rectangle 6562" o:spid="_x0000_s1657" style="position:absolute;margin-left:-5pt;margin-top:28pt;width:79pt;height:60pt;z-index:25061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" filled="f" stroked="f">
                      <v:textbox inset="2.16pt,1.44pt,0,1.44pt">
                        <w:txbxContent>
                          <w:p w14:paraId="33BD1EF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9904" behindDoc="0" locked="0" layoutInCell="1" allowOverlap="1" wp14:anchorId="3F43C962" wp14:editId="269188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61" name="Rectangle 6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E30E745-F88D-0F49-B974-A386C2DF47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9449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3C962" id="Rectangle 6561" o:spid="_x0000_s1658" style="position:absolute;margin-left:-5pt;margin-top:28pt;width:79pt;height:60pt;z-index:25061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" filled="f" stroked="f">
                      <v:textbox inset="2.16pt,1.44pt,0,1.44pt">
                        <w:txbxContent>
                          <w:p w14:paraId="119449B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0928" behindDoc="0" locked="0" layoutInCell="1" allowOverlap="1" wp14:anchorId="3840802A" wp14:editId="1D819E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60" name="Rectangle 6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438FC2-FC69-5D43-BE27-3AA3A98349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D0882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40802A" id="Rectangle 6560" o:spid="_x0000_s1659" style="position:absolute;margin-left:-5pt;margin-top:28pt;width:79pt;height:60pt;z-index:25062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" filled="f" stroked="f">
                      <v:textbox inset="2.16pt,1.44pt,0,1.44pt">
                        <w:txbxContent>
                          <w:p w14:paraId="4ED0882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1952" behindDoc="0" locked="0" layoutInCell="1" allowOverlap="1" wp14:anchorId="10AD6D02" wp14:editId="683BA6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59" name="Rectangle 6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D4989C-9DDD-F440-85BD-5071934E8B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BEE2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D6D02" id="Rectangle 6559" o:spid="_x0000_s1660" style="position:absolute;margin-left:-5pt;margin-top:28pt;width:79pt;height:60pt;z-index:25062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" filled="f" stroked="f">
                      <v:textbox inset="2.16pt,1.44pt,0,1.44pt">
                        <w:txbxContent>
                          <w:p w14:paraId="79BEE21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2976" behindDoc="0" locked="0" layoutInCell="1" allowOverlap="1" wp14:anchorId="535CBB72" wp14:editId="278FF6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58" name="Rectangle 6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F9AC97-C32E-5E40-864E-8E145E1F27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E164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CBB72" id="Rectangle 6558" o:spid="_x0000_s1661" style="position:absolute;margin-left:-5pt;margin-top:28pt;width:79pt;height:60pt;z-index:25062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" filled="f" stroked="f">
                      <v:textbox inset="2.16pt,1.44pt,0,1.44pt">
                        <w:txbxContent>
                          <w:p w14:paraId="0FE1647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4000" behindDoc="0" locked="0" layoutInCell="1" allowOverlap="1" wp14:anchorId="58DD6C4A" wp14:editId="41902A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57" name="Rectangle 6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69B943-496D-1042-8D19-69ED33F67D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1AEF6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DD6C4A" id="Rectangle 6557" o:spid="_x0000_s1662" style="position:absolute;margin-left:-5pt;margin-top:28pt;width:79pt;height:60pt;z-index:25062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" filled="f" stroked="f">
                      <v:textbox inset="2.16pt,1.44pt,0,1.44pt">
                        <w:txbxContent>
                          <w:p w14:paraId="581AEF6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5024" behindDoc="0" locked="0" layoutInCell="1" allowOverlap="1" wp14:anchorId="52B1AB25" wp14:editId="04FF98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56" name="Rectangle 6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1B63F6-AC15-6349-AB2E-3609C09213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249F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B1AB25" id="Rectangle 6556" o:spid="_x0000_s1663" style="position:absolute;margin-left:-5pt;margin-top:28pt;width:79pt;height:60pt;z-index:25062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" filled="f" stroked="f">
                      <v:textbox inset="2.16pt,1.44pt,0,1.44pt">
                        <w:txbxContent>
                          <w:p w14:paraId="2C249F0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6048" behindDoc="0" locked="0" layoutInCell="1" allowOverlap="1" wp14:anchorId="5C934C85" wp14:editId="19EB7D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55" name="Rectangle 6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2C4348-3E3B-2B42-B90F-9983F5E8FF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7479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34C85" id="Rectangle 6555" o:spid="_x0000_s1664" style="position:absolute;margin-left:-5pt;margin-top:28pt;width:79pt;height:60pt;z-index:25062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" filled="f" stroked="f">
                      <v:textbox inset="2.16pt,1.44pt,0,1.44pt">
                        <w:txbxContent>
                          <w:p w14:paraId="4874793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7072" behindDoc="0" locked="0" layoutInCell="1" allowOverlap="1" wp14:anchorId="7A3C985C" wp14:editId="01ADF1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54" name="Rectangle 6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ED7315-BCE1-3D4E-B084-908E35868E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1196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3C985C" id="Rectangle 6554" o:spid="_x0000_s1665" style="position:absolute;margin-left:-5pt;margin-top:28pt;width:79pt;height:60pt;z-index:25062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" filled="f" stroked="f">
                      <v:textbox inset="2.16pt,1.44pt,0,1.44pt">
                        <w:txbxContent>
                          <w:p w14:paraId="6611964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8096" behindDoc="0" locked="0" layoutInCell="1" allowOverlap="1" wp14:anchorId="090BA51F" wp14:editId="1ECA5D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53" name="Rectangle 6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851CB5-9172-5A48-AD59-4EAF1EFA58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AB64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BA51F" id="Rectangle 6553" o:spid="_x0000_s1666" style="position:absolute;margin-left:-5pt;margin-top:28pt;width:79pt;height:60pt;z-index:25062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" filled="f" stroked="f">
                      <v:textbox inset="2.16pt,1.44pt,0,1.44pt">
                        <w:txbxContent>
                          <w:p w14:paraId="57AB64E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9120" behindDoc="0" locked="0" layoutInCell="1" allowOverlap="1" wp14:anchorId="546FBE50" wp14:editId="5DE4E0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52" name="Rectangle 6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F17242-229E-744E-B9AF-122F1AFDAE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ECCF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FBE50" id="Rectangle 6552" o:spid="_x0000_s1667" style="position:absolute;margin-left:-5pt;margin-top:28pt;width:79pt;height:60pt;z-index:25062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" filled="f" stroked="f">
                      <v:textbox inset="2.16pt,1.44pt,0,1.44pt">
                        <w:txbxContent>
                          <w:p w14:paraId="05ECCFC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0144" behindDoc="0" locked="0" layoutInCell="1" allowOverlap="1" wp14:anchorId="309244C4" wp14:editId="7664D0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51" name="Rectangle 6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7BFA2D-D763-4748-95B0-0F56252F13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1126E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9244C4" id="Rectangle 6551" o:spid="_x0000_s1668" style="position:absolute;margin-left:-5pt;margin-top:28pt;width:79pt;height:60pt;z-index:25063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" filled="f" stroked="f">
                      <v:textbox inset="2.16pt,1.44pt,0,1.44pt">
                        <w:txbxContent>
                          <w:p w14:paraId="661126E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1168" behindDoc="0" locked="0" layoutInCell="1" allowOverlap="1" wp14:anchorId="14A241D1" wp14:editId="2FC39B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50" name="Rectangle 6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4E7A79-427E-154E-A28C-44025EED8D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AED1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241D1" id="Rectangle 6550" o:spid="_x0000_s1669" style="position:absolute;margin-left:-5pt;margin-top:28pt;width:79pt;height:60pt;z-index:25063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" filled="f" stroked="f">
                      <v:textbox inset="2.16pt,1.44pt,0,1.44pt">
                        <w:txbxContent>
                          <w:p w14:paraId="17AED17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2192" behindDoc="0" locked="0" layoutInCell="1" allowOverlap="1" wp14:anchorId="7E262780" wp14:editId="18C665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49" name="Rectangle 6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74110C-C64C-F04C-8A53-037AE041F3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42EC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262780" id="Rectangle 6549" o:spid="_x0000_s1670" style="position:absolute;margin-left:-5pt;margin-top:28pt;width:79pt;height:60pt;z-index:25063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" filled="f" stroked="f">
                      <v:textbox inset="2.16pt,1.44pt,0,1.44pt">
                        <w:txbxContent>
                          <w:p w14:paraId="1842ECC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3216" behindDoc="0" locked="0" layoutInCell="1" allowOverlap="1" wp14:anchorId="0E26CC39" wp14:editId="017572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48" name="Rectangle 6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DE0E15-2E22-1B42-95C4-5CAE1885A1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11B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6CC39" id="Rectangle 6548" o:spid="_x0000_s1671" style="position:absolute;margin-left:-5pt;margin-top:28pt;width:79pt;height:60pt;z-index:25063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" filled="f" stroked="f">
                      <v:textbox inset="2.16pt,1.44pt,0,1.44pt">
                        <w:txbxContent>
                          <w:p w14:paraId="6D511B2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4240" behindDoc="0" locked="0" layoutInCell="1" allowOverlap="1" wp14:anchorId="11AC453C" wp14:editId="18E8D5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47" name="Rectangle 6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A7C2516-152A-BF49-8120-545C8ABDAE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2BE7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C453C" id="Rectangle 6547" o:spid="_x0000_s1672" style="position:absolute;margin-left:-5pt;margin-top:28pt;width:77pt;height:73pt;z-index:25063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" filled="f" stroked="f">
                      <v:textbox inset="2.16pt,1.44pt,0,1.44pt">
                        <w:txbxContent>
                          <w:p w14:paraId="002BE78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5264" behindDoc="0" locked="0" layoutInCell="1" allowOverlap="1" wp14:anchorId="375A531C" wp14:editId="1F3321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46" name="Rectangle 6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68E254-E2E2-6644-B771-0A08110E5F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C914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5A531C" id="Rectangle 6546" o:spid="_x0000_s1673" style="position:absolute;margin-left:-5pt;margin-top:28pt;width:79pt;height:60pt;z-index:25063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Olel1ad&#13;&#10;AQAAFA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14C914A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6288" behindDoc="0" locked="0" layoutInCell="1" allowOverlap="1" wp14:anchorId="079F59AB" wp14:editId="073F9F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545" name="Rectangle 6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6F8BC08-F845-BE4A-A893-3A8F38551D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134A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9F59AB" id="Rectangle 6545" o:spid="_x0000_s1674" style="position:absolute;margin-left:-5pt;margin-top:28pt;width:77pt;height:68pt;z-index:25063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3134A4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7312" behindDoc="0" locked="0" layoutInCell="1" allowOverlap="1" wp14:anchorId="2EDAD6C6" wp14:editId="1C6E3F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44" name="Rectangle 6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ACAE3DB-E1BE-E24E-BC70-4C83D2A55B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06D7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DAD6C6" id="Rectangle 6544" o:spid="_x0000_s1675" style="position:absolute;margin-left:-5pt;margin-top:28pt;width:77pt;height:73pt;z-index:25063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" filled="f" stroked="f">
                      <v:textbox inset="2.16pt,1.44pt,0,1.44pt">
                        <w:txbxContent>
                          <w:p w14:paraId="4806D78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8336" behindDoc="0" locked="0" layoutInCell="1" allowOverlap="1" wp14:anchorId="4C787642" wp14:editId="445D8E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43" name="Rectangle 6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544879-E658-6344-9426-BCC2510E40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EE2B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87642" id="Rectangle 6543" o:spid="_x0000_s1676" style="position:absolute;margin-left:-5pt;margin-top:28pt;width:79pt;height:60pt;z-index:25063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iBRj+p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4EE2BD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9360" behindDoc="0" locked="0" layoutInCell="1" allowOverlap="1" wp14:anchorId="542A09E0" wp14:editId="6BC9BC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42" name="Rectangle 6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A984D1AC-C3B8-A840-B3E1-8D5C5AD0EA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F06C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A09E0" id="Rectangle 6542" o:spid="_x0000_s1677" style="position:absolute;margin-left:-5pt;margin-top:28pt;width:77pt;height:73pt;z-index:25063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" filled="f" stroked="f">
                      <v:textbox inset="2.16pt,1.44pt,0,1.44pt">
                        <w:txbxContent>
                          <w:p w14:paraId="5BF06C1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0384" behindDoc="0" locked="0" layoutInCell="1" allowOverlap="1" wp14:anchorId="35572A2F" wp14:editId="6BFA2C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41" name="Rectangle 6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764A86F-D735-9440-8FE0-D45C46C036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78E9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572A2F" id="Rectangle 6541" o:spid="_x0000_s1678" style="position:absolute;margin-left:-5pt;margin-top:28pt;width:77pt;height:73pt;z-index:25064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" filled="f" stroked="f">
                      <v:textbox inset="2.16pt,1.44pt,0,1.44pt">
                        <w:txbxContent>
                          <w:p w14:paraId="1A78E98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1408" behindDoc="0" locked="0" layoutInCell="1" allowOverlap="1" wp14:anchorId="7799A655" wp14:editId="5C8EF4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40" name="Rectangle 6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E7444D-616F-6547-851D-FA4A4E9762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7FA6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99A655" id="Rectangle 6540" o:spid="_x0000_s1679" style="position:absolute;margin-left:-5pt;margin-top:28pt;width:79pt;height:60pt;z-index:25064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INP48Sd&#13;&#10;AQAAFA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167FA6B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2432" behindDoc="0" locked="0" layoutInCell="1" allowOverlap="1" wp14:anchorId="73339E35" wp14:editId="1E493A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39" name="Rectangle 6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27FD995-D407-074D-8E42-022A6CBAEE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39673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39E35" id="Rectangle 6539" o:spid="_x0000_s1680" style="position:absolute;margin-left:-5pt;margin-top:28pt;width:77pt;height:73pt;z-index:25064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" filled="f" stroked="f">
                      <v:textbox inset="2.16pt,1.44pt,0,1.44pt">
                        <w:txbxContent>
                          <w:p w14:paraId="3439673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3456" behindDoc="0" locked="0" layoutInCell="1" allowOverlap="1" wp14:anchorId="7A65C698" wp14:editId="2D80C0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538" name="Rectangle 6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26020AB-4F71-5546-8267-357D699072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9A65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5C698" id="Rectangle 6538" o:spid="_x0000_s1681" style="position:absolute;margin-left:-5pt;margin-top:28pt;width:77pt;height:71pt;z-index:25064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69A650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4480" behindDoc="0" locked="0" layoutInCell="1" allowOverlap="1" wp14:anchorId="3F57CF90" wp14:editId="26C2A0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37" name="Rectangle 6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2B2B7F-B157-A74F-9A18-FBCC1E564E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64CE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57CF90" id="Rectangle 6537" o:spid="_x0000_s1682" style="position:absolute;margin-left:-5pt;margin-top:28pt;width:79pt;height:60pt;z-index:25064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J6iY4ed&#13;&#10;AQAAFA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6264CE8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5504" behindDoc="0" locked="0" layoutInCell="1" allowOverlap="1" wp14:anchorId="139EC77D" wp14:editId="4D57CE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36" name="Rectangle 6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B3687A-B592-F445-B8C0-A610F83C03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A1DE7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EC77D" id="Rectangle 6536" o:spid="_x0000_s1683" style="position:absolute;margin-left:-5pt;margin-top:28pt;width:79pt;height:60pt;z-index:25064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GeU45Kd&#13;&#10;AQAAFA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5A1DE7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6528" behindDoc="0" locked="0" layoutInCell="1" allowOverlap="1" wp14:anchorId="3C884859" wp14:editId="534C5B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35" name="Rectangle 6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71C29A-D721-6C44-B24C-0B07B12BB4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9124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884859" id="Rectangle 6535" o:spid="_x0000_s1684" style="position:absolute;margin-left:-5pt;margin-top:28pt;width:79pt;height:60pt;z-index:25064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ECjYlad&#13;&#10;AQAAFA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7391249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7552" behindDoc="0" locked="0" layoutInCell="1" allowOverlap="1" wp14:anchorId="33667B94" wp14:editId="7D9FB4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34" name="Rectangle 6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12C2D1-F88C-AC4D-9859-0E8EAF6EEC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66B0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67B94" id="Rectangle 6534" o:spid="_x0000_s1685" style="position:absolute;margin-left:-5pt;margin-top:28pt;width:79pt;height:60pt;z-index:25064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LmV4kOd&#13;&#10;AQAAFA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466B00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8576" behindDoc="0" locked="0" layoutInCell="1" allowOverlap="1" wp14:anchorId="72D40DFD" wp14:editId="4C2989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33" name="Rectangle 6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37A9E3-2839-6049-9054-DE85D5C03B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039C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D40DFD" id="Rectangle 6533" o:spid="_x0000_s1686" style="position:absolute;margin-left:-5pt;margin-top:28pt;width:79pt;height:60pt;z-index:25064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W02PbZ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B039C5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9600" behindDoc="0" locked="0" layoutInCell="1" allowOverlap="1" wp14:anchorId="707B0E49" wp14:editId="3BDFF5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32" name="Rectangle 6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2FE832-DC5F-1E48-846C-9602E89574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564E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B0E49" id="Rectangle 6532" o:spid="_x0000_s1687" style="position:absolute;margin-left:-5pt;margin-top:28pt;width:79pt;height:60pt;z-index:25064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Ciew94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09564E6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0624" behindDoc="0" locked="0" layoutInCell="1" allowOverlap="1" wp14:anchorId="19DC76A6" wp14:editId="39C06F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31" name="Rectangle 6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218267-67DE-5345-AF91-EEB916BE2D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430CB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DC76A6" id="Rectangle 6531" o:spid="_x0000_s1688" style="position:absolute;margin-left:-5pt;margin-top:28pt;width:79pt;height:60pt;z-index:25065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qSCPRp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0430CB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1648" behindDoc="0" locked="0" layoutInCell="1" allowOverlap="1" wp14:anchorId="2691FA90" wp14:editId="494633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30" name="Rectangle 6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989DA6-550C-0F4A-B44C-2A8B4944B0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2BAB3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91FA90" id="Rectangle 6530" o:spid="_x0000_s1689" style="position:absolute;margin-left:-5pt;margin-top:28pt;width:79pt;height:60pt;z-index:25065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UBYPU5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B2BAB3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2672" behindDoc="0" locked="0" layoutInCell="1" allowOverlap="1" wp14:anchorId="2537DF70" wp14:editId="6B83A2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29" name="Rectangle 6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1447A2-1233-FD41-8D8E-87C007E4A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8C0D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37DF70" id="Rectangle 6529" o:spid="_x0000_s1690" style="position:absolute;margin-left:-5pt;margin-top:28pt;width:79pt;height:60pt;z-index:25065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L+Wjzud&#13;&#10;AQAAFA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278C0D3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3696" behindDoc="0" locked="0" layoutInCell="1" allowOverlap="1" wp14:anchorId="3407A280" wp14:editId="23F1E0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28" name="Rectangle 6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33B49-6BF6-244C-86EC-AAE50749E4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223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07A280" id="Rectangle 6528" o:spid="_x0000_s1691" style="position:absolute;margin-left:-5pt;margin-top:28pt;width:79pt;height:60pt;z-index:25065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EagDy6d&#13;&#10;AQAAFA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2CE2234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4720" behindDoc="0" locked="0" layoutInCell="1" allowOverlap="1" wp14:anchorId="1151379C" wp14:editId="73CF0C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27" name="Rectangle 6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C25EB7-BDF0-B34D-B490-7425A24E18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5A8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51379C" id="Rectangle 6527" o:spid="_x0000_s1692" style="position:absolute;margin-left:-5pt;margin-top:28pt;width:79pt;height:60pt;z-index:25065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TfuPEJ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645A85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5744" behindDoc="0" locked="0" layoutInCell="1" allowOverlap="1" wp14:anchorId="6911FBA6" wp14:editId="71EFF4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26" name="Rectangle 6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3A873C-036E-8249-B249-BE16F222E7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26B0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11FBA6" id="Rectangle 6526" o:spid="_x0000_s1693" style="position:absolute;margin-left:-5pt;margin-top:28pt;width:79pt;height:60pt;z-index:25065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tM0PBZ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026B08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6768" behindDoc="0" locked="0" layoutInCell="1" allowOverlap="1" wp14:anchorId="1D796EFA" wp14:editId="56A323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25" name="Rectangle 6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3EBC1F-3872-E54B-A1E2-8D2A4FC54A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A260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796EFA" id="Rectangle 6525" o:spid="_x0000_s1694" style="position:absolute;margin-left:-5pt;margin-top:28pt;width:79pt;height:60pt;z-index:25065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k/qOwZ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2A260B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7792" behindDoc="0" locked="0" layoutInCell="1" allowOverlap="1" wp14:anchorId="4BA4CF13" wp14:editId="0CA8DF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24" name="Rectangle 6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C238B6-0B11-E94A-BF16-CA584CAAEA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00275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4CF13" id="Rectangle 6524" o:spid="_x0000_s1695" style="position:absolute;margin-left:-5pt;margin-top:28pt;width:79pt;height:60pt;z-index:25065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aswO1J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500275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8816" behindDoc="0" locked="0" layoutInCell="1" allowOverlap="1" wp14:anchorId="458B46D1" wp14:editId="0B28A2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23" name="Rectangle 6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CD64A1-2712-E145-81D0-089A7B7381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1121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B46D1" id="Rectangle 6523" o:spid="_x0000_s1696" style="position:absolute;margin-left:-5pt;margin-top:28pt;width:79pt;height:60pt;z-index:25065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DVh/up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0411218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9840" behindDoc="0" locked="0" layoutInCell="1" allowOverlap="1" wp14:anchorId="30ED36E0" wp14:editId="175EF7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22" name="Rectangle 6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4718AC-206B-724F-8B4D-9D56515A67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78FC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D36E0" id="Rectangle 6522" o:spid="_x0000_s1697" style="position:absolute;margin-left:-5pt;margin-top:28pt;width:79pt;height:60pt;z-index:25065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AssXu8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6878FC4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0864" behindDoc="0" locked="0" layoutInCell="1" allowOverlap="1" wp14:anchorId="3139B3F3" wp14:editId="0DB94A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21" name="Rectangle 6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CE37DF-271E-9346-9953-90341A5E43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2C05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39B3F3" id="Rectangle 6521" o:spid="_x0000_s1698" style="position:absolute;margin-left:-5pt;margin-top:28pt;width:79pt;height:60pt;z-index:25066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J+r7gp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82C050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1888" behindDoc="0" locked="0" layoutInCell="1" allowOverlap="1" wp14:anchorId="186C909C" wp14:editId="17F45E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20" name="Rectangle 6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F4BC43-A2B8-D74F-9F10-3757058D3C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030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C909C" id="Rectangle 6520" o:spid="_x0000_s1699" style="position:absolute;margin-left:-5pt;margin-top:28pt;width:79pt;height:60pt;z-index:25066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3tx7l5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4E030D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2912" behindDoc="0" locked="0" layoutInCell="1" allowOverlap="1" wp14:anchorId="14D2A191" wp14:editId="6F8CF9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19" name="Rectangle 6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142DF0-B264-774B-AF19-3A0B8D3286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0305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D2A191" id="Rectangle 6519" o:spid="_x0000_s1700" style="position:absolute;margin-left:-5pt;margin-top:28pt;width:79pt;height:60pt;z-index:25066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DFc+/+d&#13;&#10;AQAAFA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6A03057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3936" behindDoc="0" locked="0" layoutInCell="1" allowOverlap="1" wp14:anchorId="0E427088" wp14:editId="25E3BD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18" name="Rectangle 6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3BC570-A939-7C47-A784-B4663B8225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BDD9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427088" id="Rectangle 6518" o:spid="_x0000_s1701" style="position:absolute;margin-left:-5pt;margin-top:28pt;width:79pt;height:60pt;z-index:25066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Mhqe+qd&#13;&#10;AQAAFA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22BDD95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4960" behindDoc="0" locked="0" layoutInCell="1" allowOverlap="1" wp14:anchorId="2CD9F13A" wp14:editId="4007F7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17" name="Rectangle 6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70383F-5019-C04D-AF06-FBDADD684F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987D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9F13A" id="Rectangle 6517" o:spid="_x0000_s1702" style="position:absolute;margin-left:-5pt;margin-top:28pt;width:79pt;height:60pt;z-index:25066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wzH71J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2987DC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5984" behindDoc="0" locked="0" layoutInCell="1" allowOverlap="1" wp14:anchorId="0CB60EEE" wp14:editId="3F677A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16" name="Rectangle 6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4B1878-AAC3-0644-A08F-987AB78ADC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9E07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B60EEE" id="Rectangle 6516" o:spid="_x0000_s1703" style="position:absolute;margin-left:-5pt;margin-top:28pt;width:79pt;height:60pt;z-index:25066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Ogd7wZ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69E07D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7008" behindDoc="0" locked="0" layoutInCell="1" allowOverlap="1" wp14:anchorId="7FE003F5" wp14:editId="5004D2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15" name="Rectangle 6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36F493-0FC3-8F48-B052-F462953E46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B00B9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E003F5" id="Rectangle 6515" o:spid="_x0000_s1704" style="position:absolute;margin-left:-5pt;margin-top:28pt;width:79pt;height:60pt;z-index:25066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HTD6BZ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6B00B9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8032" behindDoc="0" locked="0" layoutInCell="1" allowOverlap="1" wp14:anchorId="6402D204" wp14:editId="5B3FCB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14" name="Rectangle 6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BD4672-548A-EA46-B885-E3A83D3825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5A3D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2D204" id="Rectangle 6514" o:spid="_x0000_s1705" style="position:absolute;margin-left:-5pt;margin-top:28pt;width:79pt;height:60pt;z-index:25066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5AZ6EJ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35A3DF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9056" behindDoc="0" locked="0" layoutInCell="1" allowOverlap="1" wp14:anchorId="396CFF7A" wp14:editId="2591B9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13" name="Rectangle 6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4DE004-C398-1245-991F-E01EC7A23D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3112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6CFF7A" id="Rectangle 6513" o:spid="_x0000_s1706" style="position:absolute;margin-left:-5pt;margin-top:28pt;width:79pt;height:60pt;z-index:25066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ibM1DJ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9A3112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0080" behindDoc="0" locked="0" layoutInCell="1" allowOverlap="1" wp14:anchorId="6276BC63" wp14:editId="002606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12" name="Rectangle 6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9F2A17-AA46-3845-B6C5-19E895CC8E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33E8E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76BC63" id="Rectangle 6512" o:spid="_x0000_s1707" style="position:absolute;margin-left:-5pt;margin-top:28pt;width:79pt;height:60pt;z-index:25067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BwhbUZ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2333E8E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1104" behindDoc="0" locked="0" layoutInCell="1" allowOverlap="1" wp14:anchorId="4DDAACC1" wp14:editId="592251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11" name="Rectangle 6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5C64FE-76A0-A54F-9848-547388D98D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CDAE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DAACC1" id="Rectangle 6511" o:spid="_x0000_s1708" style="position:absolute;margin-left:-5pt;margin-top:28pt;width:79pt;height:60pt;z-index:25067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e941J5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3CDAE7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2128" behindDoc="0" locked="0" layoutInCell="1" allowOverlap="1" wp14:anchorId="14A7926A" wp14:editId="7BA8A7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10" name="Rectangle 6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A35115-FC1E-374B-82C0-2B72A47BD0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E9C1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7926A" id="Rectangle 6510" o:spid="_x0000_s1709" style="position:absolute;margin-left:-5pt;margin-top:28pt;width:79pt;height:60pt;z-index:25067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gui1Mp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5E9C1E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3152" behindDoc="0" locked="0" layoutInCell="1" allowOverlap="1" wp14:anchorId="1030AB29" wp14:editId="3622FC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09" name="Rectangle 6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FDEFE82-47EB-BA45-9DA9-82FDB13109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1D34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0AB29" id="Rectangle 6509" o:spid="_x0000_s1710" style="position:absolute;margin-left:-5pt;margin-top:28pt;width:77pt;height:73pt;z-index:25067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" filled="f" stroked="f">
                      <v:textbox inset="2.16pt,1.44pt,0,1.44pt">
                        <w:txbxContent>
                          <w:p w14:paraId="611D34C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4176" behindDoc="0" locked="0" layoutInCell="1" allowOverlap="1" wp14:anchorId="7747BFDE" wp14:editId="1698B1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08" name="Rectangle 6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8AD4FF-F9B6-7C40-BB01-8DC0AB97E9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5BB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47BFDE" id="Rectangle 6508" o:spid="_x0000_s1711" style="position:absolute;margin-left:-5pt;margin-top:28pt;width:79pt;height:60pt;z-index:25067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JRetU+d&#13;&#10;AQAAFA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6FD5BBB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5200" behindDoc="0" locked="0" layoutInCell="1" allowOverlap="1" wp14:anchorId="7AE1D720" wp14:editId="4506EE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507" name="Rectangle 6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07D81B3-1648-DE48-A14A-F08A4010FF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F59E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E1D720" id="Rectangle 6507" o:spid="_x0000_s1712" style="position:absolute;margin-left:-5pt;margin-top:28pt;width:77pt;height:68pt;z-index:25067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AF59E1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6224" behindDoc="0" locked="0" layoutInCell="1" allowOverlap="1" wp14:anchorId="35FFF71C" wp14:editId="37B7BB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06" name="Rectangle 6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D44262E-05E7-4D4A-AD59-EC5383EF2F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4F9F3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FF71C" id="Rectangle 6506" o:spid="_x0000_s1713" style="position:absolute;margin-left:-5pt;margin-top:28pt;width:77pt;height:73pt;z-index:25067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" filled="f" stroked="f">
                      <v:textbox inset="2.16pt,1.44pt,0,1.44pt">
                        <w:txbxContent>
                          <w:p w14:paraId="744F9F3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7248" behindDoc="0" locked="0" layoutInCell="1" allowOverlap="1" wp14:anchorId="1EAE4309" wp14:editId="1E4E63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05" name="Rectangle 6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5DDCEC9-F69E-894E-BD01-2E17BD20B2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8684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AE4309" id="Rectangle 6505" o:spid="_x0000_s1714" style="position:absolute;margin-left:-5pt;margin-top:28pt;width:79pt;height:60pt;z-index:25067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QQQ0oJ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986848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8272" behindDoc="0" locked="0" layoutInCell="1" allowOverlap="1" wp14:anchorId="404CC872" wp14:editId="5CB2A3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04" name="Rectangle 6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7F731CC-DD49-A643-A721-DADB40B51A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FA76F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4CC872" id="Rectangle 6504" o:spid="_x0000_s1715" style="position:absolute;margin-left:-5pt;margin-top:28pt;width:77pt;height:73pt;z-index:25067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" filled="f" stroked="f">
                      <v:textbox inset="2.16pt,1.44pt,0,1.44pt">
                        <w:txbxContent>
                          <w:p w14:paraId="05FA76F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9296" behindDoc="0" locked="0" layoutInCell="1" allowOverlap="1" wp14:anchorId="4C2A75B9" wp14:editId="13F310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03" name="Rectangle 6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A6A37B5-ACE8-2944-AE68-6BE878D633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CE16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2A75B9" id="Rectangle 6503" o:spid="_x0000_s1716" style="position:absolute;margin-left:-5pt;margin-top:28pt;width:77pt;height:73pt;z-index:25067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" filled="f" stroked="f">
                      <v:textbox inset="2.16pt,1.44pt,0,1.44pt">
                        <w:txbxContent>
                          <w:p w14:paraId="6FCE165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0320" behindDoc="0" locked="0" layoutInCell="1" allowOverlap="1" wp14:anchorId="6ECDC81B" wp14:editId="6782B5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02" name="Rectangle 6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7EB1E0-A359-2746-AC24-AF8AB66ACF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EBB3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DC81B" id="Rectangle 6502" o:spid="_x0000_s1717" style="position:absolute;margin-left:-5pt;margin-top:28pt;width:79pt;height:60pt;z-index:25068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D+T8Hd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22EBB3A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1344" behindDoc="0" locked="0" layoutInCell="1" allowOverlap="1" wp14:anchorId="1C774675" wp14:editId="26D6B5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01" name="Rectangle 6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ED05049-A707-C047-BD3E-09A211D35F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F084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74675" id="Rectangle 6501" o:spid="_x0000_s1718" style="position:absolute;margin-left:-5pt;margin-top:28pt;width:77pt;height:73pt;z-index:25068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" filled="f" stroked="f">
                      <v:textbox inset="2.16pt,1.44pt,0,1.44pt">
                        <w:txbxContent>
                          <w:p w14:paraId="3AF0846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2368" behindDoc="0" locked="0" layoutInCell="1" allowOverlap="1" wp14:anchorId="160CDF4C" wp14:editId="06DF16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500" name="Rectangle 6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04B5394-4531-234A-B5A0-5F0634A3B6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88DE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CDF4C" id="Rectangle 6500" o:spid="_x0000_s1719" style="position:absolute;margin-left:-5pt;margin-top:28pt;width:77pt;height:71pt;z-index:25068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288DE2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3392" behindDoc="0" locked="0" layoutInCell="1" allowOverlap="1" wp14:anchorId="377175BE" wp14:editId="16BED5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99" name="Rectangle 6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0733A4-06B1-024B-99AA-1BE48F5954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278B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7175BE" id="Rectangle 6499" o:spid="_x0000_s1720" style="position:absolute;margin-left:-5pt;margin-top:28pt;width:79pt;height:60pt;z-index:25068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46JBnp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0278B2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4416" behindDoc="0" locked="0" layoutInCell="1" allowOverlap="1" wp14:anchorId="32093480" wp14:editId="262FEA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98" name="Rectangle 6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4249DC-7EBA-764D-8445-EB4FB670C8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226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93480" id="Rectangle 6498" o:spid="_x0000_s1721" style="position:absolute;margin-left:-5pt;margin-top:28pt;width:79pt;height:60pt;z-index:25068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BqUwYud&#13;&#10;AQAAFA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9F2261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5440" behindDoc="0" locked="0" layoutInCell="1" allowOverlap="1" wp14:anchorId="173CFAC6" wp14:editId="196D2D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97" name="Rectangle 6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BFCD632-FDF0-C249-B4F7-61DC3575CB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4D9A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3CFAC6" id="Rectangle 6497" o:spid="_x0000_s1722" style="position:absolute;margin-left:-5pt;margin-top:28pt;width:79pt;height:60pt;z-index:25068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Ec9BtZ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864D9A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6464" behindDoc="0" locked="0" layoutInCell="1" allowOverlap="1" wp14:anchorId="0C695BD4" wp14:editId="40F48B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96" name="Rectangle 6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3AF1AC-BD0F-6C43-90DE-27BCCE378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5D29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695BD4" id="Rectangle 6496" o:spid="_x0000_s1723" style="position:absolute;margin-left:-5pt;margin-top:28pt;width:79pt;height:60pt;z-index:25068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6PnBoJ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B5D294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7488" behindDoc="0" locked="0" layoutInCell="1" allowOverlap="1" wp14:anchorId="00A29714" wp14:editId="788A88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95" name="Rectangle 6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BC0CE5-C224-7243-85B1-8F0BEAB928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68D69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A29714" id="Rectangle 6495" o:spid="_x0000_s1724" style="position:absolute;margin-left:-5pt;margin-top:28pt;width:79pt;height:60pt;z-index:25068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z85AZJ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B68D69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8512" behindDoc="0" locked="0" layoutInCell="1" allowOverlap="1" wp14:anchorId="75A62C9E" wp14:editId="030A9E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94" name="Rectangle 6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C77596-DF3F-9440-A1B9-02F5B205CD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25E1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A62C9E" id="Rectangle 6494" o:spid="_x0000_s1725" style="position:absolute;margin-left:-5pt;margin-top:28pt;width:79pt;height:60pt;z-index:25068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NvjAcZ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725E1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9536" behindDoc="0" locked="0" layoutInCell="1" allowOverlap="1" wp14:anchorId="49645E59" wp14:editId="2A8469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93" name="Rectangle 6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2B27AD-2526-0E4F-993D-2F2787791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00AE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645E59" id="Rectangle 6493" o:spid="_x0000_s1726" style="position:absolute;margin-left:-5pt;margin-top:28pt;width:79pt;height:60pt;z-index:25068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2F00AEF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0560" behindDoc="0" locked="0" layoutInCell="1" allowOverlap="1" wp14:anchorId="34C7BDAF" wp14:editId="6DC4A3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92" name="Rectangle 6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92B328-6EF2-604A-B92E-BD5EB4AF79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4180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C7BDAF" id="Rectangle 6492" o:spid="_x0000_s1727" style="position:absolute;margin-left:-5pt;margin-top:28pt;width:79pt;height:60pt;z-index:25069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3841805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1584" behindDoc="0" locked="0" layoutInCell="1" allowOverlap="1" wp14:anchorId="2BCE2A9A" wp14:editId="1F4512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91" name="Rectangle 6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F16DB1-7205-014D-86EB-3ADCBC7A10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71C8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CE2A9A" id="Rectangle 6491" o:spid="_x0000_s1728" style="position:absolute;margin-left:-5pt;margin-top:28pt;width:79pt;height:60pt;z-index:25069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CjT+K4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6771C8C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2608" behindDoc="0" locked="0" layoutInCell="1" allowOverlap="1" wp14:anchorId="37D4B6E8" wp14:editId="7679A9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90" name="Rectangle 6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1D59DB-1364-B44A-93F3-82392C9B56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CD8D7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D4B6E8" id="Rectangle 6490" o:spid="_x0000_s1729" style="position:absolute;margin-left:-5pt;margin-top:28pt;width:79pt;height:60pt;z-index:25069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BaeWKt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1ECD8D7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3632" behindDoc="0" locked="0" layoutInCell="1" allowOverlap="1" wp14:anchorId="347B223B" wp14:editId="72DD0A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89" name="Rectangle 6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FDB6BB-ED0F-4F47-A046-0389B1587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0287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B223B" id="Rectangle 6489" o:spid="_x0000_s1730" style="position:absolute;margin-left:-5pt;margin-top:28pt;width:79pt;height:60pt;z-index:25069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+eLFmwEAABQ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z8j1OsPm3gH6yxPmZUuPHOwIUyf16KIUEw+wk/TzpNBIMX4J7FBzt141PPFSLDfNhjcRS8Gk&#13;&#10;D2+7KugBeCd0QilOEd1xYL7LIic/zNYXYa9rkmf7ti7kb8u8/wU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C1+eLF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3502871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4656" behindDoc="0" locked="0" layoutInCell="1" allowOverlap="1" wp14:anchorId="24EF4F23" wp14:editId="0BBBC5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88" name="Rectangle 6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7D2CA0-AD36-8642-BE45-C07919D093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99E6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F4F23" id="Rectangle 6488" o:spid="_x0000_s1731" style="position:absolute;margin-left:-5pt;margin-top:28pt;width:79pt;height:60pt;z-index:25069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TM9i0J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799E6E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5680" behindDoc="0" locked="0" layoutInCell="1" allowOverlap="1" wp14:anchorId="3DA26216" wp14:editId="1999C5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87" name="Rectangle 6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C6E6C8-2DCF-FC41-A1FB-0AA551E8D0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4FC5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A26216" id="Rectangle 6487" o:spid="_x0000_s1732" style="position:absolute;margin-left:-5pt;margin-top:28pt;width:79pt;height:60pt;z-index:25069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BHlOLu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7D4FC53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6704" behindDoc="0" locked="0" layoutInCell="1" allowOverlap="1" wp14:anchorId="3B4155F7" wp14:editId="548BAF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86" name="Rectangle 6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84F889-011B-8743-AF4D-2F16426AF3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EA5B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155F7" id="Rectangle 6486" o:spid="_x0000_s1733" style="position:absolute;margin-left:-5pt;margin-top:28pt;width:79pt;height:60pt;z-index:25069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omL7mwEAABQDAAAOAAAAZHJzL2Uyb0RvYy54bWysUsFu2zAMvQ/YPwi6L3acYkm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Wd9sV54xS3S5HpPTZgBc56STyLIpF6vyV0suvv3/he7fnc5bm&#13;&#10;wyxcz8j1OsPm3gH6yxPmZUuPHOwIUyf16KIUEw+wk/TzpNBIMX4J7FCzvls1PPFSLDfNhjcRS8Gk&#13;&#10;D2+7KugBeCd0QilOEd1xYL7LIic/zNYXYa9rkmf7ti7kb8u8/wU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C+omL7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36EA5BD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7728" behindDoc="0" locked="0" layoutInCell="1" allowOverlap="1" wp14:anchorId="0DDBD294" wp14:editId="452A3D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85" name="Rectangle 6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E3BB68-8160-744E-94DE-7DF58021CC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73043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DBD294" id="Rectangle 6485" o:spid="_x0000_s1734" style="position:absolute;margin-left:-5pt;margin-top:28pt;width:79pt;height:60pt;z-index:25069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2C73043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8752" behindDoc="0" locked="0" layoutInCell="1" allowOverlap="1" wp14:anchorId="00815BE7" wp14:editId="7DAF60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84" name="Rectangle 6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8FFB1E-A1B7-EC4A-A76F-021123BDE4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3C750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815BE7" id="Rectangle 6484" o:spid="_x0000_s1735" style="position:absolute;margin-left:-5pt;margin-top:28pt;width:79pt;height:60pt;z-index:25069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Bgo2Mq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613C750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9776" behindDoc="0" locked="0" layoutInCell="1" allowOverlap="1" wp14:anchorId="4C0654E2" wp14:editId="29F331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83" name="Rectangle 6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98E6E2-0234-E84E-B817-E31C55A6FD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B345E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654E2" id="Rectangle 6483" o:spid="_x0000_s1736" style="position:absolute;margin-left:-5pt;margin-top:28pt;width:79pt;height:60pt;z-index:25069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" filled="f" stroked="f">
                      <v:textbox inset="2.16pt,1.44pt,0,1.44pt">
                        <w:txbxContent>
                          <w:p w14:paraId="5EB345E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0800" behindDoc="0" locked="0" layoutInCell="1" allowOverlap="1" wp14:anchorId="71B170D8" wp14:editId="3F42F9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82" name="Rectangle 6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FD5CE7-10E2-AD47-9E68-7ADBD3CCB1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1CDE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B170D8" id="Rectangle 6482" o:spid="_x0000_s1737" style="position:absolute;margin-left:-5pt;margin-top:28pt;width:79pt;height:60pt;z-index:25070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" filled="f" stroked="f">
                      <v:textbox inset="2.16pt,1.44pt,0,1.44pt">
                        <w:txbxContent>
                          <w:p w14:paraId="5C1CDE0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1824" behindDoc="0" locked="0" layoutInCell="1" allowOverlap="1" wp14:anchorId="07779230" wp14:editId="112FF0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81" name="Rectangle 6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604FD3-E1D4-4A4F-8A4B-BB3D0CB006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2879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779230" id="Rectangle 6481" o:spid="_x0000_s1738" style="position:absolute;margin-left:-5pt;margin-top:28pt;width:79pt;height:60pt;z-index:25070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2B2879C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2848" behindDoc="0" locked="0" layoutInCell="1" allowOverlap="1" wp14:anchorId="771E367A" wp14:editId="5D1CEC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80" name="Rectangle 6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71B774-01EB-6446-86E9-080EAF229A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474B6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E367A" id="Rectangle 6480" o:spid="_x0000_s1739" style="position:absolute;margin-left:-5pt;margin-top:28pt;width:79pt;height:60pt;z-index:25070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6D474B6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3872" behindDoc="0" locked="0" layoutInCell="1" allowOverlap="1" wp14:anchorId="39B309C5" wp14:editId="248A8E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79" name="Rectangle 6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28465B-1E4A-9A4A-A14B-87F5357D21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68E9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309C5" id="Rectangle 6479" o:spid="_x0000_s1740" style="position:absolute;margin-left:-5pt;margin-top:28pt;width:79pt;height:60pt;z-index:25070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A7M5YB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3168E9A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4896" behindDoc="0" locked="0" layoutInCell="1" allowOverlap="1" wp14:anchorId="729340D3" wp14:editId="162AE0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78" name="Rectangle 6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BE0EE0-0E4C-CD45-AF4C-962A8D199B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344A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9340D3" id="Rectangle 6478" o:spid="_x0000_s1741" style="position:absolute;margin-left:-5pt;margin-top:28pt;width:79pt;height:60pt;z-index:25070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wgUWFJ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6344A8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5920" behindDoc="0" locked="0" layoutInCell="1" allowOverlap="1" wp14:anchorId="05E52709" wp14:editId="43173D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77" name="Rectangle 6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84A23E-0A97-8B4B-8507-F99BE9628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B4B1F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52709" id="Rectangle 6477" o:spid="_x0000_s1742" style="position:absolute;margin-left:-5pt;margin-top:28pt;width:79pt;height:60pt;z-index:25070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02B4B1F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6944" behindDoc="0" locked="0" layoutInCell="1" allowOverlap="1" wp14:anchorId="6DB10152" wp14:editId="3A8CA9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76" name="Rectangle 6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564CC5-B536-8D49-85E7-F94D9884ED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8D11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B10152" id="Rectangle 6476" o:spid="_x0000_s1743" style="position:absolute;margin-left:-5pt;margin-top:28pt;width:79pt;height:60pt;z-index:25070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AwaBY/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228D118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7968" behindDoc="0" locked="0" layoutInCell="1" allowOverlap="1" wp14:anchorId="41598B29" wp14:editId="233C7E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75" name="Rectangle 6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444BA7-BB30-0942-987C-6D8D8EE64E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770E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98B29" id="Rectangle 6475" o:spid="_x0000_s1744" style="position:absolute;margin-left:-5pt;margin-top:28pt;width:79pt;height:60pt;z-index:25070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AXX5f7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78770E4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8992" behindDoc="0" locked="0" layoutInCell="1" allowOverlap="1" wp14:anchorId="62C48610" wp14:editId="2857F6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74" name="Rectangle 6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4C61EA-A619-A846-BE59-B9E70D4044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D32F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48610" id="Rectangle 6474" o:spid="_x0000_s1745" style="position:absolute;margin-left:-5pt;margin-top:28pt;width:79pt;height:60pt;z-index:25070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65D32F0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0016" behindDoc="0" locked="0" layoutInCell="1" allowOverlap="1" wp14:anchorId="51A0C1B1" wp14:editId="1F337C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73" name="Rectangle 6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BA4939-DC23-6F4D-A97A-C86C5CF53A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5562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A0C1B1" id="Rectangle 6473" o:spid="_x0000_s1746" style="position:absolute;margin-left:-5pt;margin-top:28pt;width:79pt;height:60pt;z-index:25071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7155622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1040" behindDoc="0" locked="0" layoutInCell="1" allowOverlap="1" wp14:anchorId="15464066" wp14:editId="432150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72" name="Rectangle 6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D21028-06FF-AC40-9AAB-0316B7E9F6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ACCC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64066" id="Rectangle 6472" o:spid="_x0000_s1747" style="position:absolute;margin-left:-5pt;margin-top:28pt;width:79pt;height:60pt;z-index:25071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5EACCC2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2064" behindDoc="0" locked="0" layoutInCell="1" allowOverlap="1" wp14:anchorId="70213C49" wp14:editId="4612C0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471" name="Rectangle 6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DBC768F-FABC-514B-9139-CF32902C50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66B9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213C49" id="Rectangle 6471" o:spid="_x0000_s1748" style="position:absolute;margin-left:-5pt;margin-top:28pt;width:77pt;height:73pt;z-index:25071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" filled="f" stroked="f">
                      <v:textbox inset="2.16pt,1.44pt,0,1.44pt">
                        <w:txbxContent>
                          <w:p w14:paraId="7466B9F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3088" behindDoc="0" locked="0" layoutInCell="1" allowOverlap="1" wp14:anchorId="5865F0F3" wp14:editId="59D97F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70" name="Rectangle 6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694147-4BE4-164D-999B-606A108DA9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A583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65F0F3" id="Rectangle 6470" o:spid="_x0000_s1749" style="position:absolute;margin-left:-5pt;margin-top:28pt;width:79pt;height:60pt;z-index:25071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AH6vr+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4BA5830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4112" behindDoc="0" locked="0" layoutInCell="1" allowOverlap="1" wp14:anchorId="08060087" wp14:editId="694EFB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469" name="Rectangle 6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F2D3549-3629-F34D-86C9-07D5BE3F5C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7746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060087" id="Rectangle 6469" o:spid="_x0000_s1750" style="position:absolute;margin-left:-5pt;margin-top:28pt;width:77pt;height:68pt;z-index:25071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77746F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5136" behindDoc="0" locked="0" layoutInCell="1" allowOverlap="1" wp14:anchorId="16127F9E" wp14:editId="5EB693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468" name="Rectangle 6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3C5862-9F53-5549-979C-6A6C0F8E54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FEFD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27F9E" id="Rectangle 6468" o:spid="_x0000_s1751" style="position:absolute;margin-left:-5pt;margin-top:28pt;width:77pt;height:73pt;z-index:25071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" filled="f" stroked="f">
                      <v:textbox inset="2.16pt,1.44pt,0,1.44pt">
                        <w:txbxContent>
                          <w:p w14:paraId="60FEFDF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6160" behindDoc="0" locked="0" layoutInCell="1" allowOverlap="1" wp14:anchorId="1D40FF47" wp14:editId="618E17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67" name="Rectangle 6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4797BB-7604-6A44-BBCD-8EFE5CDDBC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5CD2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0FF47" id="Rectangle 6467" o:spid="_x0000_s1752" style="position:absolute;margin-left:-5pt;margin-top:28pt;width:79pt;height:60pt;z-index:25071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AaB3q9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695CD2B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7184" behindDoc="0" locked="0" layoutInCell="1" allowOverlap="1" wp14:anchorId="2319A8F3" wp14:editId="2A733D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466" name="Rectangle 6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5800A96-DCC1-8F4B-8CC9-DAF44B9EC8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22C3F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19A8F3" id="Rectangle 6466" o:spid="_x0000_s1753" style="position:absolute;margin-left:-5pt;margin-top:28pt;width:77pt;height:73pt;z-index:25071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" filled="f" stroked="f">
                      <v:textbox inset="2.16pt,1.44pt,0,1.44pt">
                        <w:txbxContent>
                          <w:p w14:paraId="7622C3F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8208" behindDoc="0" locked="0" layoutInCell="1" allowOverlap="1" wp14:anchorId="221CA504" wp14:editId="3FF349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465" name="Rectangle 6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1D93ED1-2522-7448-91A8-126121DD44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5AE8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1CA504" id="Rectangle 6465" o:spid="_x0000_s1754" style="position:absolute;margin-left:-5pt;margin-top:28pt;width:77pt;height:73pt;z-index:25071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" filled="f" stroked="f">
                      <v:textbox inset="2.16pt,1.44pt,0,1.44pt">
                        <w:txbxContent>
                          <w:p w14:paraId="4F5AE83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9232" behindDoc="0" locked="0" layoutInCell="1" allowOverlap="1" wp14:anchorId="7347F1DC" wp14:editId="2A1684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64" name="Rectangle 6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64291E-1DD3-DD41-81B2-BF0C7F935F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0405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47F1DC" id="Rectangle 6464" o:spid="_x0000_s1755" style="position:absolute;margin-left:-5pt;margin-top:28pt;width:79pt;height:60pt;z-index:25071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A9MPt5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2B04055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0256" behindDoc="0" locked="0" layoutInCell="1" allowOverlap="1" wp14:anchorId="3CE40F9C" wp14:editId="1437B9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463" name="Rectangle 6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63F5889-7CD3-1546-9F21-7991BB9E5D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C025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40F9C" id="Rectangle 6463" o:spid="_x0000_s1756" style="position:absolute;margin-left:-5pt;margin-top:28pt;width:77pt;height:73pt;z-index:25072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" filled="f" stroked="f">
                      <v:textbox inset="2.16pt,1.44pt,0,1.44pt">
                        <w:txbxContent>
                          <w:p w14:paraId="41C025B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1280" behindDoc="0" locked="0" layoutInCell="1" allowOverlap="1" wp14:anchorId="38DCD72F" wp14:editId="0B37EB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462" name="Rectangle 6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1412FB6-EC85-074E-90B4-A9267D5A9D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3848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CD72F" id="Rectangle 6462" o:spid="_x0000_s1757" style="position:absolute;margin-left:-5pt;margin-top:28pt;width:77pt;height:71pt;z-index:25072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1B38480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2304" behindDoc="0" locked="0" layoutInCell="1" allowOverlap="1" wp14:anchorId="7B620835" wp14:editId="7AE1CC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61" name="Rectangle 6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041233-A539-834B-B7AA-F507BE06F8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01E3D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620835" id="Rectangle 6461" o:spid="_x0000_s1758" style="position:absolute;margin-left:-5pt;margin-top:28pt;width:79pt;height:60pt;z-index:25072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BwFg4v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4F01E3D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3328" behindDoc="0" locked="0" layoutInCell="1" allowOverlap="1" wp14:anchorId="437A652F" wp14:editId="498883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60" name="Rectangle 6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3B4B43-9AA7-094C-906C-00836CC7A4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6202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7A652F" id="Rectangle 6460" o:spid="_x0000_s1759" style="position:absolute;margin-left:-5pt;margin-top:28pt;width:79pt;height:60pt;z-index:25072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5362029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4352" behindDoc="0" locked="0" layoutInCell="1" allowOverlap="1" wp14:anchorId="1517A446" wp14:editId="4705C7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59" name="Rectangle 6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80914B-2835-004C-9BB0-5F05B42357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BA96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17A446" id="Rectangle 6459" o:spid="_x0000_s1760" style="position:absolute;margin-left:-5pt;margin-top:28pt;width:79pt;height:60pt;z-index:25072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oA5SmwEAABQ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z8irdYbNvQP0lyfMy5YeOdgRpk7q0UUpJh5gJ+nnSaGRYvwS2KHmbr1qeOKlWG6aDW8iloJJ&#13;&#10;H952VdAD8E7ohFKcIrrjwHyXRU5+mK0vwl7XJM/2bV3I35Z5/ws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BmoA5S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18BA966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5376" behindDoc="0" locked="0" layoutInCell="1" allowOverlap="1" wp14:anchorId="43B60613" wp14:editId="3913D7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58" name="Rectangle 6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5A5E12-8B20-1C46-A99F-14563562F5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CC4E7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60613" id="Rectangle 6458" o:spid="_x0000_s1761" style="position:absolute;margin-left:-5pt;margin-top:28pt;width:79pt;height:60pt;z-index:25072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n5aOR5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0CC4E7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6400" behindDoc="0" locked="0" layoutInCell="1" allowOverlap="1" wp14:anchorId="4948BA37" wp14:editId="061CA5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57" name="Rectangle 6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4650B4-FDC7-3248-939E-81E8926E49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B43E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48BA37" id="Rectangle 6457" o:spid="_x0000_s1762" style="position:absolute;margin-left:-5pt;margin-top:28pt;width:79pt;height:60pt;z-index:25072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lM0OeZ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2B43E8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7424" behindDoc="0" locked="0" layoutInCell="1" allowOverlap="1" wp14:anchorId="13F976FB" wp14:editId="645647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56" name="Rectangle 6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639F8E-77C2-004A-AF01-FE60C73F78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4A4CE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976FB" id="Rectangle 6456" o:spid="_x0000_s1763" style="position:absolute;margin-left:-5pt;margin-top:28pt;width:79pt;height:60pt;z-index:25072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+45smwEAABQDAAAOAAAAZHJzL2Uyb0RvYy54bWysUsFu2zAMvQ/YPwi6L3acYkm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Wd9sV54xS3S5HpPTZgBc56STyLIpF6vyV0suvv3/he7fnc5bm&#13;&#10;wyxcz8irdYbNvQP0lyfMy5YeOdgRpk7q0UUpJh5gJ+nnSaGRYvwS2KFmfbdqeOKlWG6aDW8iloJJ&#13;&#10;H952VdAD8E7ohFKcIrrjwHyXRU5+mK0vwl7XJM/2bV3I35Z5/ws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Bt+45s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764A4CE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8448" behindDoc="0" locked="0" layoutInCell="1" allowOverlap="1" wp14:anchorId="5D033021" wp14:editId="5E5A48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55" name="Rectangle 6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E28388-145C-1F45-A8A9-DDE5DAD2E0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CE64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33021" id="Rectangle 6455" o:spid="_x0000_s1764" style="position:absolute;margin-left:-5pt;margin-top:28pt;width:79pt;height:60pt;z-index:25072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54CE640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9472" behindDoc="0" locked="0" layoutInCell="1" allowOverlap="1" wp14:anchorId="48933038" wp14:editId="51ADB4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54" name="Rectangle 6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C05CCA-06A0-A44B-BE79-324787B479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FC63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33038" id="Rectangle 6454" o:spid="_x0000_s1765" style="position:absolute;margin-left:-5pt;margin-top:28pt;width:79pt;height:60pt;z-index:25072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Cz+o+9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0CFC638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0496" behindDoc="0" locked="0" layoutInCell="1" allowOverlap="1" wp14:anchorId="0FE60867" wp14:editId="06DD1A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53" name="Rectangle 6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8F6186-07FC-7C47-90F8-98844334E0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C013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60867" id="Rectangle 6453" o:spid="_x0000_s1766" style="position:absolute;margin-left:-5pt;margin-top:28pt;width:79pt;height:60pt;z-index:25073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2CC013E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1520" behindDoc="0" locked="0" layoutInCell="1" allowOverlap="1" wp14:anchorId="6B3C6ABD" wp14:editId="07D7B9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52" name="Rectangle 6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6398A2-0722-184B-9D07-2A268A94B2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6E7DA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C6ABD" id="Rectangle 6452" o:spid="_x0000_s1767" style="position:absolute;margin-left:-5pt;margin-top:28pt;width:79pt;height:60pt;z-index:25073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076E7DA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2544" behindDoc="0" locked="0" layoutInCell="1" allowOverlap="1" wp14:anchorId="79F7A31A" wp14:editId="2C3927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51" name="Rectangle 6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E2011E-2FA2-254E-8122-473912A462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8241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7A31A" id="Rectangle 6451" o:spid="_x0000_s1768" style="position:absolute;margin-left:-5pt;margin-top:28pt;width:79pt;height:60pt;z-index:25073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AZadMf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1F82412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3568" behindDoc="0" locked="0" layoutInCell="1" allowOverlap="1" wp14:anchorId="279C6C27" wp14:editId="36EDD7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50" name="Rectangle 6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5DE705-AEAA-7D45-BD34-6997089EC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A193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C6C27" id="Rectangle 6450" o:spid="_x0000_s1769" style="position:absolute;margin-left:-5pt;margin-top:28pt;width:79pt;height:60pt;z-index:25073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" filled="f" stroked="f">
                      <v:textbox inset="2.16pt,1.44pt,0,1.44pt">
                        <w:txbxContent>
                          <w:p w14:paraId="78BA193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4592" behindDoc="0" locked="0" layoutInCell="1" allowOverlap="1" wp14:anchorId="5D7ADACF" wp14:editId="4D290C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49" name="Rectangle 6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905370-3173-FD4C-9F48-25DABD22CB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E1AE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7ADACF" id="Rectangle 6449" o:spid="_x0000_s1770" style="position:absolute;margin-left:-5pt;margin-top:28pt;width:79pt;height:60pt;z-index:25073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39NimwEAABQ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n5HXGTb3DtBfnjAvW3rkYEeYOqlHF6WYeICdpJ8nhUaK8Utgh5q79arhiZdiuWk2vIlYCiZ9&#13;&#10;eNtVQQ/AO6ETSnGK6I4D810WOflhtr4Ie12TPNu3dSF/W+b9LwA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AP39Ni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51E1AE2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5616" behindDoc="0" locked="0" layoutInCell="1" allowOverlap="1" wp14:anchorId="3AE1656B" wp14:editId="73FC8F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48" name="Rectangle 6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73FCB6-12FC-FD40-9D1A-40B8202FB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421D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1656B" id="Rectangle 6448" o:spid="_x0000_s1771" style="position:absolute;margin-left:-5pt;margin-top:28pt;width:79pt;height:60pt;z-index:25073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D26VN3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10421D7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6640" behindDoc="0" locked="0" layoutInCell="1" allowOverlap="1" wp14:anchorId="3B2325A5" wp14:editId="4E67F8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47" name="Rectangle 6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B799AB-C003-F344-98E2-00AE7F200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81B99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2325A5" id="Rectangle 6447" o:spid="_x0000_s1772" style="position:absolute;margin-left:-5pt;margin-top:28pt;width:79pt;height:60pt;z-index:25073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D9stNJ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2381B99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7664" behindDoc="0" locked="0" layoutInCell="1" allowOverlap="1" wp14:anchorId="05BA9348" wp14:editId="61B0F3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46" name="Rectangle 6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582815-298E-2C43-B363-AAD5FD79C7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0DA6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BA9348" id="Rectangle 6446" o:spid="_x0000_s1773" style="position:absolute;margin-left:-5pt;margin-top:28pt;width:79pt;height:60pt;z-index:25073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hFNcmwEAABQDAAAOAAAAZHJzL2Uyb0RvYy54bWysUsFu2zAMvQ/YPwi6L3acYkm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Wd9sV54xS3S5HpPTZgBc56STyLIpF6vyV0suvv3/he7fnc5bm&#13;&#10;wyxcn5HXGTb3DtBfnjAvW3rkYEeYOqlHF6WYeICdpJ8nhUaK8Utgh5r13arhiZdiuWk2vIlYCiZ9&#13;&#10;eNtVQQ/AO6ETSnGK6I4D810WOflhtr4Ie12TPNu3dSF/W+b9LwA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AEhFNc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3D0DA6B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8688" behindDoc="0" locked="0" layoutInCell="1" allowOverlap="1" wp14:anchorId="5C7ED2A8" wp14:editId="086464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45" name="Rectangle 6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B50940-8BC3-A94D-AF41-9F7C2DD6FA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0C17F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ED2A8" id="Rectangle 6445" o:spid="_x0000_s1774" style="position:absolute;margin-left:-5pt;margin-top:28pt;width:79pt;height:60pt;z-index:25073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" filled="f" stroked="f">
                      <v:textbox inset="2.16pt,1.44pt,0,1.44pt">
                        <w:txbxContent>
                          <w:p w14:paraId="6A0C17F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9712" behindDoc="0" locked="0" layoutInCell="1" allowOverlap="1" wp14:anchorId="0E64EB52" wp14:editId="50A466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44" name="Rectangle 6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5674E3-8DEB-C047-AB05-410AE0CE46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9310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64EB52" id="Rectangle 6444" o:spid="_x0000_s1775" style="position:absolute;margin-left:-5pt;margin-top:28pt;width:79pt;height:60pt;z-index:25073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2893108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0736" behindDoc="0" locked="0" layoutInCell="1" allowOverlap="1" wp14:anchorId="4E06DC45" wp14:editId="783D1A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43" name="Rectangle 6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2560BE-17AC-A942-B72C-3838507F37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008E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6DC45" id="Rectangle 6443" o:spid="_x0000_s1776" style="position:absolute;margin-left:-5pt;margin-top:28pt;width:79pt;height:60pt;z-index:25074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Blzqfw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37008E0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1760" behindDoc="0" locked="0" layoutInCell="1" allowOverlap="1" wp14:anchorId="5B400550" wp14:editId="4218C5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42" name="Rectangle 6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6FC4C7-993C-8445-AF85-38F952A104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CD6F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00550" id="Rectangle 6442" o:spid="_x0000_s1777" style="position:absolute;margin-left:-5pt;margin-top:28pt;width:79pt;height:60pt;z-index:25074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Cc+Cfl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6ACD6FA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2784" behindDoc="0" locked="0" layoutInCell="1" allowOverlap="1" wp14:anchorId="4B6BE6DC" wp14:editId="058460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41" name="Rectangle 6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D4ABF0-95D6-1E4F-B467-B8CD42B4D1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00CE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BE6DC" id="Rectangle 6441" o:spid="_x0000_s1778" style="position:absolute;margin-left:-5pt;margin-top:28pt;width:79pt;height:60pt;z-index:25074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l6On25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800CE0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3808" behindDoc="0" locked="0" layoutInCell="1" allowOverlap="1" wp14:anchorId="42774C38" wp14:editId="75B3D6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40" name="Rectangle 6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76B301-A22F-CF44-9A17-33F3A96310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3661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774C38" id="Rectangle 6440" o:spid="_x0000_s1779" style="position:absolute;margin-left:-5pt;margin-top:28pt;width:79pt;height:60pt;z-index:25074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bpUnzp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73661F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4832" behindDoc="0" locked="0" layoutInCell="1" allowOverlap="1" wp14:anchorId="0F479471" wp14:editId="48165B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39" name="Rectangle 6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49035C-D289-2746-A6F1-F09EBFB3B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2FA5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79471" id="Rectangle 6439" o:spid="_x0000_s1780" style="position:absolute;margin-left:-5pt;margin-top:28pt;width:79pt;height:60pt;z-index:25074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CBFaem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4F2FA58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5856" behindDoc="0" locked="0" layoutInCell="1" allowOverlap="1" wp14:anchorId="1CCA2D57" wp14:editId="133A27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38" name="Rectangle 6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436D29-E783-6143-8DFF-E0B6D5927D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F87A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CA2D57" id="Rectangle 6438" o:spid="_x0000_s1781" style="position:absolute;margin-left:-5pt;margin-top:28pt;width:79pt;height:60pt;z-index:25074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eCMns5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AF87A0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6880" behindDoc="0" locked="0" layoutInCell="1" allowOverlap="1" wp14:anchorId="390E970A" wp14:editId="7FC52E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37" name="Rectangle 6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CAAD97-CB21-2C45-BB73-2373D630CE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575F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0E970A" id="Rectangle 6437" o:spid="_x0000_s1782" style="position:absolute;margin-left:-5pt;margin-top:28pt;width:79pt;height:60pt;z-index:25074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c3injZ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0575FD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7904" behindDoc="0" locked="0" layoutInCell="1" allowOverlap="1" wp14:anchorId="4AA06175" wp14:editId="05C7A5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36" name="Rectangle 6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150BFE-FFFD-6B49-BE30-1832297ECC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1F3DF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A06175" id="Rectangle 6436" o:spid="_x0000_s1783" style="position:absolute;margin-left:-5pt;margin-top:28pt;width:79pt;height:60pt;z-index:25074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CKTieY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6B1F3DF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8928" behindDoc="0" locked="0" layoutInCell="1" allowOverlap="1" wp14:anchorId="571EBA4B" wp14:editId="50DDB8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35" name="Rectangle 6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EE9486-F6E0-F140-B6D1-3E38B59AC2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C5E7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1EBA4B" id="Rectangle 6435" o:spid="_x0000_s1784" style="position:absolute;margin-left:-5pt;margin-top:28pt;width:79pt;height:60pt;z-index:25074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rXmmXJ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5C5E7F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9952" behindDoc="0" locked="0" layoutInCell="1" allowOverlap="1" wp14:anchorId="64F1288A" wp14:editId="12AD1B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34" name="Rectangle 6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1794A0-62DB-DB49-B35B-F85E4A2386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4DAA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F1288A" id="Rectangle 6434" o:spid="_x0000_s1785" style="position:absolute;margin-left:-5pt;margin-top:28pt;width:79pt;height:60pt;z-index:25074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VE8mSZ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84DAA4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0976" behindDoc="0" locked="0" layoutInCell="1" allowOverlap="1" wp14:anchorId="15F401FE" wp14:editId="4CFD24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433" name="Rectangle 6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9BA2AC9-5055-824C-A476-3DE828C804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923E9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401FE" id="Rectangle 6433" o:spid="_x0000_s1786" style="position:absolute;margin-left:-5pt;margin-top:28pt;width:77pt;height:73pt;z-index:25075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" filled="f" stroked="f">
                      <v:textbox inset="2.16pt,1.44pt,0,1.44pt">
                        <w:txbxContent>
                          <w:p w14:paraId="04923E9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2000" behindDoc="0" locked="0" layoutInCell="1" allowOverlap="1" wp14:anchorId="2662717A" wp14:editId="29A80A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32" name="Rectangle 6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1B334A-0765-AE44-83E6-4EB95D46E5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F161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2717A" id="Rectangle 6432" o:spid="_x0000_s1787" style="position:absolute;margin-left:-5pt;margin-top:28pt;width:79pt;height:60pt;z-index:25075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/63OQZ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5F1613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3024" behindDoc="0" locked="0" layoutInCell="1" allowOverlap="1" wp14:anchorId="2EAB48AE" wp14:editId="7C0FFE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431" name="Rectangle 6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471F6C2-899D-D34E-87AD-65DF7827E3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B361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B48AE" id="Rectangle 6431" o:spid="_x0000_s1788" style="position:absolute;margin-left:-5pt;margin-top:28pt;width:77pt;height:68pt;z-index:25075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" filled="f" stroked="f">
                      <v:textbox inset="2.16pt,1.44pt,0,1.44pt">
                        <w:txbxContent>
                          <w:p w14:paraId="37AB361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4048" behindDoc="0" locked="0" layoutInCell="1" allowOverlap="1" wp14:anchorId="0CA04C74" wp14:editId="7CA1C2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430" name="Rectangle 6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1C3D3F3-1E83-D849-8BA7-64DB8FBE9F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A83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A04C74" id="Rectangle 6430" o:spid="_x0000_s1789" style="position:absolute;margin-left:-5pt;margin-top:28pt;width:77pt;height:73pt;z-index:25075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" filled="f" stroked="f">
                      <v:textbox inset="2.16pt,1.44pt,0,1.44pt">
                        <w:txbxContent>
                          <w:p w14:paraId="69BA835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5072" behindDoc="0" locked="0" layoutInCell="1" allowOverlap="1" wp14:anchorId="64A02F9E" wp14:editId="704FA8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29" name="Rectangle 6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554E4A-9DFB-8240-A912-D675311999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BD33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A02F9E" id="Rectangle 6429" o:spid="_x0000_s1790" style="position:absolute;margin-left:-5pt;margin-top:28pt;width:79pt;height:60pt;z-index:25075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4kBOAp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5BD33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6096" behindDoc="0" locked="0" layoutInCell="1" allowOverlap="1" wp14:anchorId="3AEDD009" wp14:editId="5052CB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428" name="Rectangle 6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A8EB4D98-4847-DD4B-8735-C8C674503F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7216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DD009" id="Rectangle 6428" o:spid="_x0000_s1791" style="position:absolute;margin-left:-5pt;margin-top:28pt;width:77pt;height:73pt;z-index:25075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" filled="f" stroked="f">
                      <v:textbox inset="2.16pt,1.44pt,0,1.44pt">
                        <w:txbxContent>
                          <w:p w14:paraId="4D7216B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7120" behindDoc="0" locked="0" layoutInCell="1" allowOverlap="1" wp14:anchorId="13614BD8" wp14:editId="16A765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427" name="Rectangle 6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81D6003-0875-964D-86B2-74A5A36AC2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FE56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14BD8" id="Rectangle 6427" o:spid="_x0000_s1792" style="position:absolute;margin-left:-5pt;margin-top:28pt;width:77pt;height:73pt;z-index:25075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" filled="f" stroked="f">
                      <v:textbox inset="2.16pt,1.44pt,0,1.44pt">
                        <w:txbxContent>
                          <w:p w14:paraId="75FE568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8144" behindDoc="0" locked="0" layoutInCell="1" allowOverlap="1" wp14:anchorId="2EE142AB" wp14:editId="12C773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26" name="Rectangle 6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926758-5551-4F42-8685-A836FCCBBB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C2A33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142AB" id="Rectangle 6426" o:spid="_x0000_s1793" style="position:absolute;margin-left:-5pt;margin-top:28pt;width:79pt;height:60pt;z-index:25075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6RvOPJ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FC2A33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9168" behindDoc="0" locked="0" layoutInCell="1" allowOverlap="1" wp14:anchorId="08A17714" wp14:editId="3561E7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425" name="Rectangle 6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62240D2-6F45-6745-AC24-41A22F5FFA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8993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17714" id="Rectangle 6425" o:spid="_x0000_s1794" style="position:absolute;margin-left:-5pt;margin-top:28pt;width:77pt;height:73pt;z-index:25075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" filled="f" stroked="f">
                      <v:textbox inset="2.16pt,1.44pt,0,1.44pt">
                        <w:txbxContent>
                          <w:p w14:paraId="3C89932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0192" behindDoc="0" locked="0" layoutInCell="1" allowOverlap="1" wp14:anchorId="080A2DC9" wp14:editId="098B39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424" name="Rectangle 6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CDA8568-D441-924E-9024-85B403E8EA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FEB1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0A2DC9" id="Rectangle 6424" o:spid="_x0000_s1795" style="position:absolute;margin-left:-5pt;margin-top:28pt;width:77pt;height:71pt;z-index:25076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" filled="f" stroked="f">
                      <v:textbox inset="2.16pt,1.44pt,0,1.44pt">
                        <w:txbxContent>
                          <w:p w14:paraId="16FEB1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1216" behindDoc="0" locked="0" layoutInCell="1" allowOverlap="1" wp14:anchorId="3D2CE07F" wp14:editId="7DAD3A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23" name="Rectangle 6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977EE6-12A0-FC43-8C05-F0EAC5405E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5AFF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CE07F" id="Rectangle 6423" o:spid="_x0000_s1796" style="position:absolute;margin-left:-5pt;margin-top:28pt;width:79pt;height:60pt;z-index:25076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iFE6kJ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45AFF7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2240" behindDoc="0" locked="0" layoutInCell="1" allowOverlap="1" wp14:anchorId="79983333" wp14:editId="5EF113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22" name="Rectangle 6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E9EA0F-77A9-E94A-9B67-171DD4C0E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9BCB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83333" id="Rectangle 6422" o:spid="_x0000_s1797" style="position:absolute;margin-left:-5pt;margin-top:28pt;width:79pt;height:60pt;z-index:25076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BxZ7qF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0F9BCB0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3264" behindDoc="0" locked="0" layoutInCell="1" allowOverlap="1" wp14:anchorId="618FA010" wp14:editId="5DFC74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21" name="Rectangle 6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98DAE9-313E-1949-9707-D966C1B956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4CF3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FA010" id="Rectangle 6421" o:spid="_x0000_s1798" style="position:absolute;margin-left:-5pt;margin-top:28pt;width:79pt;height:60pt;z-index:25076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ejw6u5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64CF31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4288" behindDoc="0" locked="0" layoutInCell="1" allowOverlap="1" wp14:anchorId="39105742" wp14:editId="42F059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20" name="Rectangle 6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BE92E3-8153-874F-9A7F-0A02D137E7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D48F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105742" id="Rectangle 6420" o:spid="_x0000_s1799" style="position:absolute;margin-left:-5pt;margin-top:28pt;width:79pt;height:60pt;z-index:25076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gwq6rp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B4D48F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5312" behindDoc="0" locked="0" layoutInCell="1" allowOverlap="1" wp14:anchorId="19A5FA70" wp14:editId="0F854E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19" name="Rectangle 6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C47F9C-3AE9-EB4D-9CC9-36A641A60B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B8B14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5FA70" id="Rectangle 6419" o:spid="_x0000_s1800" style="position:absolute;margin-left:-5pt;margin-top:28pt;width:79pt;height:60pt;z-index:25076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bIo6xp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9B8B14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6336" behindDoc="0" locked="0" layoutInCell="1" allowOverlap="1" wp14:anchorId="08341183" wp14:editId="50907A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18" name="Rectangle 6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404A9A-9323-DA48-8F69-FED1BD70D5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14E9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341183" id="Rectangle 6418" o:spid="_x0000_s1801" style="position:absolute;margin-left:-5pt;margin-top:28pt;width:79pt;height:60pt;z-index:25076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" filled="f" stroked="f">
                      <v:textbox inset="2.16pt,1.44pt,0,1.44pt">
                        <w:txbxContent>
                          <w:p w14:paraId="1414E94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7360" behindDoc="0" locked="0" layoutInCell="1" allowOverlap="1" wp14:anchorId="51BE04A6" wp14:editId="01C546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17" name="Rectangle 6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9EE4E-314E-8444-A82E-6D3CD0AF7C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C3F5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E04A6" id="Rectangle 6417" o:spid="_x0000_s1802" style="position:absolute;margin-left:-5pt;margin-top:28pt;width:79pt;height:60pt;z-index:25076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nuc67Z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2C3F54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8384" behindDoc="0" locked="0" layoutInCell="1" allowOverlap="1" wp14:anchorId="081D09DD" wp14:editId="5D100C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16" name="Rectangle 6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49222C-B35F-A941-86B1-81634F61F6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0E66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1D09DD" id="Rectangle 6416" o:spid="_x0000_s1803" style="position:absolute;margin-left:-5pt;margin-top:28pt;width:79pt;height:60pt;z-index:25076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GfRuvid&#13;&#10;AQAAFA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150E667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9408" behindDoc="0" locked="0" layoutInCell="1" allowOverlap="1" wp14:anchorId="4BAB1200" wp14:editId="7CDE58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15" name="Rectangle 6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5CD835-37C7-034B-AEF1-9B8545D7B8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9D72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B1200" id="Rectangle 6415" o:spid="_x0000_s1804" style="position:absolute;margin-left:-5pt;margin-top:28pt;width:79pt;height:60pt;z-index:25076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QOY7PJ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C9D727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0432" behindDoc="0" locked="0" layoutInCell="1" allowOverlap="1" wp14:anchorId="790553A8" wp14:editId="5C6747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14" name="Rectangle 6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66EA01-C9DE-E444-804B-C4E240E945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728D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0553A8" id="Rectangle 6414" o:spid="_x0000_s1805" style="position:absolute;margin-left:-5pt;margin-top:28pt;width:79pt;height:60pt;z-index:25077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LnQuymd&#13;&#10;AQAAFA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8728D3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1456" behindDoc="0" locked="0" layoutInCell="1" allowOverlap="1" wp14:anchorId="01346946" wp14:editId="52B75E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13" name="Rectangle 6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B6A944-D812-9A4D-AD16-282FA3394B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1A03C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46946" id="Rectangle 6413" o:spid="_x0000_s1806" style="position:absolute;margin-left:-5pt;margin-top:28pt;width:79pt;height:60pt;z-index:25077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NRl9DWd&#13;&#10;AQAAFA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311A03C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2480" behindDoc="0" locked="0" layoutInCell="1" allowOverlap="1" wp14:anchorId="5FA68899" wp14:editId="12D33D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12" name="Rectangle 6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94FC18-833F-7848-B675-F3C57C114A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B099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68899" id="Rectangle 6412" o:spid="_x0000_s1807" style="position:absolute;margin-left:-5pt;margin-top:28pt;width:79pt;height:60pt;z-index:25077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C1TdCCd&#13;&#10;AQAAFA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24B099D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3504" behindDoc="0" locked="0" layoutInCell="1" allowOverlap="1" wp14:anchorId="4CE5BBDA" wp14:editId="246474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11" name="Rectangle 6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A927D1-471F-F447-8098-FE5886F36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1B35F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5BBDA" id="Rectangle 6411" o:spid="_x0000_s1808" style="position:absolute;margin-left:-5pt;margin-top:28pt;width:79pt;height:60pt;z-index:25077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CYI9B6d&#13;&#10;AQAAFA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01B35F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4528" behindDoc="0" locked="0" layoutInCell="1" allowOverlap="1" wp14:anchorId="3CCFCE6D" wp14:editId="0B2EF4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10" name="Rectangle 6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9F9B09-20F1-7B47-B2E9-2E573A690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F111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FCE6D" id="Rectangle 6410" o:spid="_x0000_s1809" style="position:absolute;margin-left:-5pt;margin-top:28pt;width:79pt;height:60pt;z-index:25077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N8+dAud&#13;&#10;AQAAFA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3F1118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5552" behindDoc="0" locked="0" layoutInCell="1" allowOverlap="1" wp14:anchorId="2366C897" wp14:editId="392A06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09" name="Rectangle 6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7356C7-C901-9249-B706-33B7E787D8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BD05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6C897" id="Rectangle 6409" o:spid="_x0000_s1810" style="position:absolute;margin-left:-5pt;margin-top:28pt;width:79pt;height:60pt;z-index:25077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DC+9GOd&#13;&#10;AQAAFA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2BBD058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6576" behindDoc="0" locked="0" layoutInCell="1" allowOverlap="1" wp14:anchorId="1C4908F7" wp14:editId="38E9AD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08" name="Rectangle 6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D08A9C-B780-0B4E-AE9E-AC431712A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DEC9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4908F7" id="Rectangle 6408" o:spid="_x0000_s1811" style="position:absolute;margin-left:-5pt;margin-top:28pt;width:79pt;height:60pt;z-index:25077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MmIdHad&#13;&#10;AQAAFA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3DEC91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7600" behindDoc="0" locked="0" layoutInCell="1" allowOverlap="1" wp14:anchorId="77BB2CD5" wp14:editId="62B3ED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07" name="Rectangle 6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E69B1C-B8B3-A845-92E1-03E5C8B657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1E4B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BB2CD5" id="Rectangle 6407" o:spid="_x0000_s1812" style="position:absolute;margin-left:-5pt;margin-top:28pt;width:79pt;height:60pt;z-index:25077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" filled="f" stroked="f">
                      <v:textbox inset="2.16pt,1.44pt,0,1.44pt">
                        <w:txbxContent>
                          <w:p w14:paraId="411E4B5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8624" behindDoc="0" locked="0" layoutInCell="1" allowOverlap="1" wp14:anchorId="2BA2870C" wp14:editId="1523B1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06" name="Rectangle 6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14D651-1968-1846-8C39-9CC209D399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18E08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2870C" id="Rectangle 6406" o:spid="_x0000_s1813" style="position:absolute;margin-left:-5pt;margin-top:28pt;width:79pt;height:60pt;z-index:25077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DvldF2d&#13;&#10;AQAAFA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6818E08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9648" behindDoc="0" locked="0" layoutInCell="1" allowOverlap="1" wp14:anchorId="155A62D0" wp14:editId="478D92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05" name="Rectangle 6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16DB8E-9F76-CB4B-BE96-3979A01FB7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FA29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5A62D0" id="Rectangle 6405" o:spid="_x0000_s1814" style="position:absolute;margin-left:-5pt;margin-top:28pt;width:79pt;height:60pt;z-index:25077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HNL1mZ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FFA294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0672" behindDoc="0" locked="0" layoutInCell="1" allowOverlap="1" wp14:anchorId="1D3D7A35" wp14:editId="5A8604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04" name="Rectangle 6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C6BE0E-089B-1D4F-A318-B56DF8282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FC0F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D7A35" id="Rectangle 6404" o:spid="_x0000_s1815" style="position:absolute;margin-left:-5pt;margin-top:28pt;width:79pt;height:60pt;z-index:25078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" filled="f" stroked="f">
                      <v:textbox inset="2.16pt,1.44pt,0,1.44pt">
                        <w:txbxContent>
                          <w:p w14:paraId="5D1FC0F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1696" behindDoc="0" locked="0" layoutInCell="1" allowOverlap="1" wp14:anchorId="62653DF0" wp14:editId="610606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03" name="Rectangle 6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B917B6-C1CD-9C40-8DD9-03C7CC63F5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65AE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653DF0" id="Rectangle 6403" o:spid="_x0000_s1816" style="position:absolute;margin-left:-5pt;margin-top:28pt;width:79pt;height:60pt;z-index:25078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FqvgPGd&#13;&#10;AQAAFA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1F65AEE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2720" behindDoc="0" locked="0" layoutInCell="1" allowOverlap="1" wp14:anchorId="3F3B7A5C" wp14:editId="67D1EE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02" name="Rectangle 6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46134C-119F-2846-9DC8-118A93577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6C4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3B7A5C" id="Rectangle 6402" o:spid="_x0000_s1817" style="position:absolute;margin-left:-5pt;margin-top:28pt;width:79pt;height:60pt;z-index:25078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o5kA5J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DF6C45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3744" behindDoc="0" locked="0" layoutInCell="1" allowOverlap="1" wp14:anchorId="7BC68800" wp14:editId="0A5C6C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01" name="Rectangle 6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71C5BE-3991-EC42-B230-25B87893D8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4242F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C68800" id="Rectangle 6401" o:spid="_x0000_s1818" style="position:absolute;margin-left:-5pt;margin-top:28pt;width:79pt;height:60pt;z-index:25078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KjCgNqd&#13;&#10;AQAAFA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244242F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4768" behindDoc="0" locked="0" layoutInCell="1" allowOverlap="1" wp14:anchorId="16C5BCAD" wp14:editId="3AE3FD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00" name="Rectangle 6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3A6E22-45A3-0647-B3E5-CC8CCCE57A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6118F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C5BCAD" id="Rectangle 6400" o:spid="_x0000_s1819" style="position:absolute;margin-left:-5pt;margin-top:28pt;width:79pt;height:60pt;z-index:25078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UfQAz5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F6118F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5792" behindDoc="0" locked="0" layoutInCell="1" allowOverlap="1" wp14:anchorId="576F00FC" wp14:editId="58859E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99" name="Rectangle 6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C23A83-183E-F743-A0C1-F7590486B0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FEA0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F00FC" id="Rectangle 6399" o:spid="_x0000_s1820" style="position:absolute;margin-left:-5pt;margin-top:28pt;width:79pt;height:60pt;z-index:25078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L50gKed&#13;&#10;AQAAFA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DFEA0C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6816" behindDoc="0" locked="0" layoutInCell="1" allowOverlap="1" wp14:anchorId="19248E71" wp14:editId="2A793E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98" name="Rectangle 6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1A783-A23F-5649-8B02-0B1481F6D7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40C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248E71" id="Rectangle 6398" o:spid="_x0000_s1821" style="position:absolute;margin-left:-5pt;margin-top:28pt;width:79pt;height:60pt;z-index:25078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EdCALKd&#13;&#10;AQAAFA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6C840C0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7840" behindDoc="0" locked="0" layoutInCell="1" allowOverlap="1" wp14:anchorId="0868F9FC" wp14:editId="3E4AEE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97" name="Rectangle 6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1FDF2D-2DCA-4B4F-A801-D71AB51AD8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EF36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8F9FC" id="Rectangle 6397" o:spid="_x0000_s1822" style="position:absolute;margin-left:-5pt;margin-top:28pt;width:79pt;height:60pt;z-index:25078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" filled="f" stroked="f">
                      <v:textbox inset="2.16pt,1.44pt,0,1.44pt">
                        <w:txbxContent>
                          <w:p w14:paraId="02EF364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8864" behindDoc="0" locked="0" layoutInCell="1" allowOverlap="1" wp14:anchorId="5BB7CF11" wp14:editId="358F99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96" name="Rectangle 6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9C5AB2-D181-BB47-A775-CB9999818A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F8F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7CF11" id="Rectangle 6396" o:spid="_x0000_s1823" style="position:absolute;margin-left:-5pt;margin-top:28pt;width:79pt;height:60pt;z-index:25078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LUvAJmd&#13;&#10;AQAAFA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1BAF8F4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9888" behindDoc="0" locked="0" layoutInCell="1" allowOverlap="1" wp14:anchorId="61021F38" wp14:editId="29748A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95" name="Rectangle 6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E403571-10A2-3E4C-888E-B16863BFAE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54ED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21F38" id="Rectangle 6395" o:spid="_x0000_s1824" style="position:absolute;margin-left:-5pt;margin-top:28pt;width:77pt;height:73pt;z-index:25078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" filled="f" stroked="f">
                      <v:textbox inset="2.16pt,1.44pt,0,1.44pt">
                        <w:txbxContent>
                          <w:p w14:paraId="1D54ED8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0912" behindDoc="0" locked="0" layoutInCell="1" allowOverlap="1" wp14:anchorId="76E88A18" wp14:editId="5206BA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94" name="Rectangle 6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F55FA6-8186-7243-9A11-3789E450C5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87A3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88A18" id="Rectangle 6394" o:spid="_x0000_s1825" style="position:absolute;margin-left:-5pt;margin-top:28pt;width:79pt;height:60pt;z-index:25079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6A87A32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1936" behindDoc="0" locked="0" layoutInCell="1" allowOverlap="1" wp14:anchorId="672F6233" wp14:editId="1FD73A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393" name="Rectangle 6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C74879E-7159-0E45-AB65-5EB71E3FC8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49C7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F6233" id="Rectangle 6393" o:spid="_x0000_s1826" style="position:absolute;margin-left:-5pt;margin-top:28pt;width:77pt;height:68pt;z-index:25079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2149C7A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2960" behindDoc="0" locked="0" layoutInCell="1" allowOverlap="1" wp14:anchorId="1EEA84FB" wp14:editId="25FC48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92" name="Rectangle 6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B1ECD98-6000-3645-B37D-80701FBFC9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4C16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EA84FB" id="Rectangle 6392" o:spid="_x0000_s1827" style="position:absolute;margin-left:-5pt;margin-top:28pt;width:77pt;height:73pt;z-index:25079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" filled="f" stroked="f">
                      <v:textbox inset="2.16pt,1.44pt,0,1.44pt">
                        <w:txbxContent>
                          <w:p w14:paraId="274C165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3984" behindDoc="0" locked="0" layoutInCell="1" allowOverlap="1" wp14:anchorId="5A86B1B2" wp14:editId="7C5BCE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91" name="Rectangle 6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B979A1-7548-9E48-A439-1A9A595438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FBE2A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86B1B2" id="Rectangle 6391" o:spid="_x0000_s1828" style="position:absolute;margin-left:-5pt;margin-top:28pt;width:79pt;height:60pt;z-index:25079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SJya2p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AFBE2A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5008" behindDoc="0" locked="0" layoutInCell="1" allowOverlap="1" wp14:anchorId="69077675" wp14:editId="5E584F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90" name="Rectangle 6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7B88425-3DB4-F141-B0CC-0B933E8D0B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86FB0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77675" id="Rectangle 6390" o:spid="_x0000_s1829" style="position:absolute;margin-left:-5pt;margin-top:28pt;width:77pt;height:73pt;z-index:25079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" filled="f" stroked="f">
                      <v:textbox inset="2.16pt,1.44pt,0,1.44pt">
                        <w:txbxContent>
                          <w:p w14:paraId="3C86FB0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6032" behindDoc="0" locked="0" layoutInCell="1" allowOverlap="1" wp14:anchorId="7CF966FF" wp14:editId="06F13F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89" name="Rectangle 6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3305B371-6AF5-FA4A-9AD1-BED7327E37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8C4E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F966FF" id="Rectangle 6389" o:spid="_x0000_s1830" style="position:absolute;margin-left:-5pt;margin-top:28pt;width:77pt;height:73pt;z-index:25079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" filled="f" stroked="f">
                      <v:textbox inset="2.16pt,1.44pt,0,1.44pt">
                        <w:txbxContent>
                          <w:p w14:paraId="098C4E4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7056" behindDoc="0" locked="0" layoutInCell="1" allowOverlap="1" wp14:anchorId="701BC729" wp14:editId="74B46C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88" name="Rectangle 6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C2EB9E-0602-D34B-8925-85B90533A1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89C73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BC729" id="Rectangle 6388" o:spid="_x0000_s1831" style="position:absolute;margin-left:-5pt;margin-top:28pt;width:79pt;height:60pt;z-index:25079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KccGrKd&#13;&#10;AQAAFA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B89C73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8080" behindDoc="0" locked="0" layoutInCell="1" allowOverlap="1" wp14:anchorId="48B0673E" wp14:editId="327580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87" name="Rectangle 6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3F521DB-B3CE-CA41-B528-ADE578CA43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9673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0673E" id="Rectangle 6387" o:spid="_x0000_s1832" style="position:absolute;margin-left:-5pt;margin-top:28pt;width:77pt;height:73pt;z-index:25079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" filled="f" stroked="f">
                      <v:textbox inset="2.16pt,1.44pt,0,1.44pt">
                        <w:txbxContent>
                          <w:p w14:paraId="1796731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9104" behindDoc="0" locked="0" layoutInCell="1" allowOverlap="1" wp14:anchorId="60D64DCE" wp14:editId="1873B3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386" name="Rectangle 6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8F9AEC0-4448-4F49-A5C6-E806D7ECF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3A6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D64DCE" id="Rectangle 6386" o:spid="_x0000_s1833" style="position:absolute;margin-left:-5pt;margin-top:28pt;width:77pt;height:71pt;z-index:25079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2B83A65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0128" behindDoc="0" locked="0" layoutInCell="1" allowOverlap="1" wp14:anchorId="29B348AD" wp14:editId="5DF7E0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85" name="Rectangle 6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D542CA-2D05-C444-81D9-927A9829D2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408B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B348AD" id="Rectangle 6385" o:spid="_x0000_s1834" style="position:absolute;margin-left:-5pt;margin-top:28pt;width:79pt;height:60pt;z-index:25080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ckabXZ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C408B0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1152" behindDoc="0" locked="0" layoutInCell="1" allowOverlap="1" wp14:anchorId="0964C072" wp14:editId="79377A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84" name="Rectangle 6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EB8A65-E8CB-6944-9751-3F6C344F48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2C47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4C072" id="Rectangle 6384" o:spid="_x0000_s1835" style="position:absolute;margin-left:-5pt;margin-top:28pt;width:79pt;height:60pt;z-index:25080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i3AbSJ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42C47D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2176" behindDoc="0" locked="0" layoutInCell="1" allowOverlap="1" wp14:anchorId="60523E1B" wp14:editId="4E2575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83" name="Rectangle 6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D3B6CF-3A51-9F4C-8A71-13502C4698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37C7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523E1B" id="Rectangle 6383" o:spid="_x0000_s1836" style="position:absolute;margin-left:-5pt;margin-top:28pt;width:79pt;height:60pt;z-index:25080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A0O+41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6737C76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3200" behindDoc="0" locked="0" layoutInCell="1" allowOverlap="1" wp14:anchorId="0E1AFFE9" wp14:editId="3CD839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82" name="Rectangle 6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9C2327-FB3F-8045-8C11-7BBAB1E056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02D5F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1AFFE9" id="Rectangle 6382" o:spid="_x0000_s1837" style="position:absolute;margin-left:-5pt;margin-top:28pt;width:79pt;height:60pt;z-index:25080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DNDW4g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5C02D5F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4224" behindDoc="0" locked="0" layoutInCell="1" allowOverlap="1" wp14:anchorId="4E2D609B" wp14:editId="3DE007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81" name="Rectangle 6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323850-C919-7D4A-A21F-7E537DCC88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3D28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D609B" id="Rectangle 6381" o:spid="_x0000_s1838" style="position:absolute;margin-left:-5pt;margin-top:28pt;width:79pt;height:60pt;z-index:25080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xlbuHp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43D28D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5248" behindDoc="0" locked="0" layoutInCell="1" allowOverlap="1" wp14:anchorId="569D0555" wp14:editId="60E27F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80" name="Rectangle 6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AB608F-0783-AB4F-983A-72E36E08B8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96D0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9D0555" id="Rectangle 6380" o:spid="_x0000_s1839" style="position:absolute;margin-left:-5pt;margin-top:28pt;width:79pt;height:60pt;z-index:25080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P2BuC5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096D04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6272" behindDoc="0" locked="0" layoutInCell="1" allowOverlap="1" wp14:anchorId="6C4F65DF" wp14:editId="3D0405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79" name="Rectangle 6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63D215-D85D-9640-AC2B-5E18CC3DFD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C023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F65DF" id="Rectangle 6379" o:spid="_x0000_s1840" style="position:absolute;margin-left:-5pt;margin-top:28pt;width:79pt;height:60pt;z-index:25080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0ODuY5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6C0239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7296" behindDoc="0" locked="0" layoutInCell="1" allowOverlap="1" wp14:anchorId="5E45E38F" wp14:editId="3A37C8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78" name="Rectangle 6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B60E9D-7E12-7743-9EB9-4AE0EB9069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815C1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45E38F" id="Rectangle 6378" o:spid="_x0000_s1841" style="position:absolute;margin-left:-5pt;margin-top:28pt;width:79pt;height:60pt;z-index:25080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KdZudp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8815C1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8320" behindDoc="0" locked="0" layoutInCell="1" allowOverlap="1" wp14:anchorId="0917AC1E" wp14:editId="6C32AB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77" name="Rectangle 6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9B4873-98A2-5646-A600-F6A6E596A9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BEB2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7AC1E" id="Rectangle 6377" o:spid="_x0000_s1842" style="position:absolute;margin-left:-5pt;margin-top:28pt;width:79pt;height:60pt;z-index:25080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Io3uSJ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3BEB27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9344" behindDoc="0" locked="0" layoutInCell="1" allowOverlap="1" wp14:anchorId="6EDCD01B" wp14:editId="28288D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76" name="Rectangle 6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9F74BC-2409-F84D-B495-28DDB3F9A8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0772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DCD01B" id="Rectangle 6376" o:spid="_x0000_s1843" style="position:absolute;margin-left:-5pt;margin-top:28pt;width:79pt;height:60pt;z-index:25080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27tuXZ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E07725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0368" behindDoc="0" locked="0" layoutInCell="1" allowOverlap="1" wp14:anchorId="36B70AB4" wp14:editId="272267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75" name="Rectangle 6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11DF81-24E9-DB4C-83E4-067F7466E4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D18E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B70AB4" id="Rectangle 6375" o:spid="_x0000_s1844" style="position:absolute;margin-left:-5pt;margin-top:28pt;width:79pt;height:60pt;z-index:25081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/IzvmZ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1BD18E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1392" behindDoc="0" locked="0" layoutInCell="1" allowOverlap="1" wp14:anchorId="6DFB60FE" wp14:editId="5FC4F0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74" name="Rectangle 6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E4ED10-2E89-DF41-8541-0A099D8084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DB31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FB60FE" id="Rectangle 6374" o:spid="_x0000_s1845" style="position:absolute;margin-left:-5pt;margin-top:28pt;width:79pt;height:60pt;z-index:25081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BbpvjJ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0DB317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2416" behindDoc="0" locked="0" layoutInCell="1" allowOverlap="1" wp14:anchorId="214D29DD" wp14:editId="284BD8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73" name="Rectangle 6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E8BCF6-A221-004A-9421-B97DA2C87D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1F04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4D29DD" id="Rectangle 6373" o:spid="_x0000_s1846" style="position:absolute;margin-left:-5pt;margin-top:28pt;width:79pt;height:60pt;z-index:25081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DnYgKi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511F04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3440" behindDoc="0" locked="0" layoutInCell="1" allowOverlap="1" wp14:anchorId="00BF8E31" wp14:editId="4FBE8F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72" name="Rectangle 6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F06F9D-11EA-214B-A060-FFF90428C1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866F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F8E31" id="Rectangle 6372" o:spid="_x0000_s1847" style="position:absolute;margin-left:-5pt;margin-top:28pt;width:79pt;height:60pt;z-index:25081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AeVIK3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43866FF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4464" behindDoc="0" locked="0" layoutInCell="1" allowOverlap="1" wp14:anchorId="5C9A70DB" wp14:editId="2BE86F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71" name="Rectangle 6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DAE3B2A-D0F4-CC4D-915A-9971DAD0B4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5857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A70DB" id="Rectangle 6371" o:spid="_x0000_s1848" style="position:absolute;margin-left:-5pt;margin-top:28pt;width:79pt;height:60pt;z-index:25081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FQ8CiZ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558571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5488" behindDoc="0" locked="0" layoutInCell="1" allowOverlap="1" wp14:anchorId="0F15068E" wp14:editId="34A920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70" name="Rectangle 6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4A90E8-278F-724C-A7EE-9A4028890B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5386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15068E" id="Rectangle 6370" o:spid="_x0000_s1849" style="position:absolute;margin-left:-5pt;margin-top:28pt;width:79pt;height:60pt;z-index:25081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7DmCnJ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A53865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6512" behindDoc="0" locked="0" layoutInCell="1" allowOverlap="1" wp14:anchorId="5745EBBE" wp14:editId="3071CB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69" name="Rectangle 6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8F33E2-521A-F64F-970D-0E3D764955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0040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5EBBE" id="Rectangle 6369" o:spid="_x0000_s1850" style="position:absolute;margin-left:-5pt;margin-top:28pt;width:79pt;height:60pt;z-index:25081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A7kC9J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200404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7536" behindDoc="0" locked="0" layoutInCell="1" allowOverlap="1" wp14:anchorId="189290FD" wp14:editId="49D0FF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68" name="Rectangle 6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ECC781E-98F5-A240-8C2F-7D88B46F60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9B26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9290FD" id="Rectangle 6368" o:spid="_x0000_s1851" style="position:absolute;margin-left:-5pt;margin-top:28pt;width:79pt;height:60pt;z-index:25081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PqPguGd&#13;&#10;AQAAFA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689B264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8560" behindDoc="0" locked="0" layoutInCell="1" allowOverlap="1" wp14:anchorId="71DBE1DB" wp14:editId="1B7478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67" name="Rectangle 6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23F0FF-4B16-1048-9B04-BA1D3749F6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FF18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DBE1DB" id="Rectangle 6367" o:spid="_x0000_s1852" style="position:absolute;margin-left:-5pt;margin-top:28pt;width:79pt;height:60pt;z-index:25081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8dQC35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EFF18D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9584" behindDoc="0" locked="0" layoutInCell="1" allowOverlap="1" wp14:anchorId="5E42C6DE" wp14:editId="42D40B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66" name="Rectangle 6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DABC41-2BE9-0A4A-A689-D3BB787EAE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25D7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42C6DE" id="Rectangle 6366" o:spid="_x0000_s1853" style="position:absolute;margin-left:-5pt;margin-top:28pt;width:79pt;height:60pt;z-index:25081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COKCyp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F25D74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0608" behindDoc="0" locked="0" layoutInCell="1" allowOverlap="1" wp14:anchorId="5BBF0B47" wp14:editId="4B209B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65" name="Rectangle 6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804CB5-D831-E244-8E7B-775A338839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1D3D8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F0B47" id="Rectangle 6365" o:spid="_x0000_s1854" style="position:absolute;margin-left:-5pt;margin-top:28pt;width:79pt;height:60pt;z-index:25082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Av1QMO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3A1D3D8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1632" behindDoc="0" locked="0" layoutInCell="1" allowOverlap="1" wp14:anchorId="3D08CE98" wp14:editId="15EA7E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64" name="Rectangle 6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1A6587-866C-FB47-B049-5E80ACD6A9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98A4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08CE98" id="Rectangle 6364" o:spid="_x0000_s1855" style="position:absolute;margin-left:-5pt;margin-top:28pt;width:79pt;height:60pt;z-index:25082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1uODG5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998A44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2656" behindDoc="0" locked="0" layoutInCell="1" allowOverlap="1" wp14:anchorId="6002DF51" wp14:editId="693E0D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63" name="Rectangle 6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8E0DE3-7E1A-3C45-BC91-5EBCFA0C37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DE57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02DF51" id="Rectangle 6363" o:spid="_x0000_s1856" style="position:absolute;margin-left:-5pt;margin-top:28pt;width:79pt;height:60pt;z-index:25082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BpqHZm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22DE573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3680" behindDoc="0" locked="0" layoutInCell="1" allowOverlap="1" wp14:anchorId="0CA54AF8" wp14:editId="3C39D4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62" name="Rectangle 6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271328-6C55-7441-B383-D283603E63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840E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A54AF8" id="Rectangle 6362" o:spid="_x0000_s1857" style="position:absolute;margin-left:-5pt;margin-top:28pt;width:79pt;height:60pt;z-index:25082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CQnvZz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5B0840E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4704" behindDoc="0" locked="0" layoutInCell="1" allowOverlap="1" wp14:anchorId="119911A2" wp14:editId="384628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61" name="Rectangle 6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0901E7-22E6-D64E-A5F4-D9A2C873B4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62370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9911A2" id="Rectangle 6361" o:spid="_x0000_s1858" style="position:absolute;margin-left:-5pt;margin-top:28pt;width:79pt;height:60pt;z-index:25082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m8V2TZ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462370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5728" behindDoc="0" locked="0" layoutInCell="1" allowOverlap="1" wp14:anchorId="76797205" wp14:editId="2C182A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60" name="Rectangle 6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5A1693-785C-CB49-9F55-0181146CA6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842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797205" id="Rectangle 6360" o:spid="_x0000_s1859" style="position:absolute;margin-left:-5pt;margin-top:28pt;width:79pt;height:60pt;z-index:25082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YvP2WJ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1D842D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6752" behindDoc="0" locked="0" layoutInCell="1" allowOverlap="1" wp14:anchorId="36307237" wp14:editId="7B9A88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59" name="Rectangle 6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32B006-B6F9-E542-AB5C-750E62B28E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063CB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07237" id="Rectangle 6359" o:spid="_x0000_s1860" style="position:absolute;margin-left:-5pt;margin-top:28pt;width:79pt;height:60pt;z-index:25082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jXN2MJ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8063CB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7776" behindDoc="0" locked="0" layoutInCell="1" allowOverlap="1" wp14:anchorId="726D3BB5" wp14:editId="639881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58" name="Rectangle 6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EDBA8E-4755-674D-8D31-8AFF33D9F0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D9A6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6D3BB5" id="Rectangle 6358" o:spid="_x0000_s1861" style="position:absolute;margin-left:-5pt;margin-top:28pt;width:79pt;height:60pt;z-index:25082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HRF9iWd&#13;&#10;AQAAFA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CD9A6D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8800" behindDoc="0" locked="0" layoutInCell="1" allowOverlap="1" wp14:anchorId="6CA5F649" wp14:editId="35E644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57" name="Rectangle 6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7A95D860-239D-3A4E-8CFC-A81014BF55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620A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5F649" id="Rectangle 6357" o:spid="_x0000_s1862" style="position:absolute;margin-left:-5pt;margin-top:28pt;width:77pt;height:73pt;z-index:25082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" filled="f" stroked="f">
                      <v:textbox inset="2.16pt,1.44pt,0,1.44pt">
                        <w:txbxContent>
                          <w:p w14:paraId="2D620AF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9824" behindDoc="0" locked="0" layoutInCell="1" allowOverlap="1" wp14:anchorId="5DCBD35F" wp14:editId="6F78CA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56" name="Rectangle 6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56DD35-D598-F446-A960-2F44239854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FE4DB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BD35F" id="Rectangle 6356" o:spid="_x0000_s1863" style="position:absolute;margin-left:-5pt;margin-top:28pt;width:79pt;height:60pt;z-index:25082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hij2Dp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1FE4DB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0848" behindDoc="0" locked="0" layoutInCell="1" allowOverlap="1" wp14:anchorId="08078039" wp14:editId="22CEB5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355" name="Rectangle 6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4F5FE7B-6A3A-E84B-B073-CA70B2EC66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040D4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078039" id="Rectangle 6355" o:spid="_x0000_s1864" style="position:absolute;margin-left:-5pt;margin-top:28pt;width:77pt;height:68pt;z-index:25083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15040D4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1872" behindDoc="0" locked="0" layoutInCell="1" allowOverlap="1" wp14:anchorId="6F043285" wp14:editId="0F131C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54" name="Rectangle 6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A29908E-C78B-BF47-872C-AF4145524B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9BD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43285" id="Rectangle 6354" o:spid="_x0000_s1865" style="position:absolute;margin-left:-5pt;margin-top:28pt;width:77pt;height:73pt;z-index:25083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" filled="f" stroked="f">
                      <v:textbox inset="2.16pt,1.44pt,0,1.44pt">
                        <w:txbxContent>
                          <w:p w14:paraId="2A79BDF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2896" behindDoc="0" locked="0" layoutInCell="1" allowOverlap="1" wp14:anchorId="6B2A71DA" wp14:editId="565EB8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53" name="Rectangle 6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6A3A00-27F5-1941-8A1F-9BDDA4749A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ACD9B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2A71DA" id="Rectangle 6353" o:spid="_x0000_s1866" style="position:absolute;margin-left:-5pt;margin-top:28pt;width:79pt;height:60pt;z-index:25083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AA16tW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47ACD9B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3920" behindDoc="0" locked="0" layoutInCell="1" allowOverlap="1" wp14:anchorId="0AE911FA" wp14:editId="2A6347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52" name="Rectangle 6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DC842AC-1FA7-A64A-A9FE-FCD7FA6A00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BB15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E911FA" id="Rectangle 6352" o:spid="_x0000_s1867" style="position:absolute;margin-left:-5pt;margin-top:28pt;width:77pt;height:73pt;z-index:25083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" filled="f" stroked="f">
                      <v:textbox inset="2.16pt,1.44pt,0,1.44pt">
                        <w:txbxContent>
                          <w:p w14:paraId="65BB15C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4944" behindDoc="0" locked="0" layoutInCell="1" allowOverlap="1" wp14:anchorId="3DCB8ACB" wp14:editId="449867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51" name="Rectangle 6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B0C812B-48D7-2C4D-B2D7-26D38376F9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833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B8ACB" id="Rectangle 6351" o:spid="_x0000_s1868" style="position:absolute;margin-left:-5pt;margin-top:28pt;width:77pt;height:73pt;z-index:25083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" filled="f" stroked="f">
                      <v:textbox inset="2.16pt,1.44pt,0,1.44pt">
                        <w:txbxContent>
                          <w:p w14:paraId="0238330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5968" behindDoc="0" locked="0" layoutInCell="1" allowOverlap="1" wp14:anchorId="25D91685" wp14:editId="1441B1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50" name="Rectangle 6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9E0B61-A031-FA42-9D29-4C0356044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D99C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91685" id="Rectangle 6350" o:spid="_x0000_s1869" style="position:absolute;margin-left:-5pt;margin-top:28pt;width:79pt;height:60pt;z-index:25083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C4wraJ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7D99CD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6992" behindDoc="0" locked="0" layoutInCell="1" allowOverlap="1" wp14:anchorId="3734028B" wp14:editId="61526F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49" name="Rectangle 6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F85A8CD-7EB3-E847-B99D-2A7CCC4ED4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1822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34028B" id="Rectangle 6349" o:spid="_x0000_s1870" style="position:absolute;margin-left:-5pt;margin-top:28pt;width:77pt;height:73pt;z-index:25083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" filled="f" stroked="f">
                      <v:textbox inset="2.16pt,1.44pt,0,1.44pt">
                        <w:txbxContent>
                          <w:p w14:paraId="421822C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8016" behindDoc="0" locked="0" layoutInCell="1" allowOverlap="1" wp14:anchorId="32795168" wp14:editId="7334C6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348" name="Rectangle 6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FFF1A31-03BB-8143-887D-233AB72F42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7A3B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95168" id="Rectangle 6348" o:spid="_x0000_s1871" style="position:absolute;margin-left:-5pt;margin-top:28pt;width:77pt;height:71pt;z-index:25083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437A3BD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9040" behindDoc="0" locked="0" layoutInCell="1" allowOverlap="1" wp14:anchorId="4AB65753" wp14:editId="5040F6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47" name="Rectangle 6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C44560-AA5C-8F45-B8A0-D7F3AFE911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61AB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B65753" id="Rectangle 6347" o:spid="_x0000_s1872" style="position:absolute;margin-left:-5pt;margin-top:28pt;width:79pt;height:60pt;z-index:25083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FmGrK5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E661AB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0064" behindDoc="0" locked="0" layoutInCell="1" allowOverlap="1" wp14:anchorId="6749D72A" wp14:editId="16D050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46" name="Rectangle 6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306039-C8C6-854F-AEB4-B197E44485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099C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49D72A" id="Rectangle 6346" o:spid="_x0000_s1873" style="position:absolute;margin-left:-5pt;margin-top:28pt;width:79pt;height:60pt;z-index:25084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71crPp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96099C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1088" behindDoc="0" locked="0" layoutInCell="1" allowOverlap="1" wp14:anchorId="50A4B4D2" wp14:editId="59B9AD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45" name="Rectangle 6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A31B8B0-56DE-C748-9B2C-BC24668C1F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D87D6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4B4D2" id="Rectangle 6345" o:spid="_x0000_s1874" style="position:absolute;margin-left:-5pt;margin-top:28pt;width:79pt;height:60pt;z-index:25084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yGCq+p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6D87D6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2112" behindDoc="0" locked="0" layoutInCell="1" allowOverlap="1" wp14:anchorId="4350AFE3" wp14:editId="097869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44" name="Rectangle 6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9B0BD8-9C42-B345-A399-5558B55C31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3EB5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50AFE3" id="Rectangle 6344" o:spid="_x0000_s1875" style="position:absolute;margin-left:-5pt;margin-top:28pt;width:79pt;height:60pt;z-index:25084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MVYq75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63EB57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3136" behindDoc="0" locked="0" layoutInCell="1" allowOverlap="1" wp14:anchorId="6B801BF0" wp14:editId="2CBCBC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43" name="Rectangle 6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85A07F-60A1-0743-BB00-2BA7430E1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8F454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01BF0" id="Rectangle 6343" o:spid="_x0000_s1876" style="position:absolute;margin-left:-5pt;margin-top:28pt;width:79pt;height:60pt;z-index:25084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jh3fkp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68F454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4160" behindDoc="0" locked="0" layoutInCell="1" allowOverlap="1" wp14:anchorId="5F870DEC" wp14:editId="5B2DF0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42" name="Rectangle 6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C8E71A-7CFE-2D4A-9B26-6C9E7400FB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06DA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70DEC" id="Rectangle 6342" o:spid="_x0000_s1877" style="position:absolute;margin-left:-5pt;margin-top:28pt;width:79pt;height:60pt;z-index:25084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B3K1+H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2A306DA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5184" behindDoc="0" locked="0" layoutInCell="1" allowOverlap="1" wp14:anchorId="0C6A6977" wp14:editId="695CB9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41" name="Rectangle 6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0064BD-4C75-3140-9586-A8299B23BC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6E70E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6A6977" id="Rectangle 6341" o:spid="_x0000_s1878" style="position:absolute;margin-left:-5pt;margin-top:28pt;width:79pt;height:60pt;z-index:25084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Hxw37md&#13;&#10;AQAAFA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236E70E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6208" behindDoc="0" locked="0" layoutInCell="1" allowOverlap="1" wp14:anchorId="2549D5DD" wp14:editId="1C9E55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40" name="Rectangle 6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E4FE10-39D0-884A-9689-808D490D0D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68F5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49D5DD" id="Rectangle 6340" o:spid="_x0000_s1879" style="position:absolute;margin-left:-5pt;margin-top:28pt;width:79pt;height:60pt;z-index:25084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IVGX6yd&#13;&#10;AQAAFA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B68F58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7232" behindDoc="0" locked="0" layoutInCell="1" allowOverlap="1" wp14:anchorId="0146D861" wp14:editId="15E7B6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39" name="Rectangle 6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A591D3-0B2F-6141-80DC-7FD4DFFE63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E31B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46D861" id="Rectangle 6339" o:spid="_x0000_s1880" style="position:absolute;margin-left:-5pt;margin-top:28pt;width:79pt;height:60pt;z-index:25084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GrG38Sd&#13;&#10;AQAAFA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31E31B0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8256" behindDoc="0" locked="0" layoutInCell="1" allowOverlap="1" wp14:anchorId="75433FB2" wp14:editId="2FEF72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38" name="Rectangle 6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3E8924-1804-C843-8CF2-91D475253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9488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433FB2" id="Rectangle 6338" o:spid="_x0000_s1881" style="position:absolute;margin-left:-5pt;margin-top:28pt;width:79pt;height:60pt;z-index:25084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JPwX9Gd&#13;&#10;AQAAFA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1894885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9280" behindDoc="0" locked="0" layoutInCell="1" allowOverlap="1" wp14:anchorId="101AEB37" wp14:editId="73BE63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37" name="Rectangle 6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D7273A-8719-AC4F-9F49-118E178346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E844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1AEB37" id="Rectangle 6337" o:spid="_x0000_s1882" style="position:absolute;margin-left:-5pt;margin-top:28pt;width:79pt;height:60pt;z-index:25084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Jir3++d&#13;&#10;AQAAFA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24E844C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0304" behindDoc="0" locked="0" layoutInCell="1" allowOverlap="1" wp14:anchorId="69F2E9B6" wp14:editId="26FCEC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36" name="Rectangle 6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F09181-D905-5540-BDDC-C7FDF0E6D7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FD47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F2E9B6" id="Rectangle 6336" o:spid="_x0000_s1883" style="position:absolute;margin-left:-5pt;margin-top:28pt;width:79pt;height:60pt;z-index:25085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YZ1f+p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AFD47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1328" behindDoc="0" locked="0" layoutInCell="1" allowOverlap="1" wp14:anchorId="5004B8A6" wp14:editId="602CA4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35" name="Rectangle 6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FB71F-6E7B-8C4C-B57D-6E49E1D02B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0038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04B8A6" id="Rectangle 6335" o:spid="_x0000_s1884" style="position:absolute;margin-left:-5pt;margin-top:28pt;width:79pt;height:60pt;z-index:25085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RqrePp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E00386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2352" behindDoc="0" locked="0" layoutInCell="1" allowOverlap="1" wp14:anchorId="2BB8470B" wp14:editId="578A31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34" name="Rectangle 6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962783-43FD-2545-BDFD-168960BEAA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90FE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B8470B" id="Rectangle 6334" o:spid="_x0000_s1885" style="position:absolute;margin-left:-5pt;margin-top:28pt;width:79pt;height:60pt;z-index:25085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L+cXiud&#13;&#10;AQAAFA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3A90FE9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3376" behindDoc="0" locked="0" layoutInCell="1" allowOverlap="1" wp14:anchorId="6BA5B09B" wp14:editId="4E7525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33" name="Rectangle 6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944AC3-6429-6645-A049-3914B5638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86F67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A5B09B" id="Rectangle 6333" o:spid="_x0000_s1886" style="position:absolute;margin-left:-5pt;margin-top:28pt;width:79pt;height:60pt;z-index:25085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XUQzBZ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486F67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4400" behindDoc="0" locked="0" layoutInCell="1" allowOverlap="1" wp14:anchorId="7F293E21" wp14:editId="6C4164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32" name="Rectangle 6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3652C0-12F6-1045-B37C-FE3F00360B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82EE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293E21" id="Rectangle 6332" o:spid="_x0000_s1887" style="position:absolute;margin-left:-5pt;margin-top:28pt;width:79pt;height:60pt;z-index:25085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CkcrMQ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1C82EE5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5424" behindDoc="0" locked="0" layoutInCell="1" allowOverlap="1" wp14:anchorId="23A7846A" wp14:editId="6C8F93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31" name="Rectangle 6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84098F-C003-5A49-9B72-E924975D82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FFE7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A7846A" id="Rectangle 6331" o:spid="_x0000_s1888" style="position:absolute;margin-left:-5pt;margin-top:28pt;width:79pt;height:60pt;z-index:25085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rykzLp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5FFE70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6448" behindDoc="0" locked="0" layoutInCell="1" allowOverlap="1" wp14:anchorId="5B1D49AA" wp14:editId="0D9FE1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30" name="Rectangle 6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D79E04-6AF7-AD45-B7E4-10059FF1E9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04078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D49AA" id="Rectangle 6330" o:spid="_x0000_s1889" style="position:absolute;margin-left:-5pt;margin-top:28pt;width:79pt;height:60pt;z-index:25085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Vh+zO5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404078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7472" behindDoc="0" locked="0" layoutInCell="1" allowOverlap="1" wp14:anchorId="49A9A738" wp14:editId="0C80DC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29" name="Rectangle 6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8D4C51-E700-DF41-BE51-F99DF0846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61B6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9A738" id="Rectangle 6329" o:spid="_x0000_s1890" style="position:absolute;margin-left:-5pt;margin-top:28pt;width:79pt;height:60pt;z-index:25085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uZ8zU5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C61B69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8496" behindDoc="0" locked="0" layoutInCell="1" allowOverlap="1" wp14:anchorId="4695D7BB" wp14:editId="7D8204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28" name="Rectangle 6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B955C6-C921-6F43-AA2C-283C2E8D84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136F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95D7BB" id="Rectangle 6328" o:spid="_x0000_s1891" style="position:absolute;margin-left:-5pt;margin-top:28pt;width:79pt;height:60pt;z-index:25085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ECps0ad&#13;&#10;AQAAFA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8136F5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9520" behindDoc="0" locked="0" layoutInCell="1" allowOverlap="1" wp14:anchorId="7FEE3F0B" wp14:editId="71F592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27" name="Rectangle 6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71F26A-0BD3-AD4D-9CCC-D2D3060ABC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0DCD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EE3F0B" id="Rectangle 6327" o:spid="_x0000_s1892" style="position:absolute;margin-left:-5pt;margin-top:28pt;width:79pt;height:60pt;z-index:25085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S/IzeJ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D0DCD4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0544" behindDoc="0" locked="0" layoutInCell="1" allowOverlap="1" wp14:anchorId="7501AB3C" wp14:editId="5C1317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26" name="Rectangle 6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30B817-90EE-C149-88E3-121AF5B83B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22C9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01AB3C" id="Rectangle 6326" o:spid="_x0000_s1893" style="position:absolute;margin-left:-5pt;margin-top:28pt;width:79pt;height:60pt;z-index:25086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ssSzbZ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022C91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1568" behindDoc="0" locked="0" layoutInCell="1" allowOverlap="1" wp14:anchorId="6371E493" wp14:editId="235AC2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25" name="Rectangle 6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2D59EF-EAFD-4C40-8F14-8EDB65BD40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C092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71E493" id="Rectangle 6325" o:spid="_x0000_s1894" style="position:absolute;margin-left:-5pt;margin-top:28pt;width:79pt;height:60pt;z-index:25086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lfMyqZ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8C092B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2592" behindDoc="0" locked="0" layoutInCell="1" allowOverlap="1" wp14:anchorId="6BD36714" wp14:editId="28265B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24" name="Rectangle 6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F44DAC-EAAF-BB42-AE13-A9C9940CBB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583A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36714" id="Rectangle 6324" o:spid="_x0000_s1895" style="position:absolute;margin-left:-5pt;margin-top:28pt;width:79pt;height:60pt;z-index:25086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bMWyvJ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A583AA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3616" behindDoc="0" locked="0" layoutInCell="1" allowOverlap="1" wp14:anchorId="629EC87B" wp14:editId="007E14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23" name="Rectangle 6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0EE976-DD3A-E947-9642-C1EDB26816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4ED8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EC87B" id="Rectangle 6323" o:spid="_x0000_s1896" style="position:absolute;margin-left:-5pt;margin-top:28pt;width:79pt;height:60pt;z-index:25086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DTjkfB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7C4ED88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4640" behindDoc="0" locked="0" layoutInCell="1" allowOverlap="1" wp14:anchorId="7FE1F867" wp14:editId="1B0375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22" name="Rectangle 6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E8618A-FE8D-654C-8A16-D2BDFBDA9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52137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E1F867" id="Rectangle 6322" o:spid="_x0000_s1897" style="position:absolute;margin-left:-5pt;margin-top:28pt;width:79pt;height:60pt;z-index:25086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AquMfU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5052137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5664" behindDoc="0" locked="0" layoutInCell="1" allowOverlap="1" wp14:anchorId="6EC7BAE1" wp14:editId="7F593B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21" name="Rectangle 6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BE9D44-9D22-4C44-88A3-2218498DCE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D345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7BAE1" id="Rectangle 6321" o:spid="_x0000_s1898" style="position:absolute;margin-left:-5pt;margin-top:28pt;width:79pt;height:60pt;z-index:25086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IeNH6p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4D3457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6688" behindDoc="0" locked="0" layoutInCell="1" allowOverlap="1" wp14:anchorId="1D5CEC69" wp14:editId="10E62E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20" name="Rectangle 6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D8D5D5-C75E-9544-9016-996EAE12D9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C1B7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CEC69" id="Rectangle 6320" o:spid="_x0000_s1899" style="position:absolute;margin-left:-5pt;margin-top:28pt;width:79pt;height:60pt;z-index:25086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2NXH/5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1C1B7A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7712" behindDoc="0" locked="0" layoutInCell="1" allowOverlap="1" wp14:anchorId="69973F42" wp14:editId="6A62BB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19" name="Rectangle 6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21E4F0F5-79A2-8C4A-AC71-59EB9DFCBF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7D459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973F42" id="Rectangle 6319" o:spid="_x0000_s1900" style="position:absolute;margin-left:-5pt;margin-top:28pt;width:77pt;height:73pt;z-index:25086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" filled="f" stroked="f">
                      <v:textbox inset="2.16pt,1.44pt,0,1.44pt">
                        <w:txbxContent>
                          <w:p w14:paraId="0B7D459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8736" behindDoc="0" locked="0" layoutInCell="1" allowOverlap="1" wp14:anchorId="68B9D5D0" wp14:editId="3C4C8B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18" name="Rectangle 6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0CBD03-A8D2-5F4E-A528-8540F3B3E2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462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9D5D0" id="Rectangle 6318" o:spid="_x0000_s1901" style="position:absolute;margin-left:-5pt;margin-top:28pt;width:79pt;height:60pt;z-index:25086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zmPHgp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004625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9760" behindDoc="0" locked="0" layoutInCell="1" allowOverlap="1" wp14:anchorId="5F878F76" wp14:editId="6E9780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317" name="Rectangle 6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8D5D513-66B2-C944-98BA-87612373A9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B581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78F76" id="Rectangle 6317" o:spid="_x0000_s1902" style="position:absolute;margin-left:-5pt;margin-top:28pt;width:77pt;height:68pt;z-index:25086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26B581B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0784" behindDoc="0" locked="0" layoutInCell="1" allowOverlap="1" wp14:anchorId="453AD75F" wp14:editId="7D6543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16" name="Rectangle 6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65E1701-E299-A940-9586-E49A813F46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9AD8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3AD75F" id="Rectangle 6316" o:spid="_x0000_s1903" style="position:absolute;margin-left:-5pt;margin-top:28pt;width:77pt;height:73pt;z-index:25087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" filled="f" stroked="f">
                      <v:textbox inset="2.16pt,1.44pt,0,1.44pt">
                        <w:txbxContent>
                          <w:p w14:paraId="2C9AD81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1808" behindDoc="0" locked="0" layoutInCell="1" allowOverlap="1" wp14:anchorId="30D4FC55" wp14:editId="75E104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15" name="Rectangle 6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311390-8E0E-7C45-95B6-D2A3B96162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B084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D4FC55" id="Rectangle 6315" o:spid="_x0000_s1904" style="position:absolute;margin-left:-5pt;margin-top:28pt;width:79pt;height:60pt;z-index:25087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GzlGbZ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4B084C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2832" behindDoc="0" locked="0" layoutInCell="1" allowOverlap="1" wp14:anchorId="547472C3" wp14:editId="12638B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14" name="Rectangle 6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264DE72-236A-1741-94B7-42187F74DC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E8DA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7472C3" id="Rectangle 6314" o:spid="_x0000_s1905" style="position:absolute;margin-left:-5pt;margin-top:28pt;width:77pt;height:73pt;z-index:25087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" filled="f" stroked="f">
                      <v:textbox inset="2.16pt,1.44pt,0,1.44pt">
                        <w:txbxContent>
                          <w:p w14:paraId="7DE8DAC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3856" behindDoc="0" locked="0" layoutInCell="1" allowOverlap="1" wp14:anchorId="0FF1D705" wp14:editId="4BD2A1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13" name="Rectangle 6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8F3BD08-05A4-DF4E-9E8C-27D0C434CF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7B1C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F1D705" id="Rectangle 6313" o:spid="_x0000_s1906" style="position:absolute;margin-left:-5pt;margin-top:28pt;width:77pt;height:73pt;z-index:25087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" filled="f" stroked="f">
                      <v:textbox inset="2.16pt,1.44pt,0,1.44pt">
                        <w:txbxContent>
                          <w:p w14:paraId="497B1C5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4880" behindDoc="0" locked="0" layoutInCell="1" allowOverlap="1" wp14:anchorId="6A8F438D" wp14:editId="151F5C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12" name="Rectangle 6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0B80F0-BBAC-4D4E-AE9A-3F27D219BA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F506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8F438D" id="Rectangle 6312" o:spid="_x0000_s1907" style="position:absolute;margin-left:-5pt;margin-top:28pt;width:79pt;height:60pt;z-index:25087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B2jAlx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3DF5060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5904" behindDoc="0" locked="0" layoutInCell="1" allowOverlap="1" wp14:anchorId="6F2E6F60" wp14:editId="6373B4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11" name="Rectangle 6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2006BDC-4DA6-064C-A8EF-CB6786E6F4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1FB1C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2E6F60" id="Rectangle 6311" o:spid="_x0000_s1908" style="position:absolute;margin-left:-5pt;margin-top:28pt;width:77pt;height:73pt;z-index:25087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" filled="f" stroked="f">
                      <v:textbox inset="2.16pt,1.44pt,0,1.44pt">
                        <w:txbxContent>
                          <w:p w14:paraId="5C1FB1C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6928" behindDoc="0" locked="0" layoutInCell="1" allowOverlap="1" wp14:anchorId="68D2325F" wp14:editId="62E365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310" name="Rectangle 6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CE2B947-E4CD-3049-8CE5-4589C187AA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46F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D2325F" id="Rectangle 6310" o:spid="_x0000_s1909" style="position:absolute;margin-left:-5pt;margin-top:28pt;width:77pt;height:71pt;z-index:25087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3E246F5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7952" behindDoc="0" locked="0" layoutInCell="1" allowOverlap="1" wp14:anchorId="48B1AE9C" wp14:editId="638471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09" name="Rectangle 6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48215F-0342-FA45-A8F7-0146618E4E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A76E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1AE9C" id="Rectangle 6309" o:spid="_x0000_s1910" style="position:absolute;margin-left:-5pt;margin-top:28pt;width:79pt;height:60pt;z-index:25087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a2GJMp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3A76E1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8976" behindDoc="0" locked="0" layoutInCell="1" allowOverlap="1" wp14:anchorId="6B084152" wp14:editId="36BECF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08" name="Rectangle 6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8B6734-0AF7-504D-807B-7DF3DFD359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AEF7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84152" id="Rectangle 6308" o:spid="_x0000_s1911" style="position:absolute;margin-left:-5pt;margin-top:28pt;width:79pt;height:60pt;z-index:25087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klcJJ5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4AEF72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0000" behindDoc="0" locked="0" layoutInCell="1" allowOverlap="1" wp14:anchorId="511B7933" wp14:editId="26057D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07" name="Rectangle 6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85D032-BF81-4E47-A185-FA47BA69F4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39DC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B7933" id="Rectangle 6307" o:spid="_x0000_s1912" style="position:absolute;margin-left:-5pt;margin-top:28pt;width:79pt;height:60pt;z-index:25088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mQyJGZ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339DC8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1024" behindDoc="0" locked="0" layoutInCell="1" allowOverlap="1" wp14:anchorId="3BA03DE1" wp14:editId="0D72B7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06" name="Rectangle 6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FC2099-1560-B84B-9D39-5012BAF3F5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9553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A03DE1" id="Rectangle 6306" o:spid="_x0000_s1913" style="position:absolute;margin-left:-5pt;margin-top:28pt;width:79pt;height:60pt;z-index:25088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YDoJDJ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F19553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2048" behindDoc="0" locked="0" layoutInCell="1" allowOverlap="1" wp14:anchorId="04F0F701" wp14:editId="2B4085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05" name="Rectangle 6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0F83DC-F6AD-1A49-A4B5-B16025EAEC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5608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0F701" id="Rectangle 6305" o:spid="_x0000_s1914" style="position:absolute;margin-left:-5pt;margin-top:28pt;width:79pt;height:60pt;z-index:25088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BHDYjI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4356084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3072" behindDoc="0" locked="0" layoutInCell="1" allowOverlap="1" wp14:anchorId="655907C5" wp14:editId="238C00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04" name="Rectangle 6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582476-9C6A-7A44-A80D-ABF52C9312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B11A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5907C5" id="Rectangle 6304" o:spid="_x0000_s1915" style="position:absolute;margin-left:-5pt;margin-top:28pt;width:79pt;height:60pt;z-index:25088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vjsI3Z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4B11A3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4096" behindDoc="0" locked="0" layoutInCell="1" allowOverlap="1" wp14:anchorId="4D02230B" wp14:editId="66073A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03" name="Rectangle 6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D75047-4FF2-0F4E-A3FC-EBE0DCA63A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7BB0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2230B" id="Rectangle 6303" o:spid="_x0000_s1916" style="position:absolute;margin-left:-5pt;margin-top:28pt;width:79pt;height:60pt;z-index:25088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ABcP2g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4A7BB06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5120" behindDoc="0" locked="0" layoutInCell="1" allowOverlap="1" wp14:anchorId="3E4B1BDA" wp14:editId="627862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02" name="Rectangle 6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180F77-AA03-4B40-A5BD-CCD047E79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9469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4B1BDA" id="Rectangle 6302" o:spid="_x0000_s1917" style="position:absolute;margin-left:-5pt;margin-top:28pt;width:79pt;height:60pt;z-index:25088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D4Rn21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7294698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6144" behindDoc="0" locked="0" layoutInCell="1" allowOverlap="1" wp14:anchorId="3F5BF680" wp14:editId="460C5A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01" name="Rectangle 6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137202-E7F4-0A49-8D79-6938E1B2BA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A370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5BF680" id="Rectangle 6301" o:spid="_x0000_s1918" style="position:absolute;margin-left:-5pt;margin-top:28pt;width:79pt;height:60pt;z-index:25088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8x39i5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0A3708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7168" behindDoc="0" locked="0" layoutInCell="1" allowOverlap="1" wp14:anchorId="62F01E19" wp14:editId="30BF89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00" name="Rectangle 6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005A48-FDAD-7246-95FC-CE6ABB88C6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0009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F01E19" id="Rectangle 6300" o:spid="_x0000_s1919" style="position:absolute;margin-left:-5pt;margin-top:28pt;width:79pt;height:60pt;z-index:25088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Cit9np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A0009C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8192" behindDoc="0" locked="0" layoutInCell="1" allowOverlap="1" wp14:anchorId="3F15C2A8" wp14:editId="40D96A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99" name="Rectangle 6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13EB2D-AB04-B14A-B5D2-43BEF0C4C3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F64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5C2A8" id="Rectangle 6299" o:spid="_x0000_s1920" style="position:absolute;margin-left:-5pt;margin-top:28pt;width:79pt;height:60pt;z-index:25088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5av99p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43F64B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9216" behindDoc="0" locked="0" layoutInCell="1" allowOverlap="1" wp14:anchorId="6FD0839C" wp14:editId="2D55DD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98" name="Rectangle 6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FD7AD6-26FB-0041-A9B2-1A18E7361D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8221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0839C" id="Rectangle 6298" o:spid="_x0000_s1921" style="position:absolute;margin-left:-5pt;margin-top:28pt;width:79pt;height:60pt;z-index:25088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BydfeOd&#13;&#10;AQAAFA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C8221C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0240" behindDoc="0" locked="0" layoutInCell="1" allowOverlap="1" wp14:anchorId="522DAAEC" wp14:editId="3D0303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97" name="Rectangle 6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2ED8AC-F911-9746-979D-9090C13298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5D80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2DAAEC" id="Rectangle 6297" o:spid="_x0000_s1922" style="position:absolute;margin-left:-5pt;margin-top:28pt;width:79pt;height:60pt;z-index:25089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F8b93Z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55D802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1264" behindDoc="0" locked="0" layoutInCell="1" allowOverlap="1" wp14:anchorId="37B15C9E" wp14:editId="2A3ADF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96" name="Rectangle 6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FA0CB5-078A-554F-AC15-C52A618907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E258A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B15C9E" id="Rectangle 6296" o:spid="_x0000_s1923" style="position:absolute;margin-left:-5pt;margin-top:28pt;width:79pt;height:60pt;z-index:25089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7vB9yJ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7E258A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2288" behindDoc="0" locked="0" layoutInCell="1" allowOverlap="1" wp14:anchorId="2F9E3ED9" wp14:editId="64DDC7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95" name="Rectangle 6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7026DD3-3BCA-E442-81C5-A1056D6992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8708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9E3ED9" id="Rectangle 6295" o:spid="_x0000_s1924" style="position:absolute;margin-left:-5pt;margin-top:28pt;width:79pt;height:60pt;z-index:25089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ycf8DJ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A87084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3312" behindDoc="0" locked="0" layoutInCell="1" allowOverlap="1" wp14:anchorId="2B3C3E77" wp14:editId="41352C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94" name="Rectangle 6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F9AAF8-A5C4-4544-8EAB-714F645506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E7E0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3C3E77" id="Rectangle 6294" o:spid="_x0000_s1925" style="position:absolute;margin-left:-5pt;margin-top:28pt;width:79pt;height:60pt;z-index:25089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MPF8GZ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3E7E0D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4336" behindDoc="0" locked="0" layoutInCell="1" allowOverlap="1" wp14:anchorId="2FF73416" wp14:editId="3995F0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93" name="Rectangle 6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316730-BE87-E54A-902E-A21C9ABFF8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E011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73416" id="Rectangle 6293" o:spid="_x0000_s1926" style="position:absolute;margin-left:-5pt;margin-top:28pt;width:79pt;height:60pt;z-index:25089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04E011C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5360" behindDoc="0" locked="0" layoutInCell="1" allowOverlap="1" wp14:anchorId="483B4DA2" wp14:editId="261E20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92" name="Rectangle 6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3CCF95-F060-0C4E-BF10-43C535DBC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5595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3B4DA2" id="Rectangle 6292" o:spid="_x0000_s1927" style="position:absolute;margin-left:-5pt;margin-top:28pt;width:79pt;height:60pt;z-index:25089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4F55951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6384" behindDoc="0" locked="0" layoutInCell="1" allowOverlap="1" wp14:anchorId="6CE3406D" wp14:editId="652B85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91" name="Rectangle 6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35717E-C375-5643-943A-7DCBC8EC27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B403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E3406D" id="Rectangle 6291" o:spid="_x0000_s1928" style="position:absolute;margin-left:-5pt;margin-top:28pt;width:79pt;height:60pt;z-index:25089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ClRl7Q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57B4030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7408" behindDoc="0" locked="0" layoutInCell="1" allowOverlap="1" wp14:anchorId="51A367E0" wp14:editId="04D4D9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90" name="Rectangle 6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1EFC4C-8E61-2D47-87F0-4CEF6CFF12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CCC3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A367E0" id="Rectangle 6290" o:spid="_x0000_s1929" style="position:absolute;margin-left:-5pt;margin-top:28pt;width:79pt;height:60pt;z-index:25089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BccN7F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65ACCC3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8432" behindDoc="0" locked="0" layoutInCell="1" allowOverlap="1" wp14:anchorId="74B1E792" wp14:editId="680DC9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89" name="Rectangle 6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256B6A-2F4F-BC49-AD4F-DE3EE527D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A57E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B1E792" id="Rectangle 6289" o:spid="_x0000_s1930" style="position:absolute;margin-left:-5pt;margin-top:28pt;width:79pt;height:60pt;z-index:25089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Cz8F6t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390A57E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9456" behindDoc="0" locked="0" layoutInCell="1" allowOverlap="1" wp14:anchorId="74081C34" wp14:editId="762EDC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88" name="Rectangle 6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EEA4EB-7C0C-224C-B5CD-1891EE128D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748C7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81C34" id="Rectangle 6288" o:spid="_x0000_s1931" style="position:absolute;margin-left:-5pt;margin-top:28pt;width:79pt;height:60pt;z-index:25089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SsbeuJ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9748C7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0480" behindDoc="0" locked="0" layoutInCell="1" allowOverlap="1" wp14:anchorId="7EDEF2AC" wp14:editId="4A10AA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87" name="Rectangle 6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8940C2-1A9E-FE46-B577-24E61BE845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A1C6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DEF2AC" id="Rectangle 6287" o:spid="_x0000_s1932" style="position:absolute;margin-left:-5pt;margin-top:28pt;width:79pt;height:60pt;z-index:25090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BBnV6G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75A1C6D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1504" behindDoc="0" locked="0" layoutInCell="1" allowOverlap="1" wp14:anchorId="7C712C07" wp14:editId="1CB2FF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86" name="Rectangle 6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818C90-663E-FF4A-A91F-5B95E02416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217B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12C07" id="Rectangle 6286" o:spid="_x0000_s1933" style="position:absolute;margin-left:-5pt;margin-top:28pt;width:79pt;height:60pt;z-index:25090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C4q96T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3B217BB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2528" behindDoc="0" locked="0" layoutInCell="1" allowOverlap="1" wp14:anchorId="1A0788DC" wp14:editId="2E1A20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85" name="Rectangle 6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4B1D3A-AEED-8A46-94F8-27556A1258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8359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0788DC" id="Rectangle 6285" o:spid="_x0000_s1934" style="position:absolute;margin-left:-5pt;margin-top:28pt;width:79pt;height:60pt;z-index:25090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7683591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3552" behindDoc="0" locked="0" layoutInCell="1" allowOverlap="1" wp14:anchorId="3B698A94" wp14:editId="5AF620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84" name="Rectangle 6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7D1AC7-6325-E442-9377-5FFCD6920E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ECEF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98A94" id="Rectangle 6284" o:spid="_x0000_s1935" style="position:absolute;margin-left:-5pt;margin-top:28pt;width:79pt;height:60pt;z-index:25090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Bmqt9C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47ECEF2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4576" behindDoc="0" locked="0" layoutInCell="1" allowOverlap="1" wp14:anchorId="2F4560E4" wp14:editId="13A2C6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83" name="Rectangle 6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E340B3-2EEA-F647-9261-9C5DB134DC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C1F1E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560E4" id="Rectangle 6283" o:spid="_x0000_s1936" style="position:absolute;margin-left:-5pt;margin-top:28pt;width:79pt;height:60pt;z-index:25090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" filled="f" stroked="f">
                      <v:textbox inset="2.16pt,1.44pt,0,1.44pt">
                        <w:txbxContent>
                          <w:p w14:paraId="1CC1F1E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5600" behindDoc="0" locked="0" layoutInCell="1" allowOverlap="1" wp14:anchorId="66939AAF" wp14:editId="47A228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82" name="Rectangle 6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F71423-DA79-0C47-B381-EA3B26AD2E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FE25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39AAF" id="Rectangle 6282" o:spid="_x0000_s1937" style="position:absolute;margin-left:-5pt;margin-top:28pt;width:79pt;height:60pt;z-index:25090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" filled="f" stroked="f">
                      <v:textbox inset="2.16pt,1.44pt,0,1.44pt">
                        <w:txbxContent>
                          <w:p w14:paraId="25FE25A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6624" behindDoc="0" locked="0" layoutInCell="1" allowOverlap="1" wp14:anchorId="33062802" wp14:editId="0E39B5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81" name="Rectangle 6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6E10737-7449-A54D-BC02-A04A90CEE0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9BD9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062802" id="Rectangle 6281" o:spid="_x0000_s1938" style="position:absolute;margin-left:-5pt;margin-top:28pt;width:77pt;height:73pt;z-index:25090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" filled="f" stroked="f">
                      <v:textbox inset="2.16pt,1.44pt,0,1.44pt">
                        <w:txbxContent>
                          <w:p w14:paraId="7B9BD91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7648" behindDoc="0" locked="0" layoutInCell="1" allowOverlap="1" wp14:anchorId="56F05694" wp14:editId="5D364D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80" name="Rectangle 6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046270-5B1C-A844-AB44-7786366CA7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72F1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F05694" id="Rectangle 6280" o:spid="_x0000_s1939" style="position:absolute;margin-left:-5pt;margin-top:28pt;width:79pt;height:60pt;z-index:25090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YravMp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072F19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8672" behindDoc="0" locked="0" layoutInCell="1" allowOverlap="1" wp14:anchorId="07526EE3" wp14:editId="0074B8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279" name="Rectangle 6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6D579FC-6374-5B4E-AD3B-CCF6904F28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7AC13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526EE3" id="Rectangle 6279" o:spid="_x0000_s1940" style="position:absolute;margin-left:-5pt;margin-top:28pt;width:77pt;height:68pt;z-index:25090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" filled="f" stroked="f">
                      <v:textbox inset="2.16pt,1.44pt,0,1.44pt">
                        <w:txbxContent>
                          <w:p w14:paraId="647AC13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9696" behindDoc="0" locked="0" layoutInCell="1" allowOverlap="1" wp14:anchorId="18DCD5BB" wp14:editId="6B0032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78" name="Rectangle 6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BDA6988-04B4-AB4C-9C3B-53D3FCF0AF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53CE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DCD5BB" id="Rectangle 6278" o:spid="_x0000_s1941" style="position:absolute;margin-left:-5pt;margin-top:28pt;width:77pt;height:73pt;z-index:25090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" filled="f" stroked="f">
                      <v:textbox inset="2.16pt,1.44pt,0,1.44pt">
                        <w:txbxContent>
                          <w:p w14:paraId="7B53CE0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0720" behindDoc="0" locked="0" layoutInCell="1" allowOverlap="1" wp14:anchorId="019CC1CF" wp14:editId="75C3D1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77" name="Rectangle 6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8CC3FDD-D771-C043-B587-E8311D62E4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5BEE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CC1CF" id="Rectangle 6277" o:spid="_x0000_s1942" style="position:absolute;margin-left:-5pt;margin-top:28pt;width:79pt;height:60pt;z-index:25091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f1svcZ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B5BEE0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1744" behindDoc="0" locked="0" layoutInCell="1" allowOverlap="1" wp14:anchorId="744826C3" wp14:editId="0F03EC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76" name="Rectangle 6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7180AB7-6EF9-2649-9264-E8C73116E1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CE0DE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4826C3" id="Rectangle 6276" o:spid="_x0000_s1943" style="position:absolute;margin-left:-5pt;margin-top:28pt;width:77pt;height:73pt;z-index:25091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" filled="f" stroked="f">
                      <v:textbox inset="2.16pt,1.44pt,0,1.44pt">
                        <w:txbxContent>
                          <w:p w14:paraId="29CE0DE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2768" behindDoc="0" locked="0" layoutInCell="1" allowOverlap="1" wp14:anchorId="248FB0C9" wp14:editId="377DD2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75" name="Rectangle 6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A48043E-04D5-AC4A-8648-FC6274CB59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5202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8FB0C9" id="Rectangle 6275" o:spid="_x0000_s1944" style="position:absolute;margin-left:-5pt;margin-top:28pt;width:77pt;height:73pt;z-index:25091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" filled="f" stroked="f">
                      <v:textbox inset="2.16pt,1.44pt,0,1.44pt">
                        <w:txbxContent>
                          <w:p w14:paraId="3652027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3792" behindDoc="0" locked="0" layoutInCell="1" allowOverlap="1" wp14:anchorId="70F9D885" wp14:editId="3BF44C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74" name="Rectangle 6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6EF03F-0C9C-F74F-B738-CE805E36CB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0B21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9D885" id="Rectangle 6274" o:spid="_x0000_s1945" style="position:absolute;margin-left:-5pt;margin-top:28pt;width:79pt;height:60pt;z-index:25091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FhsrrWd&#13;&#10;AQAAFA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3C0B219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4816" behindDoc="0" locked="0" layoutInCell="1" allowOverlap="1" wp14:anchorId="26285ADE" wp14:editId="7532B4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73" name="Rectangle 6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52D2809-CB36-0B43-B564-65B6989312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EB62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285ADE" id="Rectangle 6273" o:spid="_x0000_s1946" style="position:absolute;margin-left:-5pt;margin-top:28pt;width:77pt;height:73pt;z-index:25091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" filled="f" stroked="f">
                      <v:textbox inset="2.16pt,1.44pt,0,1.44pt">
                        <w:txbxContent>
                          <w:p w14:paraId="63EB625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5840" behindDoc="0" locked="0" layoutInCell="1" allowOverlap="1" wp14:anchorId="35396DD7" wp14:editId="773797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272" name="Rectangle 6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9816E90-3716-9046-B869-68CE6914F3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9BC7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396DD7" id="Rectangle 6272" o:spid="_x0000_s1947" style="position:absolute;margin-left:-5pt;margin-top:28pt;width:77pt;height:71pt;z-index:25091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19BC72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6864" behindDoc="0" locked="0" layoutInCell="1" allowOverlap="1" wp14:anchorId="2AB4B979" wp14:editId="723C0F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71" name="Rectangle 6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A5CB8E-8B26-0B40-9868-BEDFFB18A0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ACAF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B4B979" id="Rectangle 6271" o:spid="_x0000_s1948" style="position:absolute;margin-left:-5pt;margin-top:28pt;width:79pt;height:60pt;z-index:25091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SNnDsJ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2ACAF9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7888" behindDoc="0" locked="0" layoutInCell="1" allowOverlap="1" wp14:anchorId="052C8D35" wp14:editId="1931D1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70" name="Rectangle 6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9CBA1C-6D19-0B47-8F6D-58F12502E6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788AB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C8D35" id="Rectangle 6270" o:spid="_x0000_s1949" style="position:absolute;margin-left:-5pt;margin-top:28pt;width:79pt;height:60pt;z-index:25091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se9DpZ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5788AB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8912" behindDoc="0" locked="0" layoutInCell="1" allowOverlap="1" wp14:anchorId="2748354D" wp14:editId="183185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69" name="Rectangle 6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26C19A-260A-9B42-8D53-88946C9438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9D7C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48354D" id="Rectangle 6269" o:spid="_x0000_s1950" style="position:absolute;margin-left:-5pt;margin-top:28pt;width:79pt;height:60pt;z-index:25091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Xm/DzZ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99D7C0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9936" behindDoc="0" locked="0" layoutInCell="1" allowOverlap="1" wp14:anchorId="3ECF87CF" wp14:editId="3A99F6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68" name="Rectangle 6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3EE83D-021A-8E4C-B284-CE06625F86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2A90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F87CF" id="Rectangle 6268" o:spid="_x0000_s1951" style="position:absolute;margin-left:-5pt;margin-top:28pt;width:79pt;height:60pt;z-index:25091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" filled="f" stroked="f">
                      <v:textbox inset="2.16pt,1.44pt,0,1.44pt">
                        <w:txbxContent>
                          <w:p w14:paraId="562A904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0960" behindDoc="0" locked="0" layoutInCell="1" allowOverlap="1" wp14:anchorId="3F8BBE18" wp14:editId="6F0886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67" name="Rectangle 6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D37EA5-BC40-B540-BA57-1972ED7B8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BC4C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BBE18" id="Rectangle 6267" o:spid="_x0000_s1952" style="position:absolute;margin-left:-5pt;margin-top:28pt;width:79pt;height:60pt;z-index:25092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rALD5p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A4BC4C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1984" behindDoc="0" locked="0" layoutInCell="1" allowOverlap="1" wp14:anchorId="3527FF0D" wp14:editId="5A705F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66" name="Rectangle 6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5FEF50-D183-DA4E-83BF-08B506EE96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71D51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7FF0D" id="Rectangle 6266" o:spid="_x0000_s1953" style="position:absolute;margin-left:-5pt;margin-top:28pt;width:79pt;height:60pt;z-index:25092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VTRD85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A71D51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3008" behindDoc="0" locked="0" layoutInCell="1" allowOverlap="1" wp14:anchorId="2407D4EC" wp14:editId="5B801C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65" name="Rectangle 6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6251F0-2687-CB42-B3B6-B8EAD38177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B563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7D4EC" id="Rectangle 6265" o:spid="_x0000_s1954" style="position:absolute;margin-left:-5pt;margin-top:28pt;width:79pt;height:60pt;z-index:25092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HIDwjed&#13;&#10;AQAAFA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35B5639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4032" behindDoc="0" locked="0" layoutInCell="1" allowOverlap="1" wp14:anchorId="5CD43D9D" wp14:editId="554C9B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64" name="Rectangle 6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B92750-D6AF-AC48-93A6-6668E10D67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24AFE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43D9D" id="Rectangle 6264" o:spid="_x0000_s1955" style="position:absolute;margin-left:-5pt;margin-top:28pt;width:79pt;height:60pt;z-index:25092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Is1QiKd&#13;&#10;AQAAFA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924AFE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5056" behindDoc="0" locked="0" layoutInCell="1" allowOverlap="1" wp14:anchorId="76F88986" wp14:editId="37C0CB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63" name="Rectangle 6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659A5B5-5D06-174D-A5F2-47D7BD8892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EFB0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F88986" id="Rectangle 6263" o:spid="_x0000_s1956" style="position:absolute;margin-left:-5pt;margin-top:28pt;width:79pt;height:60pt;z-index:25092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NH63X5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CEFB0A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6080" behindDoc="0" locked="0" layoutInCell="1" allowOverlap="1" wp14:anchorId="7A5CDCE6" wp14:editId="579369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62" name="Rectangle 6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D61B4C-8750-0848-8300-1F85F33D0E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6803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CDCE6" id="Rectangle 6262" o:spid="_x0000_s1957" style="position:absolute;margin-left:-5pt;margin-top:28pt;width:79pt;height:60pt;z-index:25092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zUg3Sp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D68030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7104" behindDoc="0" locked="0" layoutInCell="1" allowOverlap="1" wp14:anchorId="4D443131" wp14:editId="4C1FF3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61" name="Rectangle 6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30305B-ACB7-844B-AA90-8267908590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3684E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443131" id="Rectangle 6261" o:spid="_x0000_s1958" style="position:absolute;margin-left:-5pt;margin-top:28pt;width:79pt;height:60pt;z-index:25092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xhO3dJ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C3684E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8128" behindDoc="0" locked="0" layoutInCell="1" allowOverlap="1" wp14:anchorId="00D7DE02" wp14:editId="746C95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60" name="Rectangle 6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195042-7D54-074D-90C7-EFA771471B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8D18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7DE02" id="Rectangle 6260" o:spid="_x0000_s1959" style="position:absolute;margin-left:-5pt;margin-top:28pt;width:79pt;height:60pt;z-index:25092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A/JTdh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598D18D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9152" behindDoc="0" locked="0" layoutInCell="1" allowOverlap="1" wp14:anchorId="04AFE768" wp14:editId="6B4D3D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59" name="Rectangle 6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A3142C-AFF1-2543-958C-9889150A7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5C99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AFE768" id="Rectangle 6259" o:spid="_x0000_s1960" style="position:absolute;margin-left:-5pt;margin-top:28pt;width:79pt;height:60pt;z-index:25092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0KW3CZ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E5C996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0176" behindDoc="0" locked="0" layoutInCell="1" allowOverlap="1" wp14:anchorId="0D44C95B" wp14:editId="22ED6C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58" name="Rectangle 6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371267-14D4-964E-AB20-AA35568694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BE4C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44C95B" id="Rectangle 6258" o:spid="_x0000_s1961" style="position:absolute;margin-left:-5pt;margin-top:28pt;width:79pt;height:60pt;z-index:25093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CmTNxyd&#13;&#10;AQAAFA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6BE4C4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1200" behindDoc="0" locked="0" layoutInCell="1" allowOverlap="1" wp14:anchorId="09784A71" wp14:editId="66CC87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57" name="Rectangle 6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F7E60B-666D-C842-8AB5-B4103E7B5B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D118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784A71" id="Rectangle 6257" o:spid="_x0000_s1962" style="position:absolute;margin-left:-5pt;margin-top:28pt;width:79pt;height:60pt;z-index:25093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Isi3Ip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2D1184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2224" behindDoc="0" locked="0" layoutInCell="1" allowOverlap="1" wp14:anchorId="4F66BC51" wp14:editId="335356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56" name="Rectangle 6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EF136D-B2E6-7042-8D32-FC02C03296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A397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6BC51" id="Rectangle 6256" o:spid="_x0000_s1963" style="position:absolute;margin-left:-5pt;margin-top:28pt;width:79pt;height:60pt;z-index:25093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Db/jc3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7BA3975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3248" behindDoc="0" locked="0" layoutInCell="1" allowOverlap="1" wp14:anchorId="1F1CF122" wp14:editId="345B6C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55" name="Rectangle 6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D315E3-67C2-3B41-A10C-C75F6300F0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0FEE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CF122" id="Rectangle 6255" o:spid="_x0000_s1964" style="position:absolute;margin-left:-5pt;margin-top:28pt;width:79pt;height:60pt;z-index:25093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/Mm285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00FEE2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4272" behindDoc="0" locked="0" layoutInCell="1" allowOverlap="1" wp14:anchorId="325CACCE" wp14:editId="285E2E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54" name="Rectangle 6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8D7FA7-34E0-C042-926A-2F644407BC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44533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CACCE" id="Rectangle 6254" o:spid="_x0000_s1965" style="position:absolute;margin-left:-5pt;margin-top:28pt;width:79pt;height:60pt;z-index:25093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Bf825p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E44533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5296" behindDoc="0" locked="0" layoutInCell="1" allowOverlap="1" wp14:anchorId="4031ACDE" wp14:editId="4CC18A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53" name="Rectangle 6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0C36C5-9C36-214C-AF2B-BC61A10FA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2DD6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1ACDE" id="Rectangle 6253" o:spid="_x0000_s1966" style="position:absolute;margin-left:-5pt;margin-top:28pt;width:79pt;height:60pt;z-index:25093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XQFqb5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A2DD64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6320" behindDoc="0" locked="0" layoutInCell="1" allowOverlap="1" wp14:anchorId="37E95AC2" wp14:editId="0E4B9D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52" name="Rectangle 6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EC4F8-85D0-D442-B7F0-C81EF820F9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6940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95AC2" id="Rectangle 6252" o:spid="_x0000_s1967" style="position:absolute;margin-left:-5pt;margin-top:28pt;width:79pt;height:60pt;z-index:25093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CkN+p6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4469402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7344" behindDoc="0" locked="0" layoutInCell="1" allowOverlap="1" wp14:anchorId="05E2DCA7" wp14:editId="6B37B0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51" name="Rectangle 6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D7CC98-D6A3-1E42-BE52-80316450C8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1E5B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2DCA7" id="Rectangle 6251" o:spid="_x0000_s1968" style="position:absolute;margin-left:-5pt;margin-top:28pt;width:79pt;height:60pt;z-index:25093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r2xqRJ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961E5B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8368" behindDoc="0" locked="0" layoutInCell="1" allowOverlap="1" wp14:anchorId="5285D8C0" wp14:editId="73D90D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50" name="Rectangle 6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CA3D79-DB21-5D42-A4AA-BEDC1B5AAD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5466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85D8C0" id="Rectangle 6250" o:spid="_x0000_s1969" style="position:absolute;margin-left:-5pt;margin-top:28pt;width:79pt;height:60pt;z-index:25093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VlrqUZ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F54665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9392" behindDoc="0" locked="0" layoutInCell="1" allowOverlap="1" wp14:anchorId="68E3DF1D" wp14:editId="08F34C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49" name="Rectangle 6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68DFEB-FC5E-4540-BB2A-178D9D74BC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2ED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3DF1D" id="Rectangle 6249" o:spid="_x0000_s1970" style="position:absolute;margin-left:-5pt;margin-top:28pt;width:79pt;height:60pt;z-index:25093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Lnaajmd&#13;&#10;AQAAFA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38D2ED4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0416" behindDoc="0" locked="0" layoutInCell="1" allowOverlap="1" wp14:anchorId="78C8CDB6" wp14:editId="4A88BB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48" name="Rectangle 6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61FB23-77AC-BF4C-B7CB-F6A0BE6FEC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8489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8CDB6" id="Rectangle 6248" o:spid="_x0000_s1971" style="position:absolute;margin-left:-5pt;margin-top:28pt;width:79pt;height:60pt;z-index:25094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" filled="f" stroked="f">
                      <v:textbox inset="2.16pt,1.44pt,0,1.44pt">
                        <w:txbxContent>
                          <w:p w14:paraId="6D84893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1440" behindDoc="0" locked="0" layoutInCell="1" allowOverlap="1" wp14:anchorId="7A90C500" wp14:editId="1EE27F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47" name="Rectangle 6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69D656-0F61-134F-A9E7-644152DFA8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65AE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90C500" id="Rectangle 6247" o:spid="_x0000_s1972" style="position:absolute;margin-left:-5pt;margin-top:28pt;width:79pt;height:60pt;z-index:25094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Eu3ahKd&#13;&#10;AQAAFA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1065AEF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2464" behindDoc="0" locked="0" layoutInCell="1" allowOverlap="1" wp14:anchorId="7245C7F4" wp14:editId="7A14BE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46" name="Rectangle 6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48C2E-5F63-CF4D-B847-EBAEC2487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9A03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45C7F4" id="Rectangle 6246" o:spid="_x0000_s1973" style="position:absolute;margin-left:-5pt;margin-top:28pt;width:79pt;height:60pt;z-index:25094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soHqB5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09A03A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3488" behindDoc="0" locked="0" layoutInCell="1" allowOverlap="1" wp14:anchorId="08D9121F" wp14:editId="0A98D2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45" name="Rectangle 6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CC4C1B-8993-AA43-B327-1914048676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C5B69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D9121F" id="Rectangle 6245" o:spid="_x0000_s1974" style="position:absolute;margin-left:-5pt;margin-top:28pt;width:79pt;height:60pt;z-index:25094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CVtmvD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19C5B69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4512" behindDoc="0" locked="0" layoutInCell="1" allowOverlap="1" wp14:anchorId="23C6DAC9" wp14:editId="1EC41C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44" name="Rectangle 6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C998C1-32FB-E742-A121-662B3A04D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BE8C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C6DAC9" id="Rectangle 6244" o:spid="_x0000_s1975" style="position:absolute;margin-left:-5pt;margin-top:28pt;width:79pt;height:60pt;z-index:25094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GyA69ad&#13;&#10;AQAAFA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267BE8C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5536" behindDoc="0" locked="0" layoutInCell="1" allowOverlap="1" wp14:anchorId="647F64AE" wp14:editId="064660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43" name="Rectangle 6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D0AF26F1-36DC-2B45-BAB7-B4323A200E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118D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7F64AE" id="Rectangle 6243" o:spid="_x0000_s1976" style="position:absolute;margin-left:-5pt;margin-top:28pt;width:77pt;height:73pt;z-index:25094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" filled="f" stroked="f">
                      <v:textbox inset="2.16pt,1.44pt,0,1.44pt">
                        <w:txbxContent>
                          <w:p w14:paraId="6F118D2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6560" behindDoc="0" locked="0" layoutInCell="1" allowOverlap="1" wp14:anchorId="54FD2A8F" wp14:editId="0F569A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42" name="Rectangle 6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AE3AA2-AE5A-244F-B3E7-D44DDEBEF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91B0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D2A8F" id="Rectangle 6242" o:spid="_x0000_s1977" style="position:absolute;margin-left:-5pt;margin-top:28pt;width:79pt;height:60pt;z-index:25094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Ca8ZuN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3691B0F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7584" behindDoc="0" locked="0" layoutInCell="1" allowOverlap="1" wp14:anchorId="087A7ED5" wp14:editId="5E6059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241" name="Rectangle 6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92AEF03-4E3F-5E41-ACD3-A57B4E0E46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905A3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A7ED5" id="Rectangle 6241" o:spid="_x0000_s1978" style="position:absolute;margin-left:-5pt;margin-top:28pt;width:77pt;height:68pt;z-index:25094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13905A3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8608" behindDoc="0" locked="0" layoutInCell="1" allowOverlap="1" wp14:anchorId="31608A5F" wp14:editId="5FA934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40" name="Rectangle 6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A8F063B-D039-4F41-A78A-3C247A3BC9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6524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608A5F" id="Rectangle 6240" o:spid="_x0000_s1979" style="position:absolute;margin-left:-5pt;margin-top:28pt;width:77pt;height:73pt;z-index:25094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" filled="f" stroked="f">
                      <v:textbox inset="2.16pt,1.44pt,0,1.44pt">
                        <w:txbxContent>
                          <w:p w14:paraId="2365246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9632" behindDoc="0" locked="0" layoutInCell="1" allowOverlap="1" wp14:anchorId="793CEDDD" wp14:editId="317E3F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39" name="Rectangle 6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A8C178-118C-DF4E-A520-E50084A07D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3AD8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3CEDDD" id="Rectangle 6239" o:spid="_x0000_s1980" style="position:absolute;margin-left:-5pt;margin-top:28pt;width:79pt;height:60pt;z-index:25094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CHHBvO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4D3AD8F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0656" behindDoc="0" locked="0" layoutInCell="1" allowOverlap="1" wp14:anchorId="536579AC" wp14:editId="76F99A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38" name="Rectangle 6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B139EC9-430C-DA4E-9F85-2B12F5CC57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5EF3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579AC" id="Rectangle 6238" o:spid="_x0000_s1981" style="position:absolute;margin-left:-5pt;margin-top:28pt;width:77pt;height:73pt;z-index:25095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" filled="f" stroked="f">
                      <v:textbox inset="2.16pt,1.44pt,0,1.44pt">
                        <w:txbxContent>
                          <w:p w14:paraId="175EF3E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1680" behindDoc="0" locked="0" layoutInCell="1" allowOverlap="1" wp14:anchorId="60AE79A4" wp14:editId="207D70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37" name="Rectangle 6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63DBFAC-5FB0-064B-99B0-A4DCE333C4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BFE09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E79A4" id="Rectangle 6237" o:spid="_x0000_s1982" style="position:absolute;margin-left:-5pt;margin-top:28pt;width:77pt;height:73pt;z-index:25095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" filled="f" stroked="f">
                      <v:textbox inset="2.16pt,1.44pt,0,1.44pt">
                        <w:txbxContent>
                          <w:p w14:paraId="6EBFE09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2704" behindDoc="0" locked="0" layoutInCell="1" allowOverlap="1" wp14:anchorId="074C1C7E" wp14:editId="0DEDC1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36" name="Rectangle 6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4DA471-A69C-BF40-8417-1DCF1F2B0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5F2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4C1C7E" id="Rectangle 6236" o:spid="_x0000_s1983" style="position:absolute;margin-left:-5pt;margin-top:28pt;width:79pt;height:60pt;z-index:25095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CMR5vw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7D85F2D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3728" behindDoc="0" locked="0" layoutInCell="1" allowOverlap="1" wp14:anchorId="75270567" wp14:editId="75072F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35" name="Rectangle 6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E0D5480-E583-274F-8028-8306F5A933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611BA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270567" id="Rectangle 6235" o:spid="_x0000_s1984" style="position:absolute;margin-left:-5pt;margin-top:28pt;width:77pt;height:73pt;z-index:25095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" filled="f" stroked="f">
                      <v:textbox inset="2.16pt,1.44pt,0,1.44pt">
                        <w:txbxContent>
                          <w:p w14:paraId="3C611BA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4752" behindDoc="0" locked="0" layoutInCell="1" allowOverlap="1" wp14:anchorId="2FBD42BD" wp14:editId="0AB611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234" name="Rectangle 6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7953105-5680-1F47-84AE-EF7F9FBC7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5A36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D42BD" id="Rectangle 6234" o:spid="_x0000_s1985" style="position:absolute;margin-left:-5pt;margin-top:28pt;width:77pt;height:71pt;z-index:25095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3A5A366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5776" behindDoc="0" locked="0" layoutInCell="1" allowOverlap="1" wp14:anchorId="05C532A5" wp14:editId="7934A2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33" name="Rectangle 6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A74F18-33F2-3B46-B377-796642E504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E0E2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C532A5" id="Rectangle 6233" o:spid="_x0000_s1986" style="position:absolute;margin-left:-5pt;margin-top:28pt;width:79pt;height:60pt;z-index:25095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CwnvcP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66E0E22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6800" behindDoc="0" locked="0" layoutInCell="1" allowOverlap="1" wp14:anchorId="733FA2EB" wp14:editId="6B59FF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32" name="Rectangle 6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25F0D8-B81D-B845-B55D-ACAFD0F787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46B63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FA2EB" id="Rectangle 6232" o:spid="_x0000_s1987" style="position:absolute;margin-left:-5pt;margin-top:28pt;width:79pt;height:60pt;z-index:25095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BJqHca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3946B63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7824" behindDoc="0" locked="0" layoutInCell="1" allowOverlap="1" wp14:anchorId="76A3A5B4" wp14:editId="7F18D2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31" name="Rectangle 6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7F7A47-DDFC-9E41-9976-41DB5F3286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F1F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3A5B4" id="Rectangle 6231" o:spid="_x0000_s1988" style="position:absolute;margin-left:-5pt;margin-top:28pt;width:79pt;height:60pt;z-index:25095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BC8/ck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6C8F1F9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8848" behindDoc="0" locked="0" layoutInCell="1" allowOverlap="1" wp14:anchorId="766043D4" wp14:editId="661720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30" name="Rectangle 6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E09917-B872-F243-8F17-89338B9797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0C22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6043D4" id="Rectangle 6230" o:spid="_x0000_s1989" style="position:absolute;margin-left:-5pt;margin-top:28pt;width:79pt;height:60pt;z-index:25095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u8V3MZ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90C22B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9872" behindDoc="0" locked="0" layoutInCell="1" allowOverlap="1" wp14:anchorId="204EDA55" wp14:editId="0C1ABE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29" name="Rectangle 6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B3860A-B2CF-5444-83AF-7825C3A1EB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F02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4EDA55" id="Rectangle 6229" o:spid="_x0000_s1990" style="position:absolute;margin-left:-5pt;margin-top:28pt;width:79pt;height:60pt;z-index:25095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0BFF02B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0896" behindDoc="0" locked="0" layoutInCell="1" allowOverlap="1" wp14:anchorId="78FDBEBF" wp14:editId="398BAA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28" name="Rectangle 6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80E1BB-8B95-7144-82A7-EA03D82197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6505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FDBEBF" id="Rectangle 6228" o:spid="_x0000_s1991" style="position:absolute;margin-left:-5pt;margin-top:28pt;width:79pt;height:60pt;z-index:25096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rXN3TJ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C6505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1920" behindDoc="0" locked="0" layoutInCell="1" allowOverlap="1" wp14:anchorId="3E22BA9B" wp14:editId="555D95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27" name="Rectangle 6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513511-37F9-5C45-8D3E-30E810F6AA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6730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22BA9B" id="Rectangle 6227" o:spid="_x0000_s1992" style="position:absolute;margin-left:-5pt;margin-top:28pt;width:79pt;height:60pt;z-index:25096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4767302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2944" behindDoc="0" locked="0" layoutInCell="1" allowOverlap="1" wp14:anchorId="024C0D8B" wp14:editId="3AB04C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26" name="Rectangle 6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D1846F-8B54-4D4D-8EA3-0D521D59B3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D8C8D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4C0D8B" id="Rectangle 6226" o:spid="_x0000_s1993" style="position:absolute;margin-left:-5pt;margin-top:28pt;width:79pt;height:60pt;z-index:25096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30D8C8D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3968" behindDoc="0" locked="0" layoutInCell="1" allowOverlap="1" wp14:anchorId="18712E59" wp14:editId="490BC5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25" name="Rectangle 6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171622-0329-6E4A-8763-F59EF25152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A60C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12E59" id="Rectangle 6225" o:spid="_x0000_s1994" style="position:absolute;margin-left:-5pt;margin-top:28pt;width:79pt;height:60pt;z-index:25096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24A60CB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4992" behindDoc="0" locked="0" layoutInCell="1" allowOverlap="1" wp14:anchorId="63AA6FC8" wp14:editId="1C8F3C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24" name="Rectangle 6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38E6A9-7CC1-3145-B22E-D0DCEB81C7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3C0D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A6FC8" id="Rectangle 6224" o:spid="_x0000_s1995" style="position:absolute;margin-left:-5pt;margin-top:28pt;width:79pt;height:60pt;z-index:25096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gR92tp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93C0DC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6016" behindDoc="0" locked="0" layoutInCell="1" allowOverlap="1" wp14:anchorId="3E1F2276" wp14:editId="4B79CE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23" name="Rectangle 6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055D6A-6B08-F845-899F-82D77865ED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F7DD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1F2276" id="Rectangle 6223" o:spid="_x0000_s1996" style="position:absolute;margin-left:-5pt;margin-top:28pt;width:79pt;height:60pt;z-index:25096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A+VIPL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3FF7DD8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7040" behindDoc="0" locked="0" layoutInCell="1" allowOverlap="1" wp14:anchorId="1AF2EE59" wp14:editId="74AE7F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22" name="Rectangle 6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362205D-76AC-724B-A3BF-779F3B53BD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4E27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F2EE59" id="Rectangle 6222" o:spid="_x0000_s1997" style="position:absolute;margin-left:-5pt;margin-top:28pt;width:79pt;height:60pt;z-index:25096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704E27B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8064" behindDoc="0" locked="0" layoutInCell="1" allowOverlap="1" wp14:anchorId="655E7A63" wp14:editId="748A11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21" name="Rectangle 6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50760E-6482-5840-A52D-AA62869111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AD3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5E7A63" id="Rectangle 6221" o:spid="_x0000_s1998" style="position:absolute;margin-left:-5pt;margin-top:28pt;width:79pt;height:60pt;z-index:25096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DMOYPg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09EAD31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9088" behindDoc="0" locked="0" layoutInCell="1" allowOverlap="1" wp14:anchorId="6FE0F192" wp14:editId="23A066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20" name="Rectangle 6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53F602-C6B8-FB47-8E6B-96C670710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3D0E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E0F192" id="Rectangle 6220" o:spid="_x0000_s1999" style="position:absolute;margin-left:-5pt;margin-top:28pt;width:79pt;height:60pt;z-index:25096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A1DwP1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153D0EE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0112" behindDoc="0" locked="0" layoutInCell="1" allowOverlap="1" wp14:anchorId="5B7BA03C" wp14:editId="30BF15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19" name="Rectangle 6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8F7E21-25DC-4F43-B953-316EDAF32D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C2648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BA03C" id="Rectangle 6219" o:spid="_x0000_s2000" style="position:absolute;margin-left:-5pt;margin-top:28pt;width:79pt;height:60pt;z-index:25097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Daj4Od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31C2648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1136" behindDoc="0" locked="0" layoutInCell="1" allowOverlap="1" wp14:anchorId="2D9E66CE" wp14:editId="30DAB5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18" name="Rectangle 6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F03A7B-6821-ED41-847F-B90621343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2E5F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9E66CE" id="Rectangle 6218" o:spid="_x0000_s2001" style="position:absolute;margin-left:-5pt;margin-top:28pt;width:79pt;height:60pt;z-index:25097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AjuQOI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742E5F5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2160" behindDoc="0" locked="0" layoutInCell="1" allowOverlap="1" wp14:anchorId="517829E0" wp14:editId="09EB5E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17" name="Rectangle 6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651A31-D798-B843-AA7A-7401632AC1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4346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7829E0" id="Rectangle 6217" o:spid="_x0000_s2002" style="position:absolute;margin-left:-5pt;margin-top:28pt;width:79pt;height:60pt;z-index:25097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3843466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3184" behindDoc="0" locked="0" layoutInCell="1" allowOverlap="1" wp14:anchorId="259626F4" wp14:editId="0C6124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16" name="Rectangle 6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2D38D9-B91B-AC46-A692-E32CE98887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56043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626F4" id="Rectangle 6216" o:spid="_x0000_s2003" style="position:absolute;margin-left:-5pt;margin-top:28pt;width:79pt;height:60pt;z-index:25097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DR1AOj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3F56043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4208" behindDoc="0" locked="0" layoutInCell="1" allowOverlap="1" wp14:anchorId="05B59B68" wp14:editId="23179C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15" name="Rectangle 6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B49E24-ACFA-7A4A-B087-67BF0DB4F0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F87B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B59B68" id="Rectangle 6215" o:spid="_x0000_s2004" style="position:absolute;margin-left:-5pt;margin-top:28pt;width:79pt;height:60pt;z-index:25097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D244Jn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4D9F87B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5232" behindDoc="0" locked="0" layoutInCell="1" allowOverlap="1" wp14:anchorId="5BCB870D" wp14:editId="2A08EB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14" name="Rectangle 6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A12EE1-7594-074D-937D-A96155BD38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BA8A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CB870D" id="Rectangle 6214" o:spid="_x0000_s2005" style="position:absolute;margin-left:-5pt;margin-top:28pt;width:79pt;height:60pt;z-index:25097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AP1QJy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72BA8AC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6256" behindDoc="0" locked="0" layoutInCell="1" allowOverlap="1" wp14:anchorId="3330BF3B" wp14:editId="702512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13" name="Rectangle 6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3A8488-43EE-6141-8D4F-716DF40BF2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6FA9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0BF3B" id="Rectangle 6213" o:spid="_x0000_s2006" style="position:absolute;margin-left:-5pt;margin-top:28pt;width:79pt;height:60pt;z-index:25097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" filled="f" stroked="f">
                      <v:textbox inset="2.16pt,1.44pt,0,1.44pt">
                        <w:txbxContent>
                          <w:p w14:paraId="456FA95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7280" behindDoc="0" locked="0" layoutInCell="1" allowOverlap="1" wp14:anchorId="593FB655" wp14:editId="7C42CE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12" name="Rectangle 6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6C0AC9-8651-BB49-AA0F-99CC496A70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CFA6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3FB655" id="Rectangle 6212" o:spid="_x0000_s2007" style="position:absolute;margin-left:-5pt;margin-top:28pt;width:79pt;height:60pt;z-index:25097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" filled="f" stroked="f">
                      <v:textbox inset="2.16pt,1.44pt,0,1.44pt">
                        <w:txbxContent>
                          <w:p w14:paraId="38CFA6D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8304" behindDoc="0" locked="0" layoutInCell="1" allowOverlap="1" wp14:anchorId="29FE5BC5" wp14:editId="1E1367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11" name="Rectangle 6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E98C77-5364-D841-8932-6675692106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24FA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E5BC5" id="Rectangle 6211" o:spid="_x0000_s2008" style="position:absolute;margin-left:-5pt;margin-top:28pt;width:79pt;height:60pt;z-index:25097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6524FAD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9328" behindDoc="0" locked="0" layoutInCell="1" allowOverlap="1" wp14:anchorId="6976E959" wp14:editId="11E2F6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10" name="Rectangle 6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D971E8-17AB-8540-8234-F8DB720DDD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4C11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76E959" id="Rectangle 6210" o:spid="_x0000_s2009" style="position:absolute;margin-left:-5pt;margin-top:28pt;width:79pt;height:60pt;z-index:25097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194C113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0352" behindDoc="0" locked="0" layoutInCell="1" allowOverlap="1" wp14:anchorId="4B1AD0FA" wp14:editId="5ECFE3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09" name="Rectangle 6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895977-D730-D746-8961-7C642EE5FC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4FDF2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AD0FA" id="Rectangle 6209" o:spid="_x0000_s2010" style="position:absolute;margin-left:-5pt;margin-top:28pt;width:79pt;height:60pt;z-index:25098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CGu004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554FDF2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1376" behindDoc="0" locked="0" layoutInCell="1" allowOverlap="1" wp14:anchorId="685D7FE4" wp14:editId="660042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08" name="Rectangle 6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FAAAB0-F715-1248-AB6B-E332B52054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4A5C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D7FE4" id="Rectangle 6208" o:spid="_x0000_s2011" style="position:absolute;margin-left:-5pt;margin-top:28pt;width:79pt;height:60pt;z-index:25098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f43NLZ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64A5CB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2400" behindDoc="0" locked="0" layoutInCell="1" allowOverlap="1" wp14:anchorId="32F82F03" wp14:editId="76305E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07" name="Rectangle 6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CA7AB9-44DE-3247-9FF7-96592149F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E3D4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82F03" id="Rectangle 6207" o:spid="_x0000_s2012" style="position:absolute;margin-left:-5pt;margin-top:28pt;width:79pt;height:60pt;z-index:25098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55E3D48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3424" behindDoc="0" locked="0" layoutInCell="1" allowOverlap="1" wp14:anchorId="38A381B8" wp14:editId="73B44F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06" name="Rectangle 6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9FDED1-8811-244D-908C-E8D93ACC31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6ADD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A381B8" id="Rectangle 6206" o:spid="_x0000_s2013" style="position:absolute;margin-left:-5pt;margin-top:28pt;width:79pt;height:60pt;z-index:25098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CN4M0G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2F6ADDF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4448" behindDoc="0" locked="0" layoutInCell="1" allowOverlap="1" wp14:anchorId="674A86EF" wp14:editId="312762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05" name="Rectangle 6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5225E05-74D9-724B-B8E7-ADD6EE841B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D176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4A86EF" id="Rectangle 6205" o:spid="_x0000_s2014" style="position:absolute;margin-left:-5pt;margin-top:28pt;width:77pt;height:73pt;z-index:25098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" filled="f" stroked="f">
                      <v:textbox inset="2.16pt,1.44pt,0,1.44pt">
                        <w:txbxContent>
                          <w:p w14:paraId="485D176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5472" behindDoc="0" locked="0" layoutInCell="1" allowOverlap="1" wp14:anchorId="4EFCB25C" wp14:editId="4F5345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04" name="Rectangle 6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416FEA-CF6F-1A40-AAF4-952E67F33A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C9D31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CB25C" id="Rectangle 6204" o:spid="_x0000_s2015" style="position:absolute;margin-left:-5pt;margin-top:28pt;width:79pt;height:60pt;z-index:25098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7BC9D31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6496" behindDoc="0" locked="0" layoutInCell="1" allowOverlap="1" wp14:anchorId="48AE21AF" wp14:editId="5B4F24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203" name="Rectangle 6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B2FCE69-80A9-BC4E-8F87-D27E0782B0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E84C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AE21AF" id="Rectangle 6203" o:spid="_x0000_s2016" style="position:absolute;margin-left:-5pt;margin-top:28pt;width:77pt;height:68pt;z-index:25098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27E84C2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7520" behindDoc="0" locked="0" layoutInCell="1" allowOverlap="1" wp14:anchorId="062C620B" wp14:editId="6FB9E5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02" name="Rectangle 6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FC76D12-2E42-1843-8910-28D98E1551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16C9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C620B" id="Rectangle 6202" o:spid="_x0000_s2017" style="position:absolute;margin-left:-5pt;margin-top:28pt;width:77pt;height:73pt;z-index:25098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" filled="f" stroked="f">
                      <v:textbox inset="2.16pt,1.44pt,0,1.44pt">
                        <w:txbxContent>
                          <w:p w14:paraId="6316C90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8544" behindDoc="0" locked="0" layoutInCell="1" allowOverlap="1" wp14:anchorId="499C1333" wp14:editId="039974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01" name="Rectangle 6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DE9C48-4A2A-5945-BDDA-2E97A60C42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C60D7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9C1333" id="Rectangle 6201" o:spid="_x0000_s2018" style="position:absolute;margin-left:-5pt;margin-top:28pt;width:79pt;height:60pt;z-index:25098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AexzmBmwEA&#13;&#10;ABQ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35C60D7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9568" behindDoc="0" locked="0" layoutInCell="1" allowOverlap="1" wp14:anchorId="311CFE70" wp14:editId="4059EB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00" name="Rectangle 6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EB61EEF-6859-294F-A0A7-5CA1C4E7F8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5779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CFE70" id="Rectangle 6200" o:spid="_x0000_s2019" style="position:absolute;margin-left:-5pt;margin-top:28pt;width:77pt;height:73pt;z-index:25098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" filled="f" stroked="f">
                      <v:textbox inset="2.16pt,1.44pt,0,1.44pt">
                        <w:txbxContent>
                          <w:p w14:paraId="545779B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0592" behindDoc="0" locked="0" layoutInCell="1" allowOverlap="1" wp14:anchorId="54A78FCD" wp14:editId="3B4481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99" name="Rectangle 6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B944303-C563-DC40-B338-13CCFEEB16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1B73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A78FCD" id="Rectangle 6199" o:spid="_x0000_s2020" style="position:absolute;margin-left:-5pt;margin-top:28pt;width:77pt;height:73pt;z-index:25099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" filled="f" stroked="f">
                      <v:textbox inset="2.16pt,1.44pt,0,1.44pt">
                        <w:txbxContent>
                          <w:p w14:paraId="091B73B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1616" behindDoc="0" locked="0" layoutInCell="1" allowOverlap="1" wp14:anchorId="4E3125F1" wp14:editId="4E896D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98" name="Rectangle 6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5453C0-A6D4-7148-805E-BDBE84693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0C97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125F1" id="Rectangle 6198" o:spid="_x0000_s2021" style="position:absolute;margin-left:-5pt;margin-top:28pt;width:79pt;height:60pt;z-index:25099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8Ue56ZwB&#13;&#10;AAAU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40C97E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2640" behindDoc="0" locked="0" layoutInCell="1" allowOverlap="1" wp14:anchorId="094B4C6F" wp14:editId="28BFF3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97" name="Rectangle 6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4B8E779-DEC3-7F40-93A3-7E58BDCAE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2E17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B4C6F" id="Rectangle 6197" o:spid="_x0000_s2022" style="position:absolute;margin-left:-5pt;margin-top:28pt;width:77pt;height:73pt;z-index:25099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" filled="f" stroked="f">
                      <v:textbox inset="2.16pt,1.44pt,0,1.44pt">
                        <w:txbxContent>
                          <w:p w14:paraId="252E177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3664" behindDoc="0" locked="0" layoutInCell="1" allowOverlap="1" wp14:anchorId="66E5948E" wp14:editId="108105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196" name="Rectangle 6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B0181F3-DFF6-E646-B07C-BC80CF1572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D33B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5948E" id="Rectangle 6196" o:spid="_x0000_s2023" style="position:absolute;margin-left:-5pt;margin-top:28pt;width:77pt;height:71pt;z-index:25099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51D33B9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4688" behindDoc="0" locked="0" layoutInCell="1" allowOverlap="1" wp14:anchorId="40C260A9" wp14:editId="7C0305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95" name="Rectangle 6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1D98D2-07C9-6D4A-92A9-513E5E5403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78F6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C260A9" id="Rectangle 6195" o:spid="_x0000_s2024" style="position:absolute;margin-left:-5pt;margin-top:28pt;width:79pt;height:60pt;z-index:25099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7E678F6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5712" behindDoc="0" locked="0" layoutInCell="1" allowOverlap="1" wp14:anchorId="1AF495EC" wp14:editId="342838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94" name="Rectangle 6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20CFAD-D7AF-234F-B9D1-FBD27943BD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A6441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F495EC" id="Rectangle 6194" o:spid="_x0000_s2025" style="position:absolute;margin-left:-5pt;margin-top:28pt;width:79pt;height:60pt;z-index:25099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75A6441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6736" behindDoc="0" locked="0" layoutInCell="1" allowOverlap="1" wp14:anchorId="060C886E" wp14:editId="29DA96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93" name="Rectangle 6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E436CD-747E-EA40-93FC-0D2787C3EE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D6D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0C886E" id="Rectangle 6193" o:spid="_x0000_s2026" style="position:absolute;margin-left:-5pt;margin-top:28pt;width:79pt;height:60pt;z-index:25099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DNPFE2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5E1D6DA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7760" behindDoc="0" locked="0" layoutInCell="1" allowOverlap="1" wp14:anchorId="41BCB7B0" wp14:editId="7FDFB1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92" name="Rectangle 6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ED3F6E-362B-DB44-BEBA-2125065380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03DE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BCB7B0" id="Rectangle 6192" o:spid="_x0000_s2027" style="position:absolute;margin-left:-5pt;margin-top:28pt;width:79pt;height:60pt;z-index:25099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A0CtEj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0903DE6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8784" behindDoc="0" locked="0" layoutInCell="1" allowOverlap="1" wp14:anchorId="43B40D23" wp14:editId="6D68DC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91" name="Rectangle 6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9AE59B-118D-D743-A8FE-61CBA56A40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63A09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40D23" id="Rectangle 6191" o:spid="_x0000_s2028" style="position:absolute;margin-left:-5pt;margin-top:28pt;width:79pt;height:60pt;z-index:25099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P1FRH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E63A09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9808" behindDoc="0" locked="0" layoutInCell="1" allowOverlap="1" wp14:anchorId="6AE5731E" wp14:editId="7F7E23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90" name="Rectangle 6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BA029E-A8EA-F14C-8226-4305626A76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E3D8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5731E" id="Rectangle 6190" o:spid="_x0000_s2029" style="position:absolute;margin-left:-5pt;margin-top:28pt;width:79pt;height:60pt;z-index:25099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MZn0Qi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7E3D8B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0832" behindDoc="0" locked="0" layoutInCell="1" allowOverlap="1" wp14:anchorId="251E6134" wp14:editId="1983BB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89" name="Rectangle 6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AB5070-D3D6-B34B-86A1-E0C216F0EF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C0D03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1E6134" id="Rectangle 6189" o:spid="_x0000_s2030" style="position:absolute;margin-left:-5pt;margin-top:28pt;width:79pt;height:60pt;z-index:25100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51FgnQEAABU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zxtV1+uMm5sH6C9PmLctPXKwI0yd1KOLUkw8wU7Sz5NCI8X4JbBFzd161fDIS7HcNBteRSwF&#13;&#10;sz687aqgB+Cl0AmlOEV0x4EJL4ue/DB7X5S97kke7tu6sL9t8/4X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CnnUWC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2EC0D03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1856" behindDoc="0" locked="0" layoutInCell="1" allowOverlap="1" wp14:anchorId="6DCED5C8" wp14:editId="32EC5E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88" name="Rectangle 6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3A9734-2332-0940-A2BB-B9372D2314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1DACE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CED5C8" id="Rectangle 6188" o:spid="_x0000_s2031" style="position:absolute;margin-left:-5pt;margin-top:28pt;width:79pt;height:60pt;z-index:25100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NDR0XW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371DACE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2880" behindDoc="0" locked="0" layoutInCell="1" allowOverlap="1" wp14:anchorId="30FDD622" wp14:editId="150CB3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87" name="Rectangle 6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DCD582-7240-9C4B-9D19-1CD80ED627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5EE9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FDD622" id="Rectangle 6187" o:spid="_x0000_s2032" style="position:absolute;margin-left:-5pt;margin-top:28pt;width:79pt;height:60pt;z-index:25100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24pRS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E5EE9A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3904" behindDoc="0" locked="0" layoutInCell="1" allowOverlap="1" wp14:anchorId="2345F42C" wp14:editId="4DB505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86" name="Rectangle 6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E0B078-816D-BF4D-8422-2E3BFDDBDB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7328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5F42C" id="Rectangle 6186" o:spid="_x0000_s2033" style="position:absolute;margin-left:-5pt;margin-top:28pt;width:79pt;height:60pt;z-index:25100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vNFenQEAABUDAAAOAAAAZHJzL2Uyb0RvYy54bWysUsFu2zAMvQ/YPwi6L3acYkm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Wd9sV54xS3S5HpPTZgBc56STyLIpF6vyV0suvv3/he7fnc5bm&#13;&#10;wyxczxtV1+uMm5sH6C9PmLctPXKwI0yd1KOLUkw8wU7Sz5NCI8X4JbBFzfpu1fDIS7HcNBteRSwF&#13;&#10;sz687aqgB+Cl0AmlOEV0x4EJL4ue/DB7X5S97kke7tu6sL9t8/4X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CK80V6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1673282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4928" behindDoc="0" locked="0" layoutInCell="1" allowOverlap="1" wp14:anchorId="34AECCDF" wp14:editId="30F65B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85" name="Rectangle 6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FF454A-1E71-A14A-99D5-2B25B125C7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5CE7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ECCDF" id="Rectangle 6185" o:spid="_x0000_s2034" style="position:absolute;margin-left:-5pt;margin-top:28pt;width:79pt;height:60pt;z-index:25100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AFi1Ca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3D5CE70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5952" behindDoc="0" locked="0" layoutInCell="1" allowOverlap="1" wp14:anchorId="762DC587" wp14:editId="54FFD3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84" name="Rectangle 6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B746DE-2232-B24E-A780-688084321A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5142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2DC587" id="Rectangle 6184" o:spid="_x0000_s2035" style="position:absolute;margin-left:-5pt;margin-top:28pt;width:79pt;height:60pt;z-index:25100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Py90I+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715142E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6976" behindDoc="0" locked="0" layoutInCell="1" allowOverlap="1" wp14:anchorId="755C726B" wp14:editId="769E78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83" name="Rectangle 6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5F1BCA-3AAA-DB49-BFD8-16C096EFF0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0E21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5C726B" id="Rectangle 6183" o:spid="_x0000_s2036" style="position:absolute;margin-left:-5pt;margin-top:28pt;width:79pt;height:60pt;z-index:25100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Q/Yl8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F0E21C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8000" behindDoc="0" locked="0" layoutInCell="1" allowOverlap="1" wp14:anchorId="38890806" wp14:editId="7C05B3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82" name="Rectangle 6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93D69D-3501-4949-9ECC-4FD4EDF1BC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07E5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890806" id="Rectangle 6182" o:spid="_x0000_s2037" style="position:absolute;margin-left:-5pt;margin-top:28pt;width:79pt;height:60pt;z-index:25100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2E07E5A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9024" behindDoc="0" locked="0" layoutInCell="1" allowOverlap="1" wp14:anchorId="01C085D6" wp14:editId="51DB09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81" name="Rectangle 6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8F7D0B-27D5-5649-AFAF-790DB185D1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BB7D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085D6" id="Rectangle 6181" o:spid="_x0000_s2038" style="position:absolute;margin-left:-5pt;margin-top:28pt;width:79pt;height:60pt;z-index:25100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CxmyXZ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13BB7DD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0048" behindDoc="0" locked="0" layoutInCell="1" allowOverlap="1" wp14:anchorId="5B01CA43" wp14:editId="6EB948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80" name="Rectangle 6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2BEEDE-1780-2341-B155-F5B024708E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586B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01CA43" id="Rectangle 6180" o:spid="_x0000_s2039" style="position:absolute;margin-left:-5pt;margin-top:28pt;width:79pt;height:60pt;z-index:25101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SK2lzJ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6586B5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1072" behindDoc="0" locked="0" layoutInCell="1" allowOverlap="1" wp14:anchorId="5525001D" wp14:editId="078243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79" name="Rectangle 6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006EAB-FF07-F043-A9D1-05DC534D6C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A4FDD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5001D" id="Rectangle 6179" o:spid="_x0000_s2040" style="position:absolute;margin-left:-5pt;margin-top:28pt;width:79pt;height:60pt;z-index:25101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py0lpJ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CA4FDD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2096" behindDoc="0" locked="0" layoutInCell="1" allowOverlap="1" wp14:anchorId="2B62C110" wp14:editId="069549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78" name="Rectangle 6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1D08BC-E2F5-4647-B2F1-3EDB1CB9C3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F699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62C110" id="Rectangle 6178" o:spid="_x0000_s2041" style="position:absolute;margin-left:-5pt;margin-top:28pt;width:79pt;height:60pt;z-index:25101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F4bpbG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AF6998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3120" behindDoc="0" locked="0" layoutInCell="1" allowOverlap="1" wp14:anchorId="282AA5B5" wp14:editId="0723DF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77" name="Rectangle 6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96CC59-CAAC-2641-A806-566630FCF8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DDDB1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AA5B5" id="Rectangle 6177" o:spid="_x0000_s2042" style="position:absolute;margin-left:-5pt;margin-top:28pt;width:79pt;height:60pt;z-index:25101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VUAlj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0DDDB1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4144" behindDoc="0" locked="0" layoutInCell="1" allowOverlap="1" wp14:anchorId="0636AE8D" wp14:editId="7AD316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76" name="Rectangle 6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9E0518-492F-F94D-BBDE-F49D247E0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5D00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36AE8D" id="Rectangle 6176" o:spid="_x0000_s2043" style="position:absolute;margin-left:-5pt;margin-top:28pt;width:79pt;height:60pt;z-index:25101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rHalm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F5D003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5168" behindDoc="0" locked="0" layoutInCell="1" allowOverlap="1" wp14:anchorId="0F1FF1C0" wp14:editId="578A1C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75" name="Rectangle 6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565F91-2BA4-D044-8028-49A6778FF1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F280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1FF1C0" id="Rectangle 6175" o:spid="_x0000_s2044" style="position:absolute;margin-left:-5pt;margin-top:28pt;width:79pt;height:60pt;z-index:25101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i0EkX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2F280E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6192" behindDoc="0" locked="0" layoutInCell="1" allowOverlap="1" wp14:anchorId="687C09F1" wp14:editId="799659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74" name="Rectangle 6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D6C6B7-2AE9-3049-89CF-5E4267993C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34D8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7C09F1" id="Rectangle 6174" o:spid="_x0000_s2045" style="position:absolute;margin-left:-5pt;margin-top:28pt;width:79pt;height:60pt;z-index:25101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cnekS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F34D88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7216" behindDoc="0" locked="0" layoutInCell="1" allowOverlap="1" wp14:anchorId="17F8A791" wp14:editId="39411C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73" name="Rectangle 6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A4DE03-2B6A-E14C-B7B5-D552A66A26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3072C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F8A791" id="Rectangle 6173" o:spid="_x0000_s2046" style="position:absolute;margin-left:-5pt;margin-top:28pt;width:79pt;height:60pt;z-index:25101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kK/JZ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23072C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8240" behindDoc="0" locked="0" layoutInCell="1" allowOverlap="1" wp14:anchorId="11F8B8A3" wp14:editId="0DCFF2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72" name="Rectangle 6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8F596D-1EDA-3A40-8322-62CCEF324B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72948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F8B8A3" id="Rectangle 6172" o:spid="_x0000_s2047" style="position:absolute;margin-left:-5pt;margin-top:28pt;width:79pt;height:60pt;z-index:25101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BpmUlw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3E72948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9264" behindDoc="0" locked="0" layoutInCell="1" allowOverlap="1" wp14:anchorId="7D8D3B17" wp14:editId="2E20EA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71" name="Rectangle 6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32E964-8FF8-FC43-9F95-98F49AE72B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4028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8D3B17" id="Rectangle 6171" o:spid="_x0000_s2048" style="position:absolute;margin-left:-5pt;margin-top:28pt;width:79pt;height:60pt;z-index:25101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YsLJT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640281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0288" behindDoc="0" locked="0" layoutInCell="1" allowOverlap="1" wp14:anchorId="3FC76DB2" wp14:editId="60C814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70" name="Rectangle 6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BE6DB2-D264-F94B-9320-D0A1D859EC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EB8B5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76DB2" id="Rectangle 6170" o:spid="_x0000_s2049" style="position:absolute;margin-left:-5pt;margin-top:28pt;width:79pt;height:60pt;z-index:25102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Jv0SVu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20EB8B5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1312" behindDoc="0" locked="0" layoutInCell="1" allowOverlap="1" wp14:anchorId="76C11CCD" wp14:editId="697AE4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69" name="Rectangle 6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4B63CB-B562-2046-AA9A-375BFE2C4B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836A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C11CCD" id="Rectangle 6169" o:spid="_x0000_s2050" style="position:absolute;margin-left:-5pt;margin-top:28pt;width:79pt;height:60pt;z-index:25102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dMkznQEAABU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zxtVN+uMm5sH6C9PmLctPXKwI0yd1KOLUkw8wU7Sz5NCI8X4JbBFzd161fDIS7HcNBteRSwF&#13;&#10;sz687aqgB+Cl0AmlOEV0x4EJL4ue/DB7X5S97kke7tu6sL9t8/4X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HR0yTO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11836A6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2336" behindDoc="0" locked="0" layoutInCell="1" allowOverlap="1" wp14:anchorId="2A9AF2E9" wp14:editId="156594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68" name="Rectangle 6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C53851-DFC2-A84D-8CBF-771150B84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EC56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9AF2E9" id="Rectangle 6168" o:spid="_x0000_s2051" style="position:absolute;margin-left:-5pt;margin-top:28pt;width:79pt;height:60pt;z-index:25102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I1CSSa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7CEC567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3360" behindDoc="0" locked="0" layoutInCell="1" allowOverlap="1" wp14:anchorId="74ECEA5E" wp14:editId="3FE814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67" name="Rectangle 6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C8AB632-4438-B147-88D9-885332E27E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32C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ECEA5E" id="Rectangle 6167" o:spid="_x0000_s2052" style="position:absolute;margin-left:-5pt;margin-top:28pt;width:77pt;height:73pt;z-index:25102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" filled="f" stroked="f">
                      <v:textbox inset="2.16pt,1.44pt,0,1.44pt">
                        <w:txbxContent>
                          <w:p w14:paraId="4D932CA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4384" behindDoc="0" locked="0" layoutInCell="1" allowOverlap="1" wp14:anchorId="4573EC72" wp14:editId="0B42AC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66" name="Rectangle 6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8E0712-7661-F748-8A98-F2C18FCA0F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694BD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73EC72" id="Rectangle 6166" o:spid="_x0000_s2053" style="position:absolute;margin-left:-5pt;margin-top:28pt;width:79pt;height:60pt;z-index:25102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L0kNnQEAABUDAAAOAAAAZHJzL2Uyb0RvYy54bWysUsFu2zAMvQ/YPwi6L3acYkm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Wd9sV54xS3S5HpPTZgBc56STyLIpF6vyV0suvv3/he7fnc5bm&#13;&#10;wyxczxtVN+uMm5sH6C9PmLctPXKwI0yd1KOLUkw8wU7Sz5NCI8X4JbBFzfpu1fDIS7HcNBteRSwF&#13;&#10;sz687aqgB+Cl0AmlOEV0x4EJL4ue/DB7X5S97kke7tu6sL9t8/4X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H8vSQ2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5694BD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5408" behindDoc="0" locked="0" layoutInCell="1" allowOverlap="1" wp14:anchorId="17E74BD5" wp14:editId="1F54DB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165" name="Rectangle 6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7D6EC3C-52EC-8142-8F7F-B49A278669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CF803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E74BD5" id="Rectangle 6165" o:spid="_x0000_s2054" style="position:absolute;margin-left:-5pt;margin-top:28pt;width:77pt;height:68pt;z-index:25102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0CF803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6432" behindDoc="0" locked="0" layoutInCell="1" allowOverlap="1" wp14:anchorId="15824FBA" wp14:editId="433941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64" name="Rectangle 6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C822A9D-D90E-4A4A-B7A0-CF669D2491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66A2F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824FBA" id="Rectangle 6164" o:spid="_x0000_s2055" style="position:absolute;margin-left:-5pt;margin-top:28pt;width:77pt;height:73pt;z-index:25102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" filled="f" stroked="f">
                      <v:textbox inset="2.16pt,1.44pt,0,1.44pt">
                        <w:txbxContent>
                          <w:p w14:paraId="5666A2F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7456" behindDoc="0" locked="0" layoutInCell="1" allowOverlap="1" wp14:anchorId="069D3368" wp14:editId="57C9D4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63" name="Rectangle 6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B9E40A-AFA7-2F45-BC84-EC1BEA9C81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15BD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D3368" id="Rectangle 6163" o:spid="_x0000_s2056" style="position:absolute;margin-left:-5pt;margin-top:28pt;width:79pt;height:60pt;z-index:25102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HmW9o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B15BDA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8480" behindDoc="0" locked="0" layoutInCell="1" allowOverlap="1" wp14:anchorId="74EB1E46" wp14:editId="7AF55E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62" name="Rectangle 6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D857954-5708-2547-BA4E-272071A579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B20D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EB1E46" id="Rectangle 6162" o:spid="_x0000_s2057" style="position:absolute;margin-left:-5pt;margin-top:28pt;width:77pt;height:73pt;z-index:25102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" filled="f" stroked="f">
                      <v:textbox inset="2.16pt,1.44pt,0,1.44pt">
                        <w:txbxContent>
                          <w:p w14:paraId="79B20D5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9504" behindDoc="0" locked="0" layoutInCell="1" allowOverlap="1" wp14:anchorId="3235B899" wp14:editId="51F796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61" name="Rectangle 6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64BDDA9-2F4C-0340-A4E9-15AB6D4B9F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1C3A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5B899" id="Rectangle 6161" o:spid="_x0000_s2058" style="position:absolute;margin-left:-5pt;margin-top:28pt;width:77pt;height:73pt;z-index:25102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" filled="f" stroked="f">
                      <v:textbox inset="2.16pt,1.44pt,0,1.44pt">
                        <w:txbxContent>
                          <w:p w14:paraId="091C3A5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0528" behindDoc="0" locked="0" layoutInCell="1" allowOverlap="1" wp14:anchorId="2252D36D" wp14:editId="5E85D1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60" name="Rectangle 6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5251D1-EB4E-964D-BDBF-86CC4B7E2F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331B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2D36D" id="Rectangle 6160" o:spid="_x0000_s2059" style="position:absolute;margin-left:-5pt;margin-top:28pt;width:79pt;height:60pt;z-index:25103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AVPj2f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6C331B3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1552" behindDoc="0" locked="0" layoutInCell="1" allowOverlap="1" wp14:anchorId="4ECE2061" wp14:editId="54BCF5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59" name="Rectangle 6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E306EC7-7E53-4646-AAC9-067793DE7C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8A8E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E2061" id="Rectangle 6159" o:spid="_x0000_s2060" style="position:absolute;margin-left:-5pt;margin-top:28pt;width:77pt;height:73pt;z-index:25103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" filled="f" stroked="f">
                      <v:textbox inset="2.16pt,1.44pt,0,1.44pt">
                        <w:txbxContent>
                          <w:p w14:paraId="498A8EC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2576" behindDoc="0" locked="0" layoutInCell="1" allowOverlap="1" wp14:anchorId="70267F37" wp14:editId="0FEB47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158" name="Rectangle 6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4EAE9A4-8143-9047-A09C-01C5D4510D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9F24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267F37" id="Rectangle 6158" o:spid="_x0000_s2061" style="position:absolute;margin-left:-5pt;margin-top:28pt;width:77pt;height:71pt;z-index:25103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09F240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3600" behindDoc="0" locked="0" layoutInCell="1" allowOverlap="1" wp14:anchorId="50198691" wp14:editId="7E4C4F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57" name="Rectangle 6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93C35E-A060-CD46-9316-31744A9246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6054B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98691" id="Rectangle 6157" o:spid="_x0000_s2062" style="position:absolute;margin-left:-5pt;margin-top:28pt;width:79pt;height:60pt;z-index:25103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AjTvdy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66054B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4624" behindDoc="0" locked="0" layoutInCell="1" allowOverlap="1" wp14:anchorId="5091DD40" wp14:editId="06E1C9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56" name="Rectangle 6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C043D1-5C7D-5A47-8686-02738A1111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49E4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1DD40" id="Rectangle 6156" o:spid="_x0000_s2063" style="position:absolute;margin-left:-5pt;margin-top:28pt;width:79pt;height:60pt;z-index:25103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5T3JnQEAABUDAAAOAAAAZHJzL2Uyb0RvYy54bWysUsFu2zAMvQ/YPwi6L3acYkm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Wd9sV54xS3S5HpPTZgBc56STyLIpF6vyV0suvv3/he7fnc5bm&#13;&#10;wyxczxtVr9YZNzcP0F+eMG9beuRgR5g6qUcXpZh4gp2knyeFRorxS2CLmvXdquGRl2K5aTa8ilgK&#13;&#10;Zn1421VBD8BLoRNKcYrojgMTXhY9+WH2vih73ZM83Ld1YX/b5v0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PHlPcm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1949E44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5648" behindDoc="0" locked="0" layoutInCell="1" allowOverlap="1" wp14:anchorId="1F02BB21" wp14:editId="46D1AD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55" name="Rectangle 6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7D90160-0EBF-FB4B-94B5-A9606AC52B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3ECD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02BB21" id="Rectangle 6155" o:spid="_x0000_s2064" style="position:absolute;margin-left:-5pt;margin-top:28pt;width:79pt;height:60pt;z-index:25103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DW0rwN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7B3ECD3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6672" behindDoc="0" locked="0" layoutInCell="1" allowOverlap="1" wp14:anchorId="74EE0039" wp14:editId="698B79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54" name="Rectangle 6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1539BA-2534-9147-9C60-8F110C490C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F85E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EE0039" id="Rectangle 6154" o:spid="_x0000_s2065" style="position:absolute;margin-left:-5pt;margin-top:28pt;width:79pt;height:60pt;z-index:25103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C/kPBi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8F85E4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7696" behindDoc="0" locked="0" layoutInCell="1" allowOverlap="1" wp14:anchorId="26B67CEA" wp14:editId="41E2E4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53" name="Rectangle 6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88CC20-B72E-5A47-8399-779B3DF1A0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C601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B67CEA" id="Rectangle 6153" o:spid="_x0000_s2066" style="position:absolute;margin-left:-5pt;margin-top:28pt;width:79pt;height:60pt;z-index:25103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GmCRnAEAABU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zxtVrwtubh6gvzxh3rb0yMGOMHVSjy5KMfEEO0k/TwqNFOOXwBY1d+tVwyMvxXLTbHgVsRTM&#13;&#10;+vC2q4IegJdCJ5TiFNEdBya8LHryw+x9Ufa6J3m4b+vC/rbN+1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dxpgk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6C6011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8720" behindDoc="0" locked="0" layoutInCell="1" allowOverlap="1" wp14:anchorId="38647431" wp14:editId="00CA3B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52" name="Rectangle 6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8F63C0-D7DF-0D43-9E81-6C3B603916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4D38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647431" id="Rectangle 6152" o:spid="_x0000_s2067" style="position:absolute;margin-left:-5pt;margin-top:28pt;width:79pt;height:60pt;z-index:25103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jizghJ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C4D382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9744" behindDoc="0" locked="0" layoutInCell="1" allowOverlap="1" wp14:anchorId="6947D429" wp14:editId="03A307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51" name="Rectangle 6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408CA-9D98-BC40-9C82-DDD1979755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C9E9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47D429" id="Rectangle 6151" o:spid="_x0000_s2068" style="position:absolute;margin-left:-5pt;margin-top:28pt;width:79pt;height:60pt;z-index:25103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d2C6nQEAABU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zxtVr5uMm5sH6C9PmLctPXKwI0yd1KOLUkw8wU7Sz5NCI8X4JbBFzd161fDIS7HcNBteRSwF&#13;&#10;sz687aqgB+Cl0AmlOEV0x4EJL4ue/DB7X5S97kke7tu6sL9t8/4X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IV3YLq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1AC9E97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0768" behindDoc="0" locked="0" layoutInCell="1" allowOverlap="1" wp14:anchorId="2061DB4A" wp14:editId="652659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50" name="Rectangle 6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E68181-B92C-DC4C-8068-E4F3139150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0539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1DB4A" id="Rectangle 6150" o:spid="_x0000_s2069" style="position:absolute;margin-left:-5pt;margin-top:28pt;width:79pt;height:60pt;z-index:25104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QeCvnQEAABU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zxtVr1cZNzcP0F+eMG9beuRgR5g6qUcXpZh4gp2knyeFRorxS2CLmrv1quGRl2K5aTa8ilgK&#13;&#10;Zn1421VBD8BLoRNKcYrojgMTXhY9+WH2vih73ZM83Ld1YX/b5v0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HxB4K+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E05397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1792" behindDoc="0" locked="0" layoutInCell="1" allowOverlap="1" wp14:anchorId="0B502F52" wp14:editId="1E341D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49" name="Rectangle 6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B7B00B-DB8E-F64D-9F48-84A3946206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D25A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02F52" id="Rectangle 6149" o:spid="_x0000_s2070" style="position:absolute;margin-left:-5pt;margin-top:28pt;width:79pt;height:60pt;z-index:25104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wWDHnQEAABU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zxtVr9cZNzcP0F+eMG9beuRgR5g6qUcXpZh4gp2knyeFRorxS2CLmrv1quGRl2K5aTa8ilgK&#13;&#10;Zn1421VBD8BLoRNKcYrojgMTXhY9+WH2vih73ZM83Ld1YX/b5v0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JPBYMe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ED25AA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2816" behindDoc="0" locked="0" layoutInCell="1" allowOverlap="1" wp14:anchorId="505ABB9D" wp14:editId="43DC53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48" name="Rectangle 6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E0F42E-AE06-EA44-A8C1-DD21583E26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BDB5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5ABB9D" id="Rectangle 6148" o:spid="_x0000_s2071" style="position:absolute;margin-left:-5pt;margin-top:28pt;width:79pt;height:60pt;z-index:25104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avfg0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8BDB58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3840" behindDoc="0" locked="0" layoutInCell="1" allowOverlap="1" wp14:anchorId="7669D09D" wp14:editId="547503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47" name="Rectangle 6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33B467-BB7B-E24C-8CE2-DA27CBCAD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33E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69D09D" id="Rectangle 6147" o:spid="_x0000_s2072" style="position:absolute;margin-left:-5pt;margin-top:28pt;width:79pt;height:60pt;z-index:25104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GGsYOy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16B33E1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4864" behindDoc="0" locked="0" layoutInCell="1" allowOverlap="1" wp14:anchorId="2806F391" wp14:editId="2DBAD9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46" name="Rectangle 6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FE9B1EF-68E4-6547-BB6C-EB6E3F20FF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A934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6F391" id="Rectangle 6146" o:spid="_x0000_s2073" style="position:absolute;margin-left:-5pt;margin-top:28pt;width:79pt;height:60pt;z-index:25104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mJrg+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7A934C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5888" behindDoc="0" locked="0" layoutInCell="1" allowOverlap="1" wp14:anchorId="7447CB57" wp14:editId="0150AB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45" name="Rectangle 6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05BB80-8891-C843-AF07-D1D35D852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78A6C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47CB57" id="Rectangle 6145" o:spid="_x0000_s2074" style="position:absolute;margin-left:-5pt;margin-top:28pt;width:79pt;height:60pt;z-index:25104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v61hP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878A6C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6912" behindDoc="0" locked="0" layoutInCell="1" allowOverlap="1" wp14:anchorId="0EDC10EC" wp14:editId="2B81F6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44" name="Rectangle 6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18936E-716A-C94B-B4C9-FF5DF20206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299D3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C10EC" id="Rectangle 6144" o:spid="_x0000_s2075" style="position:absolute;margin-left:-5pt;margin-top:28pt;width:79pt;height:60pt;z-index:25104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m+EonQEAABU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zxtVr7cZNzcP0F+eMG9beuRgR5g6qUcXpZh4gp2knyeFRorxS2CLmrv1quGRl2K5aTa8ilgK&#13;&#10;Zn1421VBD8BLoRNKcYrojgMTXhY9+WH2vih73ZM83Ld1YX/b5v0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Eab4Si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E299D3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7936" behindDoc="0" locked="0" layoutInCell="1" allowOverlap="1" wp14:anchorId="33E2ACAD" wp14:editId="1A0731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43" name="Rectangle 6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CE91EB-D746-784C-8C01-D41A88BBE7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2200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E2ACAD" id="Rectangle 6143" o:spid="_x0000_s2076" style="position:absolute;margin-left:-5pt;margin-top:28pt;width:79pt;height:60pt;z-index:25104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+dAUV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222002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8960" behindDoc="0" locked="0" layoutInCell="1" allowOverlap="1" wp14:anchorId="20F13A11" wp14:editId="614D6F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42" name="Rectangle 6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21DBDD-1EAD-004E-9552-72C7777352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691E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13A11" id="Rectangle 6142" o:spid="_x0000_s2077" style="position:absolute;margin-left:-5pt;margin-top:28pt;width:79pt;height:60pt;z-index:25104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AOaUQJ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B691E0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9984" behindDoc="0" locked="0" layoutInCell="1" allowOverlap="1" wp14:anchorId="72C74149" wp14:editId="612071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41" name="Rectangle 6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770BB3-E362-974D-891C-9CB0D527A5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8EB6A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74149" id="Rectangle 6141" o:spid="_x0000_s2078" style="position:absolute;margin-left:-5pt;margin-top:28pt;width:79pt;height:60pt;z-index:25104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Au9FH6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B8EB6A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1008" behindDoc="0" locked="0" layoutInCell="1" allowOverlap="1" wp14:anchorId="349CD569" wp14:editId="7FB3FC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40" name="Rectangle 6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7F97A3-7714-3549-A523-A5B4364F98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2A77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CD569" id="Rectangle 6140" o:spid="_x0000_s2079" style="position:absolute;margin-left:-5pt;margin-top:28pt;width:79pt;height:60pt;z-index:25105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PKLlGu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692A776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2032" behindDoc="0" locked="0" layoutInCell="1" allowOverlap="1" wp14:anchorId="36D78A8E" wp14:editId="05EB3B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39" name="Rectangle 6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CFB65A-08D5-6C49-BC67-5552ED7F6F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A740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D78A8E" id="Rectangle 6139" o:spid="_x0000_s2080" style="position:absolute;margin-left:-5pt;margin-top:28pt;width:79pt;height:60pt;z-index:25105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HQsUA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0A7405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3056" behindDoc="0" locked="0" layoutInCell="1" allowOverlap="1" wp14:anchorId="2C55CBFB" wp14:editId="727F1E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38" name="Rectangle 6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37E619-D8F9-3248-8A7A-83BF934B80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AD8EC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55CBFB" id="Rectangle 6138" o:spid="_x0000_s2081" style="position:absolute;margin-left:-5pt;margin-top:28pt;width:79pt;height:60pt;z-index:25105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OQ9lBa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7FAD8EC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4080" behindDoc="0" locked="0" layoutInCell="1" allowOverlap="1" wp14:anchorId="11B07F3D" wp14:editId="3B0E08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37" name="Rectangle 6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733BD9-725C-BF4C-A736-EA88232DCF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EFC33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07F3D" id="Rectangle 6137" o:spid="_x0000_s2082" style="position:absolute;margin-left:-5pt;margin-top:28pt;width:79pt;height:60pt;z-index:25105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O9mFCi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0EFC33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5104" behindDoc="0" locked="0" layoutInCell="1" allowOverlap="1" wp14:anchorId="24717893" wp14:editId="302B71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36" name="Rectangle 6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8F99EB-086E-1943-AA79-B60AA98499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11CD7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17893" id="Rectangle 6136" o:spid="_x0000_s2083" style="position:absolute;margin-left:-5pt;margin-top:28pt;width:79pt;height:60pt;z-index:25105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FlCUP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111CD7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6128" behindDoc="0" locked="0" layoutInCell="1" allowOverlap="1" wp14:anchorId="0DA65EE8" wp14:editId="4293AC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35" name="Rectangle 6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ED241B-71E7-9146-BE13-1E26524125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D5FE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65EE8" id="Rectangle 6135" o:spid="_x0000_s2084" style="position:absolute;margin-left:-5pt;margin-top:28pt;width:79pt;height:60pt;z-index:25105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DFnFfm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6D5FEC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7152" behindDoc="0" locked="0" layoutInCell="1" allowOverlap="1" wp14:anchorId="363FD452" wp14:editId="49C10F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34" name="Rectangle 6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8638F6-D19F-A64F-98F0-00C8D7B3FB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35873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FD452" id="Rectangle 6134" o:spid="_x0000_s2085" style="position:absolute;margin-left:-5pt;margin-top:28pt;width:79pt;height:60pt;z-index:25105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MhRley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1935873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8176" behindDoc="0" locked="0" layoutInCell="1" allowOverlap="1" wp14:anchorId="0E710753" wp14:editId="2132AE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33" name="Rectangle 6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4CC87D-54A0-5247-BD12-28C918AF2A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18DD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710753" id="Rectangle 6133" o:spid="_x0000_s2086" style="position:absolute;margin-left:-5pt;margin-top:28pt;width:79pt;height:60pt;z-index:25105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Kon4w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218DD1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9200" behindDoc="0" locked="0" layoutInCell="1" allowOverlap="1" wp14:anchorId="306DA7A5" wp14:editId="79C52D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32" name="Rectangle 6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5766DE-B483-3141-97F8-2944EC492D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A8A8D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DA7A5" id="Rectangle 6132" o:spid="_x0000_s2087" style="position:absolute;margin-left:-5pt;margin-top:28pt;width:79pt;height:60pt;z-index:25105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07941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FA8A8D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0224" behindDoc="0" locked="0" layoutInCell="1" allowOverlap="1" wp14:anchorId="1C7CAD8F" wp14:editId="761B04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31" name="Rectangle 6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518567-64CA-3A49-8E02-AA84454FCB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EEA2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CAD8F" id="Rectangle 6131" o:spid="_x0000_s2088" style="position:absolute;margin-left:-5pt;margin-top:28pt;width:79pt;height:60pt;z-index:25106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Njk+Om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1EEA22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1248" behindDoc="0" locked="0" layoutInCell="1" allowOverlap="1" wp14:anchorId="058CE7AF" wp14:editId="09A0E6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30" name="Rectangle 6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2BC62E-4E93-9B49-BD91-0EF234DAB1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25007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8CE7AF" id="Rectangle 6130" o:spid="_x0000_s2089" style="position:absolute;margin-left:-5pt;margin-top:28pt;width:79pt;height:60pt;z-index:25106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CHSePy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125007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2272" behindDoc="0" locked="0" layoutInCell="1" allowOverlap="1" wp14:anchorId="7CC0A30B" wp14:editId="053BDA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29" name="Rectangle 6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B21C979-96BE-384C-B10F-F97289225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2332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C0A30B" id="Rectangle 6129" o:spid="_x0000_s2090" style="position:absolute;margin-left:-5pt;margin-top:28pt;width:77pt;height:73pt;z-index:25106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" filled="f" stroked="f">
                      <v:textbox inset="2.16pt,1.44pt,0,1.44pt">
                        <w:txbxContent>
                          <w:p w14:paraId="2723320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3296" behindDoc="0" locked="0" layoutInCell="1" allowOverlap="1" wp14:anchorId="644003AB" wp14:editId="06D9B0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28" name="Rectangle 6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2EB660-D4FF-FE4D-9D69-5ADB9B4C03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B091D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4003AB" id="Rectangle 6128" o:spid="_x0000_s2091" style="position:absolute;margin-left:-5pt;margin-top:28pt;width:79pt;height:60pt;z-index:25106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" filled="f" stroked="f">
                      <v:textbox inset="2.16pt,1.44pt,0,1.44pt">
                        <w:txbxContent>
                          <w:p w14:paraId="11B091D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4320" behindDoc="0" locked="0" layoutInCell="1" allowOverlap="1" wp14:anchorId="68552897" wp14:editId="26031F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127" name="Rectangle 6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79D3745-6714-1D4E-B8A0-2337536F99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9D67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52897" id="Rectangle 6127" o:spid="_x0000_s2092" style="position:absolute;margin-left:-5pt;margin-top:28pt;width:77pt;height:68pt;z-index:25106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" filled="f" stroked="f">
                      <v:textbox inset="2.16pt,1.44pt,0,1.44pt">
                        <w:txbxContent>
                          <w:p w14:paraId="739D678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5344" behindDoc="0" locked="0" layoutInCell="1" allowOverlap="1" wp14:anchorId="60EF25C5" wp14:editId="5188CF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26" name="Rectangle 6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C736175-5BC4-CF47-B641-9EA37F3170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9E57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EF25C5" id="Rectangle 6126" o:spid="_x0000_s2093" style="position:absolute;margin-left:-5pt;margin-top:28pt;width:77pt;height:73pt;z-index:25106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" filled="f" stroked="f">
                      <v:textbox inset="2.16pt,1.44pt,0,1.44pt">
                        <w:txbxContent>
                          <w:p w14:paraId="309E576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6368" behindDoc="0" locked="0" layoutInCell="1" allowOverlap="1" wp14:anchorId="089BD85D" wp14:editId="5DC811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25" name="Rectangle 6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007A50-CC69-4745-BBFD-D8085A6B7A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0181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9BD85D" id="Rectangle 6125" o:spid="_x0000_s2094" style="position:absolute;margin-left:-5pt;margin-top:28pt;width:79pt;height:60pt;z-index:25106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" filled="f" stroked="f">
                      <v:textbox inset="2.16pt,1.44pt,0,1.44pt">
                        <w:txbxContent>
                          <w:p w14:paraId="7701818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7392" behindDoc="0" locked="0" layoutInCell="1" allowOverlap="1" wp14:anchorId="5F4C5C36" wp14:editId="0F7A68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24" name="Rectangle 6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224B85B-948C-CD4B-ACFA-DD530EDCBB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3DAA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4C5C36" id="Rectangle 6124" o:spid="_x0000_s2095" style="position:absolute;margin-left:-5pt;margin-top:28pt;width:77pt;height:73pt;z-index:25106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" filled="f" stroked="f">
                      <v:textbox inset="2.16pt,1.44pt,0,1.44pt">
                        <w:txbxContent>
                          <w:p w14:paraId="053DAAF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8416" behindDoc="0" locked="0" layoutInCell="1" allowOverlap="1" wp14:anchorId="65F570F0" wp14:editId="13FAA1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23" name="Rectangle 6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E3416CA-DBF6-7648-9D97-2302B3CCDE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56EC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570F0" id="Rectangle 6123" o:spid="_x0000_s2096" style="position:absolute;margin-left:-5pt;margin-top:28pt;width:77pt;height:73pt;z-index:25106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" filled="f" stroked="f">
                      <v:textbox inset="2.16pt,1.44pt,0,1.44pt">
                        <w:txbxContent>
                          <w:p w14:paraId="7C56EC8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9440" behindDoc="0" locked="0" layoutInCell="1" allowOverlap="1" wp14:anchorId="110BA37B" wp14:editId="068B4D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22" name="Rectangle 6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FC8B7D-9DC4-1B4E-94A6-911B126F9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EB6F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BA37B" id="Rectangle 6122" o:spid="_x0000_s2097" style="position:absolute;margin-left:-5pt;margin-top:28pt;width:79pt;height:60pt;z-index:25106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" filled="f" stroked="f">
                      <v:textbox inset="2.16pt,1.44pt,0,1.44pt">
                        <w:txbxContent>
                          <w:p w14:paraId="1CEB6FE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0464" behindDoc="0" locked="0" layoutInCell="1" allowOverlap="1" wp14:anchorId="291F4022" wp14:editId="2EEC0E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21" name="Rectangle 6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BC6FBB0-899B-CA48-B1A0-F06544942F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DBB0A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1F4022" id="Rectangle 6121" o:spid="_x0000_s2098" style="position:absolute;margin-left:-5pt;margin-top:28pt;width:77pt;height:73pt;z-index:25107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" filled="f" stroked="f">
                      <v:textbox inset="2.16pt,1.44pt,0,1.44pt">
                        <w:txbxContent>
                          <w:p w14:paraId="03DBB0A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1488" behindDoc="0" locked="0" layoutInCell="1" allowOverlap="1" wp14:anchorId="30F3312A" wp14:editId="7CB1D4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120" name="Rectangle 6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CE0BBBD-C313-2C41-8859-B00B78F33E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E69F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F3312A" id="Rectangle 6120" o:spid="_x0000_s2099" style="position:absolute;margin-left:-5pt;margin-top:28pt;width:77pt;height:71pt;z-index:25107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" filled="f" stroked="f">
                      <v:textbox inset="2.16pt,1.44pt,0,1.44pt">
                        <w:txbxContent>
                          <w:p w14:paraId="0BE69F5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2512" behindDoc="0" locked="0" layoutInCell="1" allowOverlap="1" wp14:anchorId="4D320DD6" wp14:editId="1449B4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19" name="Rectangle 6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554E87-1FBB-0B4C-9223-73818D90EF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A84B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320DD6" id="Rectangle 6119" o:spid="_x0000_s2100" style="position:absolute;margin-left:-5pt;margin-top:28pt;width:79pt;height:60pt;z-index:25107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" filled="f" stroked="f">
                      <v:textbox inset="2.16pt,1.44pt,0,1.44pt">
                        <w:txbxContent>
                          <w:p w14:paraId="13A84B1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3536" behindDoc="0" locked="0" layoutInCell="1" allowOverlap="1" wp14:anchorId="6AA89DDD" wp14:editId="61BD1F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18" name="Rectangle 6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D9853D-47D5-9745-B538-67B798FC67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A8D4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A89DDD" id="Rectangle 6118" o:spid="_x0000_s2101" style="position:absolute;margin-left:-5pt;margin-top:28pt;width:79pt;height:60pt;z-index:25107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" filled="f" stroked="f">
                      <v:textbox inset="2.16pt,1.44pt,0,1.44pt">
                        <w:txbxContent>
                          <w:p w14:paraId="06A8D42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4560" behindDoc="0" locked="0" layoutInCell="1" allowOverlap="1" wp14:anchorId="2F64864F" wp14:editId="3E8157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17" name="Rectangle 6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EC961A-DA18-824C-8658-A07AE3CEE0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C5A1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64864F" id="Rectangle 6117" o:spid="_x0000_s2102" style="position:absolute;margin-left:-5pt;margin-top:28pt;width:79pt;height:60pt;z-index:25107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" filled="f" stroked="f">
                      <v:textbox inset="2.16pt,1.44pt,0,1.44pt">
                        <w:txbxContent>
                          <w:p w14:paraId="68C5A1B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5584" behindDoc="0" locked="0" layoutInCell="1" allowOverlap="1" wp14:anchorId="02F532BE" wp14:editId="13A84C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16" name="Rectangle 6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E122A4-DB0E-6F41-8C26-FCD26286A3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C7BF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F532BE" id="Rectangle 6116" o:spid="_x0000_s2103" style="position:absolute;margin-left:-5pt;margin-top:28pt;width:79pt;height:60pt;z-index:25107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" filled="f" stroked="f">
                      <v:textbox inset="2.16pt,1.44pt,0,1.44pt">
                        <w:txbxContent>
                          <w:p w14:paraId="3EC7BFB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6608" behindDoc="0" locked="0" layoutInCell="1" allowOverlap="1" wp14:anchorId="3A7E9006" wp14:editId="2467F9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15" name="Rectangle 6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EEF651-A5A2-2144-BC9A-078EF0CDC2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D5951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E9006" id="Rectangle 6115" o:spid="_x0000_s2104" style="position:absolute;margin-left:-5pt;margin-top:28pt;width:79pt;height:60pt;z-index:25107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OxC32G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2DD5951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7632" behindDoc="0" locked="0" layoutInCell="1" allowOverlap="1" wp14:anchorId="43DA286A" wp14:editId="234D50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14" name="Rectangle 6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1A623C-8CA6-D640-A3B5-A58FBAD09F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232EA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DA286A" id="Rectangle 6114" o:spid="_x0000_s2105" style="position:absolute;margin-left:-5pt;margin-top:28pt;width:79pt;height:60pt;z-index:25107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" filled="f" stroked="f">
                      <v:textbox inset="2.16pt,1.44pt,0,1.44pt">
                        <w:txbxContent>
                          <w:p w14:paraId="10232EA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8656" behindDoc="0" locked="0" layoutInCell="1" allowOverlap="1" wp14:anchorId="681E26AA" wp14:editId="67BE2B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13" name="Rectangle 6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5CCF60-4153-864C-AED9-BF8972B52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152A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1E26AA" id="Rectangle 6113" o:spid="_x0000_s2106" style="position:absolute;margin-left:-5pt;margin-top:28pt;width:79pt;height:60pt;z-index:25107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" filled="f" stroked="f">
                      <v:textbox inset="2.16pt,1.44pt,0,1.44pt">
                        <w:txbxContent>
                          <w:p w14:paraId="64152A7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9680" behindDoc="0" locked="0" layoutInCell="1" allowOverlap="1" wp14:anchorId="059FCACC" wp14:editId="5E33BA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12" name="Rectangle 6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B0ADDE-C1A1-0641-BA60-0426B0C8EF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570C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9FCACC" id="Rectangle 6112" o:spid="_x0000_s2107" style="position:absolute;margin-left:-5pt;margin-top:28pt;width:79pt;height:60pt;z-index:25107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" filled="f" stroked="f">
                      <v:textbox inset="2.16pt,1.44pt,0,1.44pt">
                        <w:txbxContent>
                          <w:p w14:paraId="67570C4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0704" behindDoc="0" locked="0" layoutInCell="1" allowOverlap="1" wp14:anchorId="017CB6F7" wp14:editId="2883DE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11" name="Rectangle 6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D46469-17A5-E64A-99F0-1E466189A0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46AA4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7CB6F7" id="Rectangle 6111" o:spid="_x0000_s2108" style="position:absolute;margin-left:-5pt;margin-top:28pt;width:79pt;height:60pt;z-index:25108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" filled="f" stroked="f">
                      <v:textbox inset="2.16pt,1.44pt,0,1.44pt">
                        <w:txbxContent>
                          <w:p w14:paraId="5046AA4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1728" behindDoc="0" locked="0" layoutInCell="1" allowOverlap="1" wp14:anchorId="65F8B405" wp14:editId="111F00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10" name="Rectangle 6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4D3CAF-F064-B243-BC7A-45AA3A0FA2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36F53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8B405" id="Rectangle 6110" o:spid="_x0000_s2109" style="position:absolute;margin-left:-5pt;margin-top:28pt;width:79pt;height:60pt;z-index:25108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" filled="f" stroked="f">
                      <v:textbox inset="2.16pt,1.44pt,0,1.44pt">
                        <w:txbxContent>
                          <w:p w14:paraId="7336F53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2752" behindDoc="0" locked="0" layoutInCell="1" allowOverlap="1" wp14:anchorId="6D6492AF" wp14:editId="465C3A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09" name="Rectangle 6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798316-52FD-D84E-9985-E8208E2AB2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724F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492AF" id="Rectangle 6109" o:spid="_x0000_s2110" style="position:absolute;margin-left:-5pt;margin-top:28pt;width:79pt;height:60pt;z-index:25108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" filled="f" stroked="f">
                      <v:textbox inset="2.16pt,1.44pt,0,1.44pt">
                        <w:txbxContent>
                          <w:p w14:paraId="55724F6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3776" behindDoc="0" locked="0" layoutInCell="1" allowOverlap="1" wp14:anchorId="5B424AD1" wp14:editId="193D18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08" name="Rectangle 6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7A9BCA4-96CB-B046-A5E7-F0006046EC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9EAF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24AD1" id="Rectangle 6108" o:spid="_x0000_s2111" style="position:absolute;margin-left:-5pt;margin-top:28pt;width:79pt;height:60pt;z-index:25108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" filled="f" stroked="f">
                      <v:textbox inset="2.16pt,1.44pt,0,1.44pt">
                        <w:txbxContent>
                          <w:p w14:paraId="179EAF9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4800" behindDoc="0" locked="0" layoutInCell="1" allowOverlap="1" wp14:anchorId="57DB37A4" wp14:editId="0FF262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07" name="Rectangle 6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4E7938-78CA-6346-AD64-F2623D67C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D4F7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DB37A4" id="Rectangle 6107" o:spid="_x0000_s2112" style="position:absolute;margin-left:-5pt;margin-top:28pt;width:79pt;height:60pt;z-index:25108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" filled="f" stroked="f">
                      <v:textbox inset="2.16pt,1.44pt,0,1.44pt">
                        <w:txbxContent>
                          <w:p w14:paraId="0CD4F75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5824" behindDoc="0" locked="0" layoutInCell="1" allowOverlap="1" wp14:anchorId="60B3CD04" wp14:editId="6CCD06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06" name="Rectangle 6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5B22C5-B9FD-1E44-A5FE-D3D0743B9A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251AE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B3CD04" id="Rectangle 6106" o:spid="_x0000_s2113" style="position:absolute;margin-left:-5pt;margin-top:28pt;width:79pt;height:60pt;z-index:25108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" filled="f" stroked="f">
                      <v:textbox inset="2.16pt,1.44pt,0,1.44pt">
                        <w:txbxContent>
                          <w:p w14:paraId="7F251AE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6848" behindDoc="0" locked="0" layoutInCell="1" allowOverlap="1" wp14:anchorId="10887D45" wp14:editId="5F3A76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05" name="Rectangle 6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30B548-1BA6-0C4B-9246-81FFE922AC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1BA6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87D45" id="Rectangle 6105" o:spid="_x0000_s2114" style="position:absolute;margin-left:-5pt;margin-top:28pt;width:79pt;height:60pt;z-index:25108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LB2EcS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201BA61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7872" behindDoc="0" locked="0" layoutInCell="1" allowOverlap="1" wp14:anchorId="60D6E883" wp14:editId="2FA2C8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04" name="Rectangle 6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E32796-8B4C-774C-9593-424F5541EF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E8CCE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D6E883" id="Rectangle 6104" o:spid="_x0000_s2115" style="position:absolute;margin-left:-5pt;margin-top:28pt;width:79pt;height:60pt;z-index:25108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" filled="f" stroked="f">
                      <v:textbox inset="2.16pt,1.44pt,0,1.44pt">
                        <w:txbxContent>
                          <w:p w14:paraId="29E8CCE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8896" behindDoc="0" locked="0" layoutInCell="1" allowOverlap="1" wp14:anchorId="12E25C9E" wp14:editId="1107D9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03" name="Rectangle 6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216F4B-EA27-0746-BFBC-AA8AEB1C4C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6BCA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E25C9E" id="Rectangle 6103" o:spid="_x0000_s2116" style="position:absolute;margin-left:-5pt;margin-top:28pt;width:79pt;height:60pt;z-index:25108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" filled="f" stroked="f">
                      <v:textbox inset="2.16pt,1.44pt,0,1.44pt">
                        <w:txbxContent>
                          <w:p w14:paraId="69B6BCA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9920" behindDoc="0" locked="0" layoutInCell="1" allowOverlap="1" wp14:anchorId="752E6951" wp14:editId="108B46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02" name="Rectangle 6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35B2F2-9686-7743-AF0A-D4B910B12C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3811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2E6951" id="Rectangle 6102" o:spid="_x0000_s2117" style="position:absolute;margin-left:-5pt;margin-top:28pt;width:79pt;height:60pt;z-index:25108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" filled="f" stroked="f">
                      <v:textbox inset="2.16pt,1.44pt,0,1.44pt">
                        <w:txbxContent>
                          <w:p w14:paraId="6238118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0944" behindDoc="0" locked="0" layoutInCell="1" allowOverlap="1" wp14:anchorId="4A17DE1D" wp14:editId="10B0E7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01" name="Rectangle 6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8163B5-4D8A-AB42-AE5E-3B5566E760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BD74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17DE1D" id="Rectangle 6101" o:spid="_x0000_s2118" style="position:absolute;margin-left:-5pt;margin-top:28pt;width:79pt;height:60pt;z-index:25109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" filled="f" stroked="f">
                      <v:textbox inset="2.16pt,1.44pt,0,1.44pt">
                        <w:txbxContent>
                          <w:p w14:paraId="20BD747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1968" behindDoc="0" locked="0" layoutInCell="1" allowOverlap="1" wp14:anchorId="6DAB728D" wp14:editId="655674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00" name="Rectangle 6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D41F0E-17FE-1B41-B414-92C9B57C7C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D085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B728D" id="Rectangle 6100" o:spid="_x0000_s2119" style="position:absolute;margin-left:-5pt;margin-top:28pt;width:79pt;height:60pt;z-index:25109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" filled="f" stroked="f">
                      <v:textbox inset="2.16pt,1.44pt,0,1.44pt">
                        <w:txbxContent>
                          <w:p w14:paraId="3ED085F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2992" behindDoc="0" locked="0" layoutInCell="1" allowOverlap="1" wp14:anchorId="40B76E62" wp14:editId="58126D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99" name="Rectangle 6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342676-55E5-8444-AFE9-7CF37AE457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7258E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B76E62" id="Rectangle 6099" o:spid="_x0000_s2120" style="position:absolute;margin-left:-5pt;margin-top:28pt;width:79pt;height:60pt;z-index:25109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" filled="f" stroked="f">
                      <v:textbox inset="2.16pt,1.44pt,0,1.44pt">
                        <w:txbxContent>
                          <w:p w14:paraId="557258E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4016" behindDoc="0" locked="0" layoutInCell="1" allowOverlap="1" wp14:anchorId="561221DB" wp14:editId="10A9A9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98" name="Rectangle 6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F5146-95CC-1345-81CB-EA9AF183E3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F4E2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1221DB" id="Rectangle 6098" o:spid="_x0000_s2121" style="position:absolute;margin-left:-5pt;margin-top:28pt;width:79pt;height:60pt;z-index:25109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" filled="f" stroked="f">
                      <v:textbox inset="2.16pt,1.44pt,0,1.44pt">
                        <w:txbxContent>
                          <w:p w14:paraId="3AF4E25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5040" behindDoc="0" locked="0" layoutInCell="1" allowOverlap="1" wp14:anchorId="57C80190" wp14:editId="2EF0CB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97" name="Rectangle 6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75B9C9-413F-764A-AC4D-D4A650DD11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80E17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C80190" id="Rectangle 6097" o:spid="_x0000_s2122" style="position:absolute;margin-left:-5pt;margin-top:28pt;width:79pt;height:60pt;z-index:25109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" filled="f" stroked="f">
                      <v:textbox inset="2.16pt,1.44pt,0,1.44pt">
                        <w:txbxContent>
                          <w:p w14:paraId="2680E17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6064" behindDoc="0" locked="0" layoutInCell="1" allowOverlap="1" wp14:anchorId="66CE076A" wp14:editId="08FF66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96" name="Rectangle 6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BD9951-C543-384D-A160-7D79813907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7CE4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E076A" id="Rectangle 6096" o:spid="_x0000_s2123" style="position:absolute;margin-left:-5pt;margin-top:28pt;width:79pt;height:60pt;z-index:25109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" filled="f" stroked="f">
                      <v:textbox inset="2.16pt,1.44pt,0,1.44pt">
                        <w:txbxContent>
                          <w:p w14:paraId="647CE41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7088" behindDoc="0" locked="0" layoutInCell="1" allowOverlap="1" wp14:anchorId="49041D98" wp14:editId="3DF01B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95" name="Rectangle 6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C168B4-73B8-854E-A6DD-A48FA92BE7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3E2B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041D98" id="Rectangle 6095" o:spid="_x0000_s2124" style="position:absolute;margin-left:-5pt;margin-top:28pt;width:79pt;height:60pt;z-index:25109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" filled="f" stroked="f">
                      <v:textbox inset="2.16pt,1.44pt,0,1.44pt">
                        <w:txbxContent>
                          <w:p w14:paraId="413E2BE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8112" behindDoc="0" locked="0" layoutInCell="1" allowOverlap="1" wp14:anchorId="3F5F8C15" wp14:editId="4F8DD0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94" name="Rectangle 6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E73DEE-30B1-754A-A792-9A63C2B10E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F957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5F8C15" id="Rectangle 6094" o:spid="_x0000_s2125" style="position:absolute;margin-left:-5pt;margin-top:28pt;width:79pt;height:60pt;z-index:25109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" filled="f" stroked="f">
                      <v:textbox inset="2.16pt,1.44pt,0,1.44pt">
                        <w:txbxContent>
                          <w:p w14:paraId="1DF957B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9136" behindDoc="0" locked="0" layoutInCell="1" allowOverlap="1" wp14:anchorId="0E8E4EC3" wp14:editId="04704F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93" name="Rectangle 6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9B3742-4CDB-B848-8989-04764E273A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56D5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8E4EC3" id="Rectangle 6093" o:spid="_x0000_s2126" style="position:absolute;margin-left:-5pt;margin-top:28pt;width:79pt;height:60pt;z-index:25109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" filled="f" stroked="f">
                      <v:textbox inset="2.16pt,1.44pt,0,1.44pt">
                        <w:txbxContent>
                          <w:p w14:paraId="6156D5E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0160" behindDoc="0" locked="0" layoutInCell="1" allowOverlap="1" wp14:anchorId="63AF77F2" wp14:editId="5D9975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92" name="Rectangle 6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153915-F71C-CC46-AA29-8D53B1903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264E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F77F2" id="Rectangle 6092" o:spid="_x0000_s2127" style="position:absolute;margin-left:-5pt;margin-top:28pt;width:79pt;height:60pt;z-index:25110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FlmR+K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E264E2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1184" behindDoc="0" locked="0" layoutInCell="1" allowOverlap="1" wp14:anchorId="634CE37A" wp14:editId="17BFA0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91" name="Rectangle 6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0C2783A-F717-BE48-826E-C560096003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8940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CE37A" id="Rectangle 6091" o:spid="_x0000_s2128" style="position:absolute;margin-left:-5pt;margin-top:28pt;width:77pt;height:73pt;z-index:25110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" filled="f" stroked="f">
                      <v:textbox inset="2.16pt,1.44pt,0,1.44pt">
                        <w:txbxContent>
                          <w:p w14:paraId="288940A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2208" behindDoc="0" locked="0" layoutInCell="1" allowOverlap="1" wp14:anchorId="2D8B9E3F" wp14:editId="6042AD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90" name="Rectangle 6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B64A38-6540-CA46-893C-4D6B8B3A71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25E5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B9E3F" id="Rectangle 6090" o:spid="_x0000_s2129" style="position:absolute;margin-left:-5pt;margin-top:28pt;width:79pt;height:60pt;z-index:25110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K70VA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125E54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3232" behindDoc="0" locked="0" layoutInCell="1" allowOverlap="1" wp14:anchorId="79128648" wp14:editId="56B67F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089" name="Rectangle 6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EF0AFEB-81CE-AE42-9FE1-2E30F112B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E8141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128648" id="Rectangle 6089" o:spid="_x0000_s2130" style="position:absolute;margin-left:-5pt;margin-top:28pt;width:77pt;height:68pt;z-index:25110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" filled="f" stroked="f">
                      <v:textbox inset="2.16pt,1.44pt,0,1.44pt">
                        <w:txbxContent>
                          <w:p w14:paraId="6BE8141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4256" behindDoc="0" locked="0" layoutInCell="1" allowOverlap="1" wp14:anchorId="3239C77A" wp14:editId="6DA65C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88" name="Rectangle 6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DEFA526-311F-594B-9D38-D81E342719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9EE6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9C77A" id="Rectangle 6088" o:spid="_x0000_s2131" style="position:absolute;margin-left:-5pt;margin-top:28pt;width:77pt;height:73pt;z-index:25110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" filled="f" stroked="f">
                      <v:textbox inset="2.16pt,1.44pt,0,1.44pt">
                        <w:txbxContent>
                          <w:p w14:paraId="7D9EE62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5280" behindDoc="0" locked="0" layoutInCell="1" allowOverlap="1" wp14:anchorId="2246CBA2" wp14:editId="10FEC4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87" name="Rectangle 6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DDC106-41F1-6B4A-9A41-6669723195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54BB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6CBA2" id="Rectangle 6087" o:spid="_x0000_s2132" style="position:absolute;margin-left:-5pt;margin-top:28pt;width:79pt;height:60pt;z-index:25110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NlCVQ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754BB4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6304" behindDoc="0" locked="0" layoutInCell="1" allowOverlap="1" wp14:anchorId="18D34946" wp14:editId="7CAEC6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86" name="Rectangle 6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A3C938B-8E39-5943-9997-22F867305B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079E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D34946" id="Rectangle 6086" o:spid="_x0000_s2133" style="position:absolute;margin-left:-5pt;margin-top:28pt;width:77pt;height:73pt;z-index:25110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" filled="f" stroked="f">
                      <v:textbox inset="2.16pt,1.44pt,0,1.44pt">
                        <w:txbxContent>
                          <w:p w14:paraId="55079ED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7328" behindDoc="0" locked="0" layoutInCell="1" allowOverlap="1" wp14:anchorId="5814B977" wp14:editId="2E1BF7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85" name="Rectangle 6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798357A-37E3-784B-ABD3-73D37BEC27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232F9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14B977" id="Rectangle 6085" o:spid="_x0000_s2134" style="position:absolute;margin-left:-5pt;margin-top:28pt;width:77pt;height:73pt;z-index:25110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" filled="f" stroked="f">
                      <v:textbox inset="2.16pt,1.44pt,0,1.44pt">
                        <w:txbxContent>
                          <w:p w14:paraId="78232F9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8352" behindDoc="0" locked="0" layoutInCell="1" allowOverlap="1" wp14:anchorId="01E9371C" wp14:editId="6AF3CD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84" name="Rectangle 6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3C0C13-1B91-2949-8826-46E0274F34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E69B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E9371C" id="Rectangle 6084" o:spid="_x0000_s2135" style="position:absolute;margin-left:-5pt;margin-top:28pt;width:79pt;height:60pt;z-index:25110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EWcUh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BE69B7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9376" behindDoc="0" locked="0" layoutInCell="1" allowOverlap="1" wp14:anchorId="260CF3DD" wp14:editId="59F434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83" name="Rectangle 6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F0AD71B-4532-4749-A127-7F553A6ACB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BF05A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0CF3DD" id="Rectangle 6083" o:spid="_x0000_s2136" style="position:absolute;margin-left:-5pt;margin-top:28pt;width:77pt;height:73pt;z-index:25110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" filled="f" stroked="f">
                      <v:textbox inset="2.16pt,1.44pt,0,1.44pt">
                        <w:txbxContent>
                          <w:p w14:paraId="61BF05A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0400" behindDoc="0" locked="0" layoutInCell="1" allowOverlap="1" wp14:anchorId="089F91E4" wp14:editId="6CAC7B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082" name="Rectangle 6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31F58CE-534E-B74B-A982-F2550F5437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2635E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9F91E4" id="Rectangle 6082" o:spid="_x0000_s2137" style="position:absolute;margin-left:-5pt;margin-top:28pt;width:77pt;height:71pt;z-index:25111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7F2635E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1424" behindDoc="0" locked="0" layoutInCell="1" allowOverlap="1" wp14:anchorId="3018DBA6" wp14:editId="44AF4D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81" name="Rectangle 6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79BBDC-33BD-A142-8D44-68FBEF3B6F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D205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8DBA6" id="Rectangle 6081" o:spid="_x0000_s2138" style="position:absolute;margin-left:-5pt;margin-top:28pt;width:79pt;height:60pt;z-index:25111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BcQeHT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15D205A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2448" behindDoc="0" locked="0" layoutInCell="1" allowOverlap="1" wp14:anchorId="14425A5B" wp14:editId="50911D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80" name="Rectangle 6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58C6C1-8FA1-5148-9036-623DEA0138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0BBD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25A5B" id="Rectangle 6080" o:spid="_x0000_s2139" style="position:absolute;margin-left:-5pt;margin-top:28pt;width:79pt;height:60pt;z-index:25111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pXdhx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B0BBDF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3472" behindDoc="0" locked="0" layoutInCell="1" allowOverlap="1" wp14:anchorId="6A205D7D" wp14:editId="76AF63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79" name="Rectangle 6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4B61E1-84A5-7541-B683-FF4A2464E8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F02D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205D7D" id="Rectangle 6079" o:spid="_x0000_s2140" style="position:absolute;margin-left:-5pt;margin-top:28pt;width:79pt;height:60pt;z-index:25111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Svfhr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1F02D5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4496" behindDoc="0" locked="0" layoutInCell="1" allowOverlap="1" wp14:anchorId="417786A5" wp14:editId="217546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78" name="Rectangle 6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4FBDC7-4337-FE48-B5D2-92BA3C8CF5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3C8A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786A5" id="Rectangle 6078" o:spid="_x0000_s2141" style="position:absolute;margin-left:-5pt;margin-top:28pt;width:79pt;height:60pt;z-index:25111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s8Fhu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73C8A2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5520" behindDoc="0" locked="0" layoutInCell="1" allowOverlap="1" wp14:anchorId="2B15DF92" wp14:editId="012EAC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77" name="Rectangle 6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41DD0A-D5DA-7A45-BFBF-BF5309DE4A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3D09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5DF92" id="Rectangle 6077" o:spid="_x0000_s2142" style="position:absolute;margin-left:-5pt;margin-top:28pt;width:79pt;height:60pt;z-index:25111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uJrhh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13D09F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6544" behindDoc="0" locked="0" layoutInCell="1" allowOverlap="1" wp14:anchorId="769690AB" wp14:editId="0938F5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76" name="Rectangle 6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83F5B9-C5C5-874E-9826-DDE6E11A2B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1F5E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9690AB" id="Rectangle 6076" o:spid="_x0000_s2143" style="position:absolute;margin-left:-5pt;margin-top:28pt;width:79pt;height:60pt;z-index:25111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QaxhkJ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A1F5E0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7568" behindDoc="0" locked="0" layoutInCell="1" allowOverlap="1" wp14:anchorId="69207529" wp14:editId="1D3B8A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75" name="Rectangle 6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9CAC04-C1C8-E341-93FA-2A777E90F6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F5B0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07529" id="Rectangle 6075" o:spid="_x0000_s2144" style="position:absolute;margin-left:-5pt;margin-top:28pt;width:79pt;height:60pt;z-index:25111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ZpvgVJ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2F5B0D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8592" behindDoc="0" locked="0" layoutInCell="1" allowOverlap="1" wp14:anchorId="1029EF41" wp14:editId="33CC4E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74" name="Rectangle 6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E6985-0008-FE44-9A8B-89031C43D8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D031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9EF41" id="Rectangle 6074" o:spid="_x0000_s2145" style="position:absolute;margin-left:-5pt;margin-top:28pt;width:79pt;height:60pt;z-index:25111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n61gQ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3D0315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9616" behindDoc="0" locked="0" layoutInCell="1" allowOverlap="1" wp14:anchorId="3FEC860D" wp14:editId="6FDF7C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73" name="Rectangle 6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45A6B5-E445-C140-829C-284EB43A64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8AD9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C860D" id="Rectangle 6073" o:spid="_x0000_s2146" style="position:absolute;margin-left:-5pt;margin-top:28pt;width:79pt;height:60pt;z-index:25111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B9dQ1v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2A8AD97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0640" behindDoc="0" locked="0" layoutInCell="1" allowOverlap="1" wp14:anchorId="6BC1143B" wp14:editId="693216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72" name="Rectangle 6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C3E77F-BADE-E54D-831F-AD4B357A35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66A5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1143B" id="Rectangle 6072" o:spid="_x0000_s2147" style="position:absolute;margin-left:-5pt;margin-top:28pt;width:79pt;height:60pt;z-index:25112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2B66A50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1664" behindDoc="0" locked="0" layoutInCell="1" allowOverlap="1" wp14:anchorId="41A3163D" wp14:editId="2898FD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71" name="Rectangle 6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BCE8D9-5752-D642-A73F-27086BC06B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EC9D7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A3163D" id="Rectangle 6071" o:spid="_x0000_s2148" style="position:absolute;margin-left:-5pt;margin-top:28pt;width:79pt;height:60pt;z-index:25112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CPGA1E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4BEC9D7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2688" behindDoc="0" locked="0" layoutInCell="1" allowOverlap="1" wp14:anchorId="104A7AB3" wp14:editId="1451EC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70" name="Rectangle 6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A32888-3652-BC4E-9448-B33FF82AED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2B3E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A7AB3" id="Rectangle 6070" o:spid="_x0000_s2149" style="position:absolute;margin-left:-5pt;margin-top:28pt;width:79pt;height:60pt;z-index:25112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di6NU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F2B3E0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3712" behindDoc="0" locked="0" layoutInCell="1" allowOverlap="1" wp14:anchorId="25E55C44" wp14:editId="6B1164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69" name="Rectangle 6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0E678D-8ECA-564A-8532-B545C4F3D5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B9D3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55C44" id="Rectangle 6069" o:spid="_x0000_s2150" style="position:absolute;margin-left:-5pt;margin-top:28pt;width:79pt;height:60pt;z-index:25112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ma4NO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CB9D3D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4736" behindDoc="0" locked="0" layoutInCell="1" allowOverlap="1" wp14:anchorId="153D43DB" wp14:editId="6A60E7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68" name="Rectangle 6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FDF341-8B22-544F-A110-A4B2303C02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199F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D43DB" id="Rectangle 6068" o:spid="_x0000_s2151" style="position:absolute;margin-left:-5pt;margin-top:28pt;width:79pt;height:60pt;z-index:25112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GCYjSy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7C199F9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5760" behindDoc="0" locked="0" layoutInCell="1" allowOverlap="1" wp14:anchorId="22AC4283" wp14:editId="45804F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67" name="Rectangle 6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47AC27-A765-5147-AC23-6F369C32C5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519A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AC4283" id="Rectangle 6067" o:spid="_x0000_s2152" style="position:absolute;margin-left:-5pt;margin-top:28pt;width:79pt;height:60pt;z-index:25112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a8MNE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4519AA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6784" behindDoc="0" locked="0" layoutInCell="1" allowOverlap="1" wp14:anchorId="667D0FD0" wp14:editId="66D47D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66" name="Rectangle 6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9F6AF2-E2B1-954C-9567-A2A5540102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17989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D0FD0" id="Rectangle 6066" o:spid="_x0000_s2153" style="position:absolute;margin-left:-5pt;margin-top:28pt;width:79pt;height:60pt;z-index:25112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kvWNB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117989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7808" behindDoc="0" locked="0" layoutInCell="1" allowOverlap="1" wp14:anchorId="00D9908F" wp14:editId="358B6D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65" name="Rectangle 6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C79DE7-03D6-874C-BCBC-F2679F4A74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38FF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9908F" id="Rectangle 6065" o:spid="_x0000_s2154" style="position:absolute;margin-left:-5pt;margin-top:28pt;width:79pt;height:60pt;z-index:25112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tcIMw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938FF8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8832" behindDoc="0" locked="0" layoutInCell="1" allowOverlap="1" wp14:anchorId="40F5BAFF" wp14:editId="2E139D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64" name="Rectangle 6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56BB7A-7EC5-C34D-873D-FD25227F1D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8CDE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F5BAFF" id="Rectangle 6064" o:spid="_x0000_s2155" style="position:absolute;margin-left:-5pt;margin-top:28pt;width:79pt;height:60pt;z-index:25112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TPSM1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28CDEC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9856" behindDoc="0" locked="0" layoutInCell="1" allowOverlap="1" wp14:anchorId="41921C66" wp14:editId="1D584D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63" name="Rectangle 6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FE3F98-8196-6E4D-B2B0-8735823A0A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9648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921C66" id="Rectangle 6063" o:spid="_x0000_s2156" style="position:absolute;margin-left:-5pt;margin-top:28pt;width:79pt;height:60pt;z-index:25112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Dzv3mr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4B9648C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0880" behindDoc="0" locked="0" layoutInCell="1" allowOverlap="1" wp14:anchorId="5FAC5ACD" wp14:editId="72245B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62" name="Rectangle 6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2FF010-37EF-2A46-8BD1-023E2B56B8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A35B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C5ACD" id="Rectangle 6062" o:spid="_x0000_s2157" style="position:absolute;margin-left:-5pt;margin-top:28pt;width:79pt;height:60pt;z-index:25113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3EA35B7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1904" behindDoc="0" locked="0" layoutInCell="1" allowOverlap="1" wp14:anchorId="77CFFB07" wp14:editId="00DE3C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61" name="Rectangle 6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1C29F5-0C1B-A746-83F4-E6B2622ADC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DCBB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CFFB07" id="Rectangle 6061" o:spid="_x0000_s2158" style="position:absolute;margin-left:-5pt;margin-top:28pt;width:79pt;height:60pt;z-index:25113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AB0nmA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31DCBBF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2928" behindDoc="0" locked="0" layoutInCell="1" allowOverlap="1" wp14:anchorId="68B81F5B" wp14:editId="7A97D4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60" name="Rectangle 6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3D0408-804F-514B-B0C2-D113F52AEF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2778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81F5B" id="Rectangle 6060" o:spid="_x0000_s2159" style="position:absolute;margin-left:-5pt;margin-top:28pt;width:79pt;height:60pt;z-index:25113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+OT5l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227784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3952" behindDoc="0" locked="0" layoutInCell="1" allowOverlap="1" wp14:anchorId="2DAEF4E7" wp14:editId="2BF617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59" name="Rectangle 6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74A960-01E0-F043-834C-6C74AD2E1F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6BA31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EF4E7" id="Rectangle 6059" o:spid="_x0000_s2160" style="position:absolute;margin-left:-5pt;margin-top:28pt;width:79pt;height:60pt;z-index:25113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F2R5/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C6BA31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4976" behindDoc="0" locked="0" layoutInCell="1" allowOverlap="1" wp14:anchorId="1AE73AE9" wp14:editId="33CBC0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58" name="Rectangle 6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FA9DED-74E4-5043-9D5D-B4194A7F6E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440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E73AE9" id="Rectangle 6058" o:spid="_x0000_s2161" style="position:absolute;margin-left:-5pt;margin-top:28pt;width:79pt;height:60pt;z-index:25113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O5S+ei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1A5440D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6000" behindDoc="0" locked="0" layoutInCell="1" allowOverlap="1" wp14:anchorId="2AAE8A3A" wp14:editId="04F98B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57" name="Rectangle 6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7BB59B-96CD-E04E-B51A-1C0190FA7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F235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AE8A3A" id="Rectangle 6057" o:spid="_x0000_s2162" style="position:absolute;margin-left:-5pt;margin-top:28pt;width:79pt;height:60pt;z-index:25113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5Ql51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AF2359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7024" behindDoc="0" locked="0" layoutInCell="1" allowOverlap="1" wp14:anchorId="747A7138" wp14:editId="185654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56" name="Rectangle 6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AFD828-EBFB-084D-86C7-8D774E2E5B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804C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7A7138" id="Rectangle 6056" o:spid="_x0000_s2163" style="position:absolute;margin-left:-5pt;margin-top:28pt;width:79pt;height:60pt;z-index:25113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HD/5w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6804CB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8048" behindDoc="0" locked="0" layoutInCell="1" allowOverlap="1" wp14:anchorId="4304CB02" wp14:editId="29ECED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55" name="Rectangle 6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C5B5A-F87A-C54F-B57F-DEA1FE151B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1FD3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4CB02" id="Rectangle 6055" o:spid="_x0000_s2164" style="position:absolute;margin-left:-5pt;margin-top:28pt;width:79pt;height:60pt;z-index:25113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Owh4B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11FD38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9072" behindDoc="0" locked="0" layoutInCell="1" allowOverlap="1" wp14:anchorId="015D8FC6" wp14:editId="7D6147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54" name="Rectangle 6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8282FB-8F68-5C4D-9ADB-0B760B292A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69B6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5D8FC6" id="Rectangle 6054" o:spid="_x0000_s2165" style="position:absolute;margin-left:-5pt;margin-top:28pt;width:79pt;height:60pt;z-index:25113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wj74E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069B6A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0096" behindDoc="0" locked="0" layoutInCell="1" allowOverlap="1" wp14:anchorId="17F6E4BA" wp14:editId="75B172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53" name="Rectangle 6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A6B6B32-FB0F-C64B-AB68-2CDFC9D14F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B295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F6E4BA" id="Rectangle 6053" o:spid="_x0000_s2166" style="position:absolute;margin-left:-5pt;margin-top:28pt;width:77pt;height:73pt;z-index:25114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" filled="f" stroked="f">
                      <v:textbox inset="2.16pt,1.44pt,0,1.44pt">
                        <w:txbxContent>
                          <w:p w14:paraId="3BB295D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1120" behindDoc="0" locked="0" layoutInCell="1" allowOverlap="1" wp14:anchorId="337FF560" wp14:editId="4EF530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52" name="Rectangle 6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B7B35D-04BD-A84B-8CFA-2D728649AF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4EF93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7FF560" id="Rectangle 6052" o:spid="_x0000_s2167" style="position:absolute;margin-left:-5pt;margin-top:28pt;width:79pt;height:60pt;z-index:25114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Bj9iSO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3C4EF93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2144" behindDoc="0" locked="0" layoutInCell="1" allowOverlap="1" wp14:anchorId="2F5EFD66" wp14:editId="6A2BF7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051" name="Rectangle 6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89C7A88-21A6-FA49-91A8-497AF7F742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90B7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EFD66" id="Rectangle 6051" o:spid="_x0000_s2168" style="position:absolute;margin-left:-5pt;margin-top:28pt;width:77pt;height:68pt;z-index:25114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" filled="f" stroked="f">
                      <v:textbox inset="2.16pt,1.44pt,0,1.44pt">
                        <w:txbxContent>
                          <w:p w14:paraId="1990B78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3168" behindDoc="0" locked="0" layoutInCell="1" allowOverlap="1" wp14:anchorId="33BD854D" wp14:editId="08AF9E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50" name="Rectangle 6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501E902-9C74-344F-97A1-C1EF59DD19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4423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D854D" id="Rectangle 6050" o:spid="_x0000_s2169" style="position:absolute;margin-left:-5pt;margin-top:28pt;width:77pt;height:73pt;z-index:25114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" filled="f" stroked="f">
                      <v:textbox inset="2.16pt,1.44pt,0,1.44pt">
                        <w:txbxContent>
                          <w:p w14:paraId="654423A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4192" behindDoc="0" locked="0" layoutInCell="1" allowOverlap="1" wp14:anchorId="54658784" wp14:editId="560CA4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49" name="Rectangle 6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AE199F-3A23-3E42-94DF-ADCAB06C5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6808C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58784" id="Rectangle 6049" o:spid="_x0000_s2170" style="position:absolute;margin-left:-5pt;margin-top:28pt;width:79pt;height:60pt;z-index:25114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fhukz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66808C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5216" behindDoc="0" locked="0" layoutInCell="1" allowOverlap="1" wp14:anchorId="3E1187A5" wp14:editId="418D97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48" name="Rectangle 6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E0FBAAA-4B1C-C443-8AB7-7723E9AE05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D10D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1187A5" id="Rectangle 6048" o:spid="_x0000_s2171" style="position:absolute;margin-left:-5pt;margin-top:28pt;width:77pt;height:73pt;z-index:25114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" filled="f" stroked="f">
                      <v:textbox inset="2.16pt,1.44pt,0,1.44pt">
                        <w:txbxContent>
                          <w:p w14:paraId="59D10DD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6240" behindDoc="0" locked="0" layoutInCell="1" allowOverlap="1" wp14:anchorId="6FF1BD42" wp14:editId="27F682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47" name="Rectangle 6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7F8762D-2B5C-F342-BA05-3D39EFB6AA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94E9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F1BD42" id="Rectangle 6047" o:spid="_x0000_s2172" style="position:absolute;margin-left:-5pt;margin-top:28pt;width:77pt;height:73pt;z-index:25114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" filled="f" stroked="f">
                      <v:textbox inset="2.16pt,1.44pt,0,1.44pt">
                        <w:txbxContent>
                          <w:p w14:paraId="4094E9B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7264" behindDoc="0" locked="0" layoutInCell="1" allowOverlap="1" wp14:anchorId="3706414E" wp14:editId="060426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46" name="Rectangle 6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D10CD4-DF68-354C-AB2D-27F4D28F94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E4DC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06414E" id="Rectangle 6046" o:spid="_x0000_s2173" style="position:absolute;margin-left:-5pt;margin-top:28pt;width:79pt;height:60pt;z-index:25114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HVAJPO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7E4DC6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8288" behindDoc="0" locked="0" layoutInCell="1" allowOverlap="1" wp14:anchorId="68571B68" wp14:editId="70C34A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45" name="Rectangle 6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D52F5A8-368B-CA48-9F13-283E39A8A4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32E4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71B68" id="Rectangle 6045" o:spid="_x0000_s2174" style="position:absolute;margin-left:-5pt;margin-top:28pt;width:77pt;height:73pt;z-index:25114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" filled="f" stroked="f">
                      <v:textbox inset="2.16pt,1.44pt,0,1.44pt">
                        <w:txbxContent>
                          <w:p w14:paraId="6532E4B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9312" behindDoc="0" locked="0" layoutInCell="1" allowOverlap="1" wp14:anchorId="0F0F36E0" wp14:editId="55B8DF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044" name="Rectangle 6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2CD61C-7DE5-1C4D-B625-160B530E9C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A24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0F36E0" id="Rectangle 6044" o:spid="_x0000_s2175" style="position:absolute;margin-left:-5pt;margin-top:28pt;width:77pt;height:71pt;z-index:25114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F7A24F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0336" behindDoc="0" locked="0" layoutInCell="1" allowOverlap="1" wp14:anchorId="305F5CD1" wp14:editId="557895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43" name="Rectangle 6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E22237-35ED-D04A-A97A-D9D1A11F3F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A7B2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F5CD1" id="Rectangle 6043" o:spid="_x0000_s2176" style="position:absolute;margin-left:-5pt;margin-top:28pt;width:79pt;height:60pt;z-index:25115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FArQX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3A7B2C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1360" behindDoc="0" locked="0" layoutInCell="1" allowOverlap="1" wp14:anchorId="0DFB9089" wp14:editId="06E485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42" name="Rectangle 6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9E435-38BA-964E-A259-56457BAE30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9957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B9089" id="Rectangle 6042" o:spid="_x0000_s2177" style="position:absolute;margin-left:-5pt;margin-top:28pt;width:79pt;height:60pt;z-index:25115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7TxQS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B9957B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2384" behindDoc="0" locked="0" layoutInCell="1" allowOverlap="1" wp14:anchorId="07EA0B22" wp14:editId="38B9C8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41" name="Rectangle 6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6AF66A-34C1-864B-ACEC-F74183D07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98F3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EA0B22" id="Rectangle 6041" o:spid="_x0000_s2178" style="position:absolute;margin-left:-5pt;margin-top:28pt;width:79pt;height:60pt;z-index:25115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OZn0HS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2098F3E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3408" behindDoc="0" locked="0" layoutInCell="1" allowOverlap="1" wp14:anchorId="4A4AFCD3" wp14:editId="39D214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40" name="Rectangle 6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411658-94C3-5942-A4D9-C78C0762B6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00E2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4AFCD3" id="Rectangle 6040" o:spid="_x0000_s2179" style="position:absolute;margin-left:-5pt;margin-top:28pt;width:79pt;height:60pt;z-index:25115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B9RUGG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200E27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4432" behindDoc="0" locked="0" layoutInCell="1" allowOverlap="1" wp14:anchorId="4B75CB40" wp14:editId="010345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39" name="Rectangle 6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8D9359-CD5A-434E-837F-37F2A00DC6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DA00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75CB40" id="Rectangle 6039" o:spid="_x0000_s2180" style="position:absolute;margin-left:-5pt;margin-top:28pt;width:79pt;height:60pt;z-index:25115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PDR0Am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ADA001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5456" behindDoc="0" locked="0" layoutInCell="1" allowOverlap="1" wp14:anchorId="75A00E43" wp14:editId="185012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38" name="Rectangle 6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B7788B6-566D-1E4B-8D51-33C18E80C4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863A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A00E43" id="Rectangle 6038" o:spid="_x0000_s2181" style="position:absolute;margin-left:-5pt;margin-top:28pt;width:79pt;height:60pt;z-index:25115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AnnUBy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0863A3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6480" behindDoc="0" locked="0" layoutInCell="1" allowOverlap="1" wp14:anchorId="52CFAADF" wp14:editId="03DB06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37" name="Rectangle 6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C57585-DA71-C446-BEF9-161813CF28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71C4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CFAADF" id="Rectangle 6037" o:spid="_x0000_s2182" style="position:absolute;margin-left:-5pt;margin-top:28pt;width:79pt;height:60pt;z-index:25115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AK80CK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071C4F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7504" behindDoc="0" locked="0" layoutInCell="1" allowOverlap="1" wp14:anchorId="0488CC09" wp14:editId="0F0827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36" name="Rectangle 6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6128CA-A83C-3643-8578-3082D43A55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2418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8CC09" id="Rectangle 6036" o:spid="_x0000_s2183" style="position:absolute;margin-left:-5pt;margin-top:28pt;width:79pt;height:60pt;z-index:25115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PuKUDe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312418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8528" behindDoc="0" locked="0" layoutInCell="1" allowOverlap="1" wp14:anchorId="46CDDC08" wp14:editId="627F0A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35" name="Rectangle 6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D0903F-C6D6-2F44-8405-76C4B129E3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29CA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CDDC08" id="Rectangle 6035" o:spid="_x0000_s2184" style="position:absolute;margin-left:-5pt;margin-top:28pt;width:79pt;height:60pt;z-index:25115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Ny90fO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229CA3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9552" behindDoc="0" locked="0" layoutInCell="1" allowOverlap="1" wp14:anchorId="3EBD0AAB" wp14:editId="754F12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34" name="Rectangle 6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234BF3-6E86-184D-95BE-EE1B9B5724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272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D0AAB" id="Rectangle 6034" o:spid="_x0000_s2185" style="position:absolute;margin-left:-5pt;margin-top:28pt;width:79pt;height:60pt;z-index:25115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CWLUea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7312725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0576" behindDoc="0" locked="0" layoutInCell="1" allowOverlap="1" wp14:anchorId="7577EEFA" wp14:editId="1517EF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33" name="Rectangle 6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DE93FE-5CB3-F540-969F-4FE43D5775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D4EE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7EEFA" id="Rectangle 6033" o:spid="_x0000_s2186" style="position:absolute;margin-left:-5pt;margin-top:28pt;width:79pt;height:60pt;z-index:25116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DHUzzI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4CD4EE8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1600" behindDoc="0" locked="0" layoutInCell="1" allowOverlap="1" wp14:anchorId="5248CCCA" wp14:editId="4DE530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32" name="Rectangle 6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DA8842-2ACE-D841-B53C-95951F245D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3E56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48CCCA" id="Rectangle 6032" o:spid="_x0000_s2187" style="position:absolute;margin-left:-5pt;margin-top:28pt;width:79pt;height:60pt;z-index:25116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A+Zbzd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643E560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2624" behindDoc="0" locked="0" layoutInCell="1" allowOverlap="1" wp14:anchorId="6C93FD18" wp14:editId="046176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31" name="Rectangle 6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BA1790-5A00-174E-A072-2BD9405E65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C8C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93FD18" id="Rectangle 6031" o:spid="_x0000_s2188" style="position:absolute;margin-left:-5pt;margin-top:28pt;width:79pt;height:60pt;z-index:25116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NT484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CDC8C2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3648" behindDoc="0" locked="0" layoutInCell="1" allowOverlap="1" wp14:anchorId="2A0FFFF0" wp14:editId="42DA55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30" name="Rectangle 6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C0C453-183E-7446-B3C0-5237C4976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0E36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FFFF0" id="Rectangle 6030" o:spid="_x0000_s2189" style="position:absolute;margin-left:-5pt;margin-top:28pt;width:79pt;height:60pt;z-index:25116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zAi89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90E368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4672" behindDoc="0" locked="0" layoutInCell="1" allowOverlap="1" wp14:anchorId="4D15D697" wp14:editId="59D64B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29" name="Rectangle 6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FFAE4DE-049D-CE49-8BD0-62ABBF91A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4BEA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5D697" id="Rectangle 6029" o:spid="_x0000_s2190" style="position:absolute;margin-left:-5pt;margin-top:28pt;width:79pt;height:60pt;z-index:25116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COIPJ6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7E4BEA7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5696" behindDoc="0" locked="0" layoutInCell="1" allowOverlap="1" wp14:anchorId="0D21159F" wp14:editId="494720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28" name="Rectangle 6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CEA2DE-AC74-7B41-9583-2F620F2A5C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FA40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21159F" id="Rectangle 6028" o:spid="_x0000_s2191" style="position:absolute;margin-left:-5pt;margin-top:28pt;width:79pt;height:60pt;z-index:25116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Nq+vIu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36FA40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6720" behindDoc="0" locked="0" layoutInCell="1" allowOverlap="1" wp14:anchorId="48C8AA60" wp14:editId="553D0E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27" name="Rectangle 6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BC530D-3AA0-6D4E-ACFE-3359890A7F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CD27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C8AA60" id="Rectangle 6027" o:spid="_x0000_s2192" style="position:absolute;margin-left:-5pt;margin-top:28pt;width:79pt;height:60pt;z-index:25116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NHlPLW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6CD275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7744" behindDoc="0" locked="0" layoutInCell="1" allowOverlap="1" wp14:anchorId="225D4920" wp14:editId="6FCB18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26" name="Rectangle 6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CA42F7-84C4-E448-BDD7-24BA5040EA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A4860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D4920" id="Rectangle 6026" o:spid="_x0000_s2193" style="position:absolute;margin-left:-5pt;margin-top:28pt;width:79pt;height:60pt;z-index:25116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CjTvKC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8A4860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8768" behindDoc="0" locked="0" layoutInCell="1" allowOverlap="1" wp14:anchorId="5D7FA78D" wp14:editId="054BB7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25" name="Rectangle 6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608FB0-0BF4-E640-AB3A-873BD36942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226C4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7FA78D" id="Rectangle 6025" o:spid="_x0000_s2194" style="position:absolute;margin-left:-5pt;margin-top:28pt;width:79pt;height:60pt;z-index:25116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A/kPWS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A226C4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9792" behindDoc="0" locked="0" layoutInCell="1" allowOverlap="1" wp14:anchorId="44C3A7BD" wp14:editId="2106E2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24" name="Rectangle 6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C33497-A7CF-1B43-B9C4-F6226FA2E0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65F0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C3A7BD" id="Rectangle 6024" o:spid="_x0000_s2195" style="position:absolute;margin-left:-5pt;margin-top:28pt;width:79pt;height:60pt;z-index:25116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9tK9c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265F09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0816" behindDoc="0" locked="0" layoutInCell="1" allowOverlap="1" wp14:anchorId="2024088D" wp14:editId="2168D0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23" name="Rectangle 6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D99FD5-956C-564D-BC46-3BD4AF7DFC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6603E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4088D" id="Rectangle 6023" o:spid="_x0000_s2196" style="position:absolute;margin-left:-5pt;margin-top:28pt;width:79pt;height:60pt;z-index:25117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BJmUgM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1E6603E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1840" behindDoc="0" locked="0" layoutInCell="1" allowOverlap="1" wp14:anchorId="4D188E4C" wp14:editId="4217E3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22" name="Rectangle 6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29FC76-E10E-B54D-A415-B9A3F04C03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7EEE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88E4C" id="Rectangle 6022" o:spid="_x0000_s2197" style="position:absolute;margin-left:-5pt;margin-top:28pt;width:79pt;height:60pt;z-index:25117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Cwr8gZ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4C7EEE7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2864" behindDoc="0" locked="0" layoutInCell="1" allowOverlap="1" wp14:anchorId="29791909" wp14:editId="25C229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21" name="Rectangle 6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619289-183E-7B4D-9992-67FBBE4374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489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791909" id="Rectangle 6021" o:spid="_x0000_s2198" style="position:absolute;margin-left:-5pt;margin-top:28pt;width:79pt;height:60pt;z-index:25117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u/RIJ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544894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3888" behindDoc="0" locked="0" layoutInCell="1" allowOverlap="1" wp14:anchorId="24D19FD6" wp14:editId="18ED8E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20" name="Rectangle 6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9C2E87-184C-C847-86DA-F27D818412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BCC84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D19FD6" id="Rectangle 6020" o:spid="_x0000_s2199" style="position:absolute;margin-left:-5pt;margin-top:28pt;width:79pt;height:60pt;z-index:25117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QsLIM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1BCC84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4912" behindDoc="0" locked="0" layoutInCell="1" allowOverlap="1" wp14:anchorId="6C8C92A2" wp14:editId="67E23F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19" name="Rectangle 6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48CEA3-CD0B-6544-B94B-42FE0A3656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E0AE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8C92A2" id="Rectangle 6019" o:spid="_x0000_s2200" style="position:absolute;margin-left:-5pt;margin-top:28pt;width:79pt;height:60pt;z-index:25117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K1CSFq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20E0AEC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5936" behindDoc="0" locked="0" layoutInCell="1" allowOverlap="1" wp14:anchorId="6DA0369C" wp14:editId="365BF4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18" name="Rectangle 6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49DB7-3C20-9645-8710-38E765C34B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0C64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0369C" id="Rectangle 6018" o:spid="_x0000_s2201" style="position:absolute;margin-left:-5pt;margin-top:28pt;width:79pt;height:60pt;z-index:25117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FR0yE+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60C645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6960" behindDoc="0" locked="0" layoutInCell="1" allowOverlap="1" wp14:anchorId="00C99A83" wp14:editId="513933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17" name="Rectangle 6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BB9FC4-83BE-6842-A229-45E6A1B070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CF7B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99A83" id="Rectangle 6017" o:spid="_x0000_s2202" style="position:absolute;margin-left:-5pt;margin-top:28pt;width:79pt;height:60pt;z-index:25117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F8vSHG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39CF7B5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7984" behindDoc="0" locked="0" layoutInCell="1" allowOverlap="1" wp14:anchorId="1A79EA9B" wp14:editId="5229FC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16" name="Rectangle 6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C425D-0508-AF42-9F91-37E63D1FEF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5BFE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79EA9B" id="Rectangle 6016" o:spid="_x0000_s2203" style="position:absolute;margin-left:-5pt;margin-top:28pt;width:79pt;height:60pt;z-index:25117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phnIZJ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F5BFE2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9008" behindDoc="0" locked="0" layoutInCell="1" allowOverlap="1" wp14:anchorId="2FBDEE39" wp14:editId="2468E0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15" name="Rectangle 6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55918D1-DC6B-5B41-A739-5DFC7933C0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874B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DEE39" id="Rectangle 6015" o:spid="_x0000_s2204" style="position:absolute;margin-left:-5pt;margin-top:28pt;width:77pt;height:73pt;z-index:25117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" filled="f" stroked="f">
                      <v:textbox inset="2.16pt,1.44pt,0,1.44pt">
                        <w:txbxContent>
                          <w:p w14:paraId="37874B4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0032" behindDoc="0" locked="0" layoutInCell="1" allowOverlap="1" wp14:anchorId="667AF42F" wp14:editId="15F698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14" name="Rectangle 6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662B23-242D-1B42-9821-334CFEA817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0542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AF42F" id="Rectangle 6014" o:spid="_x0000_s2205" style="position:absolute;margin-left:-5pt;margin-top:28pt;width:79pt;height:60pt;z-index:25118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eBjJt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00542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1056" behindDoc="0" locked="0" layoutInCell="1" allowOverlap="1" wp14:anchorId="3033F08F" wp14:editId="53A05C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013" name="Rectangle 6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71BBD1E-52A5-E64F-B172-6D4F5CC220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1CE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3F08F" id="Rectangle 6013" o:spid="_x0000_s2206" style="position:absolute;margin-left:-5pt;margin-top:28pt;width:77pt;height:68pt;z-index:25118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3901CE3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2080" behindDoc="0" locked="0" layoutInCell="1" allowOverlap="1" wp14:anchorId="4A0A0121" wp14:editId="7CDA2C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12" name="Rectangle 6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B7A8D26-35B1-A64A-A343-F74B4CA4F5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6B00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0A0121" id="Rectangle 6012" o:spid="_x0000_s2207" style="position:absolute;margin-left:-5pt;margin-top:28pt;width:77pt;height:73pt;z-index:25118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" filled="f" stroked="f">
                      <v:textbox inset="2.16pt,1.44pt,0,1.44pt">
                        <w:txbxContent>
                          <w:p w14:paraId="576B006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3104" behindDoc="0" locked="0" layoutInCell="1" allowOverlap="1" wp14:anchorId="58E158BD" wp14:editId="581626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11" name="Rectangle 6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5DD3A2-8C54-C34B-9B2D-7BB4C33D6C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0B20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E158BD" id="Rectangle 6011" o:spid="_x0000_s2208" style="position:absolute;margin-left:-5pt;margin-top:28pt;width:79pt;height:60pt;z-index:25118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58CGg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80B206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4128" behindDoc="0" locked="0" layoutInCell="1" allowOverlap="1" wp14:anchorId="64C81111" wp14:editId="6A43A2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10" name="Rectangle 6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C42560E-3D2A-EA4E-A529-050F4C1BAA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C33D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C81111" id="Rectangle 6010" o:spid="_x0000_s2209" style="position:absolute;margin-left:-5pt;margin-top:28pt;width:77pt;height:73pt;z-index:25118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" filled="f" stroked="f">
                      <v:textbox inset="2.16pt,1.44pt,0,1.44pt">
                        <w:txbxContent>
                          <w:p w14:paraId="28EC33D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5152" behindDoc="0" locked="0" layoutInCell="1" allowOverlap="1" wp14:anchorId="3FC776F8" wp14:editId="622BCC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09" name="Rectangle 6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A079A89-5403-F440-8A65-EAFA92B089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E1A3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776F8" id="Rectangle 6009" o:spid="_x0000_s2210" style="position:absolute;margin-left:-5pt;margin-top:28pt;width:77pt;height:73pt;z-index:25118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" filled="f" stroked="f">
                      <v:textbox inset="2.16pt,1.44pt,0,1.44pt">
                        <w:txbxContent>
                          <w:p w14:paraId="57E1A32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6176" behindDoc="0" locked="0" layoutInCell="1" allowOverlap="1" wp14:anchorId="45400542" wp14:editId="44169C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08" name="Rectangle 6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18102-9FDB-DD45-B55D-753BB1848B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88BE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00542" id="Rectangle 6008" o:spid="_x0000_s2211" style="position:absolute;margin-left:-5pt;margin-top:28pt;width:79pt;height:60pt;z-index:25118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AhABuq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7288BE6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7200" behindDoc="0" locked="0" layoutInCell="1" allowOverlap="1" wp14:anchorId="327CE210" wp14:editId="7BF944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07" name="Rectangle 6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2C833AA-1098-4A44-9984-DB0DB2BF56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DE072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CE210" id="Rectangle 6007" o:spid="_x0000_s2212" style="position:absolute;margin-left:-5pt;margin-top:28pt;width:77pt;height:73pt;z-index:25118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" filled="f" stroked="f">
                      <v:textbox inset="2.16pt,1.44pt,0,1.44pt">
                        <w:txbxContent>
                          <w:p w14:paraId="3FDE072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8224" behindDoc="0" locked="0" layoutInCell="1" allowOverlap="1" wp14:anchorId="24B55296" wp14:editId="5B2E1B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006" name="Rectangle 6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EE1D77B-1EF6-D84F-BB3E-0A820D8DC2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02C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B55296" id="Rectangle 6006" o:spid="_x0000_s2213" style="position:absolute;margin-left:-5pt;margin-top:28pt;width:77pt;height:71pt;z-index:25118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7CC02C9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9248" behindDoc="0" locked="0" layoutInCell="1" allowOverlap="1" wp14:anchorId="12E6F936" wp14:editId="41F33A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05" name="Rectangle 6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7107EB-1577-FA4C-8FFA-5948F22D40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C20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E6F936" id="Rectangle 6005" o:spid="_x0000_s2214" style="position:absolute;margin-left:-5pt;margin-top:28pt;width:79pt;height:60pt;z-index:25118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3RqHB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65C20C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0272" behindDoc="0" locked="0" layoutInCell="1" allowOverlap="1" wp14:anchorId="2B19F3F6" wp14:editId="1DB0FB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04" name="Rectangle 6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66F043-C42A-9749-B5D8-3445B42D17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AF2A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9F3F6" id="Rectangle 6004" o:spid="_x0000_s2215" style="position:absolute;margin-left:-5pt;margin-top:28pt;width:79pt;height:60pt;z-index:25119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JCwHEJ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7AF2A4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1296" behindDoc="0" locked="0" layoutInCell="1" allowOverlap="1" wp14:anchorId="29B90D11" wp14:editId="3B3708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03" name="Rectangle 6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4EFC1B-533F-D04E-B223-5173E2B045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E53E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B90D11" id="Rectangle 6003" o:spid="_x0000_s2216" style="position:absolute;margin-left:-5pt;margin-top:28pt;width:79pt;height:60pt;z-index:25119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CbZ/Jt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10E53E0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2320" behindDoc="0" locked="0" layoutInCell="1" allowOverlap="1" wp14:anchorId="49609426" wp14:editId="19203F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02" name="Rectangle 6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3F63A3-1ADD-FA4F-B574-94AEC2DC0B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9ABFE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609426" id="Rectangle 6002" o:spid="_x0000_s2217" style="position:absolute;margin-left:-5pt;margin-top:28pt;width:79pt;height:60pt;z-index:25119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2D9ABFE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3344" behindDoc="0" locked="0" layoutInCell="1" allowOverlap="1" wp14:anchorId="0523DB12" wp14:editId="4B97E6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01" name="Rectangle 6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FF04A7-2473-574C-AA31-4349D0C8A0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1C53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3DB12" id="Rectangle 6001" o:spid="_x0000_s2218" style="position:absolute;margin-left:-5pt;margin-top:28pt;width:79pt;height:60pt;z-index:25119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aQryR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71C53F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4368" behindDoc="0" locked="0" layoutInCell="1" allowOverlap="1" wp14:anchorId="1D71C537" wp14:editId="30A7A2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00" name="Rectangle 6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98BC78-2C8B-134E-8803-5AD11C50EE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DE8E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71C537" id="Rectangle 6000" o:spid="_x0000_s2219" style="position:absolute;margin-left:-5pt;margin-top:28pt;width:79pt;height:60pt;z-index:25119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kDxyU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6DE8ED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5392" behindDoc="0" locked="0" layoutInCell="1" allowOverlap="1" wp14:anchorId="2A075D58" wp14:editId="7794BD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99" name="Rectangle 5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637873-20D5-EA49-B8E8-F5C47BED66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31593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75D58" id="Rectangle 5999" o:spid="_x0000_s2220" style="position:absolute;margin-left:-5pt;margin-top:28pt;width:79pt;height:60pt;z-index:25119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f7zyO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F31593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6416" behindDoc="0" locked="0" layoutInCell="1" allowOverlap="1" wp14:anchorId="203205DC" wp14:editId="3A1797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98" name="Rectangle 5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70656C-4AD9-574C-944B-92FD9A34E5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AF9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205DC" id="Rectangle 5998" o:spid="_x0000_s2221" style="position:absolute;margin-left:-5pt;margin-top:28pt;width:79pt;height:60pt;z-index:25119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IaKci6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91AF9C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7440" behindDoc="0" locked="0" layoutInCell="1" allowOverlap="1" wp14:anchorId="362277A7" wp14:editId="635517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97" name="Rectangle 5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C3A90F-3E3F-2648-9080-E65C9F2592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07C2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2277A7" id="Rectangle 5997" o:spid="_x0000_s2222" style="position:absolute;margin-left:-5pt;margin-top:28pt;width:79pt;height:60pt;z-index:25119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jdHyEJ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C07C2D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8464" behindDoc="0" locked="0" layoutInCell="1" allowOverlap="1" wp14:anchorId="52666366" wp14:editId="3D0022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96" name="Rectangle 5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611A6-9965-0B45-8B64-C10FD72CAF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D36C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666366" id="Rectangle 5996" o:spid="_x0000_s2223" style="position:absolute;margin-left:-5pt;margin-top:28pt;width:79pt;height:60pt;z-index:25119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dOdyB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FD36C1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9488" behindDoc="0" locked="0" layoutInCell="1" allowOverlap="1" wp14:anchorId="49302961" wp14:editId="57B046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95" name="Rectangle 5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5B5C61-67F7-CC42-9B78-49BA94A574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6B0F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302961" id="Rectangle 5995" o:spid="_x0000_s2224" style="position:absolute;margin-left:-5pt;margin-top:28pt;width:79pt;height:60pt;z-index:25119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U9Dzw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26B0F4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0512" behindDoc="0" locked="0" layoutInCell="1" allowOverlap="1" wp14:anchorId="208ABBC9" wp14:editId="0552CE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94" name="Rectangle 5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FC32B7-1DEE-134A-8ACD-452AFD99C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E978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ABBC9" id="Rectangle 5994" o:spid="_x0000_s2225" style="position:absolute;margin-left:-5pt;margin-top:28pt;width:79pt;height:60pt;z-index:25120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quZz1J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3E9781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1536" behindDoc="0" locked="0" layoutInCell="1" allowOverlap="1" wp14:anchorId="54DB5F87" wp14:editId="7EECB0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93" name="Rectangle 5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71E5D5-E8A7-254D-AF19-FAEE3C5A3D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B4E1D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B5F87" id="Rectangle 5993" o:spid="_x0000_s2226" style="position:absolute;margin-left:-5pt;margin-top:28pt;width:79pt;height:60pt;z-index:25120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F4nYI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BB4E1D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2560" behindDoc="0" locked="0" layoutInCell="1" allowOverlap="1" wp14:anchorId="594B9F94" wp14:editId="4535CE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92" name="Rectangle 5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9B9002-81B0-FC4D-B73C-47362F8DBF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ED5E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B9F94" id="Rectangle 5992" o:spid="_x0000_s2227" style="position:absolute;margin-left:-5pt;margin-top:28pt;width:79pt;height:60pt;z-index:25120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Duv1g2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72ED5E4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3584" behindDoc="0" locked="0" layoutInCell="1" allowOverlap="1" wp14:anchorId="3C4B66BD" wp14:editId="33B139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91" name="Rectangle 5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39E09B-439B-BF45-81E4-8877CBDC43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24DBF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B66BD" id="Rectangle 5991" o:spid="_x0000_s2228" style="position:absolute;margin-left:-5pt;margin-top:28pt;width:79pt;height:60pt;z-index:25120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5eTYCJ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F24DBF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4608" behindDoc="0" locked="0" layoutInCell="1" allowOverlap="1" wp14:anchorId="30F5D3FC" wp14:editId="61D230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90" name="Rectangle 5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890460-6E87-B142-A9FE-A1F17DE8AA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143E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F5D3FC" id="Rectangle 5990" o:spid="_x0000_s2229" style="position:absolute;margin-left:-5pt;margin-top:28pt;width:79pt;height:60pt;z-index:25120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BzSWB2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3143E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5632" behindDoc="0" locked="0" layoutInCell="1" allowOverlap="1" wp14:anchorId="57AAFD43" wp14:editId="55C2CA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89" name="Rectangle 5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AAE602-98A8-BA43-9827-B4E213C518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1073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AAFD43" id="Rectangle 5989" o:spid="_x0000_s2230" style="position:absolute;margin-left:-5pt;margin-top:28pt;width:79pt;height:60pt;z-index:25120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Uth1nQEAABU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zxvV1OuMm5sH6C9PmLctPXKwI0yd1KOLUkw8wU7Sz5NCI8X4JbBFzd161fDIS7HcNBteRSwF&#13;&#10;sz687aqgB+Cl0AmlOEV0x4EJL4ue/DB7X5S97kke7tu6sL9t8/4X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PNS2HW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81073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6656" behindDoc="0" locked="0" layoutInCell="1" allowOverlap="1" wp14:anchorId="2CCD74D1" wp14:editId="61073C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88" name="Rectangle 5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071163-A774-B447-B165-897B79983A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436B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CD74D1" id="Rectangle 5988" o:spid="_x0000_s2231" style="position:absolute;margin-left:-5pt;margin-top:28pt;width:79pt;height:60pt;z-index:25120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ApkWGC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5436B6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7680" behindDoc="0" locked="0" layoutInCell="1" allowOverlap="1" wp14:anchorId="6DAC04FB" wp14:editId="7B47FD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87" name="Rectangle 5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C342D1-0DE9-0745-81C4-2A1EE86D9C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0376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C04FB" id="Rectangle 5987" o:spid="_x0000_s2232" style="position:absolute;margin-left:-5pt;margin-top:28pt;width:79pt;height:60pt;z-index:25120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AE/2F6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3B03761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8704" behindDoc="0" locked="0" layoutInCell="1" allowOverlap="1" wp14:anchorId="13DEB699" wp14:editId="620FCB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86" name="Rectangle 5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B31C04-5A7F-6541-A720-0EB6C1ADC8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FA12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DEB699" id="Rectangle 5986" o:spid="_x0000_s2233" style="position:absolute;margin-left:-5pt;margin-top:28pt;width:79pt;height:60pt;z-index:25120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CVhLnQEAABUDAAAOAAAAZHJzL2Uyb0RvYy54bWysUsFu2zAMvQ/YPwi6L3acYkm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Wd9sV54xS3S5HpPTZgBc56STyLIpF6vyV0suvv3/he7fnc5bm&#13;&#10;wyxczxvV1OuMm5sH6C9PmLctPXKwI0yd1KOLUkw8wU7Sz5NCI8X4JbBFzfpu1fDIS7HcNBteRSwF&#13;&#10;sz687aqgB+Cl0AmlOEV0x4EJL4ue/DB7X5S97kke7tu6sL9t8/4X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PgJWEu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3DFA122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9728" behindDoc="0" locked="0" layoutInCell="1" allowOverlap="1" wp14:anchorId="12F31F2C" wp14:editId="13FFA4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85" name="Rectangle 5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A33DB9-9F1F-5847-B129-BCEE36CC7F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D255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31F2C" id="Rectangle 5985" o:spid="_x0000_s2234" style="position:absolute;margin-left:-5pt;margin-top:28pt;width:79pt;height:60pt;z-index:25120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DfPtmP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48D2556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0752" behindDoc="0" locked="0" layoutInCell="1" allowOverlap="1" wp14:anchorId="51676FBE" wp14:editId="08369C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84" name="Rectangle 5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478232-59FA-0342-8F86-D46C637A8E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567A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76FBE" id="Rectangle 5984" o:spid="_x0000_s2235" style="position:absolute;margin-left:-5pt;margin-top:28pt;width:79pt;height:60pt;z-index:25121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CYIWZq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34567A1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1776" behindDoc="0" locked="0" layoutInCell="1" allowOverlap="1" wp14:anchorId="322730BC" wp14:editId="248579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83" name="Rectangle 5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42EF26-4781-6945-9817-10C41CA7B7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C8FD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730BC" id="Rectangle 5983" o:spid="_x0000_s2236" style="position:absolute;margin-left:-5pt;margin-top:28pt;width:79pt;height:60pt;z-index:25121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CZQ6zn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66C8FDC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2800" behindDoc="0" locked="0" layoutInCell="1" allowOverlap="1" wp14:anchorId="2F9BE82E" wp14:editId="0B2700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82" name="Rectangle 5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7826CD-43B9-C348-B12A-625BE69665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C47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9BE82E" id="Rectangle 5982" o:spid="_x0000_s2237" style="position:absolute;margin-left:-5pt;margin-top:28pt;width:79pt;height:60pt;z-index:25121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39AC477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3824" behindDoc="0" locked="0" layoutInCell="1" allowOverlap="1" wp14:anchorId="723BEC04" wp14:editId="7FDA37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81" name="Rectangle 5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03ACD7-A856-6542-B13A-40B1BA82B4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1E67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BEC04" id="Rectangle 5981" o:spid="_x0000_s2238" style="position:absolute;margin-left:-5pt;margin-top:28pt;width:79pt;height:60pt;z-index:25121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BrLqzM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0F1E67D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4848" behindDoc="0" locked="0" layoutInCell="1" allowOverlap="1" wp14:anchorId="71A292FD" wp14:editId="04EDE9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80" name="Rectangle 5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E556B5-B618-9D4D-AA84-E8D64A1D6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8E28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A292FD" id="Rectangle 5980" o:spid="_x0000_s2239" style="position:absolute;margin-left:-5pt;margin-top:28pt;width:79pt;height:60pt;z-index:25121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khgs2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F8E280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5872" behindDoc="0" locked="0" layoutInCell="1" allowOverlap="1" wp14:anchorId="3611616C" wp14:editId="53D348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79" name="Rectangle 5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492600-94C4-224A-A0C2-B043BFBCCB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033AE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1616C" id="Rectangle 5979" o:spid="_x0000_s2240" style="position:absolute;margin-left:-5pt;margin-top:28pt;width:79pt;height:60pt;z-index:25121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fZiss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6033AE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6896" behindDoc="0" locked="0" layoutInCell="1" allowOverlap="1" wp14:anchorId="6B98B40C" wp14:editId="5C4012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78" name="Rectangle 5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C4F220-8A57-634F-8931-854D78CC79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E505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98B40C" id="Rectangle 5978" o:spid="_x0000_s2241" style="position:absolute;margin-left:-5pt;margin-top:28pt;width:79pt;height:60pt;z-index:25121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ISuLKS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BE5051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7920" behindDoc="0" locked="0" layoutInCell="1" allowOverlap="1" wp14:anchorId="21246912" wp14:editId="0CDF9B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77" name="Rectangle 5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2F981F-D28D-9640-8D2C-1FB4AC5237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20E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46912" id="Rectangle 5977" o:spid="_x0000_s2242" style="position:absolute;margin-left:-5pt;margin-top:28pt;width:79pt;height:60pt;z-index:25121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j/Wsm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DC20EF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8944" behindDoc="0" locked="0" layoutInCell="1" allowOverlap="1" wp14:anchorId="794EEE51" wp14:editId="641995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76" name="Rectangle 5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37DD47F-706C-4D4E-9371-D6622D7993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FDD5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EEE51" id="Rectangle 5976" o:spid="_x0000_s2243" style="position:absolute;margin-left:-5pt;margin-top:28pt;width:79pt;height:60pt;z-index:25121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dsMsj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4FDD5B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9968" behindDoc="0" locked="0" layoutInCell="1" allowOverlap="1" wp14:anchorId="44896E46" wp14:editId="675849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75" name="Rectangle 5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E29160-2368-9347-B504-2DF380ECFD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A34E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96E46" id="Rectangle 5975" o:spid="_x0000_s2244" style="position:absolute;margin-left:-5pt;margin-top:28pt;width:79pt;height:60pt;z-index:25121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UfStS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FA34E8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0992" behindDoc="0" locked="0" layoutInCell="1" allowOverlap="1" wp14:anchorId="4100C898" wp14:editId="561C3C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74" name="Rectangle 5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C7E357-7CD1-ED4B-9E38-5181A10B46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5010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00C898" id="Rectangle 5974" o:spid="_x0000_s2245" style="position:absolute;margin-left:-5pt;margin-top:28pt;width:79pt;height:60pt;z-index:25122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qMItX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850109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2016" behindDoc="0" locked="0" layoutInCell="1" allowOverlap="1" wp14:anchorId="14570B34" wp14:editId="6A5590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73" name="Rectangle 5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FBD5E2-02B1-474C-B83B-E02313CAE4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2D22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70B34" id="Rectangle 5973" o:spid="_x0000_s2246" style="position:absolute;margin-left:-5pt;margin-top:28pt;width:79pt;height:60pt;z-index:25122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ShpAcJ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C2D22E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3040" behindDoc="0" locked="0" layoutInCell="1" allowOverlap="1" wp14:anchorId="6F944FD7" wp14:editId="27C7DB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72" name="Rectangle 5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E941BB-0796-5244-96C0-4E6457D37C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8C68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44FD7" id="Rectangle 5972" o:spid="_x0000_s2247" style="position:absolute;margin-left:-5pt;margin-top:28pt;width:79pt;height:60pt;z-index:25122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CzLMBl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2D8C68F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4064" behindDoc="0" locked="0" layoutInCell="1" allowOverlap="1" wp14:anchorId="39480224" wp14:editId="1A8701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71" name="Rectangle 5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2500F9-10ED-8541-AA8F-2CFE120F28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1AF2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480224" id="Rectangle 5971" o:spid="_x0000_s2248" style="position:absolute;margin-left:-5pt;margin-top:28pt;width:79pt;height:60pt;z-index:25122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uHdAW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C1AF2A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5088" behindDoc="0" locked="0" layoutInCell="1" allowOverlap="1" wp14:anchorId="4852B22C" wp14:editId="278A0D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70" name="Rectangle 5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1D839A-890F-944A-A3E8-8546F0FD5E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F6F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2B22C" id="Rectangle 5970" o:spid="_x0000_s2249" style="position:absolute;margin-left:-5pt;margin-top:28pt;width:79pt;height:60pt;z-index:25122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EFBwE6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2A3F6F5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6112" behindDoc="0" locked="0" layoutInCell="1" allowOverlap="1" wp14:anchorId="7640B781" wp14:editId="2BCCD2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69" name="Rectangle 5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86E43C-A155-4B4B-967F-3228FD6111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47522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0B781" id="Rectangle 5969" o:spid="_x0000_s2250" style="position:absolute;margin-left:-5pt;margin-top:28pt;width:79pt;height:60pt;z-index:25122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wUAmnQEAABU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zxvVNOuMm5sH6C9PmLctPXKwI0yd1KOLUkw8wU7Sz5NCI8X4JbBFzd161fDIS7HcNBteRSwF&#13;&#10;sz687aqgB+Cl0AmlOEV0x4EJL4ue/DB7X5S97kke7tu6sL9t8/4X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K7BQCa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1647522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7136" behindDoc="0" locked="0" layoutInCell="1" allowOverlap="1" wp14:anchorId="6BC708F4" wp14:editId="4DAF58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68" name="Rectangle 5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16DAC7-B3B6-5746-A78B-6B8DF871D1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1DA2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708F4" id="Rectangle 5968" o:spid="_x0000_s2251" style="position:absolute;margin-left:-5pt;margin-top:28pt;width:79pt;height:60pt;z-index:25122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Ff3wDO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1C1DA2F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8160" behindDoc="0" locked="0" layoutInCell="1" allowOverlap="1" wp14:anchorId="5AEA9FC5" wp14:editId="760033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67" name="Rectangle 5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3A27BB-D4CD-CF44-88AB-56F39B7711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2550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A9FC5" id="Rectangle 5967" o:spid="_x0000_s2252" style="position:absolute;margin-left:-5pt;margin-top:28pt;width:79pt;height:60pt;z-index:25122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FysQA2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825504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9184" behindDoc="0" locked="0" layoutInCell="1" allowOverlap="1" wp14:anchorId="00B5C49E" wp14:editId="584496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66" name="Rectangle 5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005A85-6333-4744-A376-60374826A7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E3C9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5C49E" id="Rectangle 5966" o:spid="_x0000_s2253" style="position:absolute;margin-left:-5pt;margin-top:28pt;width:79pt;height:60pt;z-index:25122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msAYnQEAABUDAAAOAAAAZHJzL2Uyb0RvYy54bWysUsFu2zAMvQ/YPwi6L3acYkm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Wd9sV54xS3S5HpPTZgBc56STyLIpF6vyV0suvv3/he7fnc5bm&#13;&#10;wyxczxvVNOuMm5sH6C9PmLctPXKwI0yd1KOLUkw8wU7Sz5NCI8X4JbBFzfpu1fDIS7HcNBteRSwF&#13;&#10;sz687aqgB+Cl0AmlOEV0x4EJL4ue/DB7X5S97kke7tu6sL9t8/4X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KWawBi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794E3C9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0208" behindDoc="0" locked="0" layoutInCell="1" allowOverlap="1" wp14:anchorId="5A43E4B8" wp14:editId="79AA4E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65" name="Rectangle 5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A8840F-0A8D-294E-8962-2BA325E532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DD8F1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3E4B8" id="Rectangle 5965" o:spid="_x0000_s2254" style="position:absolute;margin-left:-5pt;margin-top:28pt;width:79pt;height:60pt;z-index:25123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CCrUHc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7CDD8F1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1232" behindDoc="0" locked="0" layoutInCell="1" allowOverlap="1" wp14:anchorId="158893D7" wp14:editId="339C67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64" name="Rectangle 5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D06EDD-33CD-DE40-A95D-0B75E5E9D2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D520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8893D7" id="Rectangle 5964" o:spid="_x0000_s2255" style="position:absolute;margin-left:-5pt;margin-top:28pt;width:79pt;height:60pt;z-index:25123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Hubwcm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BD520C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2256" behindDoc="0" locked="0" layoutInCell="1" allowOverlap="1" wp14:anchorId="123DCB98" wp14:editId="67B836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63" name="Rectangle 5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7FA8B6-AEA0-3941-883A-47E638CD31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CEC0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DCB98" id="Rectangle 5963" o:spid="_x0000_s2256" style="position:absolute;margin-left:-5pt;margin-top:28pt;width:79pt;height:60pt;z-index:25123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xNA0tJ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FCEC00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3280" behindDoc="0" locked="0" layoutInCell="1" allowOverlap="1" wp14:anchorId="2105F949" wp14:editId="7D393C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62" name="Rectangle 5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3DB684-44EC-DA45-8269-25E7B400E5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774F8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5F949" id="Rectangle 5962" o:spid="_x0000_s2257" style="position:absolute;margin-left:-5pt;margin-top:28pt;width:79pt;height:60pt;z-index:25123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Pea0o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E774F8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4304" behindDoc="0" locked="0" layoutInCell="1" allowOverlap="1" wp14:anchorId="17D902C1" wp14:editId="7B4B54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61" name="Rectangle 5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930EC5-A662-4841-898C-6488267D11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E7E0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D902C1" id="Rectangle 5961" o:spid="_x0000_s2258" style="position:absolute;margin-left:-5pt;margin-top:28pt;width:79pt;height:60pt;z-index:25123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Nr00n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4E7E07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5328" behindDoc="0" locked="0" layoutInCell="1" allowOverlap="1" wp14:anchorId="13E9D0D8" wp14:editId="0BFD97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60" name="Rectangle 5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00D929-1B34-F249-81E1-F2BFA4B5FE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D5F8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E9D0D8" id="Rectangle 5960" o:spid="_x0000_s2259" style="position:absolute;margin-left:-5pt;margin-top:28pt;width:79pt;height:60pt;z-index:25123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DPi7SK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13D5F86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6352" behindDoc="0" locked="0" layoutInCell="1" allowOverlap="1" wp14:anchorId="1AA824B2" wp14:editId="3F9475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59" name="Rectangle 5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83F1D1-DA2F-EB4C-8CEC-4FF67466AD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96D47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A824B2" id="Rectangle 5959" o:spid="_x0000_s2260" style="position:absolute;margin-left:-5pt;margin-top:28pt;width:79pt;height:60pt;z-index:25123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CzTinQEAABU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zxvVrNYZNzcP0F+eMG9beuRgR5g6qUcXpZh4gp2knyeFRorxS2CLmrv1quGRl2K5aTa8ilgK&#13;&#10;Zn1421VBD8BLoRNKcYrojgMTXhY9+WH2vih73ZM83Ld1YX/b5v0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CALNOK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6696D47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7376" behindDoc="0" locked="0" layoutInCell="1" allowOverlap="1" wp14:anchorId="3D6098F1" wp14:editId="3DD81B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58" name="Rectangle 5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CE255E-5834-CD4A-B24F-E1BEAFB91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D3A1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098F1" id="Rectangle 5958" o:spid="_x0000_s2261" style="position:absolute;margin-left:-5pt;margin-top:28pt;width:79pt;height:60pt;z-index:25123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Nk9tPe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BD3A1C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8400" behindDoc="0" locked="0" layoutInCell="1" allowOverlap="1" wp14:anchorId="26A80325" wp14:editId="168D63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57" name="Rectangle 5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302A3DC-27BB-C545-9F3F-C1C2EF1B7F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7681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A80325" id="Rectangle 5957" o:spid="_x0000_s2262" style="position:absolute;margin-left:-5pt;margin-top:28pt;width:79pt;height:60pt;z-index:25123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NJmNMm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1A76810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9424" behindDoc="0" locked="0" layoutInCell="1" allowOverlap="1" wp14:anchorId="49259306" wp14:editId="418621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56" name="Rectangle 5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F0C520-1B1F-AB42-9050-0E06F5AC2F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E4B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259306" id="Rectangle 5956" o:spid="_x0000_s2263" style="position:absolute;margin-left:-5pt;margin-top:28pt;width:79pt;height:60pt;z-index:25123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ULTcnQEAABUDAAAOAAAAZHJzL2Uyb0RvYy54bWysUsFu2zAMvQ/YPwi6L3acYkm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Wd9sV54xS3S5HpPTZgBc56STyLIpF6vyV0suvv3/he7fnc5bm&#13;&#10;wyxczxvVrNYZNzcP0F+eMG9beuRgR5g6qUcXpZh4gp2knyeFRorxS2CLmvXdquGRl2K5aTa8ilgK&#13;&#10;Zn1421VBD8BLoRNKcYrojgMTXhY9+WH2vih73ZM83Ld1YX/b5v0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CtQtNy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703E4B7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0448" behindDoc="0" locked="0" layoutInCell="1" allowOverlap="1" wp14:anchorId="51D04548" wp14:editId="3DFEC0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55" name="Rectangle 5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B012CB-BC40-A647-A56E-115DEC27B9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1001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D04548" id="Rectangle 5955" o:spid="_x0000_s2264" style="position:absolute;margin-left:-5pt;margin-top:28pt;width:79pt;height:60pt;z-index:25124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AMZzUY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1310016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1472" behindDoc="0" locked="0" layoutInCell="1" allowOverlap="1" wp14:anchorId="712198E8" wp14:editId="30F3F7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54" name="Rectangle 5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5BF279-6E32-3145-9C76-80672D4695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1804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198E8" id="Rectangle 5954" o:spid="_x0000_s2265" style="position:absolute;margin-left:-5pt;margin-top:28pt;width:79pt;height:60pt;z-index:25124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PVRtQ2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2618048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2496" behindDoc="0" locked="0" layoutInCell="1" allowOverlap="1" wp14:anchorId="1A71FB13" wp14:editId="21B9BD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53" name="Rectangle 5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AA0979-FE05-684B-B1B8-0966E27876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8D63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71FB13" id="Rectangle 5953" o:spid="_x0000_s2266" style="position:absolute;margin-left:-5pt;margin-top:28pt;width:79pt;height:60pt;z-index:25124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r+mEnAEAABU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zxvVrAtubh6gvzxh3rb0yMGOMHVSjy5KMfEEO0k/TwqNFOOXwBY1d+tVwyMvxXLTbHgVsRTM&#13;&#10;+vC2q4IegJdCJ5TiFNEdBya8LHryw+x9Ufa6J3m4b+vC/rbN+1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ra/phJ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A8D630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3520" behindDoc="0" locked="0" layoutInCell="1" allowOverlap="1" wp14:anchorId="6D9866EF" wp14:editId="0AB1CC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52" name="Rectangle 5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CF15F6-3162-7444-B313-98E6016E86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62AE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9866EF" id="Rectangle 5952" o:spid="_x0000_s2267" style="position:absolute;margin-left:-5pt;margin-top:28pt;width:79pt;height:60pt;z-index:25124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VJlpk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862AE2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4544" behindDoc="0" locked="0" layoutInCell="1" allowOverlap="1" wp14:anchorId="61FFE128" wp14:editId="306DA9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51" name="Rectangle 5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455304-81E7-B64E-98D4-628C216CB1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5A3B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FFE128" id="Rectangle 5951" o:spid="_x0000_s2268" style="position:absolute;margin-left:-5pt;margin-top:28pt;width:79pt;height:60pt;z-index:25124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wumvnQEAABU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zxvVrJuMm5sH6C9PmLctPXKwI0yd1KOLUkw8wU7Sz5NCI8X4JbBFzd161fDIS7HcNBteRSwF&#13;&#10;sz687aqgB+Cl0AmlOEV0x4EJL4ue/DB7X5S97kke7tu6sL9t8/4X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F/C6a+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795A3BD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5568" behindDoc="0" locked="0" layoutInCell="1" allowOverlap="1" wp14:anchorId="7A07ACA6" wp14:editId="137768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50" name="Rectangle 5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68B714-14B0-2D4D-A1F4-425A8CE927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13B9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07ACA6" id="Rectangle 5950" o:spid="_x0000_s2269" style="position:absolute;margin-left:-5pt;margin-top:28pt;width:79pt;height:60pt;z-index:25124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9Gm6nQEAABU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zxvVrFcZNzcP0F+eMG9beuRgR5g6qUcXpZh4gp2knyeFRorxS2CLmrv1quGRl2K5aTa8ilgK&#13;&#10;Zn1421VBD8BLoRNKcYrojgMTXhY9+WH2vih73ZM83Ld1YX/b5v0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Kb0abq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2313B92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6592" behindDoc="0" locked="0" layoutInCell="1" allowOverlap="1" wp14:anchorId="66E80498" wp14:editId="6E0519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49" name="Rectangle 5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DA6DCD-3AAC-C74B-B266-8AF97885D5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EA4F9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80498" id="Rectangle 5949" o:spid="_x0000_s2270" style="position:absolute;margin-left:-5pt;margin-top:28pt;width:79pt;height:60pt;z-index:25124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dOnSnQEAABU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zxvVrNcZNzcP0F+eMG9beuRgR5g6qUcXpZh4gp2knyeFRorxS2CLmrv1quGRl2K5aTa8ilgK&#13;&#10;Zn1421VBD8BLoRNKcYrojgMTXhY9+WH2vih73ZM83Ld1YX/b5v0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El06dK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7BEA4F9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7616" behindDoc="0" locked="0" layoutInCell="1" allowOverlap="1" wp14:anchorId="54BAC9F9" wp14:editId="1CE337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48" name="Rectangle 5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3884AD-DB2F-5248-B5FF-9F49D8D7CE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7821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BAC9F9" id="Rectangle 5948" o:spid="_x0000_s2271" style="position:absolute;margin-left:-5pt;margin-top:28pt;width:79pt;height:60pt;z-index:25124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sEJpx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E78215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8640" behindDoc="0" locked="0" layoutInCell="1" allowOverlap="1" wp14:anchorId="53E1F98A" wp14:editId="1F2EF3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47" name="Rectangle 5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7A94A7-BE78-1446-A3CC-3378713556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6C582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E1F98A" id="Rectangle 5947" o:spid="_x0000_s2272" style="position:absolute;margin-left:-5pt;margin-top:28pt;width:79pt;height:60pt;z-index:25124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C7Gen5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4E6C582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9664" behindDoc="0" locked="0" layoutInCell="1" allowOverlap="1" wp14:anchorId="67303F33" wp14:editId="40F567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46" name="Rectangle 5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7F5D07-D006-7F4F-8034-EB3E954D2A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36E6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303F33" id="Rectangle 5946" o:spid="_x0000_s2273" style="position:absolute;margin-left:-5pt;margin-top:28pt;width:79pt;height:60pt;z-index:25124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Qi9p7J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936E67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0688" behindDoc="0" locked="0" layoutInCell="1" allowOverlap="1" wp14:anchorId="219C59B3" wp14:editId="0629F8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45" name="Rectangle 5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72EC75-6EC9-6347-88D2-98929A0A82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8C4F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9C59B3" id="Rectangle 5945" o:spid="_x0000_s2274" style="position:absolute;margin-left:-5pt;margin-top:28pt;width:79pt;height:60pt;z-index:25125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ZRjoKJ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A8C4FB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1712" behindDoc="0" locked="0" layoutInCell="1" allowOverlap="1" wp14:anchorId="132683E1" wp14:editId="479DF8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44" name="Rectangle 5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C92AFD-47B6-BB4B-9159-1891B2DE60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58E9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2683E1" id="Rectangle 5944" o:spid="_x0000_s2275" style="position:absolute;margin-left:-5pt;margin-top:28pt;width:79pt;height:60pt;z-index:25125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Lmg9nQEAABU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zxvVrLcZNzcP0F+eMG9beuRgR5g6qUcXpZh4gp2knyeFRorxS2CLmrv1quGRl2K5aTa8ilgK&#13;&#10;Zn1421VBD8BLoRNKcYrojgMTXhY9+WH2vih73ZM83Ld1YX/b5v0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JwuaD2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758E94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2736" behindDoc="0" locked="0" layoutInCell="1" allowOverlap="1" wp14:anchorId="12469AFC" wp14:editId="39B477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43" name="Rectangle 5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D3A204-F384-CA45-8C98-68723F8495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341A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469AFC" id="Rectangle 5943" o:spid="_x0000_s2276" style="position:absolute;margin-left:-5pt;margin-top:28pt;width:79pt;height:60pt;z-index:25125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I2WdQJ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A3341A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3760" behindDoc="0" locked="0" layoutInCell="1" allowOverlap="1" wp14:anchorId="5B614381" wp14:editId="3D6783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42" name="Rectangle 5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C29768-7DE7-044F-BF1D-BBF35C07D3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F023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614381" id="Rectangle 5942" o:spid="_x0000_s2277" style="position:absolute;margin-left:-5pt;margin-top:28pt;width:79pt;height:60pt;z-index:25125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2lMdV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0F023C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4784" behindDoc="0" locked="0" layoutInCell="1" allowOverlap="1" wp14:anchorId="471F6076" wp14:editId="19C45A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41" name="Rectangle 5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FFB55B-59F8-4A49-9D90-962EEC6DCF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11B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1F6076" id="Rectangle 5941" o:spid="_x0000_s2278" style="position:absolute;margin-left:-5pt;margin-top:28pt;width:79pt;height:60pt;z-index:25125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NEInWu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9311B8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5808" behindDoc="0" locked="0" layoutInCell="1" allowOverlap="1" wp14:anchorId="1CE0D139" wp14:editId="77C748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40" name="Rectangle 5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F96697-CF88-5C44-B077-F558775BF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1F71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E0D139" id="Rectangle 5940" o:spid="_x0000_s2279" style="position:absolute;margin-left:-5pt;margin-top:28pt;width:79pt;height:60pt;z-index:25125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Cg+HX6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7D1F716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6832" behindDoc="0" locked="0" layoutInCell="1" allowOverlap="1" wp14:anchorId="332609D4" wp14:editId="5553D1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39" name="Rectangle 5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F6DC93-8E0A-9741-807D-1DD07B4115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ACF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2609D4" id="Rectangle 5939" o:spid="_x0000_s2280" style="position:absolute;margin-left:-5pt;margin-top:28pt;width:79pt;height:60pt;z-index:25125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x76dF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03ACFA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7856" behindDoc="0" locked="0" layoutInCell="1" allowOverlap="1" wp14:anchorId="0B9BB9CA" wp14:editId="703335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38" name="Rectangle 5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A2BB3F-7AF3-C14B-88A1-D98C2D7002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2469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9BB9CA" id="Rectangle 5938" o:spid="_x0000_s2281" style="position:absolute;margin-left:-5pt;margin-top:28pt;width:79pt;height:60pt;z-index:25125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D6IHQO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42469A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8880" behindDoc="0" locked="0" layoutInCell="1" allowOverlap="1" wp14:anchorId="77985566" wp14:editId="2A112B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37" name="Rectangle 5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2CD1C0-836B-B448-B238-6D813D8AB7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6886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985566" id="Rectangle 5937" o:spid="_x0000_s2282" style="position:absolute;margin-left:-5pt;margin-top:28pt;width:79pt;height:60pt;z-index:25125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DXTnT2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3668865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9904" behindDoc="0" locked="0" layoutInCell="1" allowOverlap="1" wp14:anchorId="6FBCF5A7" wp14:editId="3F28F2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36" name="Rectangle 5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ABA440-D3A6-DC48-98C0-3947B09970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ABC8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BCF5A7" id="Rectangle 5936" o:spid="_x0000_s2283" style="position:absolute;margin-left:-5pt;margin-top:28pt;width:79pt;height:60pt;z-index:25125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zOUdKJ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AABC85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0928" behindDoc="0" locked="0" layoutInCell="1" allowOverlap="1" wp14:anchorId="20F80C2D" wp14:editId="66F7E2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35" name="Rectangle 5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182557-E2F3-0947-9F1C-53AC60370C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48DD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80C2D" id="Rectangle 5935" o:spid="_x0000_s2284" style="position:absolute;margin-left:-5pt;margin-top:28pt;width:79pt;height:60pt;z-index:25126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OvSnOy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3A48DD5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1952" behindDoc="0" locked="0" layoutInCell="1" allowOverlap="1" wp14:anchorId="4EB665C2" wp14:editId="466AAE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34" name="Rectangle 5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59020F-24EB-E94B-94AF-FC0D0D61A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F594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B665C2" id="Rectangle 5934" o:spid="_x0000_s2285" style="position:absolute;margin-left:-5pt;margin-top:28pt;width:79pt;height:60pt;z-index:25126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BLkHPm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8F5949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2976" behindDoc="0" locked="0" layoutInCell="1" allowOverlap="1" wp14:anchorId="05B4407C" wp14:editId="6F1A97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33" name="Rectangle 5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950D5D-5EAB-B242-ADCB-2ECBFAFB9C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3E69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B4407C" id="Rectangle 5933" o:spid="_x0000_s2286" style="position:absolute;margin-left:-5pt;margin-top:28pt;width:79pt;height:60pt;z-index:25126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8Dxx1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F3E694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4000" behindDoc="0" locked="0" layoutInCell="1" allowOverlap="1" wp14:anchorId="6A30549D" wp14:editId="5B2AFC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32" name="Rectangle 5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60EE5B-BD30-804A-82E0-510717579F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B8D5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0549D" id="Rectangle 5932" o:spid="_x0000_s2287" style="position:absolute;margin-left:-5pt;margin-top:28pt;width:79pt;height:60pt;z-index:25126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CQrxw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EB8D57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5024" behindDoc="0" locked="0" layoutInCell="1" allowOverlap="1" wp14:anchorId="1B21CE71" wp14:editId="7AF982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31" name="Rectangle 5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86163E-4FF1-FB49-B317-9A2BBB435F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0562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21CE71" id="Rectangle 5931" o:spid="_x0000_s2288" style="position:absolute;margin-left:-5pt;margin-top:28pt;width:79pt;height:60pt;z-index:25126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AJRcfy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2005620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6048" behindDoc="0" locked="0" layoutInCell="1" allowOverlap="1" wp14:anchorId="510D13A5" wp14:editId="7DB773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30" name="Rectangle 5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7712A6-60B0-9A49-97EA-B2095AE8F3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0DAB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0D13A5" id="Rectangle 5930" o:spid="_x0000_s2289" style="position:absolute;margin-left:-5pt;margin-top:28pt;width:79pt;height:60pt;z-index:25126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Ptn8em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2C0DABF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7072" behindDoc="0" locked="0" layoutInCell="1" allowOverlap="1" wp14:anchorId="01DA28BF" wp14:editId="2959E6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29" name="Rectangle 5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1863B5-30A5-2546-867D-06B8F9EFEC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AC1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DA28BF" id="Rectangle 5929" o:spid="_x0000_s2290" style="position:absolute;margin-left:-5pt;margin-top:28pt;width:79pt;height:60pt;z-index:25126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AU53GB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418AC1D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8096" behindDoc="0" locked="0" layoutInCell="1" allowOverlap="1" wp14:anchorId="78EE8DC8" wp14:editId="72C22B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28" name="Rectangle 5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B75522-6761-B94C-BD65-83452C7E3B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E3CB3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EE8DC8" id="Rectangle 5928" o:spid="_x0000_s2291" style="position:absolute;margin-left:-5pt;margin-top:28pt;width:79pt;height:60pt;z-index:25126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O3R8ZS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31E3CB3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9120" behindDoc="0" locked="0" layoutInCell="1" allowOverlap="1" wp14:anchorId="1E0581D9" wp14:editId="545322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27" name="Rectangle 5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5002DD-4679-9F4D-B8C4-8BC5131386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6B67F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581D9" id="Rectangle 5927" o:spid="_x0000_s2292" style="position:absolute;margin-left:-5pt;margin-top:28pt;width:79pt;height:60pt;z-index:25126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DminGq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766B67F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0144" behindDoc="0" locked="0" layoutInCell="1" allowOverlap="1" wp14:anchorId="1453B321" wp14:editId="6A0BC0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26" name="Rectangle 5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7D5AA6-A372-E845-9D69-BF19DE43DB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BDDD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3B321" id="Rectangle 5926" o:spid="_x0000_s2293" style="position:absolute;margin-left:-5pt;margin-top:28pt;width:79pt;height:60pt;z-index:25127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AfvPG/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6DBDDD9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1168" behindDoc="0" locked="0" layoutInCell="1" allowOverlap="1" wp14:anchorId="5FD54104" wp14:editId="132C30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25" name="Rectangle 5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5B84D1-0772-3E47-BC24-951A4E8A44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B256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D54104" id="Rectangle 5925" o:spid="_x0000_s2294" style="position:absolute;margin-left:-5pt;margin-top:28pt;width:79pt;height:60pt;z-index:25127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A4i3B7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55B256E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2192" behindDoc="0" locked="0" layoutInCell="1" allowOverlap="1" wp14:anchorId="2153A70D" wp14:editId="213C67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24" name="Rectangle 5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E2C83F-DB63-A24B-BCE9-4DEE692BBF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34B7B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3A70D" id="Rectangle 5924" o:spid="_x0000_s2295" style="position:absolute;margin-left:-5pt;margin-top:28pt;width:79pt;height:60pt;z-index:25127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MG98G6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134B7B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3216" behindDoc="0" locked="0" layoutInCell="1" allowOverlap="1" wp14:anchorId="255C7CA9" wp14:editId="682738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23" name="Rectangle 5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8B5EAC-42F8-5247-A811-645C8ADB6F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EF403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C7CA9" id="Rectangle 5923" o:spid="_x0000_s2296" style="position:absolute;margin-left:-5pt;margin-top:28pt;width:79pt;height:60pt;z-index:25127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9gUTnAEAABUDAAAOAAAAZHJzL2Uyb0RvYy54bWysUsFu2zAMvQ/YPwi6L3acYkm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Wd9sV54xS3S5HpPTZgBc56STyLIpF6vyV0suvv3/he7fnc5bm&#13;&#10;wyxczxvVrAtubh6gvzxh3rb0yMGOMHVSjy5KMfEEO0k/TwqNFOOXwBY167tVwyMvxXLTbHgVsRTM&#13;&#10;+vC2q4IegJdCJ5TiFNEdBya8LHryw+x9Ufa6J3m4b+vC/rbN+1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fvYFE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FEF403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4240" behindDoc="0" locked="0" layoutInCell="1" allowOverlap="1" wp14:anchorId="43A90605" wp14:editId="4658D2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22" name="Rectangle 5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CAC7C2-BB4F-1C4E-9852-84BD145A51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6972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90605" id="Rectangle 5922" o:spid="_x0000_s2297" style="position:absolute;margin-left:-5pt;margin-top:28pt;width:79pt;height:60pt;z-index:25127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h8CFB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D69725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5264" behindDoc="0" locked="0" layoutInCell="1" allowOverlap="1" wp14:anchorId="58887756" wp14:editId="065714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21" name="Rectangle 5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C48EE0-5532-8848-A6A9-E15D7FA497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97BF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87756" id="Rectangle 5921" o:spid="_x0000_s2298" style="position:absolute;margin-left:-5pt;margin-top:28pt;width:79pt;height:60pt;z-index:25127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mwU4nQEAABUDAAAOAAAAZHJzL2Uyb0RvYy54bWysUsFu2zAMvQ/YPwi6L3acYkm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Wd9sV54xS3S5HpPTZgBc56STyLIpF6vyV0suvv3/he7fnc5bm&#13;&#10;wyxczxvVrJuMm5sH6C9PmLctPXKwI0yd1KOLUkw8wU7Sz5NCI8X4JbBFzfpu1fDIS7HcNBteRSwF&#13;&#10;sz687aqgB+Cl0AmlOEV0x4EJL4ue/DB7X5S97kke7tu6sL9t8/4X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IybBTi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297BF1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6288" behindDoc="0" locked="0" layoutInCell="1" allowOverlap="1" wp14:anchorId="55B0DEAC" wp14:editId="7D5B5D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20" name="Rectangle 5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8BF353-CC70-A746-8ACA-A68B64D93C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DCC6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B0DEAC" id="Rectangle 5920" o:spid="_x0000_s2299" style="position:absolute;margin-left:-5pt;margin-top:28pt;width:79pt;height:60pt;z-index:25127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rYUtnQEAABUDAAAOAAAAZHJzL2Uyb0RvYy54bWysUsFu2zAMvQ/YPwi6L3acYkm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Wd9sV54xS3S5HpPTZgBc56STyLIpF6vyV0suvv3/he7fnc5bm&#13;&#10;wyxczxvVrFcZNzcP0F+eMG9beuRgR5g6qUcXpZh4gp2knyeFRorxS2CLmvXdquGRl2K5aTa8ilgK&#13;&#10;Zn1421VBD8BLoRNKcYrojgMTXhY9+WH2vih73ZM83Ld1YX/b5v0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HWthS2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2FDCC6E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7312" behindDoc="0" locked="0" layoutInCell="1" allowOverlap="1" wp14:anchorId="35154840" wp14:editId="0C819D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19" name="Rectangle 5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89D7C9-2430-F147-9810-060D0F3918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5B63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54840" id="Rectangle 5919" o:spid="_x0000_s2300" style="position:absolute;margin-left:-5pt;margin-top:28pt;width:79pt;height:60pt;z-index:25127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mi0FR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25B636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8336" behindDoc="0" locked="0" layoutInCell="1" allowOverlap="1" wp14:anchorId="63875144" wp14:editId="59458C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18" name="Rectangle 5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D7A8F3-1D34-4243-95DE-8203129F82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AD52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75144" id="Rectangle 5918" o:spid="_x0000_s2301" style="position:absolute;margin-left:-5pt;margin-top:28pt;width:79pt;height:60pt;z-index:25127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YxuFUJ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CAD521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9360" behindDoc="0" locked="0" layoutInCell="1" allowOverlap="1" wp14:anchorId="5C26FD37" wp14:editId="5ECD05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17" name="Rectangle 5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82BF57-BDE8-A74F-9BEB-163C7A0743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9AE1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6FD37" id="Rectangle 5917" o:spid="_x0000_s2302" style="position:absolute;margin-left:-5pt;margin-top:28pt;width:79pt;height:60pt;z-index:25127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BoQAVu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5B9AE1F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0384" behindDoc="0" locked="0" layoutInCell="1" allowOverlap="1" wp14:anchorId="7A5D41AE" wp14:editId="66ADB4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16" name="Rectangle 5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13F482-6ED4-AE42-A0B3-4946B240B4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3C80A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D41AE" id="Rectangle 5916" o:spid="_x0000_s2303" style="position:absolute;margin-left:-5pt;margin-top:28pt;width:79pt;height:60pt;z-index:25128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doV7nQEAABUDAAAOAAAAZHJzL2Uyb0RvYy54bWysUsFu2zAMvQ/YPwi6L3acYkm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Wd9sV54xS3S5HpPTZgBc56STyLIpF6vyV0suvv3/he7fnc5bm&#13;&#10;wyxczxvVrNcZNzcP0F+eMG9beuRgR5g6qUcXpZh4gp2knyeFRorxS2CLmvXdquGRl2K5aTa8ilgK&#13;&#10;Zn1421VBD8BLoRNKcYrojgMTXhY9+WH2vih73ZM83Ld1YX/b5v0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JF2hXu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123C80A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1408" behindDoc="0" locked="0" layoutInCell="1" allowOverlap="1" wp14:anchorId="30FC5CC1" wp14:editId="5C7F2F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15" name="Rectangle 5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6757EF-2691-4249-8090-BFC5EAA847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EB2F7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FC5CC1" id="Rectangle 5915" o:spid="_x0000_s2304" style="position:absolute;margin-left:-5pt;margin-top:28pt;width:79pt;height:60pt;z-index:25128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tkEEv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BEB2F7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2432" behindDoc="0" locked="0" layoutInCell="1" allowOverlap="1" wp14:anchorId="16531353" wp14:editId="0C1916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14" name="Rectangle 5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A4510B-4B1F-5647-AA3E-F87E35D766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421DA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531353" id="Rectangle 5914" o:spid="_x0000_s2305" style="position:absolute;margin-left:-5pt;margin-top:28pt;width:79pt;height:60pt;z-index:25128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d4SqnQEAABUDAAAOAAAAZHJzL2Uyb0RvYy54bWysUsFu2zAMvQ/YPwi6L3acYkm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Wd9sV54xS3S5HpPTZgBc56STyLIpF6vyV0suvv3/he7fnc5bm&#13;&#10;wyxczxvVrLcZNzcP0F+eMG9beuRgR5g6qUcXpZh4gp2knyeFRorxS2CLmvXdquGRl2K5aTa8ilgK&#13;&#10;Zn1421VBD8BLoRNKcYrojgMTXhY9+WH2vih73ZM83Ld1YX/b5v0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E93hKq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2421DA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3456" behindDoc="0" locked="0" layoutInCell="1" allowOverlap="1" wp14:anchorId="398E1F15" wp14:editId="1C4B2E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13" name="Rectangle 5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9EC69E-AD0C-7C44-82AE-9EC5A48D80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2E73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8E1F15" id="Rectangle 5913" o:spid="_x0000_s2306" style="position:absolute;margin-left:-5pt;margin-top:28pt;width:79pt;height:60pt;z-index:25128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042E73B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4480" behindDoc="0" locked="0" layoutInCell="1" allowOverlap="1" wp14:anchorId="0B4249CD" wp14:editId="0915E4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12" name="Rectangle 5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6F97BD-6870-B94D-B3FF-B74E754F0A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D60F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4249CD" id="Rectangle 5912" o:spid="_x0000_s2307" style="position:absolute;margin-left:-5pt;margin-top:28pt;width:79pt;height:60pt;z-index:25128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7AD60F4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5504" behindDoc="0" locked="0" layoutInCell="1" allowOverlap="1" wp14:anchorId="27E3A1CF" wp14:editId="62C33B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11" name="Rectangle 5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90D38F-EEFD-CB45-AF3D-6DE1123A54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3754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E3A1CF" id="Rectangle 5911" o:spid="_x0000_s2308" style="position:absolute;margin-left:-5pt;margin-top:28pt;width:79pt;height:60pt;z-index:25128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DQr8ud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413754C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6528" behindDoc="0" locked="0" layoutInCell="1" allowOverlap="1" wp14:anchorId="76C0D613" wp14:editId="5EE19C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10" name="Rectangle 5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B98B16-B31D-EF40-9D57-0C89015CC6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F8BF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C0D613" id="Rectangle 5910" o:spid="_x0000_s2309" style="position:absolute;margin-left:-5pt;margin-top:28pt;width:79pt;height:60pt;z-index:25128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ApmUuI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7DF8BF7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7552" behindDoc="0" locked="0" layoutInCell="1" allowOverlap="1" wp14:anchorId="10464EEF" wp14:editId="744EE5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09" name="Rectangle 5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4D3762-3CF2-D64A-9CDB-AAFF636FEE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4AD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64EEF" id="Rectangle 5909" o:spid="_x0000_s2310" style="position:absolute;margin-left:-5pt;margin-top:28pt;width:79pt;height:60pt;z-index:25128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xhnL4J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F74AD5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8576" behindDoc="0" locked="0" layoutInCell="1" allowOverlap="1" wp14:anchorId="11CB9A1F" wp14:editId="4AE441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08" name="Rectangle 5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03F4AC-297D-224B-B9B9-FD839D6E63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ABB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B9A1F" id="Rectangle 5908" o:spid="_x0000_s2311" style="position:absolute;margin-left:-5pt;margin-top:28pt;width:79pt;height:60pt;z-index:25128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D8vS/W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75EABB9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9600" behindDoc="0" locked="0" layoutInCell="1" allowOverlap="1" wp14:anchorId="31C0D598" wp14:editId="4DCEF5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07" name="Rectangle 5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69C53B-DF7A-AD43-9EB6-659BF66B7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C5C1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C0D598" id="Rectangle 5907" o:spid="_x0000_s2312" style="position:absolute;margin-left:-5pt;margin-top:28pt;width:79pt;height:60pt;z-index:25128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A0dMvL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2CC5C1C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0624" behindDoc="0" locked="0" layoutInCell="1" allowOverlap="1" wp14:anchorId="17A0615E" wp14:editId="7EC418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06" name="Rectangle 5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44B4C9-3B17-9A42-ADF6-C147B29180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A6B3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A0615E" id="Rectangle 5906" o:spid="_x0000_s2313" style="position:absolute;margin-left:-5pt;margin-top:28pt;width:79pt;height:60pt;z-index:25129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zUJL3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CDA6B3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1648" behindDoc="0" locked="0" layoutInCell="1" allowOverlap="1" wp14:anchorId="43EB1B04" wp14:editId="2D7852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05" name="Rectangle 5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2AF298-4413-7041-A942-FC7C73AF7B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1158B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B1B04" id="Rectangle 5905" o:spid="_x0000_s2314" style="position:absolute;margin-left:-5pt;margin-top:28pt;width:79pt;height:60pt;z-index:25129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3B1158B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2672" behindDoc="0" locked="0" layoutInCell="1" allowOverlap="1" wp14:anchorId="7C00ECFB" wp14:editId="4A9051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04" name="Rectangle 5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CF55C1B-271A-3C41-A2D0-4F02C7A81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B1C9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0ECFB" id="Rectangle 5904" o:spid="_x0000_s2315" style="position:absolute;margin-left:-5pt;margin-top:28pt;width:79pt;height:60pt;z-index:25129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ATQ0oP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27B1C93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3696" behindDoc="0" locked="0" layoutInCell="1" allowOverlap="1" wp14:anchorId="1D85CAF1" wp14:editId="30C732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03" name="Rectangle 5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5CE7E5-3EB9-EE4B-BD53-9EFB91DC0A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1C8D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85CAF1" id="Rectangle 5903" o:spid="_x0000_s2316" style="position:absolute;margin-left:-5pt;margin-top:28pt;width:79pt;height:60pt;z-index:25129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rAi/c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01C8D0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4720" behindDoc="0" locked="0" layoutInCell="1" allowOverlap="1" wp14:anchorId="64E9461E" wp14:editId="6433E3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02" name="Rectangle 5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9B23D6-232C-3A47-8B3D-60125B461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413B5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9461E" id="Rectangle 5902" o:spid="_x0000_s2317" style="position:absolute;margin-left:-5pt;margin-top:28pt;width:79pt;height:60pt;z-index:25129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VT4/Z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5413B5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5744" behindDoc="0" locked="0" layoutInCell="1" allowOverlap="1" wp14:anchorId="359D8152" wp14:editId="7676E4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01" name="Rectangle 5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AE58E4-F8E1-E343-88A9-EC59700367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A36FE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9D8152" id="Rectangle 5901" o:spid="_x0000_s2318" style="position:absolute;margin-left:-5pt;margin-top:28pt;width:79pt;height:60pt;z-index:25129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F5lv1m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CA36FE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6768" behindDoc="0" locked="0" layoutInCell="1" allowOverlap="1" wp14:anchorId="4A358224" wp14:editId="01CE72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00" name="Rectangle 5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BAB978-98D4-1741-B6DB-C0DCA9F9E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D666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358224" id="Rectangle 5900" o:spid="_x0000_s2319" style="position:absolute;margin-left:-5pt;margin-top:28pt;width:79pt;height:60pt;z-index:25129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KdTP0y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BD666E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7792" behindDoc="0" locked="0" layoutInCell="1" allowOverlap="1" wp14:anchorId="681BAB63" wp14:editId="088AE5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99" name="Rectangle 5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1E04EB-DB70-7A48-9B98-2AB0F56B6C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4F67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1BAB63" id="Rectangle 5899" o:spid="_x0000_s2320" style="position:absolute;margin-left:-5pt;margin-top:28pt;width:79pt;height:60pt;z-index:25129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078knQEAABU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zxvVbNcZNzcP0F+eMG9beuRgR5g6qUcXpZh4gp2knyeFRorxS2CLmrv1quGRl2K5aTa8ilgK&#13;&#10;Zn1421VBD8BLoRNKcYrojgMTXhY9+WH2vih73ZM83Ld1YX/b5v0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EjTvyS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314F67D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8816" behindDoc="0" locked="0" layoutInCell="1" allowOverlap="1" wp14:anchorId="538536F9" wp14:editId="389ABE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98" name="Rectangle 5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3E82AE-5877-C149-81FD-2E27A066AB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C898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536F9" id="Rectangle 5898" o:spid="_x0000_s2321" style="position:absolute;margin-left:-5pt;margin-top:28pt;width:79pt;height:60pt;z-index:25129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LHlPzG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60C898E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9840" behindDoc="0" locked="0" layoutInCell="1" allowOverlap="1" wp14:anchorId="23848E7C" wp14:editId="2F5AE9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97" name="Rectangle 5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69D120-7E0D-2E4B-92D5-4D314E527D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5CE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48E7C" id="Rectangle 5897" o:spid="_x0000_s2322" style="position:absolute;margin-left:-5pt;margin-top:28pt;width:79pt;height:60pt;z-index:25129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Lq+vw+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855CE4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0864" behindDoc="0" locked="0" layoutInCell="1" allowOverlap="1" wp14:anchorId="4DACDA1E" wp14:editId="7B3884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96" name="Rectangle 5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F67C61-58FB-6747-B24C-C553CD1250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AF3A7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ACDA1E" id="Rectangle 5896" o:spid="_x0000_s2323" style="position:absolute;margin-left:-5pt;margin-top:28pt;width:79pt;height:60pt;z-index:25130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iD8anQEAABUDAAAOAAAAZHJzL2Uyb0RvYy54bWysUsFu2zAMvQ/YPwi6L3acYkm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Wd9sV54xS3S5HpPTZgBc56STyLIpF6vyV0suvv3/he7fnc5bm&#13;&#10;wyxczxvVbNcZNzcP0F+eMG9beuRgR5g6qUcXpZh4gp2knyeFRorxS2CLmvXdquGRl2K5aTa8ilgK&#13;&#10;Zn1421VBD8BLoRNKcYrojgMTXhY9+WH2vih73ZM83Ld1YX/b5v0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EOIPxq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BAF3A7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1888" behindDoc="0" locked="0" layoutInCell="1" allowOverlap="1" wp14:anchorId="424670CF" wp14:editId="236283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95" name="Rectangle 5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8FAFE9-A14C-0241-AD15-7D0AD5E1BE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6DBA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4670CF" id="Rectangle 5895" o:spid="_x0000_s2324" style="position:absolute;margin-left:-5pt;margin-top:28pt;width:79pt;height:60pt;z-index:25130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Bkv77e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516DBA0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2912" behindDoc="0" locked="0" layoutInCell="1" allowOverlap="1" wp14:anchorId="155018BE" wp14:editId="3CD1E3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94" name="Rectangle 5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91DD77-4A25-7C48-A43A-B33B819679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8AEA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5018BE" id="Rectangle 5894" o:spid="_x0000_s2325" style="position:absolute;margin-left:-5pt;margin-top:28pt;width:79pt;height:60pt;z-index:25130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CdiT7L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4B8AEA0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3936" behindDoc="0" locked="0" layoutInCell="1" allowOverlap="1" wp14:anchorId="5AFE56C2" wp14:editId="6A532F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93" name="Rectangle 5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BD8E3F-CDC7-2846-B610-2B8D2CA1CD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BBCA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FE56C2" id="Rectangle 5893" o:spid="_x0000_s2326" style="position:absolute;margin-left:-5pt;margin-top:28pt;width:79pt;height:60pt;z-index:25130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6A1BBCA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4960" behindDoc="0" locked="0" layoutInCell="1" allowOverlap="1" wp14:anchorId="14546E0C" wp14:editId="060E87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92" name="Rectangle 5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5E82D2-A6A3-1149-AF1A-7B3A6355C2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DCE0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46E0C" id="Rectangle 5892" o:spid="_x0000_s2327" style="position:absolute;margin-left:-5pt;margin-top:28pt;width:79pt;height:60pt;z-index:25130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A2WcPJ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6DCE0A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5984" behindDoc="0" locked="0" layoutInCell="1" allowOverlap="1" wp14:anchorId="767D455F" wp14:editId="3EDB55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91" name="Rectangle 5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02C73D-AC94-8447-81C5-3A9CC556E4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65EF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7D455F" id="Rectangle 5891" o:spid="_x0000_s2328" style="position:absolute;margin-left:-5pt;margin-top:28pt;width:79pt;height:60pt;z-index:25130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Ag+HAK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2365EF3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7008" behindDoc="0" locked="0" layoutInCell="1" allowOverlap="1" wp14:anchorId="7F71E984" wp14:editId="501864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90" name="Rectangle 5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4E58AF-644A-BD46-ACFD-4ADBDDB92B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AF4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71E984" id="Rectangle 5890" o:spid="_x0000_s2329" style="position:absolute;margin-left:-5pt;margin-top:28pt;width:79pt;height:60pt;z-index:25130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DxCJwX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465AF40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8032" behindDoc="0" locked="0" layoutInCell="1" allowOverlap="1" wp14:anchorId="52E1578F" wp14:editId="29E8DF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89" name="Rectangle 5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084378-AB35-C14B-A2AC-48C6DF4D8C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A3847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E1578F" id="Rectangle 5889" o:spid="_x0000_s2330" style="position:absolute;margin-left:-5pt;margin-top:28pt;width:79pt;height:60pt;z-index:25130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Bx/nQEAABU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zxu1qtcZNzcP0F+eMG9beuRgR5g6qUcXpZh4gp2knyeFRorxS2CLmrv1quGRl2K5aTa8ilgK&#13;&#10;Zn1421VBD8BLoRNKcYrojgMTXhY9+WH2vih73ZM83Ld1YX/b5v0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B6IHH+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7CA3847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9056" behindDoc="0" locked="0" layoutInCell="1" allowOverlap="1" wp14:anchorId="65CFD6DF" wp14:editId="717322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88" name="Rectangle 5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A7AF66-30EA-B748-8415-47FAC52798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B3389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FD6DF" id="Rectangle 5888" o:spid="_x0000_s2331" style="position:absolute;margin-left:-5pt;margin-top:28pt;width:79pt;height:60pt;z-index:25130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Oe+nGq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EB3389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0080" behindDoc="0" locked="0" layoutInCell="1" allowOverlap="1" wp14:anchorId="68FB606B" wp14:editId="0EAEE0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87" name="Rectangle 5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0F0098-3D2B-6842-84BF-003D09194D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F764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FB606B" id="Rectangle 5887" o:spid="_x0000_s2332" style="position:absolute;margin-left:-5pt;margin-top:28pt;width:79pt;height:60pt;z-index:25131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OzlHFS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8F764B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1104" behindDoc="0" locked="0" layoutInCell="1" allowOverlap="1" wp14:anchorId="65D75F17" wp14:editId="1267F0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86" name="Rectangle 5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92F185-A81C-D045-A9DD-DF98F943F9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121A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75F17" id="Rectangle 5886" o:spid="_x0000_s2333" style="position:absolute;margin-left:-5pt;margin-top:28pt;width:79pt;height:60pt;z-index:25131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05xBnQEAABUDAAAOAAAAZHJzL2Uyb0RvYy54bWysUsFu2zAMvQ/YPwi6L3acYkm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Wd9sV54xS3S5HpPTZgBc56STyLIpF6vyV0suvv3/he7fnc5bm&#13;&#10;wyxczxu1qtcZNzcP0F+eMG9beuRgR5g6qUcXpZh4gp2knyeFRorxS2CLmvXdquGRl2K5aTa8ilgK&#13;&#10;Zn1421VBD8BLoRNKcYrojgMTXhY9+WH2vih73ZM83Ld1YX/b5v0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BXTnEG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26121A6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2128" behindDoc="0" locked="0" layoutInCell="1" allowOverlap="1" wp14:anchorId="389208A4" wp14:editId="556247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85" name="Rectangle 5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C0A84C-57CE-5940-890B-FF0AFA024F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BFAE7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208A4" id="Rectangle 5885" o:spid="_x0000_s2334" style="position:absolute;margin-left:-5pt;margin-top:28pt;width:79pt;height:60pt;z-index:25131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Ay5B2F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34BFAE7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3152" behindDoc="0" locked="0" layoutInCell="1" allowOverlap="1" wp14:anchorId="366E52D3" wp14:editId="416C28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84" name="Rectangle 5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01CA8E-0140-AB41-94D6-351EDFC4C6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13F0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6E52D3" id="Rectangle 5884" o:spid="_x0000_s2335" style="position:absolute;margin-left:-5pt;margin-top:28pt;width:79pt;height:60pt;z-index:25131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MvSnZC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6213F0E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4176" behindDoc="0" locked="0" layoutInCell="1" allowOverlap="1" wp14:anchorId="6D5D1A31" wp14:editId="27C2A9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83" name="Rectangle 5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61E8E84-AD23-3444-9890-80AA8107F6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24E3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5D1A31" id="Rectangle 5883" o:spid="_x0000_s2336" style="position:absolute;margin-left:-5pt;margin-top:28pt;width:79pt;height:60pt;z-index:25131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B0mWjt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6824E39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5200" behindDoc="0" locked="0" layoutInCell="1" allowOverlap="1" wp14:anchorId="71F291FA" wp14:editId="01D713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82" name="Rectangle 5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74F48B-7EA0-C943-AC71-B5548DA33E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2B45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F291FA" id="Rectangle 5882" o:spid="_x0000_s2337" style="position:absolute;margin-left:-5pt;margin-top:28pt;width:79pt;height:60pt;z-index:25131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002B45E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6224" behindDoc="0" locked="0" layoutInCell="1" allowOverlap="1" wp14:anchorId="331E0811" wp14:editId="222841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81" name="Rectangle 5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A92651-F85B-6D4E-9655-37EE1B59FA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8979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E0811" id="Rectangle 5881" o:spid="_x0000_s2338" style="position:absolute;margin-left:-5pt;margin-top:28pt;width:79pt;height:60pt;z-index:25131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hvRox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589790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7248" behindDoc="0" locked="0" layoutInCell="1" allowOverlap="1" wp14:anchorId="7D548E7F" wp14:editId="2FEBAB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80" name="Rectangle 5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88BD52-6679-6E41-ADD8-A3D8F9FACC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AB8F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48E7F" id="Rectangle 5880" o:spid="_x0000_s2339" style="position:absolute;margin-left:-5pt;margin-top:28pt;width:79pt;height:60pt;z-index:25131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f8Lo0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6AB8F7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8272" behindDoc="0" locked="0" layoutInCell="1" allowOverlap="1" wp14:anchorId="7F14AB1B" wp14:editId="56F51F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79" name="Rectangle 5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7933D9-C63F-D744-9CE2-7AEF18FA8E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A0AF6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14AB1B" id="Rectangle 5879" o:spid="_x0000_s2340" style="position:absolute;margin-left:-5pt;margin-top:28pt;width:79pt;height:60pt;z-index:25131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kEJou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6A0AF6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9296" behindDoc="0" locked="0" layoutInCell="1" allowOverlap="1" wp14:anchorId="14BC9838" wp14:editId="222858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78" name="Rectangle 5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E8DABA-1929-4541-8F5B-FA3B254CFF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47A0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BC9838" id="Rectangle 5878" o:spid="_x0000_s2341" style="position:absolute;margin-left:-5pt;margin-top:28pt;width:79pt;height:60pt;z-index:25131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Gl06K6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1C47A0F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0320" behindDoc="0" locked="0" layoutInCell="1" allowOverlap="1" wp14:anchorId="00CA0E9C" wp14:editId="629F2C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77" name="Rectangle 5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724BBA-3FE0-744C-8E44-7AFCCF9AB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637FE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A0E9C" id="Rectangle 5877" o:spid="_x0000_s2342" style="position:absolute;margin-left:-5pt;margin-top:28pt;width:79pt;height:60pt;z-index:25132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Yi9okJ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0637FE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1344" behindDoc="0" locked="0" layoutInCell="1" allowOverlap="1" wp14:anchorId="0F7FA137" wp14:editId="2E5864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76" name="Rectangle 5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539C45-C7BD-1542-8585-16AD1E5300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16C6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FA137" id="Rectangle 5876" o:spid="_x0000_s2343" style="position:absolute;margin-left:-5pt;margin-top:28pt;width:79pt;height:60pt;z-index:25132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mxnoh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816C66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2368" behindDoc="0" locked="0" layoutInCell="1" allowOverlap="1" wp14:anchorId="1016E140" wp14:editId="58CC0E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75" name="Rectangle 5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2F3B67-F6F6-D242-8B81-F32270B5FC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8679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16E140" id="Rectangle 5875" o:spid="_x0000_s2344" style="position:absolute;margin-left:-5pt;margin-top:28pt;width:79pt;height:60pt;z-index:25132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vC5pQ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386792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3392" behindDoc="0" locked="0" layoutInCell="1" allowOverlap="1" wp14:anchorId="2748711F" wp14:editId="212882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74" name="Rectangle 5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883B9B-8294-7E44-B3F8-A9915BA2C8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D1C6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48711F" id="Rectangle 5874" o:spid="_x0000_s2345" style="position:absolute;margin-left:-5pt;margin-top:28pt;width:79pt;height:60pt;z-index:25132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RRjpVJ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BD1C60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4416" behindDoc="0" locked="0" layoutInCell="1" allowOverlap="1" wp14:anchorId="2A23A3AC" wp14:editId="344ACD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73" name="Rectangle 5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11B63D-95B3-4441-88AF-307B780D68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1B18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3A3AC" id="Rectangle 5873" o:spid="_x0000_s2346" style="position:absolute;margin-left:-5pt;margin-top:28pt;width:79pt;height:60pt;z-index:25132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p8CEe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B1B180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5440" behindDoc="0" locked="0" layoutInCell="1" allowOverlap="1" wp14:anchorId="34B22E28" wp14:editId="32A176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72" name="Rectangle 5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9517C4-A2FD-364B-BFCC-7DA2048D9B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99E4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22E28" id="Rectangle 5872" o:spid="_x0000_s2347" style="position:absolute;margin-left:-5pt;margin-top:28pt;width:79pt;height:60pt;z-index:25132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XvYEb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299E4E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6464" behindDoc="0" locked="0" layoutInCell="1" allowOverlap="1" wp14:anchorId="77534D0C" wp14:editId="51BFC3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71" name="Rectangle 5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0B5F51-6EE8-AE4B-98AB-7189712EA8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99FC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534D0C" id="Rectangle 5871" o:spid="_x0000_s2348" style="position:absolute;margin-left:-5pt;margin-top:28pt;width:79pt;height:60pt;z-index:25132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FWthFG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799FC5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7488" behindDoc="0" locked="0" layoutInCell="1" allowOverlap="1" wp14:anchorId="44A93B75" wp14:editId="2B5ACA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70" name="Rectangle 5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B041CF-7111-8F4C-AFF1-FBC0DB71C5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3AF6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93B75" id="Rectangle 5870" o:spid="_x0000_s2349" style="position:absolute;margin-left:-5pt;margin-top:28pt;width:79pt;height:60pt;z-index:25132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CsmwRE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393AF6C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8512" behindDoc="0" locked="0" layoutInCell="1" allowOverlap="1" wp14:anchorId="55185A69" wp14:editId="22513E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69" name="Rectangle 5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51DC95-A4DD-3D44-9E98-54E8B92C48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D4E0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85A69" id="Rectangle 5869" o:spid="_x0000_s2350" style="position:absolute;margin-left:-5pt;margin-top:28pt;width:79pt;height:60pt;z-index:25132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G4QsnQEAABU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zxu1atYZNzcP0F+eMG9beuRgR5g6qUcXpZh4gp2knyeFRorxS2CLmrv1quGRl2K5aTa8ilgK&#13;&#10;Zn1421VBD8BLoRNKcYrojgMTXhY9+WH2vih73ZM83Ld1YX/b5v0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EMbhCy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3D4E00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9536" behindDoc="0" locked="0" layoutInCell="1" allowOverlap="1" wp14:anchorId="21E78FDF" wp14:editId="4B8710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68" name="Rectangle 5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946ED2-B437-2349-BB6C-1D267976F0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FA83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78FDF" id="Rectangle 5868" o:spid="_x0000_s2351" style="position:absolute;margin-left:-5pt;margin-top:28pt;width:79pt;height:60pt;z-index:25132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LotBDm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3FFA833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0560" behindDoc="0" locked="0" layoutInCell="1" allowOverlap="1" wp14:anchorId="17A29AFD" wp14:editId="5420AB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67" name="Rectangle 5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3968F0-5D3C-CA46-80BC-23BB188095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52A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A29AFD" id="Rectangle 5867" o:spid="_x0000_s2352" style="position:absolute;margin-left:-5pt;margin-top:28pt;width:79pt;height:60pt;z-index:25133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LF2hAe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6FD52A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1584" behindDoc="0" locked="0" layoutInCell="1" allowOverlap="1" wp14:anchorId="046B09A0" wp14:editId="195CFD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66" name="Rectangle 5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2FBA65-6EA3-394B-9142-9D355522F2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052A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B09A0" id="Rectangle 5866" o:spid="_x0000_s2353" style="position:absolute;margin-left:-5pt;margin-top:28pt;width:79pt;height:60pt;z-index:25133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QAQSnQEAABUDAAAOAAAAZHJzL2Uyb0RvYy54bWysUsFu2zAMvQ/YPwi6L3acYkm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Wd9sV54xS3S5HpPTZgBc56STyLIpF6vyV0suvv3/he7fnc5bm&#13;&#10;wyxczxu1atYZNzcP0F+eMG9beuRgR5g6qUcXpZh4gp2knyeFRorxS2CLmvXdquGRl2K5aTa8ilgK&#13;&#10;Zn1421VBD8BLoRNKcYrojgMTXhY9+WH2vih73ZM83Ld1YX/b5v0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EhABBK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37052A2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2608" behindDoc="0" locked="0" layoutInCell="1" allowOverlap="1" wp14:anchorId="1F691D62" wp14:editId="1E990C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65" name="Rectangle 5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CA0BB3-5CFE-1A4B-B5FC-BAAD57820F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0172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91D62" id="Rectangle 5865" o:spid="_x0000_s2354" style="position:absolute;margin-left:-5pt;margin-top:28pt;width:79pt;height:60pt;z-index:25133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Bvd4XW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680172C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3632" behindDoc="0" locked="0" layoutInCell="1" allowOverlap="1" wp14:anchorId="707C7532" wp14:editId="71A8F3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64" name="Rectangle 5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960AE2-E475-0B44-87FD-6D352DA726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E6878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C7532" id="Rectangle 5864" o:spid="_x0000_s2355" style="position:absolute;margin-left:-5pt;margin-top:28pt;width:79pt;height:60pt;z-index:25133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JZBBcO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3E6878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4656" behindDoc="0" locked="0" layoutInCell="1" allowOverlap="1" wp14:anchorId="79907F61" wp14:editId="3773AF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63" name="Rectangle 5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444FD0-8452-8449-ADE9-7318262F7D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ECCDD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07F61" id="Rectangle 5863" o:spid="_x0000_s2356" style="position:absolute;margin-left:-5pt;margin-top:28pt;width:79pt;height:60pt;z-index:25133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ApCvC+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78ECCDD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5680" behindDoc="0" locked="0" layoutInCell="1" allowOverlap="1" wp14:anchorId="6C12B824" wp14:editId="252F22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62" name="Rectangle 5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C169B6-E228-6642-96C4-6CAA10C9DF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3708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12B824" id="Rectangle 5862" o:spid="_x0000_s2357" style="position:absolute;margin-left:-5pt;margin-top:28pt;width:79pt;height:60pt;z-index:25133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513708A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6704" behindDoc="0" locked="0" layoutInCell="1" allowOverlap="1" wp14:anchorId="1C4C9326" wp14:editId="40B5E7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61" name="Rectangle 5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699339-A82F-DB4D-9588-3A6B00C4B0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E424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4C9326" id="Rectangle 5861" o:spid="_x0000_s2358" style="position:absolute;margin-left:-5pt;margin-top:28pt;width:79pt;height:60pt;z-index:25133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22fwl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2E4248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7728" behindDoc="0" locked="0" layoutInCell="1" allowOverlap="1" wp14:anchorId="1D72A967" wp14:editId="52D998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60" name="Rectangle 5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1B89EB-4F8B-694E-9529-334EA40AED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89CD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72A967" id="Rectangle 5860" o:spid="_x0000_s2359" style="position:absolute;margin-left:-5pt;margin-top:28pt;width:79pt;height:60pt;z-index:25133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AiUXCA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7B89CD9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8752" behindDoc="0" locked="0" layoutInCell="1" allowOverlap="1" wp14:anchorId="00AEF1CE" wp14:editId="527F12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59" name="Rectangle 5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68E933-E197-9A4B-AF09-6C2556184A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326DD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AEF1CE" id="Rectangle 5859" o:spid="_x0000_s2360" style="position:absolute;margin-left:-5pt;margin-top:28pt;width:79pt;height:60pt;z-index:25133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zdHw6J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F326DD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9776" behindDoc="0" locked="0" layoutInCell="1" allowOverlap="1" wp14:anchorId="7006C712" wp14:editId="4F0FFE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58" name="Rectangle 5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2D1086-5931-2F42-AD10-3325A83605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D6B6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6C712" id="Rectangle 5858" o:spid="_x0000_s2361" style="position:absolute;margin-left:-5pt;margin-top:28pt;width:79pt;height:60pt;z-index:25133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DTncP2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3D6B61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0800" behindDoc="0" locked="0" layoutInCell="1" allowOverlap="1" wp14:anchorId="339772FF" wp14:editId="542368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57" name="Rectangle 5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BF9845-F5A4-7748-84D3-9E6B7A6FC3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B2F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9772FF" id="Rectangle 5857" o:spid="_x0000_s2362" style="position:absolute;margin-left:-5pt;margin-top:28pt;width:79pt;height:60pt;z-index:25134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P7zww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E1B2F7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1824" behindDoc="0" locked="0" layoutInCell="1" allowOverlap="1" wp14:anchorId="6D63EB6A" wp14:editId="2D4B45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56" name="Rectangle 5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FF941E-54F6-9A4E-BDDF-8C132D4A1D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CB3F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3EB6A" id="Rectangle 5856" o:spid="_x0000_s2363" style="position:absolute;margin-left:-5pt;margin-top:28pt;width:79pt;height:60pt;z-index:25134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xopw1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0CB3F5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2848" behindDoc="0" locked="0" layoutInCell="1" allowOverlap="1" wp14:anchorId="3BABCEDC" wp14:editId="492BB3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55" name="Rectangle 5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204A43-88CC-5D48-BC90-7671719D99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9DCDA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ABCEDC" id="Rectangle 5855" o:spid="_x0000_s2364" style="position:absolute;margin-left:-5pt;margin-top:28pt;width:79pt;height:60pt;z-index:25134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OG98RK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19DCDA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3872" behindDoc="0" locked="0" layoutInCell="1" allowOverlap="1" wp14:anchorId="2C8D4178" wp14:editId="421559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54" name="Rectangle 5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887B8E-2C9B-C84E-9993-B71A330B8B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6D70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8D4178" id="Rectangle 5854" o:spid="_x0000_s2365" style="position:absolute;margin-left:-5pt;margin-top:28pt;width:79pt;height:60pt;z-index:25134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AYi3EH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3F6D70C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4896" behindDoc="0" locked="0" layoutInCell="1" allowOverlap="1" wp14:anchorId="480569D6" wp14:editId="12BA20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53" name="Rectangle 5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6AA6B-7947-7548-AC44-E7462F3236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8BAD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569D6" id="Rectangle 5853" o:spid="_x0000_s2366" style="position:absolute;margin-left:-5pt;margin-top:28pt;width:79pt;height:60pt;z-index:25134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dS2OnAEAABU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zxu1Whfc3DxAf3nCvG3pkYMdYeqkHl2UYuIJdpJ+nhQaKcYvgS1q7tarhkdeiuWm2fAqYimY&#13;&#10;9eFtVwU9AC+FTijFKaI7Dkx4WfTkh9n7oux1T/Jw39aF/W2b97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QHUtj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C8BADD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5920" behindDoc="0" locked="0" layoutInCell="1" allowOverlap="1" wp14:anchorId="096DFB09" wp14:editId="5B4432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52" name="Rectangle 5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30FE3D-F193-5446-B398-8B5D0EEDBE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AF31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DFB09" id="Rectangle 5852" o:spid="_x0000_s2367" style="position:absolute;margin-left:-5pt;margin-top:28pt;width:79pt;height:60pt;z-index:25134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uUOtm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EAF315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6944" behindDoc="0" locked="0" layoutInCell="1" allowOverlap="1" wp14:anchorId="6247D07B" wp14:editId="7815F0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51" name="Rectangle 5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2E1613-D933-384A-8E9D-AD325F86B8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B75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47D07B" id="Rectangle 5851" o:spid="_x0000_s2368" style="position:absolute;margin-left:-5pt;margin-top:28pt;width:79pt;height:60pt;z-index:25134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GC2lnQEAABU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zxu1WjcZNzcP0F+eMG9beuRgR5g6qUcXpZh4gp2knyeFRorxS2CLmrv1quGRl2K5aTa8ilgK&#13;&#10;Zn1421VBD8BLoRNKcYrojgMTXhY9+WH2vih73ZM83Ld1YX/b5v0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LIYLaW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664B759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7968" behindDoc="0" locked="0" layoutInCell="1" allowOverlap="1" wp14:anchorId="7CC0D493" wp14:editId="0CA816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50" name="Rectangle 5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7506C3-10F5-A44C-A160-9653DF526D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B9CD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C0D493" id="Rectangle 5850" o:spid="_x0000_s2369" style="position:absolute;margin-left:-5pt;margin-top:28pt;width:79pt;height:60pt;z-index:25134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Sy6tsJ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5B9CDF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8992" behindDoc="0" locked="0" layoutInCell="1" allowOverlap="1" wp14:anchorId="278137A9" wp14:editId="234104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49" name="Rectangle 5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40F742-C04C-6447-8D08-A6FE8D04B5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7D58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8137A9" id="Rectangle 5849" o:spid="_x0000_s2370" style="position:absolute;margin-left:-5pt;margin-top:28pt;width:79pt;height:60pt;z-index:25134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ri3YnQEAABU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zxu1Wq8zbm4eoL88Yd629MjBjjB1Uo8uSjHxBDtJP08KjRTjl8AWNXfrVcMjL8Vy02x4FbEU&#13;&#10;zPrwtquCHoCXQieU4hTRHQcmvCx68sPsfVH2uid5uG/rwv62zftf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KSuLdi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2E7D58A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0016" behindDoc="0" locked="0" layoutInCell="1" allowOverlap="1" wp14:anchorId="1044F5F0" wp14:editId="409BA6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48" name="Rectangle 5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192BA1-734E-6441-AD2D-A8D7D4530A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526AE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4F5F0" id="Rectangle 5848" o:spid="_x0000_s2371" style="position:absolute;margin-left:-5pt;margin-top:28pt;width:79pt;height:60pt;z-index:25135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XZitz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F526AE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1040" behindDoc="0" locked="0" layoutInCell="1" allowOverlap="1" wp14:anchorId="2E5A92D6" wp14:editId="63BFF4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47" name="Rectangle 5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711B87-AD10-1745-A0F9-164E3FEA44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F1AC2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5A92D6" id="Rectangle 5847" o:spid="_x0000_s2372" style="position:absolute;margin-left:-5pt;margin-top:28pt;width:79pt;height:60pt;z-index:25135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FbDLfO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10F1AC2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2064" behindDoc="0" locked="0" layoutInCell="1" allowOverlap="1" wp14:anchorId="561208BD" wp14:editId="0CE62B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46" name="Rectangle 5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770179-1F95-074A-A1EE-766FCF0FF5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3BB2F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1208BD" id="Rectangle 5846" o:spid="_x0000_s2373" style="position:absolute;margin-left:-5pt;margin-top:28pt;width:79pt;height:60pt;z-index:25135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r/Wt5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73BB2F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3088" behindDoc="0" locked="0" layoutInCell="1" allowOverlap="1" wp14:anchorId="751FBC77" wp14:editId="5D8E21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45" name="Rectangle 5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161804-882F-6646-A68F-EFA7BCC22C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4B99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FBC77" id="Rectangle 5845" o:spid="_x0000_s2374" style="position:absolute;margin-left:-5pt;margin-top:28pt;width:79pt;height:60pt;z-index:25135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iMIsI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E4B990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4112" behindDoc="0" locked="0" layoutInCell="1" allowOverlap="1" wp14:anchorId="30B3D05A" wp14:editId="7D4CD1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44" name="Rectangle 5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526F5F-ECAA-F442-8E02-A086A5EEAB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5D99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3D05A" id="Rectangle 5844" o:spid="_x0000_s2375" style="position:absolute;margin-left:-5pt;margin-top:28pt;width:79pt;height:60pt;z-index:25135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9Kw3nQEAABU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zxu1Wm8zbm4eoL88Yd629MjBjjB1Uo8uSjHxBDtJP08KjRTjl8AWNXfrVcMjL8Vy02x4FbEU&#13;&#10;zPrwtquCHoCXQieU4hTRHQcmvCx68sPsfVH2uid5uG/rwv62zftf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HH0rDe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D5D998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5136" behindDoc="0" locked="0" layoutInCell="1" allowOverlap="1" wp14:anchorId="070D2BC9" wp14:editId="1F5578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43" name="Rectangle 5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9E020A-3425-334A-9948-BA27280D89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726D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D2BC9" id="Rectangle 5843" o:spid="_x0000_s2376" style="position:absolute;margin-left:-5pt;margin-top:28pt;width:79pt;height:60pt;z-index:25135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zr9ZS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E726DD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6160" behindDoc="0" locked="0" layoutInCell="1" allowOverlap="1" wp14:anchorId="2CF29B2C" wp14:editId="7237A6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42" name="Rectangle 5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78672D-38BB-D94F-B9FE-FD37B2D09E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48BC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29B2C" id="Rectangle 5842" o:spid="_x0000_s2377" style="position:absolute;margin-left:-5pt;margin-top:28pt;width:79pt;height:60pt;z-index:25135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N4nZX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848BCC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7184" behindDoc="0" locked="0" layoutInCell="1" allowOverlap="1" wp14:anchorId="5C04DD54" wp14:editId="41ABC7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41" name="Rectangle 5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3F29B4-96C4-CC48-A88A-D70D866FCA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1390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4DD54" id="Rectangle 5841" o:spid="_x0000_s2378" style="position:absolute;margin-left:-5pt;margin-top:28pt;width:79pt;height:60pt;z-index:25135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DzSWWG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371390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8208" behindDoc="0" locked="0" layoutInCell="1" allowOverlap="1" wp14:anchorId="761A90E6" wp14:editId="7435AF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40" name="Rectangle 5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EAD20-11BD-DD44-A993-5BD3CA5382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ED27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1A90E6" id="Rectangle 5840" o:spid="_x0000_s2379" style="position:absolute;margin-left:-5pt;margin-top:28pt;width:79pt;height:60pt;z-index:25135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MXk2XS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EED271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9232" behindDoc="0" locked="0" layoutInCell="1" allowOverlap="1" wp14:anchorId="4A941962" wp14:editId="2E9EA5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39" name="Rectangle 5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EE3F36-153E-8E46-8215-B4B52E6C6E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AFB1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41962" id="Rectangle 5839" o:spid="_x0000_s2380" style="position:absolute;margin-left:-5pt;margin-top:28pt;width:79pt;height:60pt;z-index:25135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KmRZHJ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AAFB1A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0256" behindDoc="0" locked="0" layoutInCell="1" allowOverlap="1" wp14:anchorId="174ADA0D" wp14:editId="2D9BE9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38" name="Rectangle 5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DE6E8F-8772-D545-ABFE-1731961F19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9AB8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4ADA0D" id="Rectangle 5838" o:spid="_x0000_s2381" style="position:absolute;margin-left:-5pt;margin-top:28pt;width:79pt;height:60pt;z-index:25136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NNS2Qm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7A9AB86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1280" behindDoc="0" locked="0" layoutInCell="1" allowOverlap="1" wp14:anchorId="51684FAD" wp14:editId="29C592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37" name="Rectangle 5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C7D85A-9112-6748-9591-52633B04C0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A834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84FAD" id="Rectangle 5837" o:spid="_x0000_s2382" style="position:absolute;margin-left:-5pt;margin-top:28pt;width:79pt;height:60pt;z-index:25136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NgJWTe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BA834F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2304" behindDoc="0" locked="0" layoutInCell="1" allowOverlap="1" wp14:anchorId="1B833C74" wp14:editId="14B2E0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36" name="Rectangle 5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E3A0595-C434-C74C-827C-C409603499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3C4B3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833C74" id="Rectangle 5836" o:spid="_x0000_s2383" style="position:absolute;margin-left:-5pt;margin-top:28pt;width:79pt;height:60pt;z-index:25136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IT/ZI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D3C4B3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3328" behindDoc="0" locked="0" layoutInCell="1" allowOverlap="1" wp14:anchorId="2D583E24" wp14:editId="2D54B9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35" name="Rectangle 5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8F71D3-2ADD-704F-B2F0-3C2515BF55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7481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83E24" id="Rectangle 5835" o:spid="_x0000_s2384" style="position:absolute;margin-left:-5pt;margin-top:28pt;width:79pt;height:60pt;z-index:25136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AYIWOa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E74810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4352" behindDoc="0" locked="0" layoutInCell="1" allowOverlap="1" wp14:anchorId="26641072" wp14:editId="67D79C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34" name="Rectangle 5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48B446-DA5E-AC45-94D4-3B34F9341C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8A53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41072" id="Rectangle 5834" o:spid="_x0000_s2385" style="position:absolute;margin-left:-5pt;margin-top:28pt;width:79pt;height:60pt;z-index:25136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P8+2PO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348A535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5376" behindDoc="0" locked="0" layoutInCell="1" allowOverlap="1" wp14:anchorId="55A6ADC6" wp14:editId="76656E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33" name="Rectangle 5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6D86E8-D33D-4348-B500-4C7557777B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F045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A6ADC6" id="Rectangle 5833" o:spid="_x0000_s2386" style="position:absolute;margin-left:-5pt;margin-top:28pt;width:79pt;height:60pt;z-index:25136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Hea13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DF045D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6400" behindDoc="0" locked="0" layoutInCell="1" allowOverlap="1" wp14:anchorId="2C41A299" wp14:editId="6D079C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32" name="Rectangle 5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719898-72BD-E746-8893-9D9869E14D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AB69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1A299" id="Rectangle 5832" o:spid="_x0000_s2387" style="position:absolute;margin-left:-5pt;margin-top:28pt;width:79pt;height:60pt;z-index:25136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5NA1yJ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5AB694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7424" behindDoc="0" locked="0" layoutInCell="1" allowOverlap="1" wp14:anchorId="57F98737" wp14:editId="1AC53E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31" name="Rectangle 5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E84E42-AEF5-244C-807A-7F59230A17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813FE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98737" id="Rectangle 5831" o:spid="_x0000_s2388" style="position:absolute;margin-left:-5pt;margin-top:28pt;width:79pt;height:60pt;z-index:25136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O+Ltfa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34813FE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8448" behindDoc="0" locked="0" layoutInCell="1" allowOverlap="1" wp14:anchorId="1C02F3DB" wp14:editId="3851CD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30" name="Rectangle 5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153512D-A1ED-E948-A186-935D7DD6FD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1D76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02F3DB" id="Rectangle 5830" o:spid="_x0000_s2389" style="position:absolute;margin-left:-5pt;margin-top:28pt;width:79pt;height:60pt;z-index:25136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Fr014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F1D76C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9472" behindDoc="0" locked="0" layoutInCell="1" allowOverlap="1" wp14:anchorId="35358522" wp14:editId="61412F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29" name="Rectangle 5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709C6C-CCCA-2048-91B9-D824ABC2ED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3075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358522" id="Rectangle 5829" o:spid="_x0000_s2390" style="position:absolute;margin-left:-5pt;margin-top:28pt;width:79pt;height:60pt;z-index:25136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Pk9tYu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7E30758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0496" behindDoc="0" locked="0" layoutInCell="1" allowOverlap="1" wp14:anchorId="1CC4A29E" wp14:editId="3E9F48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28" name="Rectangle 5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46EA0A-F275-4242-96B2-F21301B5F5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AD8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C4A29E" id="Rectangle 5828" o:spid="_x0000_s2391" style="position:absolute;margin-left:-5pt;margin-top:28pt;width:79pt;height:60pt;z-index:25137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AALNZ6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2ACAD8E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1520" behindDoc="0" locked="0" layoutInCell="1" allowOverlap="1" wp14:anchorId="7FA21E06" wp14:editId="0966C7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27" name="Rectangle 5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71F670-A2C2-B04E-924A-1450FEEE77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73F4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21E06" id="Rectangle 5827" o:spid="_x0000_s2392" style="position:absolute;margin-left:-5pt;margin-top:28pt;width:79pt;height:60pt;z-index:25137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AtQtaC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6B73F4B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2544" behindDoc="0" locked="0" layoutInCell="1" allowOverlap="1" wp14:anchorId="46F82624" wp14:editId="38DC1F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26" name="Rectangle 5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C0E387-6429-5447-BCD5-CE3289B3C9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4FA67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F82624" id="Rectangle 5826" o:spid="_x0000_s2393" style="position:absolute;margin-left:-5pt;margin-top:28pt;width:79pt;height:60pt;z-index:25137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PJmNbW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7A4FA67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3568" behindDoc="0" locked="0" layoutInCell="1" allowOverlap="1" wp14:anchorId="6FA2E59D" wp14:editId="574FB3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25" name="Rectangle 5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F1AC82-1817-2B4A-A1A6-FBC5336B11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3BC7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2E59D" id="Rectangle 5825" o:spid="_x0000_s2394" style="position:absolute;margin-left:-5pt;margin-top:28pt;width:79pt;height:60pt;z-index:25137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1VG0c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E3BC76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4592" behindDoc="0" locked="0" layoutInCell="1" allowOverlap="1" wp14:anchorId="27B23577" wp14:editId="7AB9D6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24" name="Rectangle 5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606054-31CB-4F43-9219-8108A5A078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E765B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B23577" id="Rectangle 5824" o:spid="_x0000_s2395" style="position:absolute;margin-left:-5pt;margin-top:28pt;width:79pt;height:60pt;z-index:25137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CxnNGS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34E765B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5616" behindDoc="0" locked="0" layoutInCell="1" allowOverlap="1" wp14:anchorId="465C00D4" wp14:editId="5298A0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23" name="Rectangle 5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7F0A5E-DDDA-6244-9D2A-EE0193919E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1ECC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C00D4" id="Rectangle 5823" o:spid="_x0000_s2396" style="position:absolute;margin-left:-5pt;margin-top:28pt;width:79pt;height:60pt;z-index:25137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LMEZnAEAABUDAAAOAAAAZHJzL2Uyb0RvYy54bWysUsFu2zAMvQ/YPwi6L3acYkm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Wd9sV54xS3S5HpPTZgBc56STyLIpF6vyV0suvv3/he7fnc5bm&#13;&#10;wyxczxu1Whfc3DxAf3nCvG3pkYMdYeqkHl2UYuIJdpJ+nhQaKcYvgS1q1nerhkdeiuWm2fAqYimY&#13;&#10;9eFtVwU9AC+FTijFKaI7Dkx4WfTkh9n7oux1T/Jw39aF/W2b97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kyzBG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A1ECC6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6640" behindDoc="0" locked="0" layoutInCell="1" allowOverlap="1" wp14:anchorId="445DC5DE" wp14:editId="5C7CB6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22" name="Rectangle 5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D32446-61DE-2F4F-B210-9BFE8912DE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4DB3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5DC5DE" id="Rectangle 5822" o:spid="_x0000_s2397" style="position:absolute;margin-left:-5pt;margin-top:28pt;width:79pt;height:60pt;z-index:25137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ahpBDJ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C4DB3B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7664" behindDoc="0" locked="0" layoutInCell="1" allowOverlap="1" wp14:anchorId="37849326" wp14:editId="740DFC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21" name="Rectangle 5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53E24F-DF44-7143-8849-AE829C150F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C7C0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49326" id="Rectangle 5821" o:spid="_x0000_s2398" style="position:absolute;margin-left:-5pt;margin-top:28pt;width:79pt;height:60pt;z-index:25137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QcEynQEAABUDAAAOAAAAZHJzL2Uyb0RvYy54bWysUsFu2zAMvQ/YPwi6L3acYkm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Wd9sV54xS3S5HpPTZgBc56STyLIpF6vyV0suvv3/he7fnc5bm&#13;&#10;wyxczxu1WjcZNzcP0F+eMG9beuRgR5g6qUcXpZh4gp2knyeFRorxS2CLmvXdquGRl2K5aTa8ilgK&#13;&#10;Zn1421VBD8BLoRNKcYrojgMTXhY9+WH2vih73ZM83Ld1YX/b5v0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GFBwTK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1AC7C09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8688" behindDoc="0" locked="0" layoutInCell="1" allowOverlap="1" wp14:anchorId="578CA551" wp14:editId="49AEFF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20" name="Rectangle 5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25F6C0-5EC2-E646-910B-98BE9FBB29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7D4F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8CA551" id="Rectangle 5820" o:spid="_x0000_s2399" style="position:absolute;margin-left:-5pt;margin-top:28pt;width:79pt;height:60pt;z-index:25137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mHdBJ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B7D4F6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9712" behindDoc="0" locked="0" layoutInCell="1" allowOverlap="1" wp14:anchorId="59925A5F" wp14:editId="5EA1CA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19" name="Rectangle 5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B5D05D-7B67-6F4B-9520-9BFE570B5C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8C9F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25A5F" id="Rectangle 5819" o:spid="_x0000_s2400" style="position:absolute;margin-left:-5pt;margin-top:28pt;width:79pt;height:60pt;z-index:25137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d/fBT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28C9F5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0736" behindDoc="0" locked="0" layoutInCell="1" allowOverlap="1" wp14:anchorId="7FF1B1F7" wp14:editId="76455D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18" name="Rectangle 5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3910EA-4AD2-8649-A254-5DD7C4E67A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63949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1B1F7" id="Rectangle 5818" o:spid="_x0000_s2401" style="position:absolute;margin-left:-5pt;margin-top:28pt;width:79pt;height:60pt;z-index:25138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jsFBW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663949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1760" behindDoc="0" locked="0" layoutInCell="1" allowOverlap="1" wp14:anchorId="5E2D1C53" wp14:editId="03A490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17" name="Rectangle 5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CC3088-AE6C-6E4C-AA6C-545602A78F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F0BB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D1C53" id="Rectangle 5817" o:spid="_x0000_s2402" style="position:absolute;margin-left:-5pt;margin-top:28pt;width:79pt;height:60pt;z-index:25138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IWawWS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EF0BB6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2784" behindDoc="0" locked="0" layoutInCell="1" allowOverlap="1" wp14:anchorId="5B4EB4E7" wp14:editId="757EF8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16" name="Rectangle 5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79E25C-E463-5147-B1D9-A648DE43EA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48CA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EB4E7" id="Rectangle 5816" o:spid="_x0000_s2403" style="position:absolute;margin-left:-5pt;margin-top:28pt;width:79pt;height:60pt;z-index:25138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rEFxnQEAABUDAAAOAAAAZHJzL2Uyb0RvYy54bWysUsFu2zAMvQ/YPwi6L3acYkm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Wd9sV54xS3S5HpPTZgBc56STyLIpF6vyV0suvv3/he7fnc5bm&#13;&#10;wyxczxu1Wq8zbm4eoL88Yd629MjBjjB1Uo8uSjHxBDtJP08KjRTjl8AWNeu7VcMjL8Vy02x4FbEU&#13;&#10;zPrwtquCHoCXQieU4hTRHQcmvCx68sPsfVH2uid5uG/rwv62zftf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HysQXG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B48CAD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3808" behindDoc="0" locked="0" layoutInCell="1" allowOverlap="1" wp14:anchorId="230B81BF" wp14:editId="0B7D54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15" name="Rectangle 5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136C1E-2049-074B-8FB3-65352E5C33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7477E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0B81BF" id="Rectangle 5815" o:spid="_x0000_s2404" style="position:absolute;margin-left:-5pt;margin-top:28pt;width:79pt;height:60pt;z-index:25138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W5vAt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47477E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4832" behindDoc="0" locked="0" layoutInCell="1" allowOverlap="1" wp14:anchorId="621CC3D8" wp14:editId="049225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14" name="Rectangle 5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8EF6F1-E56F-D141-8661-51C07DF64A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82DE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1CC3D8" id="Rectangle 5814" o:spid="_x0000_s2405" style="position:absolute;margin-left:-5pt;margin-top:28pt;width:79pt;height:60pt;z-index:25138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rUCgnQEAABUDAAAOAAAAZHJzL2Uyb0RvYy54bWysUsFu2zAMvQ/YPwi6L3acYkm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Wd9sV54xS3S5HpPTZgBc56STyLIpF6vyV0suvv3/he7fnc5bm&#13;&#10;wyxczxu1Wm8zbm4eoL88Yd629MjBjjB1Uo8uSjHxBDtJP08KjRTjl8AWNeu7VcMjL8Vy02x4FbEU&#13;&#10;zPrwtquCHoCXQieU4hTRHQcmvCx68sPsfVH2uid5uG/rwv62zftf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KKtQKC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3F82DE4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5856" behindDoc="0" locked="0" layoutInCell="1" allowOverlap="1" wp14:anchorId="75A3B5DD" wp14:editId="2484D9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13" name="Rectangle 5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68AF94-4BA3-1E4E-B15F-144E8AA67B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978DD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A3B5DD" id="Rectangle 5813" o:spid="_x0000_s2406" style="position:absolute;margin-left:-5pt;margin-top:28pt;width:79pt;height:60pt;z-index:25138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DPGA+8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2B978DD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6880" behindDoc="0" locked="0" layoutInCell="1" allowOverlap="1" wp14:anchorId="178D1B06" wp14:editId="1B5270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12" name="Rectangle 5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E34C62-71D0-EA4A-9DA0-01908FF77D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C558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8D1B06" id="Rectangle 5812" o:spid="_x0000_s2407" style="position:absolute;margin-left:-5pt;margin-top:28pt;width:79pt;height:60pt;z-index:25138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A2Lo+p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59C5585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7904" behindDoc="0" locked="0" layoutInCell="1" allowOverlap="1" wp14:anchorId="44A259E6" wp14:editId="235FB3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11" name="Rectangle 5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21327E-03CE-9C45-9795-63E2F22896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2996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259E6" id="Rectangle 5811" o:spid="_x0000_s2408" style="position:absolute;margin-left:-5pt;margin-top:28pt;width:79pt;height:60pt;z-index:25138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A9dQ+X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132996F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8928" behindDoc="0" locked="0" layoutInCell="1" allowOverlap="1" wp14:anchorId="29878AF5" wp14:editId="4FEAA1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10" name="Rectangle 5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22B3C2-0712-7149-9DB4-4186E2AFC4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04EF9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878AF5" id="Rectangle 5810" o:spid="_x0000_s2409" style="position:absolute;margin-left:-5pt;margin-top:28pt;width:79pt;height:60pt;z-index:25138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MRDj4K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1004EF9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9952" behindDoc="0" locked="0" layoutInCell="1" allowOverlap="1" wp14:anchorId="773E1845" wp14:editId="24360F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09" name="Rectangle 5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9D95A9-F7D2-1243-8FFF-8622D5566B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20B2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3E1845" id="Rectangle 5809" o:spid="_x0000_s2410" style="position:absolute;margin-left:-5pt;margin-top:28pt;width:79pt;height:60pt;z-index:25138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K8MP6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220B25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0976" behindDoc="0" locked="0" layoutInCell="1" allowOverlap="1" wp14:anchorId="490E7A93" wp14:editId="4B8134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08" name="Rectangle 5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8A0B17-5C1C-CE48-9BF6-7E67AE5048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5255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0E7A93" id="Rectangle 5808" o:spid="_x0000_s2411" style="position:absolute;margin-left:-5pt;margin-top:28pt;width:79pt;height:60pt;z-index:25139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NL1j/+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D5255B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2000" behindDoc="0" locked="0" layoutInCell="1" allowOverlap="1" wp14:anchorId="36B741C6" wp14:editId="2F631B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07" name="Rectangle 5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8E178D-3A49-D243-AEA0-351C03338F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7CDB3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B741C6" id="Rectangle 5807" o:spid="_x0000_s2412" style="position:absolute;margin-left:-5pt;margin-top:28pt;width:79pt;height:60pt;z-index:25139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2a4Pw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47CDB3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3024" behindDoc="0" locked="0" layoutInCell="1" allowOverlap="1" wp14:anchorId="081D1E0C" wp14:editId="601657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06" name="Rectangle 5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DC993A-08E5-F642-BAF1-C96D7CA213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89E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1D1E0C" id="Rectangle 5806" o:spid="_x0000_s2413" style="position:absolute;margin-left:-5pt;margin-top:28pt;width:79pt;height:60pt;z-index:25139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IJiP1J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0F89E4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4048" behindDoc="0" locked="0" layoutInCell="1" allowOverlap="1" wp14:anchorId="5422CD5F" wp14:editId="562DAB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05" name="Rectangle 5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271407-897B-794F-9D33-42A58E7B53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48483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2CD5F" id="Rectangle 5805" o:spid="_x0000_s2414" style="position:absolute;margin-left:-5pt;margin-top:28pt;width:79pt;height:60pt;z-index:25139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AHrw4Q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1748483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5072" behindDoc="0" locked="0" layoutInCell="1" allowOverlap="1" wp14:anchorId="3105F1A6" wp14:editId="4C142E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04" name="Rectangle 5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1F3129-937C-3B49-AB60-975A557642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AD97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05F1A6" id="Rectangle 5804" o:spid="_x0000_s2415" style="position:absolute;margin-left:-5pt;margin-top:28pt;width:79pt;height:60pt;z-index:25139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D+mY4F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69AD979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6096" behindDoc="0" locked="0" layoutInCell="1" allowOverlap="1" wp14:anchorId="3D3CF32E" wp14:editId="6649FC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03" name="Rectangle 5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4B2552-F2B9-0D4B-BE7A-75D312B3B2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42C5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CF32E" id="Rectangle 5803" o:spid="_x0000_s2416" style="position:absolute;margin-left:-5pt;margin-top:28pt;width:79pt;height:60pt;z-index:25139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QdJ7eJ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A42C5B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7120" behindDoc="0" locked="0" layoutInCell="1" allowOverlap="1" wp14:anchorId="3F6233CD" wp14:editId="356A21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02" name="Rectangle 5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6C620F-9D33-6D46-9D9C-4D948BAF5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2F75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233CD" id="Rectangle 5802" o:spid="_x0000_s2417" style="position:absolute;margin-left:-5pt;margin-top:28pt;width:79pt;height:60pt;z-index:25139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uOT7b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A2F758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8144" behindDoc="0" locked="0" layoutInCell="1" allowOverlap="1" wp14:anchorId="4381F66A" wp14:editId="6BD717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01" name="Rectangle 5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026CFA-8149-044B-AC9C-8162C96DB5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752A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81F66A" id="Rectangle 5801" o:spid="_x0000_s2418" style="position:absolute;margin-left:-5pt;margin-top:28pt;width:79pt;height:60pt;z-index:25139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LO/e1O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77752AA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9168" behindDoc="0" locked="0" layoutInCell="1" allowOverlap="1" wp14:anchorId="35AA7F0C" wp14:editId="68D8D0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00" name="Rectangle 5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691A98-6123-4C45-A821-42EBCBAEAC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3F0E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AA7F0C" id="Rectangle 5800" o:spid="_x0000_s2419" style="position:absolute;margin-left:-5pt;margin-top:28pt;width:79pt;height:60pt;z-index:25139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BKiftG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3A3F0EA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0192" behindDoc="0" locked="0" layoutInCell="1" allowOverlap="1" wp14:anchorId="60B3EF4D" wp14:editId="71F03A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99" name="Rectangle 5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6084EE-0976-E943-8607-24C2FA11D3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54C82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B3EF4D" id="Rectangle 5799" o:spid="_x0000_s2420" style="position:absolute;margin-left:-5pt;margin-top:28pt;width:79pt;height:60pt;z-index:25140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CXsunQEAABU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zxu12q4zbm4eoL88Yd629MjBjjB1Uo8uSjHxBDtJP08KjRTjl8AWNXfrVcMjL8Vy02x4FbEU&#13;&#10;zPrwtquCHoCXQieU4hTRHQcmvCx68sPsfVH2uid5uG/rwv62zftf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KUJey6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D54C82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1216" behindDoc="0" locked="0" layoutInCell="1" allowOverlap="1" wp14:anchorId="280ED441" wp14:editId="5BF17C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98" name="Rectangle 5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FCFAB2-9FAC-6440-A0FC-E26F555931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F359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ED441" id="Rectangle 5798" o:spid="_x0000_s2421" style="position:absolute;margin-left:-5pt;margin-top:28pt;width:79pt;height:60pt;z-index:25140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Fw/+zu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AF3592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2240" behindDoc="0" locked="0" layoutInCell="1" allowOverlap="1" wp14:anchorId="5A39B89C" wp14:editId="736C2C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97" name="Rectangle 5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9E2F07-6783-9C42-8725-5C262B09AA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0ADD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39B89C" id="Rectangle 5797" o:spid="_x0000_s2422" style="position:absolute;margin-left:-5pt;margin-top:28pt;width:79pt;height:60pt;z-index:25140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FdkewW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80ADDC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3264" behindDoc="0" locked="0" layoutInCell="1" allowOverlap="1" wp14:anchorId="17F19085" wp14:editId="2941EA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96" name="Rectangle 5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E4D6B5-E40E-2C4E-81DC-8F4FF80C8B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B64D3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F19085" id="Rectangle 5796" o:spid="_x0000_s2423" style="position:absolute;margin-left:-5pt;margin-top:28pt;width:79pt;height:60pt;z-index:25140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UvsQnQEAABUDAAAOAAAAZHJzL2Uyb0RvYy54bWysUsFu2zAMvQ/YPwi6L3acYkm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Wd9sV54xS3S5HpPTZgBc56STyLIpF6vyV0suvv3/he7fnc5bm&#13;&#10;wyxczxu12q4zbm4eoL88Yd629MjBjjB1Uo8uSjHxBDtJP08KjRTjl8AWNeu7VcMjL8Vy02x4FbEU&#13;&#10;zPrwtquCHoCXQieU4hTRHQcmvCx68sPsfVH2uid5uG/rwv62zftf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K5S+xC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79B64D3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4288" behindDoc="0" locked="0" layoutInCell="1" allowOverlap="1" wp14:anchorId="60DD5650" wp14:editId="264536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95" name="Rectangle 5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A66EF3-78FB-2442-A2F2-313849AB85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7BB7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DD5650" id="Rectangle 5795" o:spid="_x0000_s2424" style="position:absolute;margin-left:-5pt;margin-top:28pt;width:79pt;height:60pt;z-index:25140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iWV61J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47BB71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5312" behindDoc="0" locked="0" layoutInCell="1" allowOverlap="1" wp14:anchorId="4841B9E9" wp14:editId="1C85FC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94" name="Rectangle 5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5B1CDD-2A6C-3345-9E68-0650EB8981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5C8AB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1B9E9" id="Rectangle 5794" o:spid="_x0000_s2425" style="position:absolute;margin-left:-5pt;margin-top:28pt;width:79pt;height:60pt;z-index:25140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BwU/rB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325C8AB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6336" behindDoc="0" locked="0" layoutInCell="1" allowOverlap="1" wp14:anchorId="5B33D68B" wp14:editId="6EBA86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93" name="Rectangle 5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41C742-C06D-B745-9D68-56CACF6A93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B390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3D68B" id="Rectangle 5793" o:spid="_x0000_s2426" style="position:absolute;margin-left:-5pt;margin-top:28pt;width:79pt;height:60pt;z-index:25140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B5V0Id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28B390F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7360" behindDoc="0" locked="0" layoutInCell="1" allowOverlap="1" wp14:anchorId="04D48323" wp14:editId="67B787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92" name="Rectangle 5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39A79A-803D-EA4E-9F83-B532C4A551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C35A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48323" id="Rectangle 5792" o:spid="_x0000_s2427" style="position:absolute;margin-left:-5pt;margin-top:28pt;width:79pt;height:60pt;z-index:25140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gGHCCJ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1C35A4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8384" behindDoc="0" locked="0" layoutInCell="1" allowOverlap="1" wp14:anchorId="06DD7110" wp14:editId="78472B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91" name="Rectangle 5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C5691C-2CD9-7B47-B6C3-A0E9730912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FAB9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DD7110" id="Rectangle 5791" o:spid="_x0000_s2428" style="position:absolute;margin-left:-5pt;margin-top:28pt;width:79pt;height:60pt;z-index:25140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OkI2nQEAABU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zxu1rpuMm5sH6C9PmLctPXKwI0yd1KOLUkw8wU7Sz5NCI8X4JbBFzd161fDIS7HcNBteRSwF&#13;&#10;sz687aqgB+Cl0AmlOEV0x4EJL4ue/DB7X5S97kke7tu6sL9t8/4X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Is6Qja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21FAB93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9408" behindDoc="0" locked="0" layoutInCell="1" allowOverlap="1" wp14:anchorId="5D5DED80" wp14:editId="776D33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90" name="Rectangle 5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7AC8C9-C1DD-F14A-B497-48BD4A9B3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1B71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5DED80" id="Rectangle 5790" o:spid="_x0000_s2429" style="position:absolute;margin-left:-5pt;margin-top:28pt;width:79pt;height:60pt;z-index:25140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DMIjnQEAABU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zxu1rlcZNzcP0F+eMG9beuRgR5g6qUcXpZh4gp2knyeFRorxS2CLmrv1quGRl2K5aTa8ilgK&#13;&#10;Zn1421VBD8BLoRNKcYrojgMTXhY9+WH2vih73ZM83Ld1YX/b5v0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HIMwiO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C1B71B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0432" behindDoc="0" locked="0" layoutInCell="1" allowOverlap="1" wp14:anchorId="3356B93D" wp14:editId="210D3B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89" name="Rectangle 5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1AD381-8746-D747-A228-95BD3507E6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B934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6B93D" id="Rectangle 5789" o:spid="_x0000_s2430" style="position:absolute;margin-left:-5pt;margin-top:28pt;width:79pt;height:60pt;z-index:25141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jEJLnQEAABU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zxu1rtcZNzcP0F+eMG9beuRgR5g6qUcXpZh4gp2knyeFRorxS2CLmrv1quGRl2K5aTa8ilgK&#13;&#10;Zn1421VBD8BLoRNKcYrojgMTXhY9+WH2vih73ZM83Ld1YX/b5v0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J2MQku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3B934E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1456" behindDoc="0" locked="0" layoutInCell="1" allowOverlap="1" wp14:anchorId="13A0CAB5" wp14:editId="1A8D44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88" name="Rectangle 5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B79D8D-D38F-2642-B48C-FADB3E1CAF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D424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0CAB5" id="Rectangle 5788" o:spid="_x0000_s2431" style="position:absolute;margin-left:-5pt;margin-top:28pt;width:79pt;height:60pt;z-index:25141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ZLrCX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AD4243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2480" behindDoc="0" locked="0" layoutInCell="1" allowOverlap="1" wp14:anchorId="38791080" wp14:editId="177ACD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87" name="Rectangle 5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316E9B-D1E2-2547-B3AB-6117BB4D8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973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791080" id="Rectangle 5787" o:spid="_x0000_s2432" style="position:absolute;margin-left:-5pt;margin-top:28pt;width:79pt;height:60pt;z-index:25141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G/hQmC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9E973B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3504" behindDoc="0" locked="0" layoutInCell="1" allowOverlap="1" wp14:anchorId="5D2C65E6" wp14:editId="0B4E13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86" name="Rectangle 5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2FBE3F-6FDD-F547-977E-602B7EF09F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6478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2C65E6" id="Rectangle 5786" o:spid="_x0000_s2433" style="position:absolute;margin-left:-5pt;margin-top:28pt;width:79pt;height:60pt;z-index:25141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ltfCd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36478A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4528" behindDoc="0" locked="0" layoutInCell="1" allowOverlap="1" wp14:anchorId="4D5F501A" wp14:editId="5C90C9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85" name="Rectangle 5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0D10DF-A85A-C04C-BD5C-F5AE19D6AB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61BF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5F501A" id="Rectangle 5785" o:spid="_x0000_s2434" style="position:absolute;margin-left:-5pt;margin-top:28pt;width:79pt;height:60pt;z-index:25141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seBDs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C61BFC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5552" behindDoc="0" locked="0" layoutInCell="1" allowOverlap="1" wp14:anchorId="39927F05" wp14:editId="441FC2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84" name="Rectangle 5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AA6FB0-54C8-3B4F-9113-14E80EF85D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25C9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927F05" id="Rectangle 5784" o:spid="_x0000_s2435" style="position:absolute;margin-left:-5pt;margin-top:28pt;width:79pt;height:60pt;z-index:25141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1sOknQEAABU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zxu1rrcZNzcP0F+eMG9beuRgR5g6qUcXpZh4gp2knyeFRorxS2CLmrv1quGRl2K5aTa8ilgK&#13;&#10;Zn1421VBD8BLoRNKcYrojgMTXhY9+WH2vih73ZM83Ld1YX/b5v0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EjWw6S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3B25C91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6576" behindDoc="0" locked="0" layoutInCell="1" allowOverlap="1" wp14:anchorId="1175809E" wp14:editId="63D3F8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83" name="Rectangle 5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CB8144-210A-5448-9B3C-52272D2107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60CB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5809E" id="Rectangle 5783" o:spid="_x0000_s2436" style="position:absolute;margin-left:-5pt;margin-top:28pt;width:79pt;height:60pt;z-index:25141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D3nTbZ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1D60CB2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7600" behindDoc="0" locked="0" layoutInCell="1" allowOverlap="1" wp14:anchorId="55E79AB2" wp14:editId="31268A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82" name="Rectangle 5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ABCD68-8210-114C-821C-38F11DE8E0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7F28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79AB2" id="Rectangle 5782" o:spid="_x0000_s2437" style="position:absolute;margin-left:-5pt;margin-top:28pt;width:79pt;height:60pt;z-index:25141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AOq7bM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3E7F288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8624" behindDoc="0" locked="0" layoutInCell="1" allowOverlap="1" wp14:anchorId="2EA15F3D" wp14:editId="7FCF80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81" name="Rectangle 5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714A65-824A-5243-B56F-018C8F8AE4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A20D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15F3D" id="Rectangle 5781" o:spid="_x0000_s2438" style="position:absolute;margin-left:-5pt;margin-top:28pt;width:79pt;height:60pt;z-index:25141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BfA28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FA20DD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9648" behindDoc="0" locked="0" layoutInCell="1" allowOverlap="1" wp14:anchorId="56892F30" wp14:editId="67E42E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80" name="Rectangle 5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513E0E-681C-B44E-A383-B86C337606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6489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892F30" id="Rectangle 5780" o:spid="_x0000_s2439" style="position:absolute;margin-left:-5pt;margin-top:28pt;width:79pt;height:60pt;z-index:25141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/Ma25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664892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0672" behindDoc="0" locked="0" layoutInCell="1" allowOverlap="1" wp14:anchorId="37D73F88" wp14:editId="57AD16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79" name="Rectangle 5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3D201A-898C-4942-A22F-3D7E05CBC6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86A6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D73F88" id="Rectangle 5779" o:spid="_x0000_s2440" style="position:absolute;margin-left:-5pt;margin-top:28pt;width:79pt;height:60pt;z-index:25142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E0Y2j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C86A6C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1696" behindDoc="0" locked="0" layoutInCell="1" allowOverlap="1" wp14:anchorId="2631F6C9" wp14:editId="65D54F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78" name="Rectangle 5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74E6FD-66C2-E042-A344-4AA4689671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CF03C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1F6C9" id="Rectangle 5778" o:spid="_x0000_s2441" style="position:absolute;margin-left:-5pt;margin-top:28pt;width:79pt;height:60pt;z-index:25142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Opwtpq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FCF03C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2720" behindDoc="0" locked="0" layoutInCell="1" allowOverlap="1" wp14:anchorId="43529487" wp14:editId="5218CE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77" name="Rectangle 5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1BDDB6-C074-B040-9913-14A8735220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063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529487" id="Rectangle 5777" o:spid="_x0000_s2442" style="position:absolute;margin-left:-5pt;margin-top:28pt;width:79pt;height:60pt;z-index:25142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OErNqS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7CC0637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3744" behindDoc="0" locked="0" layoutInCell="1" allowOverlap="1" wp14:anchorId="1CB8799F" wp14:editId="6C1E9B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76" name="Rectangle 5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0B697-4F1D-0442-8610-9084DBB0AF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501C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8799F" id="Rectangle 5776" o:spid="_x0000_s2443" style="position:absolute;margin-left:-5pt;margin-top:28pt;width:79pt;height:60pt;z-index:25142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BgdtrG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0501CA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4768" behindDoc="0" locked="0" layoutInCell="1" allowOverlap="1" wp14:anchorId="6D3CCC08" wp14:editId="506C34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75" name="Rectangle 5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A443DB-475B-194F-9598-9006BE0ECE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9A9A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CCC08" id="Rectangle 5775" o:spid="_x0000_s2444" style="position:absolute;margin-left:-5pt;margin-top:28pt;width:79pt;height:60pt;z-index:25142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D8qN3W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09A9AC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5792" behindDoc="0" locked="0" layoutInCell="1" allowOverlap="1" wp14:anchorId="622464F5" wp14:editId="2941F4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74" name="Rectangle 5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CAC72E-CCCE-924A-9904-CEF2C7B8DE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4C6D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2464F5" id="Rectangle 5774" o:spid="_x0000_s2445" style="position:absolute;margin-left:-5pt;margin-top:28pt;width:79pt;height:60pt;z-index:25142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xhy3YJ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E4C6D5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6816" behindDoc="0" locked="0" layoutInCell="1" allowOverlap="1" wp14:anchorId="625388DA" wp14:editId="39B5F9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73" name="Rectangle 5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F8888D-8DFD-BD46-86EA-01EECAC9A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79A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5388DA" id="Rectangle 5773" o:spid="_x0000_s2446" style="position:absolute;margin-left:-5pt;margin-top:28pt;width:79pt;height:60pt;z-index:25142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xNpOnAEAABU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zxu1bgpubh6gvzxh3rb0yMGOMHVSjy5KMfEEO0k/TwqNFOOXwBY1d+tVwyMvxXLTbHgVsRTM&#13;&#10;+vC2q4IegJdCJ5TiFNEdBya8LHryw+x9Ufa6J3m4b+vC/rbN+1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JMTaT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1F79A4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7840" behindDoc="0" locked="0" layoutInCell="1" allowOverlap="1" wp14:anchorId="152D8E9B" wp14:editId="0FC48D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72" name="Rectangle 5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E2F122-1141-0646-A316-968DF4F22D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36736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D8E9B" id="Rectangle 5772" o:spid="_x0000_s2447" style="position:absolute;margin-left:-5pt;margin-top:28pt;width:79pt;height:60pt;z-index:25142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3fJaW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B36736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8864" behindDoc="0" locked="0" layoutInCell="1" allowOverlap="1" wp14:anchorId="0284963D" wp14:editId="338441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71" name="Rectangle 5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6C4A08-2C50-1847-B1EF-0D3F7E05BC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7BC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4963D" id="Rectangle 5771" o:spid="_x0000_s2448" style="position:absolute;margin-left:-5pt;margin-top:28pt;width:79pt;height:60pt;z-index:25142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qdplnQEAABU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zxu1bpqMm5sH6C9PmLctPXKwI0yd1KOLUkw8wU7Sz5NCI8X4JbBFzd161fDIS7HcNBteRSwF&#13;&#10;sz687aqgB+Cl0AmlOEV0x4EJL4ue/DB7X5S97kke7tu6sL9t8/4X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Nap2mW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EA7BC6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9888" behindDoc="0" locked="0" layoutInCell="1" allowOverlap="1" wp14:anchorId="73E221E6" wp14:editId="453B6E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70" name="Rectangle 5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AE879-819C-DE45-A17B-71109059C4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8023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221E6" id="Rectangle 5770" o:spid="_x0000_s2449" style="position:absolute;margin-left:-5pt;margin-top:28pt;width:79pt;height:60pt;z-index:25142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n1pwnQEAABU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zxu1blYZNzcP0F+eMG9beuRgR5g6qUcXpZh4gp2knyeFRorxS2CLmrv1quGRl2K5aTa8ilgK&#13;&#10;Zn1421VBD8BLoRNKcYrojgMTXhY9+WH2vih73ZM83Ld1YX/b5v0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C+fWnC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478023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0912" behindDoc="0" locked="0" layoutInCell="1" allowOverlap="1" wp14:anchorId="140F52D5" wp14:editId="2AE968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69" name="Rectangle 5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8EC685-3679-A042-B345-79C4C5319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0A35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F52D5" id="Rectangle 5769" o:spid="_x0000_s2450" style="position:absolute;margin-left:-5pt;margin-top:28pt;width:79pt;height:60pt;z-index:25143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H9oYnQEAABU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zxu1btYZNzcP0F+eMG9beuRgR5g6qUcXpZh4gp2knyeFRorxS2CLmrv1quGRl2K5aTa8ilgK&#13;&#10;Zn1421VBD8BLoRNKcYrojgMTXhY9+WH2vih73ZM83Ld1YX/b5v0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MAf2hi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2D0A35E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1936" behindDoc="0" locked="0" layoutInCell="1" allowOverlap="1" wp14:anchorId="5748CCA7" wp14:editId="1EE003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68" name="Rectangle 5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6E17D7-A013-4341-B22A-61B237E884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2E6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8CCA7" id="Rectangle 5768" o:spid="_x0000_s2451" style="position:absolute;margin-left:-5pt;margin-top:28pt;width:79pt;height:60pt;z-index:25143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OSlaD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B72E65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2960" behindDoc="0" locked="0" layoutInCell="1" allowOverlap="1" wp14:anchorId="12E0EDA6" wp14:editId="5A09C5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67" name="Rectangle 5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91CCA7-5DD4-6B41-8C60-D6BB623F34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A783A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E0EDA6" id="Rectangle 5767" o:spid="_x0000_s2452" style="position:absolute;margin-left:-5pt;margin-top:28pt;width:79pt;height:60pt;z-index:25143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Ayctoz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2EA783A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3984" behindDoc="0" locked="0" layoutInCell="1" allowOverlap="1" wp14:anchorId="43E7FBC8" wp14:editId="35B2F3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66" name="Rectangle 5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E06872-1A73-2F40-85CC-4024A763E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AB99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7FBC8" id="Rectangle 5766" o:spid="_x0000_s2453" style="position:absolute;margin-left:-5pt;margin-top:28pt;width:79pt;height:60pt;z-index:25143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y0RaJ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BAB990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5008" behindDoc="0" locked="0" layoutInCell="1" allowOverlap="1" wp14:anchorId="2D44EE38" wp14:editId="48739E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65" name="Rectangle 5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EDED04-2D7E-8647-8B62-0795416A1B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12DC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44EE38" id="Rectangle 5765" o:spid="_x0000_s2454" style="position:absolute;margin-left:-5pt;margin-top:28pt;width:79pt;height:60pt;z-index:25143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7HPb4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112DC0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6032" behindDoc="0" locked="0" layoutInCell="1" allowOverlap="1" wp14:anchorId="168FC662" wp14:editId="24BA5A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64" name="Rectangle 5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0FA439-476D-0E46-B563-F9CFCB443A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FC27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8FC662" id="Rectangle 5764" o:spid="_x0000_s2455" style="position:absolute;margin-left:-5pt;margin-top:28pt;width:79pt;height:60pt;z-index:25143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RVv3nQEAABU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zxu1brYZNzcP0F+eMG9beuRgR5g6qUcXpZh4gp2knyeFRorxS2CLmrv1quGRl2K5aTa8ilgK&#13;&#10;Zn1421VBD8BLoRNKcYrojgMTXhY9+WH2vih73ZM83Ld1YX/b5v0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BVFW/e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79FC273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7056" behindDoc="0" locked="0" layoutInCell="1" allowOverlap="1" wp14:anchorId="1C324D84" wp14:editId="50D481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63" name="Rectangle 5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9A5712-EA59-414E-A4D5-D517F7A532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9D130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324D84" id="Rectangle 5763" o:spid="_x0000_s2456" style="position:absolute;margin-left:-5pt;margin-top:28pt;width:79pt;height:60pt;z-index:25143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Dq6KnAEAABU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zxu1XhXc3DxAf3nCvG3pkYMdYeqkHl2UYuIJdpJ+nhQaKcYvgS1q7tarhkdeiuWm2fAqYimY&#13;&#10;9eFtVwU9AC+FTijFKaI7Dkx4WfTkh9n7oux1T/Jw39aF/W2b97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qg6ui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19D130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8080" behindDoc="0" locked="0" layoutInCell="1" allowOverlap="1" wp14:anchorId="03803ABF" wp14:editId="695A63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62" name="Rectangle 5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63E775-0ED0-4C4E-807E-21D459BA95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24EA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803ABF" id="Rectangle 5762" o:spid="_x0000_s2457" style="position:absolute;margin-left:-5pt;margin-top:28pt;width:79pt;height:60pt;z-index:25143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Uzgun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D24EA7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9104" behindDoc="0" locked="0" layoutInCell="1" allowOverlap="1" wp14:anchorId="4BB6E5A3" wp14:editId="429486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61" name="Rectangle 5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CC95FF-B412-7E48-866A-B3DD3483F0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70E3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6E5A3" id="Rectangle 5761" o:spid="_x0000_s2458" style="position:absolute;margin-left:-5pt;margin-top:28pt;width:79pt;height:60pt;z-index:25143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BYY66h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5C70E38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0128" behindDoc="0" locked="0" layoutInCell="1" allowOverlap="1" wp14:anchorId="5704C948" wp14:editId="6DAAA2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60" name="Rectangle 5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0EADDC-451D-6B47-8008-647E0759D0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97B9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04C948" id="Rectangle 5760" o:spid="_x0000_s2459" style="position:absolute;margin-left:-5pt;margin-top:28pt;width:79pt;height:60pt;z-index:25144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oVUutJ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B97B95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1152" behindDoc="0" locked="0" layoutInCell="1" allowOverlap="1" wp14:anchorId="46223BD2" wp14:editId="2A5DAF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59" name="Rectangle 5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82F896-04D2-E546-95DA-4034559E60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7492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23BD2" id="Rectangle 5759" o:spid="_x0000_s2460" style="position:absolute;margin-left:-5pt;margin-top:28pt;width:79pt;height:60pt;z-index:25144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1a7cnQEAABU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zxu1Xq0zbm4eoL88Yd629MjBjjB1Uo8uSjHxBDtJP08KjRTjl8AWNXfrVcMjL8Vy02x4FbEU&#13;&#10;zPrwtquCHoCXQieU4hTRHQcmvCx68sPsfVH2uid5uG/rwv62zftf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E7Vrty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2B74928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2176" behindDoc="0" locked="0" layoutInCell="1" allowOverlap="1" wp14:anchorId="6731BE67" wp14:editId="7A6269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58" name="Rectangle 5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33AFD4-3882-7547-9040-19F84E1002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FE15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31BE67" id="Rectangle 5758" o:spid="_x0000_s2461" style="position:absolute;margin-left:-5pt;margin-top:28pt;width:79pt;height:60pt;z-index:25144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t+Muy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7FE152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3200" behindDoc="0" locked="0" layoutInCell="1" allowOverlap="1" wp14:anchorId="2C86BA9C" wp14:editId="47B1C2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57" name="Rectangle 5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96C17B-B28E-7B41-8BAE-3B1AA43761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FC49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86BA9C" id="Rectangle 5757" o:spid="_x0000_s2462" style="position:absolute;margin-left:-5pt;margin-top:28pt;width:79pt;height:60pt;z-index:25144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Ly4rve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36FC49C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4224" behindDoc="0" locked="0" layoutInCell="1" allowOverlap="1" wp14:anchorId="098F9FD2" wp14:editId="65F2E4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56" name="Rectangle 5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17D49D-984E-4447-9CE1-CDDE05AD8C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6485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F9FD2" id="Rectangle 5756" o:spid="_x0000_s2463" style="position:absolute;margin-left:-5pt;margin-top:28pt;width:79pt;height:60pt;z-index:25144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RY4u4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864855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5248" behindDoc="0" locked="0" layoutInCell="1" allowOverlap="1" wp14:anchorId="323D7835" wp14:editId="7B394B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55" name="Rectangle 5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8A3C6E-6FAF-004B-9928-5FF21B6AC7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520F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D7835" id="Rectangle 5755" o:spid="_x0000_s2464" style="position:absolute;margin-left:-5pt;margin-top:28pt;width:79pt;height:60pt;z-index:25144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YrmvJ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4520F2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6272" behindDoc="0" locked="0" layoutInCell="1" allowOverlap="1" wp14:anchorId="600F0A42" wp14:editId="3C095D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54" name="Rectangle 5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7DD5BA-AE2B-274E-A0EE-ED5713E6E5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B9C5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0F0A42" id="Rectangle 5754" o:spid="_x0000_s2465" style="position:absolute;margin-left:-5pt;margin-top:28pt;width:79pt;height:60pt;z-index:25144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jy8znQEAABU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zxu1Xm0zbm4eoL88Yd629MjBjjB1Uo8uSjHxBDtJP08KjRTjl8AWNXfrVcMjL8Vy02x4FbEU&#13;&#10;zPrwtquCHoCXQieU4hTRHQcmvCx68sPsfVH2uid5uG/rwv62zftf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JuPLzO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BB9C58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7296" behindDoc="0" locked="0" layoutInCell="1" allowOverlap="1" wp14:anchorId="4E51AABC" wp14:editId="2E0FD8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53" name="Rectangle 5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9641BA-22BC-0646-8202-C243FE66A1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59D5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51AABC" id="Rectangle 5753" o:spid="_x0000_s2466" style="position:absolute;margin-left:-5pt;margin-top:28pt;width:79pt;height:60pt;z-index:25144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cXO6nAEAABU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zxu1Xhfc3DxAf3nCvG3pkYMdYeqkHl2UYuIJdpJ+nhQaKcYvgS1q7tarhkdeiuWm2fAqYimY&#13;&#10;9eFtVwU9AC+FTijFKaI7Dkx4WfTkh9n7oux1T/Jw39aF/W2b97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w3Fzu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D59D56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8320" behindDoc="0" locked="0" layoutInCell="1" allowOverlap="1" wp14:anchorId="30F05C32" wp14:editId="100DB3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52" name="Rectangle 5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5E7CFB-D70A-5044-B201-54ECBCCA6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2EE4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F05C32" id="Rectangle 5752" o:spid="_x0000_s2467" style="position:absolute;margin-left:-5pt;margin-top:28pt;width:79pt;height:60pt;z-index:25144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Okfzr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82EE4B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9344" behindDoc="0" locked="0" layoutInCell="1" allowOverlap="1" wp14:anchorId="78ACC87C" wp14:editId="17942E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51" name="Rectangle 5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8875F6-8775-3949-94BB-013A935AFA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39E1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ACC87C" id="Rectangle 5751" o:spid="_x0000_s2468" style="position:absolute;margin-left:-5pt;margin-top:28pt;width:79pt;height:60pt;z-index:25144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HHORnQEAABU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zxu1XjcZNzcP0F+eMG9beuRgR5g6qUcXpZh4gp2knyeFRorxS2CLmrv1quGRl2K5aTa8ilgK&#13;&#10;Zn1421VBD8BLoRNKcYrojgMTXhY9+WH2vih73ZM83Ld1YX/b5v0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DEcc5G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239E13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0368" behindDoc="0" locked="0" layoutInCell="1" allowOverlap="1" wp14:anchorId="2AD0EB16" wp14:editId="2BD785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50" name="Rectangle 5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8D13E9-5D4D-EC43-97EE-4DFEACFAAD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6FD0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D0EB16" id="Rectangle 5750" o:spid="_x0000_s2469" style="position:absolute;margin-left:-5pt;margin-top:28pt;width:79pt;height:60pt;z-index:25145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KvOEnQEAABU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zxu1Xq8ybm4eoL88Yd629MjBjjB1Uo8uSjHxBDtJP08KjRTjl8AWNXfrVcMjL8Vy02x4FbEU&#13;&#10;zPrwtquCHoCXQieU4hTRHQcmvCx68sPsfVH2uid5uG/rwv62zftf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Mgq84S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86FD0D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1392" behindDoc="0" locked="0" layoutInCell="1" allowOverlap="1" wp14:anchorId="061E1068" wp14:editId="4A682A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49" name="Rectangle 5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642B3A-A636-C146-8D32-0C6AB7564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85B2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1E1068" id="Rectangle 5749" o:spid="_x0000_s2470" style="position:absolute;margin-left:-5pt;margin-top:28pt;width:79pt;height:60pt;z-index:25145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Ceqc+y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1285B2F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2416" behindDoc="0" locked="0" layoutInCell="1" allowOverlap="1" wp14:anchorId="1935CCC7" wp14:editId="3FFDA8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48" name="Rectangle 5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F00688-05E5-5B42-95B3-7CCF137D82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BBAD7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35CCC7" id="Rectangle 5748" o:spid="_x0000_s2471" style="position:absolute;margin-left:-5pt;margin-top:28pt;width:79pt;height:60pt;z-index:25145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3pzz+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DBBAD7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3440" behindDoc="0" locked="0" layoutInCell="1" allowOverlap="1" wp14:anchorId="0133A8BB" wp14:editId="35DCD1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47" name="Rectangle 5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6A752E-2301-EC44-8A0B-8AAFEB63E4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EE8E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3A8BB" id="Rectangle 5747" o:spid="_x0000_s2472" style="position:absolute;margin-left:-5pt;margin-top:28pt;width:79pt;height:60pt;z-index:25145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DVx3PH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21EE8EB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4464" behindDoc="0" locked="0" layoutInCell="1" allowOverlap="1" wp14:anchorId="736A2E7E" wp14:editId="4B868E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46" name="Rectangle 5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A80BD3-4301-3B45-8C65-69073E7165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6DD7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A2E7E" id="Rectangle 5746" o:spid="_x0000_s2473" style="position:absolute;margin-left:-5pt;margin-top:28pt;width:79pt;height:60pt;z-index:25145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LPHz0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36DD75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5488" behindDoc="0" locked="0" layoutInCell="1" allowOverlap="1" wp14:anchorId="04227359" wp14:editId="38AFDB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45" name="Rectangle 5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51ED3C-650B-CB48-B75E-2E8C73E041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6771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227359" id="Rectangle 5745" o:spid="_x0000_s2474" style="position:absolute;margin-left:-5pt;margin-top:28pt;width:79pt;height:60pt;z-index:25145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C8ZyF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B67711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6512" behindDoc="0" locked="0" layoutInCell="1" allowOverlap="1" wp14:anchorId="4D7FB4A3" wp14:editId="3741A4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44" name="Rectangle 5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AEA28C-1229-6D44-9FDD-B58D1C809E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B535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7FB4A3" id="Rectangle 5744" o:spid="_x0000_s2475" style="position:absolute;margin-left:-5pt;margin-top:28pt;width:79pt;height:60pt;z-index:25145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8PIDnQEAABU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zxu1Xm8zbm4eoL88Yd629MjBjjB1Uo8uSjHxBDtJP08KjRTjl8AWNXfrVcMjL8Vy02x4FbEU&#13;&#10;zPrwtquCHoCXQieU4hTRHQcmvCx68sPsfVH2uid5uG/rwv62zftf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PLw8gO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7FB5355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7536" behindDoc="0" locked="0" layoutInCell="1" allowOverlap="1" wp14:anchorId="6C63343B" wp14:editId="34D7AF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43" name="Rectangle 5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C0F8EED-F091-224A-A1ED-8F5D4D3C22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7EDA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63343B" id="Rectangle 5743" o:spid="_x0000_s2476" style="position:absolute;margin-left:-5pt;margin-top:28pt;width:79pt;height:60pt;z-index:25145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BNuwd+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667EDA0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8560" behindDoc="0" locked="0" layoutInCell="1" allowOverlap="1" wp14:anchorId="517D2273" wp14:editId="489F72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42" name="Rectangle 5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0682D5-0DD2-6F47-90D7-81467F4647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2F9F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7D2273" id="Rectangle 5742" o:spid="_x0000_s2477" style="position:absolute;margin-left:-5pt;margin-top:28pt;width:79pt;height:60pt;z-index:25145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C0jYdr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6C2F9FA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9584" behindDoc="0" locked="0" layoutInCell="1" allowOverlap="1" wp14:anchorId="27EE6D8C" wp14:editId="00ED50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41" name="Rectangle 5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BF09E-4367-6447-AC61-AF3F43BF3C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D29F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EE6D8C" id="Rectangle 5741" o:spid="_x0000_s2478" style="position:absolute;margin-left:-5pt;margin-top:28pt;width:79pt;height:60pt;z-index:25145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v9YHV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A7D29F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0608" behindDoc="0" locked="0" layoutInCell="1" allowOverlap="1" wp14:anchorId="2B26D0C9" wp14:editId="0B2472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40" name="Rectangle 5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09A069-07AA-B542-876B-47E0F22343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B2E5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6D0C9" id="Rectangle 5740" o:spid="_x0000_s2479" style="position:absolute;margin-left:-5pt;margin-top:28pt;width:79pt;height:60pt;z-index:25146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RuCHQJ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8B2E51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1632" behindDoc="0" locked="0" layoutInCell="1" allowOverlap="1" wp14:anchorId="104D8382" wp14:editId="08BAD0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39" name="Rectangle 5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A5AF52-DAC3-584D-ACB6-13F9119F7C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4B800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D8382" id="Rectangle 5739" o:spid="_x0000_s2480" style="position:absolute;margin-left:-5pt;margin-top:28pt;width:79pt;height:60pt;z-index:25146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qWAHKJ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84B800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2656" behindDoc="0" locked="0" layoutInCell="1" allowOverlap="1" wp14:anchorId="01D339E5" wp14:editId="1F60C8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38" name="Rectangle 5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873F50-357A-8D43-AB14-3139AADFC0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D85A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D339E5" id="Rectangle 5738" o:spid="_x0000_s2481" style="position:absolute;margin-left:-5pt;margin-top:28pt;width:79pt;height:60pt;z-index:25146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UFaHP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AD85AF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3680" behindDoc="0" locked="0" layoutInCell="1" allowOverlap="1" wp14:anchorId="5F05BC9B" wp14:editId="7A216C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37" name="Rectangle 5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631C54-9346-E746-9D33-7C08359D76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03AEE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05BC9B" id="Rectangle 5737" o:spid="_x0000_s2482" style="position:absolute;margin-left:-5pt;margin-top:28pt;width:79pt;height:60pt;z-index:25146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Ww0HA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103AEE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4704" behindDoc="0" locked="0" layoutInCell="1" allowOverlap="1" wp14:anchorId="6F5F5D55" wp14:editId="388C78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36" name="Rectangle 5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D6553C-DCD2-F447-B5E1-C697E39FE1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B4C6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5F5D55" id="Rectangle 5736" o:spid="_x0000_s2483" style="position:absolute;margin-left:-5pt;margin-top:28pt;width:79pt;height:60pt;z-index:25146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KI7hxa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6B4C6B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5728" behindDoc="0" locked="0" layoutInCell="1" allowOverlap="1" wp14:anchorId="0006BC24" wp14:editId="1D6C67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35" name="Rectangle 5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E63363-9937-5D4F-9C01-9898FD0CFF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A22A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06BC24" id="Rectangle 5735" o:spid="_x0000_s2484" style="position:absolute;margin-left:-5pt;margin-top:28pt;width:79pt;height:60pt;z-index:25146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IUMBtK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7CA22A1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6752" behindDoc="0" locked="0" layoutInCell="1" allowOverlap="1" wp14:anchorId="62CA8837" wp14:editId="0ED885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34" name="Rectangle 5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BACEA2-7EBD-4840-A08C-9CB0CF24B1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BFAF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A8837" id="Rectangle 5734" o:spid="_x0000_s2485" style="position:absolute;margin-left:-5pt;margin-top:28pt;width:79pt;height:60pt;z-index:25146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fDqGx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6BFAFF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7776" behindDoc="0" locked="0" layoutInCell="1" allowOverlap="1" wp14:anchorId="238F82BF" wp14:editId="5397A0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33" name="Rectangle 5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75BB0A-C1B6-C242-B973-B2703CA3CF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4A53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F82BF" id="Rectangle 5733" o:spid="_x0000_s2486" style="position:absolute;margin-left:-5pt;margin-top:28pt;width:79pt;height:60pt;z-index:25146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4C4A53B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8800" behindDoc="0" locked="0" layoutInCell="1" allowOverlap="1" wp14:anchorId="7AE68AB8" wp14:editId="79649D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32" name="Rectangle 5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BEB1A9-1509-3E4F-BE5D-2DEA6BBF8A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9491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E68AB8" id="Rectangle 5732" o:spid="_x0000_s2487" style="position:absolute;margin-left:-5pt;margin-top:28pt;width:79pt;height:60pt;z-index:25146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" filled="f" stroked="f">
                      <v:textbox inset="2.16pt,1.44pt,0,1.44pt">
                        <w:txbxContent>
                          <w:p w14:paraId="2B94915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9824" behindDoc="0" locked="0" layoutInCell="1" allowOverlap="1" wp14:anchorId="23F3282E" wp14:editId="42592F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31" name="Rectangle 5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183995-5AAB-B948-A2AC-2515DADFD4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4607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F3282E" id="Rectangle 5731" o:spid="_x0000_s2488" style="position:absolute;margin-left:-5pt;margin-top:28pt;width:79pt;height:60pt;z-index:25146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Bsj+vC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6246077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0848" behindDoc="0" locked="0" layoutInCell="1" allowOverlap="1" wp14:anchorId="728A8835" wp14:editId="47984B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30" name="Rectangle 5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BA24A0-AA17-AA49-87EB-9DB65CCAB5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0BE63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A8835" id="Rectangle 5730" o:spid="_x0000_s2489" style="position:absolute;margin-left:-5pt;margin-top:28pt;width:79pt;height:60pt;z-index:25147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JW5a9e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700BE63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1872" behindDoc="0" locked="0" layoutInCell="1" allowOverlap="1" wp14:anchorId="38A186CA" wp14:editId="27BCC2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29" name="Rectangle 5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2AC036-2FFD-7146-8ACA-57E14AD935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B568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A186CA" id="Rectangle 5729" o:spid="_x0000_s2490" style="position:absolute;margin-left:-5pt;margin-top:28pt;width:79pt;height:60pt;z-index:25147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B6Oeu/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08CB568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2896" behindDoc="0" locked="0" layoutInCell="1" allowOverlap="1" wp14:anchorId="0F7EC7E0" wp14:editId="0DC69D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28" name="Rectangle 5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4D27CA-ACB5-1543-90AD-332584A86B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1C9D3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EC7E0" id="Rectangle 5728" o:spid="_x0000_s2491" style="position:absolute;margin-left:-5pt;margin-top:28pt;width:79pt;height:60pt;z-index:25147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gw9rq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81C9D3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3920" behindDoc="0" locked="0" layoutInCell="1" allowOverlap="1" wp14:anchorId="178BF8B8" wp14:editId="6FD17B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27" name="Rectangle 5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6F9171-B17C-6A49-B41B-CA925ECBA0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D96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8BF8B8" id="Rectangle 5727" o:spid="_x0000_s2492" style="position:absolute;margin-left:-5pt;margin-top:28pt;width:79pt;height:60pt;z-index:25147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iFTrlJ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85D960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4944" behindDoc="0" locked="0" layoutInCell="1" allowOverlap="1" wp14:anchorId="527A6F27" wp14:editId="3E070C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26" name="Rectangle 5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48CB4C-4277-6B42-8876-A4B45A4A5C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7396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7A6F27" id="Rectangle 5726" o:spid="_x0000_s2493" style="position:absolute;margin-left:-5pt;margin-top:28pt;width:79pt;height:60pt;z-index:25147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cWJrg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273960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5968" behindDoc="0" locked="0" layoutInCell="1" allowOverlap="1" wp14:anchorId="2F82E1F3" wp14:editId="4B22FA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25" name="Rectangle 5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30187B-1F8F-BD41-A1C9-CFB6A6E879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CE0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2E1F3" id="Rectangle 5725" o:spid="_x0000_s2494" style="position:absolute;margin-left:-5pt;margin-top:28pt;width:79pt;height:60pt;z-index:25147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FZV6kW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1C2CE04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6992" behindDoc="0" locked="0" layoutInCell="1" allowOverlap="1" wp14:anchorId="17E079BB" wp14:editId="19AAB1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24" name="Rectangle 5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206567-0CBA-1B4E-85BC-372448F5AC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A44A4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E079BB" id="Rectangle 5724" o:spid="_x0000_s2495" style="position:absolute;margin-left:-5pt;margin-top:28pt;width:79pt;height:60pt;z-index:25147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CvY2pQ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6DA44A4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8016" behindDoc="0" locked="0" layoutInCell="1" allowOverlap="1" wp14:anchorId="44703E20" wp14:editId="210C35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23" name="Rectangle 5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EA0C68-4054-2D42-A7E2-B228D0B788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39A5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03E20" id="Rectangle 5723" o:spid="_x0000_s2496" style="position:absolute;margin-left:-5pt;margin-top:28pt;width:79pt;height:60pt;z-index:25147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AQKJ8t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1C39A58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9040" behindDoc="0" locked="0" layoutInCell="1" allowOverlap="1" wp14:anchorId="6C6D7492" wp14:editId="3E1DF5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22" name="Rectangle 5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A3C19A-000C-3346-92D5-1F66407A6A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A7DA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6D7492" id="Rectangle 5722" o:spid="_x0000_s2497" style="position:absolute;margin-left:-5pt;margin-top:28pt;width:79pt;height:60pt;z-index:25147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DpHh84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27A7DAB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0064" behindDoc="0" locked="0" layoutInCell="1" allowOverlap="1" wp14:anchorId="1E66082C" wp14:editId="4B5447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21" name="Rectangle 5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94BD07-7E66-9042-9C48-547F4CAFCD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C079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6082C" id="Rectangle 5721" o:spid="_x0000_s2498" style="position:absolute;margin-left:-5pt;margin-top:28pt;width:79pt;height:60pt;z-index:25148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4kWfB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AC079C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1088" behindDoc="0" locked="0" layoutInCell="1" allowOverlap="1" wp14:anchorId="7B3B0586" wp14:editId="224FDB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20" name="Rectangle 5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2A0723-5366-5447-8293-07F5908F16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F1CA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B0586" id="Rectangle 5720" o:spid="_x0000_s2499" style="position:absolute;margin-left:-5pt;margin-top:28pt;width:79pt;height:60pt;z-index:25148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G3MfE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9F1CA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2112" behindDoc="0" locked="0" layoutInCell="1" allowOverlap="1" wp14:anchorId="6CAED23B" wp14:editId="09C40E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19" name="Rectangle 5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581D3-51A9-6842-880D-359A7888D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1FBC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ED23B" id="Rectangle 5719" o:spid="_x0000_s2500" style="position:absolute;margin-left:-5pt;margin-top:28pt;width:79pt;height:60pt;z-index:25148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9POfe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11FBCB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3136" behindDoc="0" locked="0" layoutInCell="1" allowOverlap="1" wp14:anchorId="415CFDCA" wp14:editId="278117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18" name="Rectangle 5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785F1B-8411-094C-BA25-4D4D0DDCAE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2BDC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CFDCA" id="Rectangle 5718" o:spid="_x0000_s2501" style="position:absolute;margin-left:-5pt;margin-top:28pt;width:79pt;height:60pt;z-index:25148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A3FH26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62BDC8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4160" behindDoc="0" locked="0" layoutInCell="1" allowOverlap="1" wp14:anchorId="1E614AA5" wp14:editId="157966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17" name="Rectangle 5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72BE5F-3B66-014E-A0CD-4898A20AE3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078D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14AA5" id="Rectangle 5717" o:spid="_x0000_s2502" style="position:absolute;margin-left:-5pt;margin-top:28pt;width:79pt;height:60pt;z-index:25148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Bp6fUJ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7078D1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5184" behindDoc="0" locked="0" layoutInCell="1" allowOverlap="1" wp14:anchorId="6D6C4510" wp14:editId="6DA25E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16" name="Rectangle 5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12F4C3-BB7A-644A-8645-506F50A25B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C4F2B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C4510" id="Rectangle 5716" o:spid="_x0000_s2503" style="position:absolute;margin-left:-5pt;margin-top:28pt;width:79pt;height:60pt;z-index:25148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/6gfR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6C4F2B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6208" behindDoc="0" locked="0" layoutInCell="1" allowOverlap="1" wp14:anchorId="0916704F" wp14:editId="3CDF44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15" name="Rectangle 5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FCCD59-D709-AA4D-AB7D-EC95F479A0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025A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6704F" id="Rectangle 5715" o:spid="_x0000_s2504" style="position:absolute;margin-left:-5pt;margin-top:28pt;width:79pt;height:60pt;z-index:25148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NifnoG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1E025A7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7232" behindDoc="0" locked="0" layoutInCell="1" allowOverlap="1" wp14:anchorId="5C4E906E" wp14:editId="4D07B4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14" name="Rectangle 5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FFE4AB-FB67-964B-9C86-9BDFCA3FB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AD241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4E906E" id="Rectangle 5714" o:spid="_x0000_s2505" style="position:absolute;margin-left:-5pt;margin-top:28pt;width:79pt;height:60pt;z-index:25148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IakelJ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8AD241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8256" behindDoc="0" locked="0" layoutInCell="1" allowOverlap="1" wp14:anchorId="3B9E220E" wp14:editId="3C8D52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13" name="Rectangle 5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E43CEB-A7B3-A743-8D7F-986DEECA08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43EB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E220E" id="Rectangle 5713" o:spid="_x0000_s2506" style="position:absolute;margin-left:-5pt;margin-top:28pt;width:79pt;height:60pt;z-index:25148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BMHFGI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3443EBA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9280" behindDoc="0" locked="0" layoutInCell="1" allowOverlap="1" wp14:anchorId="14A767F2" wp14:editId="754B5B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12" name="Rectangle 5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272796-6EC2-3C40-AB39-BED12F11A6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04B4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767F2" id="Rectangle 5712" o:spid="_x0000_s2507" style="position:absolute;margin-left:-5pt;margin-top:28pt;width:79pt;height:60pt;z-index:25148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C1KtGd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4604B46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0304" behindDoc="0" locked="0" layoutInCell="1" allowOverlap="1" wp14:anchorId="6707B3A3" wp14:editId="2D8367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11" name="Rectangle 5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1DD0E8-685E-6B44-B62C-A026669D46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3364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07B3A3" id="Rectangle 5711" o:spid="_x0000_s2508" style="position:absolute;margin-left:-5pt;margin-top:28pt;width:79pt;height:60pt;z-index:25149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vnFRo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53364C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1328" behindDoc="0" locked="0" layoutInCell="1" allowOverlap="1" wp14:anchorId="251C154E" wp14:editId="416A27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10" name="Rectangle 5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3F72B5-3F15-6444-8DBC-8773211B12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B3C53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1C154E" id="Rectangle 5710" o:spid="_x0000_s2509" style="position:absolute;margin-left:-5pt;margin-top:28pt;width:79pt;height:60pt;z-index:25149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R0fRt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AB3C53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2352" behindDoc="0" locked="0" layoutInCell="1" allowOverlap="1" wp14:anchorId="206BF601" wp14:editId="68C956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09" name="Rectangle 5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D610ED-BB6E-C849-9BDD-C6F77F6FF6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9917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BF601" id="Rectangle 5709" o:spid="_x0000_s2510" style="position:absolute;margin-left:-5pt;margin-top:28pt;width:79pt;height:60pt;z-index:25149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qMdR3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399175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3376" behindDoc="0" locked="0" layoutInCell="1" allowOverlap="1" wp14:anchorId="0EF95088" wp14:editId="0D933B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08" name="Rectangle 5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4E3515-EE4C-324D-B330-4B0A7E7D17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06C0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F95088" id="Rectangle 5708" o:spid="_x0000_s2511" style="position:absolute;margin-left:-5pt;margin-top:28pt;width:79pt;height:60pt;z-index:25149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FHx0cu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7B06C0A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4400" behindDoc="0" locked="0" layoutInCell="1" allowOverlap="1" wp14:anchorId="645EDCB7" wp14:editId="264647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07" name="Rectangle 5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740C05-15DA-CB42-A11D-E4ADA7CB9F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E1F8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EDCB7" id="Rectangle 5707" o:spid="_x0000_s2512" style="position:absolute;margin-left:-5pt;margin-top:28pt;width:79pt;height:60pt;z-index:25149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FqqUfW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7AE1F82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5424" behindDoc="0" locked="0" layoutInCell="1" allowOverlap="1" wp14:anchorId="712A213F" wp14:editId="784A6A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06" name="Rectangle 5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F83321-982A-3D42-98B7-C3D203DD9A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3D53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A213F" id="Rectangle 5706" o:spid="_x0000_s2513" style="position:absolute;margin-left:-5pt;margin-top:28pt;width:79pt;height:60pt;z-index:25149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KOc0eC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313D538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6448" behindDoc="0" locked="0" layoutInCell="1" allowOverlap="1" wp14:anchorId="59EA000D" wp14:editId="0110D0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05" name="Rectangle 5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511EDA-83AC-D34C-A742-164AAACEC5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633B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A000D" id="Rectangle 5705" o:spid="_x0000_s2514" style="position:absolute;margin-left:-5pt;margin-top:28pt;width:79pt;height:60pt;z-index:25149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CEq1Ak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0F633BE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7472" behindDoc="0" locked="0" layoutInCell="1" allowOverlap="1" wp14:anchorId="7D2B3A7B" wp14:editId="7E6F77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04" name="Rectangle 5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AD7BC0-D9D2-114B-B003-3E441D40E4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4188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B3A7B" id="Rectangle 5704" o:spid="_x0000_s2515" style="position:absolute;margin-left:-5pt;margin-top:28pt;width:79pt;height:60pt;z-index:25149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fZ3QM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B4188B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8496" behindDoc="0" locked="0" layoutInCell="1" allowOverlap="1" wp14:anchorId="154BF1CA" wp14:editId="1D8797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03" name="Rectangle 5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C1119C-7554-A947-996B-B206888E0C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B34A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BF1CA" id="Rectangle 5703" o:spid="_x0000_s2516" style="position:absolute;margin-left:-5pt;margin-top:28pt;width:79pt;height:60pt;z-index:25149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1iVMnAEAABU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zxu13hbc3DxAf3nCvG3pkYMdYeqkHl2UYuIJdpJ+nhQaKcYvgS1q7tarhkdeiuWm2fAqYimY&#13;&#10;9eFtVwU9AC+FTijFKaI7Dkx4WfTkh9n7oux1T/Jw39aF/W2b97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wtYlTJ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EB34A7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9520" behindDoc="0" locked="0" layoutInCell="1" allowOverlap="1" wp14:anchorId="75D33BD0" wp14:editId="43AA84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02" name="Rectangle 5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668608-5DF3-7D4F-B23B-9725924E2A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F186A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D33BD0" id="Rectangle 5702" o:spid="_x0000_s2517" style="position:absolute;margin-left:-5pt;margin-top:28pt;width:79pt;height:60pt;z-index:25149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O+ClW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3F186A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0544" behindDoc="0" locked="0" layoutInCell="1" allowOverlap="1" wp14:anchorId="7FAD493A" wp14:editId="35DF35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01" name="Rectangle 5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01B807-078A-E64B-AD51-3394E5A577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8D09A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D493A" id="Rectangle 5701" o:spid="_x0000_s2518" style="position:absolute;margin-left:-5pt;margin-top:28pt;width:79pt;height:60pt;z-index:25150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uyVnnQEAABU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zxu13jYZNzcP0F+eMG9beuRgR5g6qUcXpZh4gp2knyeFRorxS2CLmrv1quGRl2K5aTa8ilgK&#13;&#10;Zn1421VBD8BLoRNKcYrojgMTXhY9+WH2vih73ZM83Ld1YX/b5v0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DC7JWe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7A8D09A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1568" behindDoc="0" locked="0" layoutInCell="1" allowOverlap="1" wp14:anchorId="4F010F73" wp14:editId="76BA8F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00" name="Rectangle 5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18779B-9936-5843-B87D-906CE73A48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A181B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10F73" id="Rectangle 5700" o:spid="_x0000_s2519" style="position:absolute;margin-left:-5pt;margin-top:28pt;width:79pt;height:60pt;z-index:25150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yY2lc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0A181B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2592" behindDoc="0" locked="0" layoutInCell="1" allowOverlap="1" wp14:anchorId="6E1D7B4D" wp14:editId="7C101B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99" name="Rectangle 5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232F5A-D97D-9541-91A9-975BEB6E9A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4BC6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D7B4D" id="Rectangle 5699" o:spid="_x0000_s2520" style="position:absolute;margin-left:-5pt;margin-top:28pt;width:79pt;height:60pt;z-index:25150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DSUanQEAABUDAAAOAAAAZHJzL2Uyb0RvYy54bWysUsFu2zAMvQ/YPwi6L3acYE2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u1tsV54xS3S5HpPTZgBc56STyLIpF6vyV0suvv3/he7fnc5bm&#13;&#10;wyxczxu13q4zbm4eoL88Yd629MjBjjB1Uo8uSjHxBDtJP08KjRTjl8AWNXfrVcMjL8Vy02x4FbEU&#13;&#10;zPrwtquCHoCXQieU4hTRHQcmvCx68sPsfVH2uid5uG/rwv62zftf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CYNJRq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324BC6C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3616" behindDoc="0" locked="0" layoutInCell="1" allowOverlap="1" wp14:anchorId="10EAB916" wp14:editId="17CB42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98" name="Rectangle 5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4F4980-7098-4D41-AFC7-ED1BC57B97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10EA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EAB916" id="Rectangle 5698" o:spid="_x0000_s2521" style="position:absolute;margin-left:-5pt;margin-top:28pt;width:79pt;height:60pt;z-index:25150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3zulD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C10EA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4640" behindDoc="0" locked="0" layoutInCell="1" allowOverlap="1" wp14:anchorId="6BB3D9BA" wp14:editId="6DB49F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97" name="Rectangle 5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1AA259-A2F3-1547-8FD4-D22FF2EEBB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E97B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3D9BA" id="Rectangle 5697" o:spid="_x0000_s2522" style="position:absolute;margin-left:-5pt;margin-top:28pt;width:79pt;height:60pt;z-index:25150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DUYCUx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64E97BC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5664" behindDoc="0" locked="0" layoutInCell="1" allowOverlap="1" wp14:anchorId="454C06EC" wp14:editId="10B269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96" name="Rectangle 5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D320A3-5431-574D-BAA7-D8596A779F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86DEA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C06EC" id="Rectangle 5696" o:spid="_x0000_s2523" style="position:absolute;margin-left:-5pt;margin-top:28pt;width:79pt;height:60pt;z-index:25150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LValJJ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A86DEA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6688" behindDoc="0" locked="0" layoutInCell="1" allowOverlap="1" wp14:anchorId="279082D5" wp14:editId="6DF7FE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95" name="Rectangle 5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6CBD69-BCD1-414F-87F1-AEA3EB5621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4E10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082D5" id="Rectangle 5695" o:spid="_x0000_s2524" style="position:absolute;margin-left:-5pt;margin-top:28pt;width:79pt;height:60pt;z-index:25150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CmEk4J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14E101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7712" behindDoc="0" locked="0" layoutInCell="1" allowOverlap="1" wp14:anchorId="5DDE9AD3" wp14:editId="3FE67D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94" name="Rectangle 5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5913A3-B1D2-FD42-A98A-DD27C99D7B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80F5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DE9AD3" id="Rectangle 5694" o:spid="_x0000_s2525" style="position:absolute;margin-left:-5pt;margin-top:28pt;width:79pt;height:60pt;z-index:25150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PNXpPW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7780F53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8736" behindDoc="0" locked="0" layoutInCell="1" allowOverlap="1" wp14:anchorId="086494DC" wp14:editId="15AF6C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93" name="Rectangle 5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27F8AF-F5A2-7D49-8C7A-8E3009FE7C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6E80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494DC" id="Rectangle 5693" o:spid="_x0000_s2526" style="position:absolute;margin-left:-5pt;margin-top:28pt;width:79pt;height:60pt;z-index:25150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CUjYYX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0E6E803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9760" behindDoc="0" locked="0" layoutInCell="1" allowOverlap="1" wp14:anchorId="05D8B329" wp14:editId="655DF2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92" name="Rectangle 5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622116-F940-2047-957F-B21AB95A96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33D2D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8B329" id="Rectangle 5692" o:spid="_x0000_s2527" style="position:absolute;margin-left:-5pt;margin-top:28pt;width:79pt;height:60pt;z-index:25150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bbsGA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233D2D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0784" behindDoc="0" locked="0" layoutInCell="1" allowOverlap="1" wp14:anchorId="602EF013" wp14:editId="03BCF5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91" name="Rectangle 5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69EDBC-687A-444C-A248-E94D539D8D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B6FB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EF013" id="Rectangle 5691" o:spid="_x0000_s2528" style="position:absolute;margin-left:-5pt;margin-top:28pt;width:79pt;height:60pt;z-index:25151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Gbghjy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FB6FB6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1808" behindDoc="0" locked="0" layoutInCell="1" allowOverlap="1" wp14:anchorId="0322045E" wp14:editId="4B0E42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90" name="Rectangle 5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42FE89-1DA6-D94D-88A7-7C1939DD91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E317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2045E" id="Rectangle 5690" o:spid="_x0000_s2529" style="position:absolute;margin-left:-5pt;margin-top:28pt;width:79pt;height:60pt;z-index:25151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J/WBim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5E3175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2832" behindDoc="0" locked="0" layoutInCell="1" allowOverlap="1" wp14:anchorId="7D226C00" wp14:editId="2C9647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89" name="Rectangle 5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30CF48-58FA-7B4C-A4A4-C78109EE73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1206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26C00" id="Rectangle 5689" o:spid="_x0000_s2530" style="position:absolute;margin-left:-5pt;margin-top:28pt;width:79pt;height:60pt;z-index:25151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cFaGQ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C12067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3856" behindDoc="0" locked="0" layoutInCell="1" allowOverlap="1" wp14:anchorId="1C3135D0" wp14:editId="26EA2F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88" name="Rectangle 5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5CA0E1-A2B9-774B-B6C3-3EDF640A9B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335E0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3135D0" id="Rectangle 5688" o:spid="_x0000_s2531" style="position:absolute;margin-left:-5pt;margin-top:28pt;width:79pt;height:60pt;z-index:25151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IlgBlS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1B335E0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4880" behindDoc="0" locked="0" layoutInCell="1" allowOverlap="1" wp14:anchorId="013A7605" wp14:editId="3ACE5D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87" name="Rectangle 5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653DCF-15D4-F241-9EC2-CE001039A3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020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A7605" id="Rectangle 5687" o:spid="_x0000_s2532" style="position:absolute;margin-left:-5pt;margin-top:28pt;width:79pt;height:60pt;z-index:25151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II7hmq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796020F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5904" behindDoc="0" locked="0" layoutInCell="1" allowOverlap="1" wp14:anchorId="19EBC695" wp14:editId="052E0B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86" name="Rectangle 5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0D6747-7C34-F840-9C39-965C792624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FF30D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EBC695" id="Rectangle 5686" o:spid="_x0000_s2533" style="position:absolute;margin-left:-5pt;margin-top:28pt;width:79pt;height:60pt;z-index:25151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ew0Gf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5FF30D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6928" behindDoc="0" locked="0" layoutInCell="1" allowOverlap="1" wp14:anchorId="526FE7BC" wp14:editId="2A19F3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85" name="Rectangle 5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88F94F-99DD-BE4B-AE79-0F59757C7F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50354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6FE7BC" id="Rectangle 5685" o:spid="_x0000_s2534" style="position:absolute;margin-left:-5pt;margin-top:28pt;width:79pt;height:60pt;z-index:25151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Fw6h7u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550354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7952" behindDoc="0" locked="0" layoutInCell="1" allowOverlap="1" wp14:anchorId="408F5A06" wp14:editId="567D79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84" name="Rectangle 5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A0EDE1-E0CB-1643-BF0B-25225AB6EE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F170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8F5A06" id="Rectangle 5684" o:spid="_x0000_s2535" style="position:absolute;margin-left:-5pt;margin-top:28pt;width:79pt;height:60pt;z-index:25151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KUMB66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2DF170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8976" behindDoc="0" locked="0" layoutInCell="1" allowOverlap="1" wp14:anchorId="26AB6E8F" wp14:editId="19BD20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83" name="Rectangle 5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314920-DE33-9C4C-9E08-785608F73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4F47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AB6E8F" id="Rectangle 5683" o:spid="_x0000_s2536" style="position:absolute;margin-left:-5pt;margin-top:28pt;width:79pt;height:60pt;z-index:25151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Gkfy0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64F478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0000" behindDoc="0" locked="0" layoutInCell="1" allowOverlap="1" wp14:anchorId="07A2B1FA" wp14:editId="079288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82" name="Rectangle 5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3B92C5-2F37-9F43-ACF3-99422BC26B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C749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A2B1FA" id="Rectangle 5682" o:spid="_x0000_s2537" style="position:absolute;margin-left:-5pt;margin-top:28pt;width:79pt;height:60pt;z-index:25152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43Fyx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3AC749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1024" behindDoc="0" locked="0" layoutInCell="1" allowOverlap="1" wp14:anchorId="1B925248" wp14:editId="576B4A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81" name="Rectangle 5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4D9258-BF1D-3E4B-B33A-D3AD8F93D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86C8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925248" id="Rectangle 5681" o:spid="_x0000_s2538" style="position:absolute;margin-left:-5pt;margin-top:28pt;width:79pt;height:60pt;z-index:25152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Ogq8vi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286C82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2048" behindDoc="0" locked="0" layoutInCell="1" allowOverlap="1" wp14:anchorId="4A099F20" wp14:editId="6E2A75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80" name="Rectangle 5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9A760E-BF9C-0945-85F9-6BBB00543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C488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099F20" id="Rectangle 5680" o:spid="_x0000_s2539" style="position:absolute;margin-left:-5pt;margin-top:28pt;width:79pt;height:60pt;z-index:25152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BEccu2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EC4888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3072" behindDoc="0" locked="0" layoutInCell="1" allowOverlap="1" wp14:anchorId="6DE4D8A8" wp14:editId="7F5892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79" name="Rectangle 5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0EABF9-59FC-324F-A1FE-82EC4DD3F5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00D4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E4D8A8" id="Rectangle 5679" o:spid="_x0000_s2540" style="position:absolute;margin-left:-5pt;margin-top:28pt;width:79pt;height:60pt;z-index:25152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P6c8oW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6C00D40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4096" behindDoc="0" locked="0" layoutInCell="1" allowOverlap="1" wp14:anchorId="03FEE09F" wp14:editId="63FBE0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78" name="Rectangle 5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97737D8-05F6-A34F-AA0C-FA951021B1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C5A7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FEE09F" id="Rectangle 5678" o:spid="_x0000_s2541" style="position:absolute;margin-left:-5pt;margin-top:28pt;width:79pt;height:60pt;z-index:25152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AeqcpC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BC5A77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5120" behindDoc="0" locked="0" layoutInCell="1" allowOverlap="1" wp14:anchorId="50CEED3F" wp14:editId="2D706F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77" name="Rectangle 5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442B98-70B2-524A-8F79-1CC27BE724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BD2C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EED3F" id="Rectangle 5677" o:spid="_x0000_s2542" style="position:absolute;margin-left:-5pt;margin-top:28pt;width:79pt;height:60pt;z-index:25152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Azx8q6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2BBD2C5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6144" behindDoc="0" locked="0" layoutInCell="1" allowOverlap="1" wp14:anchorId="4D695453" wp14:editId="5CD4DF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76" name="Rectangle 5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6D1964-BC88-D54E-A5B2-173220EC76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19C7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695453" id="Rectangle 5676" o:spid="_x0000_s2543" style="position:absolute;margin-left:-5pt;margin-top:28pt;width:79pt;height:60pt;z-index:25152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PXHcru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1819C7B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7168" behindDoc="0" locked="0" layoutInCell="1" allowOverlap="1" wp14:anchorId="6D7EBD75" wp14:editId="32371E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75" name="Rectangle 5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624F55-C6DD-B543-957F-A2BBB17FB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7D6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7EBD75" id="Rectangle 5675" o:spid="_x0000_s2544" style="position:absolute;margin-left:-5pt;margin-top:28pt;width:79pt;height:60pt;z-index:25152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NLw83+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64A7D60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8192" behindDoc="0" locked="0" layoutInCell="1" allowOverlap="1" wp14:anchorId="07951FDF" wp14:editId="7EF45D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74" name="Rectangle 5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0E344F-6B49-F44C-8B2F-9A4F2EAEFD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DB51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951FDF" id="Rectangle 5674" o:spid="_x0000_s2545" style="position:absolute;margin-left:-5pt;margin-top:28pt;width:79pt;height:60pt;z-index:25152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CvGc2q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14DB514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9216" behindDoc="0" locked="0" layoutInCell="1" allowOverlap="1" wp14:anchorId="7FA331B5" wp14:editId="32B6F9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73" name="Rectangle 5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AB7D83-0015-554A-B137-3ECD9DD351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03A3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331B5" id="Rectangle 5673" o:spid="_x0000_s2546" style="position:absolute;margin-left:-5pt;margin-top:28pt;width:79pt;height:60pt;z-index:25152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yR4eRJ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E03A36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0240" behindDoc="0" locked="0" layoutInCell="1" allowOverlap="1" wp14:anchorId="30902F06" wp14:editId="2668D7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72" name="Rectangle 5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325EC4-27A2-0548-B775-AB4537CE8A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F0D72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902F06" id="Rectangle 5672" o:spid="_x0000_s2547" style="position:absolute;margin-left:-5pt;margin-top:28pt;width:79pt;height:60pt;z-index:25153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MCieU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DF0D72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1264" behindDoc="0" locked="0" layoutInCell="1" allowOverlap="1" wp14:anchorId="1F295058" wp14:editId="0EFBFB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71" name="Rectangle 5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BD661D-3383-8D4F-84EB-F972F50A1D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E07B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295058" id="Rectangle 5671" o:spid="_x0000_s2548" style="position:absolute;margin-left:-5pt;margin-top:28pt;width:79pt;height:60pt;z-index:25153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DtzHm+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2E07B2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2288" behindDoc="0" locked="0" layoutInCell="1" allowOverlap="1" wp14:anchorId="73FBFF78" wp14:editId="258499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70" name="Rectangle 5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294334-9406-F54D-B319-B71455B780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FE2B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FBFF78" id="Rectangle 5670" o:spid="_x0000_s2549" style="position:absolute;margin-left:-5pt;margin-top:28pt;width:79pt;height:60pt;z-index:25153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MJFnnq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0FE2BF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3312" behindDoc="0" locked="0" layoutInCell="1" allowOverlap="1" wp14:anchorId="6AEF73E3" wp14:editId="7F3DBD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69" name="Rectangle 5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35F0EF-C38F-2E4A-B28F-A1A1DB6D65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B3B0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F73E3" id="Rectangle 5669" o:spid="_x0000_s2550" style="position:absolute;margin-left:-5pt;margin-top:28pt;width:79pt;height:60pt;z-index:25153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LcUeE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FB3B07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4336" behindDoc="0" locked="0" layoutInCell="1" allowOverlap="1" wp14:anchorId="7E9069E6" wp14:editId="053BA0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68" name="Rectangle 5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5259F2-52E2-734F-80C2-C528F1C6C8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91F2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9069E6" id="Rectangle 5668" o:spid="_x0000_s2551" style="position:absolute;margin-left:-5pt;margin-top:28pt;width:79pt;height:60pt;z-index:25153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NTznge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791F25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5360" behindDoc="0" locked="0" layoutInCell="1" allowOverlap="1" wp14:anchorId="5B780A88" wp14:editId="2738EE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67" name="Rectangle 5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06B515-5635-3149-818A-2219C2DAC3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78AB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80A88" id="Rectangle 5667" o:spid="_x0000_s2552" style="position:absolute;margin-left:-5pt;margin-top:28pt;width:79pt;height:60pt;z-index:25153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N+oHjm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B78ABB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6384" behindDoc="0" locked="0" layoutInCell="1" allowOverlap="1" wp14:anchorId="4E190E33" wp14:editId="3242AB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66" name="Rectangle 5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F35AD7-C40F-DF4E-82FA-7CED2A71EB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183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190E33" id="Rectangle 5666" o:spid="_x0000_s2553" style="position:absolute;margin-left:-5pt;margin-top:28pt;width:79pt;height:60pt;z-index:25153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Jp6eLJ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5C183B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7408" behindDoc="0" locked="0" layoutInCell="1" allowOverlap="1" wp14:anchorId="42BAE3DC" wp14:editId="16C440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65" name="Rectangle 5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9D0FC0-6616-D741-A5BB-777DF2228C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46B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BAE3DC" id="Rectangle 5665" o:spid="_x0000_s2554" style="position:absolute;margin-left:-5pt;margin-top:28pt;width:79pt;height:60pt;z-index:25153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AGpH+i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BF46B4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8432" behindDoc="0" locked="0" layoutInCell="1" allowOverlap="1" wp14:anchorId="01FA6018" wp14:editId="7D4536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64" name="Rectangle 5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8526FF-3850-D748-B03F-D1627D3D67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7102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FA6018" id="Rectangle 5664" o:spid="_x0000_s2555" style="position:absolute;margin-left:-5pt;margin-top:28pt;width:79pt;height:60pt;z-index:25153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Pifn/2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7371022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9456" behindDoc="0" locked="0" layoutInCell="1" allowOverlap="1" wp14:anchorId="63471A1E" wp14:editId="39C1EC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63" name="Rectangle 5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A17DBB-74E9-C849-9414-E8A9888CD6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A8001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71A1E" id="Rectangle 5663" o:spid="_x0000_s2556" style="position:absolute;margin-left:-5pt;margin-top:28pt;width:79pt;height:60pt;z-index:25153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R9RqgJ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0A8001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0480" behindDoc="0" locked="0" layoutInCell="1" allowOverlap="1" wp14:anchorId="5F8D8CA7" wp14:editId="5459BF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62" name="Rectangle 5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319F09-2B86-A84D-87F9-B1AFA115D1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06796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D8CA7" id="Rectangle 5662" o:spid="_x0000_s2557" style="position:absolute;margin-left:-5pt;margin-top:28pt;width:79pt;height:60pt;z-index:25154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vuLql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F06796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1504" behindDoc="0" locked="0" layoutInCell="1" allowOverlap="1" wp14:anchorId="121493BA" wp14:editId="3A7414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61" name="Rectangle 5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89C126-A6ED-4F4D-998F-5D3EA5A531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D09A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493BA" id="Rectangle 5661" o:spid="_x0000_s2558" style="position:absolute;margin-left:-5pt;margin-top:28pt;width:79pt;height:60pt;z-index:25154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tblqq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5D09AC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2528" behindDoc="0" locked="0" layoutInCell="1" allowOverlap="1" wp14:anchorId="12460241" wp14:editId="22D129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60" name="Rectangle 5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8E7F42-FA58-C340-9AFC-4D374F7B26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AC7A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460241" id="Rectangle 5660" o:spid="_x0000_s2559" style="position:absolute;margin-left:-5pt;margin-top:28pt;width:79pt;height:60pt;z-index:25154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EyP6r6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6AC7A8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3552" behindDoc="0" locked="0" layoutInCell="1" allowOverlap="1" wp14:anchorId="4D35659D" wp14:editId="148817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59" name="Rectangle 5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D71905-8289-6147-9C03-6EFBE03DAE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181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35659D" id="Rectangle 5659" o:spid="_x0000_s2560" style="position:absolute;margin-left:-5pt;margin-top:28pt;width:79pt;height:60pt;z-index:25154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ow9q1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EA181D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4576" behindDoc="0" locked="0" layoutInCell="1" allowOverlap="1" wp14:anchorId="43EBC6FE" wp14:editId="473DEA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58" name="Rectangle 5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1F43A7-F77F-0843-A7CF-BC74842ED4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8627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BC6FE" id="Rectangle 5658" o:spid="_x0000_s2561" style="position:absolute;margin-left:-5pt;margin-top:28pt;width:79pt;height:60pt;z-index:25154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Fo56sO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2386271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5600" behindDoc="0" locked="0" layoutInCell="1" allowOverlap="1" wp14:anchorId="2D4A832C" wp14:editId="1E96EA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57" name="Rectangle 5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410B1F-2DAB-734F-ADE3-E2E13989CF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B9ED6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4A832C" id="Rectangle 5657" o:spid="_x0000_s2562" style="position:absolute;margin-left:-5pt;margin-top:28pt;width:79pt;height:60pt;z-index:25154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FFiav2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36B9ED6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6624" behindDoc="0" locked="0" layoutInCell="1" allowOverlap="1" wp14:anchorId="1EAB4CD5" wp14:editId="2CAF51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56" name="Rectangle 5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67B49C-FCBB-9442-BE81-BD1F97807C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52E8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AB4CD5" id="Rectangle 5656" o:spid="_x0000_s2563" style="position:absolute;margin-left:-5pt;margin-top:28pt;width:79pt;height:60pt;z-index:25154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qFTq6J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552E8A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7648" behindDoc="0" locked="0" layoutInCell="1" allowOverlap="1" wp14:anchorId="5CE70D66" wp14:editId="26F9D8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55" name="Rectangle 5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33247A-55BC-C949-B2ED-52A4583DB9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769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70D66" id="Rectangle 5655" o:spid="_x0000_s2564" style="position:absolute;margin-left:-5pt;margin-top:28pt;width:79pt;height:60pt;z-index:25154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I9jayy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00769C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8672" behindDoc="0" locked="0" layoutInCell="1" allowOverlap="1" wp14:anchorId="59E5F854" wp14:editId="667496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54" name="Rectangle 5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98139C-7861-2B4D-BF7B-8BC3C68CED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1E86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5F854" id="Rectangle 5654" o:spid="_x0000_s2565" style="position:absolute;margin-left:-5pt;margin-top:28pt;width:79pt;height:60pt;z-index:25154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HZV6zm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67D1E86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9696" behindDoc="0" locked="0" layoutInCell="1" allowOverlap="1" wp14:anchorId="21B0C4F0" wp14:editId="157FE7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53" name="Rectangle 5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3CE70E-B0A6-E64E-A0CE-8D065B0E40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BEBD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B0C4F0" id="Rectangle 5653" o:spid="_x0000_s2566" style="position:absolute;margin-left:-5pt;margin-top:28pt;width:79pt;height:60pt;z-index:25154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Auq7ew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22BEBD5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0720" behindDoc="0" locked="0" layoutInCell="1" allowOverlap="1" wp14:anchorId="66D5A2AF" wp14:editId="2CCF09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52" name="Rectangle 5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27ED28-C9BE-6941-8BEA-88EFA3D12C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6DC6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D5A2AF" id="Rectangle 5652" o:spid="_x0000_s2567" style="position:absolute;margin-left:-5pt;margin-top:28pt;width:79pt;height:60pt;z-index:25155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DXnTel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7D6DC6A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1744" behindDoc="0" locked="0" layoutInCell="1" allowOverlap="1" wp14:anchorId="1DBB1C0A" wp14:editId="2E2F65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51" name="Rectangle 5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226440-5F74-3E4D-8922-014D770682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FC95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BB1C0A" id="Rectangle 5651" o:spid="_x0000_s2568" style="position:absolute;margin-left:-5pt;margin-top:28pt;width:79pt;height:60pt;z-index:25155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3Ma3m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7FC95B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2768" behindDoc="0" locked="0" layoutInCell="1" allowOverlap="1" wp14:anchorId="6B57BBB8" wp14:editId="1FC978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50" name="Rectangle 5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DC5AA0-2704-1840-A63C-4CDB8D399B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0F25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7BBB8" id="Rectangle 5650" o:spid="_x0000_s2569" style="position:absolute;margin-left:-5pt;margin-top:28pt;width:79pt;height:60pt;z-index:25155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JfA3j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A0F25A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3792" behindDoc="0" locked="0" layoutInCell="1" allowOverlap="1" wp14:anchorId="0F1EE8AA" wp14:editId="2FD072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49" name="Rectangle 5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56B456-A28F-D24A-9B22-37DC4D4621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20923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1EE8AA" id="Rectangle 5649" o:spid="_x0000_s2570" style="position:absolute;margin-left:-5pt;margin-top:28pt;width:79pt;height:60pt;z-index:25155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ynC35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B20923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4816" behindDoc="0" locked="0" layoutInCell="1" allowOverlap="1" wp14:anchorId="6AB875C5" wp14:editId="418AEF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48" name="Rectangle 5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838393-6284-094E-9C8B-BF564CC2DA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48D2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B875C5" id="Rectangle 5648" o:spid="_x0000_s2571" style="position:absolute;margin-left:-5pt;margin-top:28pt;width:79pt;height:60pt;z-index:25155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M0Y38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B48D26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5840" behindDoc="0" locked="0" layoutInCell="1" allowOverlap="1" wp14:anchorId="0A118D76" wp14:editId="5E6CAA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47" name="Rectangle 5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D7077F-548E-6045-9E71-272574B98D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4410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18D76" id="Rectangle 5647" o:spid="_x0000_s2572" style="position:absolute;margin-left:-5pt;margin-top:28pt;width:79pt;height:60pt;z-index:25155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OB23z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844104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6864" behindDoc="0" locked="0" layoutInCell="1" allowOverlap="1" wp14:anchorId="09D7D664" wp14:editId="384874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46" name="Rectangle 5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200E78-7649-CC43-B4DA-C561403462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9001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7D664" id="Rectangle 5646" o:spid="_x0000_s2573" style="position:absolute;margin-left:-5pt;margin-top:28pt;width:79pt;height:60pt;z-index:25155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MErN9i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E90014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7888" behindDoc="0" locked="0" layoutInCell="1" allowOverlap="1" wp14:anchorId="4EB49D7B" wp14:editId="020A51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45" name="Rectangle 5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12015F-D1AE-EE43-8C99-277C728258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40B63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B49D7B" id="Rectangle 5645" o:spid="_x0000_s2574" style="position:absolute;margin-left:-5pt;margin-top:28pt;width:79pt;height:60pt;z-index:25155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OYcthy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C40B63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8912" behindDoc="0" locked="0" layoutInCell="1" allowOverlap="1" wp14:anchorId="60E3737B" wp14:editId="10D213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44" name="Rectangle 5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6B576F-A640-3D43-9070-9B2CAD42CA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4093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E3737B" id="Rectangle 5644" o:spid="_x0000_s2575" style="position:absolute;margin-left:-5pt;margin-top:28pt;width:79pt;height:60pt;z-index:25155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Hyo2C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740935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9936" behindDoc="0" locked="0" layoutInCell="1" allowOverlap="1" wp14:anchorId="66374A04" wp14:editId="721F68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43" name="Rectangle 5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1C1765-ADBF-C246-9120-932A87F9C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860FE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74A04" id="Rectangle 5643" o:spid="_x0000_s2576" style="position:absolute;margin-left:-5pt;margin-top:28pt;width:79pt;height:60pt;z-index:25155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oGHDdJ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76860FE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0960" behindDoc="0" locked="0" layoutInCell="1" allowOverlap="1" wp14:anchorId="39E68F96" wp14:editId="5D1F4C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42" name="Rectangle 5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2C0FD6-B77D-6A46-AAE1-1E4803AC51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1362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E68F96" id="Rectangle 5642" o:spid="_x0000_s2577" style="position:absolute;margin-left:-5pt;margin-top:28pt;width:79pt;height:60pt;z-index:25156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WVdDY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013624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1984" behindDoc="0" locked="0" layoutInCell="1" allowOverlap="1" wp14:anchorId="14C3D0C2" wp14:editId="372C70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41" name="Rectangle 5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BE7D16-AC6E-F848-AC1F-818277FA6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E244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3D0C2" id="Rectangle 5641" o:spid="_x0000_s2578" style="position:absolute;margin-left:-5pt;margin-top:28pt;width:79pt;height:60pt;z-index:25156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FIMw1+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6E2447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3008" behindDoc="0" locked="0" layoutInCell="1" allowOverlap="1" wp14:anchorId="3ED8560C" wp14:editId="0C69F3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40" name="Rectangle 5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3D7119-AA6E-B84F-B1D2-0AE8AEE169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777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8560C" id="Rectangle 5640" o:spid="_x0000_s2579" style="position:absolute;margin-left:-5pt;margin-top:28pt;width:79pt;height:60pt;z-index:25156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Ks6Q0q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283777E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4032" behindDoc="0" locked="0" layoutInCell="1" allowOverlap="1" wp14:anchorId="57A33055" wp14:editId="2A821A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39" name="Rectangle 5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BE890F-DAB0-7C45-987B-7E1E525C2B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1A37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A33055" id="Rectangle 5639" o:spid="_x0000_s2580" style="position:absolute;margin-left:-5pt;margin-top:28pt;width:79pt;height:60pt;z-index:25156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RLrDI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71A377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5056" behindDoc="0" locked="0" layoutInCell="1" allowOverlap="1" wp14:anchorId="5C2E3126" wp14:editId="732063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38" name="Rectangle 5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82D96C-EEF5-BC43-8B33-03E13C640C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D5F2D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E3126" id="Rectangle 5638" o:spid="_x0000_s2581" style="position:absolute;margin-left:-5pt;margin-top:28pt;width:79pt;height:60pt;z-index:25156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vYxDN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7D5F2D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6080" behindDoc="0" locked="0" layoutInCell="1" allowOverlap="1" wp14:anchorId="3C87F182" wp14:editId="4648E0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37" name="Rectangle 5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D5C37F-5563-354C-A197-E1B4209EBC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20B2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87F182" id="Rectangle 5637" o:spid="_x0000_s2582" style="position:absolute;margin-left:-5pt;margin-top:28pt;width:79pt;height:60pt;z-index:25156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LbXwwm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3120B20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7104" behindDoc="0" locked="0" layoutInCell="1" allowOverlap="1" wp14:anchorId="74D07AF3" wp14:editId="7D09AB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36" name="Rectangle 5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64C0D3-D4E0-E043-A83F-51CF638D0D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FE6A2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D07AF3" id="Rectangle 5636" o:spid="_x0000_s2583" style="position:absolute;margin-left:-5pt;margin-top:28pt;width:79pt;height:60pt;z-index:25156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T+FDHJ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AFE6A2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8128" behindDoc="0" locked="0" layoutInCell="1" allowOverlap="1" wp14:anchorId="77126923" wp14:editId="185864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35" name="Rectangle 5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DCAE93-EB9E-5549-951F-8FC7C915CA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0C25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26923" id="Rectangle 5635" o:spid="_x0000_s2584" style="position:absolute;margin-left:-5pt;margin-top:28pt;width:79pt;height:60pt;z-index:25156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GjWwti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3C0C252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9152" behindDoc="0" locked="0" layoutInCell="1" allowOverlap="1" wp14:anchorId="121ABED4" wp14:editId="271782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34" name="Rectangle 5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32682A-0AC0-BA44-9B1E-D1999A084F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7E58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ABED4" id="Rectangle 5634" o:spid="_x0000_s2585" style="position:absolute;margin-left:-5pt;margin-top:28pt;width:79pt;height:60pt;z-index:25156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JHgQs2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187E58D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0176" behindDoc="0" locked="0" layoutInCell="1" allowOverlap="1" wp14:anchorId="4BE9531C" wp14:editId="512628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33" name="Rectangle 5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D5BB4D-5DB0-0948-9C06-6756EB52BD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8DF5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9531C" id="Rectangle 5633" o:spid="_x0000_s2586" style="position:absolute;margin-left:-5pt;margin-top:28pt;width:79pt;height:60pt;z-index:25157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czgv4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A8DF5D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1200" behindDoc="0" locked="0" layoutInCell="1" allowOverlap="1" wp14:anchorId="3FEA7DFF" wp14:editId="21F07E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32" name="Rectangle 5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349367-7E2C-9746-8688-001C3B9B08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00EC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A7DFF" id="Rectangle 5632" o:spid="_x0000_s2587" style="position:absolute;margin-left:-5pt;margin-top:28pt;width:79pt;height:60pt;z-index:25157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ig6v9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400EC1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2224" behindDoc="0" locked="0" layoutInCell="1" allowOverlap="1" wp14:anchorId="22376612" wp14:editId="42538A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31" name="Rectangle 5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FFBD67-445E-6848-B0D5-66EC586A64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E6D0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376612" id="Rectangle 5631" o:spid="_x0000_s2588" style="position:absolute;margin-left:-5pt;margin-top:28pt;width:79pt;height:60pt;z-index:25157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IFVL8i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2E6D03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3248" behindDoc="0" locked="0" layoutInCell="1" allowOverlap="1" wp14:anchorId="19E688FA" wp14:editId="3C219D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30" name="Rectangle 5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F9C66-B95E-C942-97CD-7A2CAE6404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89D0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E688FA" id="Rectangle 5630" o:spid="_x0000_s2589" style="position:absolute;margin-left:-5pt;margin-top:28pt;width:79pt;height:60pt;z-index:25157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Hhjr92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6489D06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4272" behindDoc="0" locked="0" layoutInCell="1" allowOverlap="1" wp14:anchorId="70AE0B7E" wp14:editId="5FFBCF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29" name="Rectangle 5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ACBCB9-6FBF-164A-AB00-88E1AB6959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8D572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E0B7E" id="Rectangle 5629" o:spid="_x0000_s2590" style="position:absolute;margin-left:-5pt;margin-top:28pt;width:79pt;height:60pt;z-index:25157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l+Mvt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58D572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5296" behindDoc="0" locked="0" layoutInCell="1" allowOverlap="1" wp14:anchorId="5A606642" wp14:editId="3F3FC9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28" name="Rectangle 5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52FFDBB-F729-0D45-8A67-07E4B4DA5A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51E3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606642" id="Rectangle 5628" o:spid="_x0000_s2591" style="position:absolute;margin-left:-5pt;margin-top:28pt;width:79pt;height:60pt;z-index:25157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G7Vr6C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5951E35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6320" behindDoc="0" locked="0" layoutInCell="1" allowOverlap="1" wp14:anchorId="0D3305D6" wp14:editId="797389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27" name="Rectangle 5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49F56C-F69B-CD45-BCBA-BB312482B6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1C513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305D6" id="Rectangle 5627" o:spid="_x0000_s2592" style="position:absolute;margin-left:-5pt;margin-top:28pt;width:79pt;height:60pt;z-index:25157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ZY4vn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2E1C513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7344" behindDoc="0" locked="0" layoutInCell="1" allowOverlap="1" wp14:anchorId="6076A99D" wp14:editId="4355C3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26" name="Rectangle 5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C80A83-8ADB-294B-8616-B0ABA2C4B2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06EF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76A99D" id="Rectangle 5626" o:spid="_x0000_s2593" style="position:absolute;margin-left:-5pt;margin-top:28pt;width:79pt;height:60pt;z-index:25157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nLivi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C06EF1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8368" behindDoc="0" locked="0" layoutInCell="1" allowOverlap="1" wp14:anchorId="4C2D78B4" wp14:editId="077C65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25" name="Rectangle 5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8A3887-F2A7-824E-876B-0E4FE5671A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723D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2D78B4" id="Rectangle 5625" o:spid="_x0000_s2594" style="position:absolute;margin-left:-5pt;margin-top:28pt;width:79pt;height:60pt;z-index:25157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LuPLk+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78723DC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9392" behindDoc="0" locked="0" layoutInCell="1" allowOverlap="1" wp14:anchorId="4A55D1AD" wp14:editId="5959B1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24" name="Rectangle 5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622E2B-D71C-9249-A1B6-96D07A87D9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5E4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55D1AD" id="Rectangle 5624" o:spid="_x0000_s2595" style="position:absolute;margin-left:-5pt;margin-top:28pt;width:79pt;height:60pt;z-index:25157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EK5rlq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3315E45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0416" behindDoc="0" locked="0" layoutInCell="1" allowOverlap="1" wp14:anchorId="60F33CBF" wp14:editId="6E6E55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23" name="Rectangle 5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7D21DB-00DC-7B45-92D7-5E308CB2EF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E833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33CBF" id="Rectangle 5623" o:spid="_x0000_s2596" style="position:absolute;margin-left:-5pt;margin-top:28pt;width:79pt;height:60pt;z-index:25158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D98lsn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22E8334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1440" behindDoc="0" locked="0" layoutInCell="1" allowOverlap="1" wp14:anchorId="19D5378D" wp14:editId="23C0E5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22" name="Rectangle 5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F33BDA-4CF4-9247-8D3C-CFEA3EE17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1ABF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D5378D" id="Rectangle 5622" o:spid="_x0000_s2597" style="position:absolute;margin-left:-5pt;margin-top:28pt;width:79pt;height:60pt;z-index:25158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" filled="f" stroked="f">
                      <v:textbox inset="2.16pt,1.44pt,0,1.44pt">
                        <w:txbxContent>
                          <w:p w14:paraId="241ABF6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2464" behindDoc="0" locked="0" layoutInCell="1" allowOverlap="1" wp14:anchorId="3A3431F0" wp14:editId="7F6C8F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21" name="Rectangle 5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865A08-F395-9340-AA16-E1E069EE2B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B3D2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3431F0" id="Rectangle 5621" o:spid="_x0000_s2598" style="position:absolute;margin-left:-5pt;margin-top:28pt;width:79pt;height:60pt;z-index:25158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D59bDJ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5B3D26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3488" behindDoc="0" locked="0" layoutInCell="1" allowOverlap="1" wp14:anchorId="02C99D4F" wp14:editId="0BA48C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20" name="Rectangle 5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2C478-13A5-A745-B615-1BDC145179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D05C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99D4F" id="Rectangle 5620" o:spid="_x0000_s2599" style="position:absolute;margin-left:-5pt;margin-top:28pt;width:79pt;height:60pt;z-index:25158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9qnbGZ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59D05C0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4512" behindDoc="0" locked="0" layoutInCell="1" allowOverlap="1" wp14:anchorId="42B20267" wp14:editId="421304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19" name="Rectangle 5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21D628-0CB8-B249-90AC-41E3735EED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56B3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B20267" id="Rectangle 5619" o:spid="_x0000_s2600" style="position:absolute;margin-left:-5pt;margin-top:28pt;width:79pt;height:60pt;z-index:25158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BkpW3G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1156B35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5536" behindDoc="0" locked="0" layoutInCell="1" allowOverlap="1" wp14:anchorId="6EACCDEB" wp14:editId="7664A4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18" name="Rectangle 5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D62398-B39F-EB4D-AB68-C5F3DB3D22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C8FC3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ACCDEB" id="Rectangle 5618" o:spid="_x0000_s2601" style="position:absolute;margin-left:-5pt;margin-top:28pt;width:79pt;height:60pt;z-index:25158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4B/bZJ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0EC8FC3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6560" behindDoc="0" locked="0" layoutInCell="1" allowOverlap="1" wp14:anchorId="0DFC7E91" wp14:editId="2A9037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17" name="Rectangle 5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9D1556-5190-2A48-AF14-4FDB2F3E0B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E2356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C7E91" id="Rectangle 5617" o:spid="_x0000_s2602" style="position:absolute;margin-left:-5pt;margin-top:28pt;width:79pt;height:60pt;z-index:25158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60RbW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8E2356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7584" behindDoc="0" locked="0" layoutInCell="1" allowOverlap="1" wp14:anchorId="79A088AA" wp14:editId="1EA7D6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16" name="Rectangle 5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6610DD5-5036-2C40-9BB8-961C9FFC1B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3813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A088AA" id="Rectangle 5616" o:spid="_x0000_s2603" style="position:absolute;margin-left:-5pt;margin-top:28pt;width:79pt;height:60pt;z-index:25158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EnLbT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1938130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8608" behindDoc="0" locked="0" layoutInCell="1" allowOverlap="1" wp14:anchorId="27CE408D" wp14:editId="2E8F1A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15" name="Rectangle 5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CC764F-DD48-A54A-A73A-7E67690F68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1BE9E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E408D" id="Rectangle 5615" o:spid="_x0000_s2604" style="position:absolute;margin-left:-5pt;margin-top:28pt;width:79pt;height:60pt;z-index:25158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DVFWou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691BE9E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9632" behindDoc="0" locked="0" layoutInCell="1" allowOverlap="1" wp14:anchorId="42EBBF42" wp14:editId="691526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14" name="Rectangle 5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02565C-5D48-BC44-A6EA-3B3B91FEB4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AE0E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BBF42" id="Rectangle 5614" o:spid="_x0000_s2605" style="position:absolute;margin-left:-5pt;margin-top:28pt;width:79pt;height:60pt;z-index:25158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zHPan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6CAE0EB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0656" behindDoc="0" locked="0" layoutInCell="1" allowOverlap="1" wp14:anchorId="6B7059E5" wp14:editId="5035A3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13" name="Rectangle 5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B0F459-743A-B040-B8BF-77A16BA90B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140E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059E5" id="Rectangle 5613" o:spid="_x0000_s2606" style="position:absolute;margin-left:-5pt;margin-top:28pt;width:79pt;height:60pt;z-index:25159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ocaVgp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3F140E6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1680" behindDoc="0" locked="0" layoutInCell="1" allowOverlap="1" wp14:anchorId="34D8A6E4" wp14:editId="768749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12" name="Rectangle 5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FD1F06-E3EE-CC40-8366-25010326F7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43DC9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D8A6E4" id="Rectangle 5612" o:spid="_x0000_s2607" style="position:absolute;margin-left:-5pt;margin-top:28pt;width:79pt;height:60pt;z-index:25159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" filled="f" stroked="f">
                      <v:textbox inset="2.16pt,1.44pt,0,1.44pt">
                        <w:txbxContent>
                          <w:p w14:paraId="4443DC9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2704" behindDoc="0" locked="0" layoutInCell="1" allowOverlap="1" wp14:anchorId="3F086C7A" wp14:editId="413658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11" name="Rectangle 5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7BE4B5-1FB7-1E47-A5B5-37BF4AA10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E151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086C7A" id="Rectangle 5611" o:spid="_x0000_s2608" style="position:absolute;margin-left:-5pt;margin-top:28pt;width:79pt;height:60pt;z-index:25159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FOrlam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BE1512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3728" behindDoc="0" locked="0" layoutInCell="1" allowOverlap="1" wp14:anchorId="5CE6E6A7" wp14:editId="212B7C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10" name="Rectangle 5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BEE583-DCCE-C84B-8BFC-A568A62DF9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C960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6E6A7" id="Rectangle 5610" o:spid="_x0000_s2609" style="position:absolute;margin-left:-5pt;margin-top:28pt;width:79pt;height:60pt;z-index:25159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KqdFby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3CC960F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4752" behindDoc="0" locked="0" layoutInCell="1" allowOverlap="1" wp14:anchorId="1C57AA96" wp14:editId="6A380E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09" name="Rectangle 5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A44FC8-061F-6948-9C18-9DCF2CE647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155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57AA96" id="Rectangle 5609" o:spid="_x0000_s2610" style="position:absolute;margin-left:-5pt;margin-top:28pt;width:79pt;height:60pt;z-index:25159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EUdldS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4DC155F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5776" behindDoc="0" locked="0" layoutInCell="1" allowOverlap="1" wp14:anchorId="038CDA43" wp14:editId="4D9DFE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08" name="Rectangle 5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F3BA29-289D-CE43-9722-59AF5D2A05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3CB2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8CDA43" id="Rectangle 5608" o:spid="_x0000_s2611" style="position:absolute;margin-left:-5pt;margin-top:28pt;width:79pt;height:60pt;z-index:25159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LwrFcG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223CB2B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6800" behindDoc="0" locked="0" layoutInCell="1" allowOverlap="1" wp14:anchorId="412DDDC4" wp14:editId="17A18F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07" name="Rectangle 5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0016E1-48E5-BE41-B113-2DD1E419DE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7496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DDDC4" id="Rectangle 5607" o:spid="_x0000_s2612" style="position:absolute;margin-left:-5pt;margin-top:28pt;width:79pt;height:60pt;z-index:25159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Ldwlf+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0774968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7824" behindDoc="0" locked="0" layoutInCell="1" allowOverlap="1" wp14:anchorId="2C1D599D" wp14:editId="7D03B6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06" name="Rectangle 5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7523F1-1CF0-CF45-9760-D7DB8511FF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415D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D599D" id="Rectangle 5606" o:spid="_x0000_s2613" style="position:absolute;margin-left:-5pt;margin-top:28pt;width:79pt;height:60pt;z-index:25159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" filled="f" stroked="f">
                      <v:textbox inset="2.16pt,1.44pt,0,1.44pt">
                        <w:txbxContent>
                          <w:p w14:paraId="28415D3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8848" behindDoc="0" locked="0" layoutInCell="1" allowOverlap="1" wp14:anchorId="1270A388" wp14:editId="063E61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605" name="Rectangle 5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9BAE934-B9A0-7245-BA02-27A181A6A6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5A9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70A388" id="Rectangle 5605" o:spid="_x0000_s2614" style="position:absolute;margin-left:102pt;margin-top:138pt;width:79pt;height:48pt;z-index:25159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Ph8eUa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7A25A9B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9872" behindDoc="0" locked="0" layoutInCell="1" allowOverlap="1" wp14:anchorId="222DC988" wp14:editId="51991B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604" name="Rectangle 5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3C0132-DC55-374E-94AD-79FC2654EE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468E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DC988" id="Rectangle 5604" o:spid="_x0000_s2615" style="position:absolute;margin-left:102pt;margin-top:138pt;width:79pt;height:48pt;z-index:25159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AFK+VO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43468E9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 wp14:anchorId="79CD8168" wp14:editId="5BEA7A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603" name="Rectangle 5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B23FF6-67DF-2349-854B-DC9211A0AE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DB93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CD8168" id="Rectangle 5603" o:spid="_x0000_s2616" style="position:absolute;margin-left:102pt;margin-top:138pt;width:79pt;height:48pt;z-index:25160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L4BDC6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71DB930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1920" behindDoc="0" locked="0" layoutInCell="1" allowOverlap="1" wp14:anchorId="4D69725C" wp14:editId="61551D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602" name="Rectangle 5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199192-668B-594F-852E-2171A1E019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747B7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69725C" id="Rectangle 5602" o:spid="_x0000_s2617" style="position:absolute;margin-left:102pt;margin-top:138pt;width:79pt;height:48pt;z-index:25160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Ec3jDu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35747B7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 wp14:anchorId="196018B1" wp14:editId="16A003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601" name="Rectangle 5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64946D-500C-E541-8CFD-C72771DC3B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1EF3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6018B1" id="Rectangle 5601" o:spid="_x0000_s2618" style="position:absolute;margin-left:102pt;margin-top:138pt;width:79pt;height:48pt;z-index:25160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ExsDAW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521EF32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 wp14:anchorId="13B47251" wp14:editId="0C9255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600" name="Rectangle 5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D12A39-3535-D242-BFA5-A8B9592BEA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B523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47251" id="Rectangle 5600" o:spid="_x0000_s2619" style="position:absolute;margin-left:102pt;margin-top:138pt;width:79pt;height:48pt;z-index:25160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LVajBC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48B5232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 wp14:anchorId="64DBAC8A" wp14:editId="5A77259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99" name="Rectangle 5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8D4EE4-A497-6747-9D86-E6261667AF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2DE5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DBAC8A" id="Rectangle 5599" o:spid="_x0000_s2620" style="position:absolute;margin-left:102pt;margin-top:138pt;width:79pt;height:48pt;z-index:25160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Ba2gx4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252DE51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1" allowOverlap="1" wp14:anchorId="27EADF10" wp14:editId="787C39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98" name="Rectangle 5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2508E2-DDBC-4D4A-BD5B-DCB9460DC7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58C6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EADF10" id="Rectangle 5598" o:spid="_x0000_s2621" style="position:absolute;margin-left:102pt;margin-top:138pt;width:79pt;height:48pt;z-index:25160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Cj7Ixt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3A58C60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 wp14:anchorId="50AE8281" wp14:editId="51D178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97" name="Rectangle 5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207C3F-615A-3148-A012-7B7365E65E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B21D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E8281" id="Rectangle 5597" o:spid="_x0000_s2622" style="position:absolute;margin-left:102pt;margin-top:138pt;width:79pt;height:48pt;z-index:25160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CotwxT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6FB21DF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1" allowOverlap="1" wp14:anchorId="6C11B762" wp14:editId="7EB52A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96" name="Rectangle 5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A956B5-E83A-0F40-A907-9AA5F42551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0B09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11B762" id="Rectangle 5596" o:spid="_x0000_s2623" style="position:absolute;margin-left:102pt;margin-top:138pt;width:79pt;height:48pt;z-index:25160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BRgYxG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1860B09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9088" behindDoc="0" locked="0" layoutInCell="1" allowOverlap="1" wp14:anchorId="0737F296" wp14:editId="08621E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95" name="Rectangle 5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737FF9-5050-1B47-9E15-6B305A598A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26B5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37F296" id="Rectangle 5595" o:spid="_x0000_s2624" style="position:absolute;margin-left:102pt;margin-top:138pt;width:79pt;height:48pt;z-index:25160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B2tg2C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0F26B5A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0112" behindDoc="0" locked="0" layoutInCell="1" allowOverlap="1" wp14:anchorId="373B4B63" wp14:editId="78C7DC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94" name="Rectangle 5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D0DDF1-91E1-4749-B2CB-037CEA7120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FFAF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3B4B63" id="Rectangle 5594" o:spid="_x0000_s2625" style="position:absolute;margin-left:102pt;margin-top:138pt;width:79pt;height:48pt;z-index:25161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I+AjZe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3BFFAF9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 wp14:anchorId="2675054A" wp14:editId="7258B0A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93" name="Rectangle 5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B8900D-D4B4-5D4B-A05D-526F69791B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D3543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5054A" id="Rectangle 5593" o:spid="_x0000_s2626" style="position:absolute;margin-left:102pt;margin-top:138pt;width:79pt;height:48pt;z-index:25161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DLvJmC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58D3543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2160" behindDoc="0" locked="0" layoutInCell="1" allowOverlap="1" wp14:anchorId="4F7D455D" wp14:editId="13DAED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92" name="Rectangle 5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93E0DA-F863-7140-8004-393D05579A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EA67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7D455D" id="Rectangle 5592" o:spid="_x0000_s2627" style="position:absolute;margin-left:102pt;margin-top:138pt;width:79pt;height:48pt;z-index:25161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MvZpnW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19EA67B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 wp14:anchorId="50CADDB9" wp14:editId="11A8E9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91" name="Rectangle 5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311C71-3D61-FA4A-AD66-11E08DB44F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7E532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ADDB9" id="Rectangle 5591" o:spid="_x0000_s2628" style="position:absolute;margin-left:102pt;margin-top:138pt;width:79pt;height:48pt;z-index:25161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DAgiZL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167E532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1" allowOverlap="1" wp14:anchorId="180E3304" wp14:editId="73C7CE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90" name="Rectangle 5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54F1C1-C77A-7C47-9C0C-2E5C6C53CD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0EAB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E3304" id="Rectangle 5590" o:spid="_x0000_s2629" style="position:absolute;margin-left:102pt;margin-top:138pt;width:79pt;height:48pt;z-index:25161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A5tKZe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090EABB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5232" behindDoc="0" locked="0" layoutInCell="1" allowOverlap="1" wp14:anchorId="5356ABED" wp14:editId="3F0E88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89" name="Rectangle 5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D899E7D-BFFA-2242-B1CD-B9D5214D97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2F0E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6ABED" id="Rectangle 5589" o:spid="_x0000_s2630" style="position:absolute;margin-left:102pt;margin-top:138pt;width:79pt;height:48pt;z-index:25161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DWNCY2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0C2F0E2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 wp14:anchorId="2B90C134" wp14:editId="6B50B4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88" name="Rectangle 5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FE0AA6-99B6-7F40-B1D6-5601025EC2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B1D2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90C134" id="Rectangle 5588" o:spid="_x0000_s2631" style="position:absolute;margin-left:102pt;margin-top:138pt;width:79pt;height:48pt;z-index:25161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AvAqYj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73B1D2C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 wp14:anchorId="1230CB1C" wp14:editId="74ECBE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87" name="Rectangle 5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1DC238F-D9C6-794E-A635-A406D399CD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0F3E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0CB1C" id="Rectangle 5587" o:spid="_x0000_s2632" style="position:absolute;margin-left:102pt;margin-top:138pt;width:79pt;height:48pt;z-index:25161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AkWSYd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7E0F3E3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8304" behindDoc="0" locked="0" layoutInCell="1" allowOverlap="1" wp14:anchorId="395D98F9" wp14:editId="56C253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86" name="Rectangle 5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5D9B81-9590-FE47-94FD-D2471A6B43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41C5E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5D98F9" id="Rectangle 5586" o:spid="_x0000_s2633" style="position:absolute;margin-left:102pt;margin-top:138pt;width:79pt;height:48pt;z-index:25161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Ddb6YI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3541C5E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7802E925" wp14:editId="22B71C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85" name="Rectangle 5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B9EFAA-4A24-EB4A-B643-1E1980BAEE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9D05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2E925" id="Rectangle 5585" o:spid="_x0000_s2634" style="position:absolute;margin-left:102pt;margin-top:138pt;width:79pt;height:48pt;z-index:25161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D6WCfM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3D9D057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65C9DE9B" wp14:editId="0C6DC0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84" name="Rectangle 5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DF3C0C-FB11-DB4C-BD92-A71533650B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965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9DE9B" id="Rectangle 5584" o:spid="_x0000_s2635" style="position:absolute;margin-left:102pt;margin-top:138pt;width:79pt;height:48pt;z-index:25162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ANup9m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0B0965A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698AE9F7" wp14:editId="113E92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83" name="Rectangle 5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39D8F6-BE70-5549-93C2-675B4A3E93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4F59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8AE9F7" id="Rectangle 5583" o:spid="_x0000_s2636" style="position:absolute;margin-left:102pt;margin-top:138pt;width:79pt;height:48pt;z-index:25162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LwlUqS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704F59B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 wp14:anchorId="28997064" wp14:editId="217971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82" name="Rectangle 5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F71A7E-C47E-EE4E-9523-5C7FF232B4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91F4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97064" id="Rectangle 5582" o:spid="_x0000_s2637" style="position:absolute;margin-left:102pt;margin-top:138pt;width:79pt;height:48pt;z-index:25162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EUT0rG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2691F4C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4B0674DB" wp14:editId="51BDE3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81" name="Rectangle 5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42E661-71CA-D742-86C3-0BD437FC4D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E35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674DB" id="Rectangle 5581" o:spid="_x0000_s2638" style="position:absolute;margin-left:102pt;margin-top:138pt;width:79pt;height:48pt;z-index:25162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BOSFKP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627E350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 wp14:anchorId="7CD54AAD" wp14:editId="1D9ECA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80" name="Rectangle 5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D97941-9593-B84B-AD0A-1BE875F098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89E1E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D54AAD" id="Rectangle 5580" o:spid="_x0000_s2639" style="position:absolute;margin-left:102pt;margin-top:138pt;width:79pt;height:48pt;z-index:25162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C3ftKa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3189E1E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6FC4DF8A" wp14:editId="6EC0A7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79" name="Rectangle 5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86679E-9311-A449-854C-709BEBD7B9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67D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4DF8A" id="Rectangle 5579" o:spid="_x0000_s2640" style="position:absolute;margin-left:102pt;margin-top:138pt;width:79pt;height:48pt;z-index:25162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BY/lLy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7E667D0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 wp14:anchorId="6FF8B23A" wp14:editId="32DA52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78" name="Rectangle 5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A4FC18-98BD-DC46-8732-8B6A52F0DE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6D11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F8B23A" id="Rectangle 5578" o:spid="_x0000_s2641" style="position:absolute;margin-left:102pt;margin-top:138pt;width:79pt;height:48pt;z-index:25162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ChyNLn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366D114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7CAA6CA8" wp14:editId="311770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77" name="Rectangle 5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8D9A67-302D-174C-965C-C75D6B415C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25B5E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A6CA8" id="Rectangle 5577" o:spid="_x0000_s2642" style="position:absolute;margin-left:102pt;margin-top:138pt;width:79pt;height:48pt;z-index:25162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Cqk1LZ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4F25B5E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6B55074C" wp14:editId="3805D3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76" name="Rectangle 5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F3B552-1D9E-174B-9D1B-F6B6048D19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3F2A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5074C" id="Rectangle 5576" o:spid="_x0000_s2643" style="position:absolute;margin-left:102pt;margin-top:138pt;width:79pt;height:48pt;z-index:25162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BTpdLM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223F2AF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528E4296" wp14:editId="369D63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75" name="Rectangle 5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49A6054-59E5-4F4F-ABA8-16F800D28E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2311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8E4296" id="Rectangle 5575" o:spid="_x0000_s2644" style="position:absolute;margin-left:102pt;margin-top:138pt;width:79pt;height:48pt;z-index:25162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B0klMI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3123116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4F0BDF6F" wp14:editId="158785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74" name="Rectangle 5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6473B1-ADE1-D647-A1EF-526CC5D525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2A75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BDF6F" id="Rectangle 5574" o:spid="_x0000_s2645" style="position:absolute;margin-left:102pt;margin-top:138pt;width:79pt;height:48pt;z-index:25163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I2k0x2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672A750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0B0F1575" wp14:editId="5CB6E7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73" name="Rectangle 5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B8910B-0FB5-C04F-BE95-80F2EF7915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6A5C3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F1575" id="Rectangle 5573" o:spid="_x0000_s2646" style="position:absolute;margin-left:102pt;margin-top:138pt;width:79pt;height:48pt;z-index:25163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G98vjO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566A5C3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6FEEE7D8" wp14:editId="3B412A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72" name="Rectangle 5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20EA98-F65E-6F44-9F45-085C71B7C5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A410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EEE7D8" id="Rectangle 5572" o:spid="_x0000_s2647" style="position:absolute;margin-left:102pt;margin-top:138pt;width:79pt;height:48pt;z-index:25163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JZKPia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1DA410C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4E16B24F" wp14:editId="57C35F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71" name="Rectangle 5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F5B526-4F52-1440-A347-0ACC4EC193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41C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16B24F" id="Rectangle 5571" o:spid="_x0000_s2648" style="position:absolute;margin-left:102pt;margin-top:138pt;width:79pt;height:48pt;z-index:25163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CdEb4Y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26F41C6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7D41489E" wp14:editId="4C8BE3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70" name="Rectangle 5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DA63AC-ECC9-AC42-8F0C-153FF668E8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EA40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1489E" id="Rectangle 5570" o:spid="_x0000_s2649" style="position:absolute;margin-left:102pt;margin-top:138pt;width:79pt;height:48pt;z-index:25163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BkJz4N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6EEA406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2DA20EB1" wp14:editId="3D1A7A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69" name="Rectangle 5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1159AF-EF5A-2D4C-9CD3-5CDA908780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8557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20EB1" id="Rectangle 5569" o:spid="_x0000_s2650" style="position:absolute;margin-left:102pt;margin-top:138pt;width:79pt;height:48pt;z-index:25163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CLp75l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7C8557C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3BDCAD1F" wp14:editId="1BEA4A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68" name="Rectangle 5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1164DA-4FF8-194B-9800-982D9DDF7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3BA3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DCAD1F" id="Rectangle 5568" o:spid="_x0000_s2651" style="position:absolute;margin-left:102pt;margin-top:138pt;width:79pt;height:48pt;z-index:25163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BykT5w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673BA36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06402645" wp14:editId="6608E0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67" name="Rectangle 5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19BD72-BD8B-964F-A585-963132F2A5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9378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402645" id="Rectangle 5567" o:spid="_x0000_s2652" style="position:absolute;margin-left:102pt;margin-top:138pt;width:79pt;height:48pt;z-index:25163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B5yr5O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6C93785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7DA72FCF" wp14:editId="11E21A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66" name="Rectangle 5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C2199A-2376-CC4E-9028-C95DF74FD6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037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A72FCF" id="Rectangle 5566" o:spid="_x0000_s2653" style="position:absolute;margin-left:102pt;margin-top:138pt;width:79pt;height:48pt;z-index:25163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CA/D5b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21B037C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2A2DD4D3" wp14:editId="3B4A67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65" name="Rectangle 5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09FB2B-317D-AE42-8EE6-744C698D63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85F0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DD4D3" id="Rectangle 5565" o:spid="_x0000_s2654" style="position:absolute;margin-left:102pt;margin-top:138pt;width:79pt;height:48pt;z-index:25163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Cny7+f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5685F0F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3063844E" wp14:editId="74D76E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64" name="Rectangle 5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5D78C7-D9B5-8649-AA19-0FEE3313BF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FF491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3844E" id="Rectangle 5564" o:spid="_x0000_s2655" style="position:absolute;margin-left:102pt;margin-top:138pt;width:79pt;height:48pt;z-index:25164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F79P4q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69FF491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07C8D047" wp14:editId="3DEADF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63" name="Rectangle 5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B07F22-4A58-F744-B778-E52957E538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5DA1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8D047" id="Rectangle 5563" o:spid="_x0000_s2656" style="position:absolute;margin-left:102pt;margin-top:138pt;width:79pt;height:48pt;z-index:25164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OG2yve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285DA11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768C212F" wp14:editId="78E20E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62" name="Rectangle 5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937597-E76E-8546-A4C3-3C3BEDE716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2AF2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8C212F" id="Rectangle 5562" o:spid="_x0000_s2657" style="position:absolute;margin-left:102pt;margin-top:138pt;width:79pt;height:48pt;z-index:25164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BiASuK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232AF2B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135012F0" wp14:editId="01F342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61" name="Rectangle 5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4B730B-3970-044D-8404-D8252B0AD3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B9FC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5012F0" id="Rectangle 5561" o:spid="_x0000_s2658" style="position:absolute;margin-left:102pt;margin-top:138pt;width:79pt;height:48pt;z-index:25164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BPbyty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28B9FC9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6C4ED75F" wp14:editId="27A958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60" name="Rectangle 5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CF3D7A-6585-8140-853B-26A6976456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5532E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ED75F" id="Rectangle 5560" o:spid="_x0000_s2659" style="position:absolute;margin-left:102pt;margin-top:138pt;width:79pt;height:48pt;z-index:25164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Dq7UrJ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315532E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26A26FA4" wp14:editId="40A1A6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59" name="Rectangle 5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F6AC27-3D37-C74E-912A-F521BC0607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017A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A26FA4" id="Rectangle 5559" o:spid="_x0000_s2660" style="position:absolute;margin-left:102pt;margin-top:138pt;width:79pt;height:48pt;z-index:25164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AFbcqh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4D017A6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147A276C" wp14:editId="2D4717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58" name="Rectangle 5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DEA0D6-D636-E34B-91DE-9F81D3CACD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10AC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7A276C" id="Rectangle 5558" o:spid="_x0000_s2661" style="position:absolute;margin-left:102pt;margin-top:138pt;width:79pt;height:48pt;z-index:25164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D8W0q0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4210ACB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1B69DF55" wp14:editId="47A986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57" name="Rectangle 5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17BB69-45D4-554C-95D9-C2A5043C86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5BDD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69DF55" id="Rectangle 5557" o:spid="_x0000_s2662" style="position:absolute;margin-left:102pt;margin-top:138pt;width:79pt;height:48pt;z-index:25164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D3AMqK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695BDDC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4D86FB87" wp14:editId="4E6C4D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56" name="Rectangle 5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597BE8-ABD8-3442-859D-C2609D9419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AE17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86FB87" id="Rectangle 5556" o:spid="_x0000_s2663" style="position:absolute;margin-left:102pt;margin-top:138pt;width:79pt;height:48pt;z-index:25164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AONkqf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331AE17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2BD696DE" wp14:editId="626693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55" name="Rectangle 5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C3FBD6-CB08-784E-9046-52B48ADF6F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5E9B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696DE" id="Rectangle 5555" o:spid="_x0000_s2664" style="position:absolute;margin-left:102pt;margin-top:138pt;width:79pt;height:48pt;z-index:25165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ApActb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795E9B8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1443A7F5" wp14:editId="028F22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54" name="Rectangle 5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0D2FE8-5ADF-DC41-BD97-34F9C42CC0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0377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3A7F5" id="Rectangle 5554" o:spid="_x0000_s2665" style="position:absolute;margin-left:102pt;margin-top:138pt;width:79pt;height:48pt;z-index:25165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NA3S06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2C03774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482EEAB9" wp14:editId="4AEF9C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53" name="Rectangle 5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E6B663-8014-924F-8090-D25F864FD7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FC73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2EEAB9" id="Rectangle 5553" o:spid="_x0000_s2666" style="position:absolute;margin-left:102pt;margin-top:138pt;width:79pt;height:48pt;z-index:25165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CIyRfH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36FC738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654CA97D" wp14:editId="490F06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52" name="Rectangle 5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968717-D419-2B4C-B2E6-7BBE969285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BC6A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4CA97D" id="Rectangle 5552" o:spid="_x0000_s2667" style="position:absolute;margin-left:102pt;margin-top:138pt;width:79pt;height:48pt;z-index:25165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Bx/5fS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32BC6A2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608BE4EF" wp14:editId="71DA9A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51" name="Rectangle 5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EC612E-19AE-584E-B1B0-941702ADD0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FD70C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8BE4EF" id="Rectangle 5551" o:spid="_x0000_s2668" style="position:absolute;margin-left:102pt;margin-top:138pt;width:79pt;height:48pt;z-index:25165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B6pBfs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57FD70C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6A676151" wp14:editId="1B0D61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50" name="Rectangle 5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A962B2-FDB6-8C46-A371-7F97C3DD69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232A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676151" id="Rectangle 5550" o:spid="_x0000_s2669" style="position:absolute;margin-left:102pt;margin-top:138pt;width:79pt;height:48pt;z-index:2516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CDkpf5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34232A3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6B6ED017" wp14:editId="1531E6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49" name="Rectangle 5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C44E0C-A037-ED48-835A-2C5C4BD5C0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47700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6ED017" id="Rectangle 5549" o:spid="_x0000_s2670" style="position:absolute;margin-left:102pt;margin-top:138pt;width:79pt;height:48pt;z-index:2516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BsEheR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7447700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665EA11" wp14:editId="7ED14E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48" name="Rectangle 5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A02E02-6BB4-8847-97CA-1CBB56DCF3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27F0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65EA11" id="Rectangle 5548" o:spid="_x0000_s2671" style="position:absolute;margin-left:102pt;margin-top:138pt;width:79pt;height:48pt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CVJJeE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3627F06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ECD3E73" wp14:editId="62E19A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47" name="Rectangle 5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914662-E3D0-F142-98FD-5AFA5A09F6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F472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D3E73" id="Rectangle 5547" o:spid="_x0000_s2672" style="position:absolute;margin-left:102pt;margin-top:138pt;width:79pt;height:48pt;z-index:2516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Cefxe6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2CF4727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3F94FA0" wp14:editId="0E706B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46" name="Rectangle 5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AB1D6F-0A44-024F-BAEB-3944623F5F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8634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F94FA0" id="Rectangle 5546" o:spid="_x0000_s2673" style="position:absolute;margin-left:102pt;margin-top:138pt;width:79pt;height:48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BnSZev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318634F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9CEF342" wp14:editId="6356D4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45" name="Rectangle 5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CC27FA-1A59-5845-8FA1-05A02CC257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C43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CEF342" id="Rectangle 5545" o:spid="_x0000_s2674" style="position:absolute;margin-left:102pt;margin-top:138pt;width:79pt;height:48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BAfhZr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42AC435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519EB67" wp14:editId="1E6898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44" name="Rectangle 5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F44991-D81E-3245-A5CB-A8C5280EB7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303C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19EB67" id="Rectangle 5544" o:spid="_x0000_s2675" style="position:absolute;margin-left:102pt;margin-top:138pt;width:79pt;height:48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C5SJZ+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54303C8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DBB984A" wp14:editId="10CE2D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43" name="Rectangle 5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BE146D-D1C5-7345-BBF9-922FFE8FCC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700E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B984A" id="Rectangle 5543" o:spid="_x0000_s2676" style="position:absolute;margin-left:102pt;margin-top:138pt;width:79pt;height:48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AGA2MD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0B700EB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0A98B1E" wp14:editId="134AEC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42" name="Rectangle 5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645497-BA6C-184E-92D6-C422C8C72B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0C18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98B1E" id="Rectangle 5542" o:spid="_x0000_s2677" style="position:absolute;margin-left:102pt;margin-top:138pt;width:79pt;height:48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P814xa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240C18C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C625B61" wp14:editId="245876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41" name="Rectangle 5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DD82AA-DA7C-0E4C-A427-22CE7CFD5C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C646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625B61" id="Rectangle 5541" o:spid="_x0000_s2678" style="position:absolute;margin-left:102pt;margin-top:138pt;width:79pt;height:48pt;z-index:2516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D0bmMo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55C646C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0D532A8" wp14:editId="3E055B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40" name="Rectangle 5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F29558-0A0C-554E-9536-ACC55FE995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465C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532A8" id="Rectangle 5540" o:spid="_x0000_s2679" style="position:absolute;margin-left:102pt;margin-top:138pt;width:79pt;height:48pt;z-index:2516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ANWOM9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38465CD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E97230A" wp14:editId="372834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39" name="Rectangle 5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8EFCCA-7039-CB40-AA9A-4718D2864E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444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97230A" id="Rectangle 5539" o:spid="_x0000_s2680" style="position:absolute;margin-left:102pt;margin-top:138pt;width:79pt;height:48pt;z-index:25166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Di2GNV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64A4444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C73656D" wp14:editId="1206C6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38" name="Rectangle 5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561109-9262-D94E-AFBB-749349DAC5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C2CF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3656D" id="Rectangle 5538" o:spid="_x0000_s2681" style="position:absolute;margin-left:102pt;margin-top:138pt;width:79pt;height:48pt;z-index:2516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" filled="f" stroked="f">
                      <v:textbox inset="2.16pt,1.44pt,0,1.44pt">
                        <w:txbxContent>
                          <w:p w14:paraId="24C2CF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8F1C77F" wp14:editId="5E7F18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37" name="Rectangle 5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D8B96F-69EF-FB40-865F-C1A69D1252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5408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F1C77F" id="Rectangle 5537" o:spid="_x0000_s2682" style="position:absolute;margin-left:102pt;margin-top:138pt;width:79pt;height:48pt;z-index:25166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AQtWN+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4C5408C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CEDC706" wp14:editId="58F8FE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36" name="Rectangle 5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A780FA-D37A-4F49-983C-8B44937A0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BBBD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DC706" id="Rectangle 5536" o:spid="_x0000_s2683" style="position:absolute;margin-left:102pt;margin-top:138pt;width:79pt;height:48pt;z-index:2516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Dpg+Nr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48BBBDC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342C658" wp14:editId="13BFFD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35" name="Rectangle 5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679948-D1C7-4741-89FD-9B0BD352DC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15A0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2C658" id="Rectangle 5535" o:spid="_x0000_s2684" style="position:absolute;margin-left:102pt;margin-top:138pt;width:79pt;height:48pt;z-index:25167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DOtGKv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7B15A04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764686E" wp14:editId="720723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34" name="Rectangle 5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73DD9E-4639-0D4D-925E-3F87F207AD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D1EB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4686E" id="Rectangle 5534" o:spid="_x0000_s2685" style="position:absolute;margin-left:102pt;margin-top:138pt;width:79pt;height:48pt;z-index:2516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DeC4rq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58D1EB5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6E6A973" wp14:editId="29FF51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33" name="Rectangle 5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A9AB4B2-AA6D-AA4C-BAEE-3913559ECF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948D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6A973" id="Rectangle 5533" o:spid="_x0000_s2686" style="position:absolute;margin-left:102pt;margin-top:138pt;width:79pt;height:48pt;z-index:25167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NVaj5S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61948D5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2EE57AF" wp14:editId="4CA6A0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32" name="Rectangle 5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734B8F-7B0B-534C-B544-C76F2E9FF2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0FFD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E57AF" id="Rectangle 5532" o:spid="_x0000_s2687" style="position:absolute;margin-left:102pt;margin-top:138pt;width:79pt;height:48pt;z-index:25167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CxsD4G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470FFD4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F6D01FA" wp14:editId="03F1A4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31" name="Rectangle 5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2BB476-99F8-A34F-86A5-5192C2B1C6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CB19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6D01FA" id="Rectangle 5531" o:spid="_x0000_s2688" style="position:absolute;margin-left:102pt;margin-top:138pt;width:79pt;height:48pt;z-index:25167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AnN4+/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70CB19C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835CE5C" wp14:editId="733A8D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30" name="Rectangle 5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E4FA0F-F6C3-0646-BE46-741B6A113F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5A5C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35CE5C" id="Rectangle 5530" o:spid="_x0000_s2689" style="position:absolute;margin-left:102pt;margin-top:138pt;width:79pt;height:48pt;z-index:25167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DeAQ+q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245A5CF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84D2E5B" wp14:editId="33F814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29" name="Rectangle 5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040326-0986-7948-97B0-3D0059BEF3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CE53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4D2E5B" id="Rectangle 5529" o:spid="_x0000_s2690" style="position:absolute;margin-left:102pt;margin-top:138pt;width:79pt;height:48pt;z-index:25167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AxgY/C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1BCE53D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F30A7FE" wp14:editId="18A98E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28" name="Rectangle 5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F3BED4-3297-0844-A4C2-69F63929CD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24CE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30A7FE" id="Rectangle 5528" o:spid="_x0000_s2691" style="position:absolute;margin-left:102pt;margin-top:138pt;width:79pt;height:48pt;z-index:25167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DItw/X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3524CEC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BBC175D" wp14:editId="39D927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27" name="Rectangle 5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63757A-7F3C-A64E-BF65-5AB1BCFC7C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936D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C175D" id="Rectangle 5527" o:spid="_x0000_s2692" style="position:absolute;margin-left:102pt;margin-top:138pt;width:79pt;height:48pt;z-index:25167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DD7I/p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6E936DC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ADD5A1B" wp14:editId="78D6A1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26" name="Rectangle 5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BAD635-BF81-4A49-9DD7-BC33567690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464D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D5A1B" id="Rectangle 5526" o:spid="_x0000_s2693" style="position:absolute;margin-left:102pt;margin-top:138pt;width:79pt;height:48pt;z-index:25167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A62g/8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36464D8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D05BBA5" wp14:editId="3FFC998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25" name="Rectangle 5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ADCAD7-AEBD-1041-8B8C-80B8CDF2C7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CAB9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5BBA5" id="Rectangle 5525" o:spid="_x0000_s2694" style="position:absolute;margin-left:102pt;margin-top:138pt;width:79pt;height:48pt;z-index:25168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Ad7Y44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3BCAB91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89BDD03" wp14:editId="6E7AA2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24" name="Rectangle 5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98A0414-40E5-6743-A216-E9D23CDEE8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5BE3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BDD03" id="Rectangle 5524" o:spid="_x0000_s2695" style="position:absolute;margin-left:102pt;margin-top:138pt;width:79pt;height:48pt;z-index:25168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OTbDi2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6C5BE3E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1BF4725" wp14:editId="52194C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23" name="Rectangle 5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68C0E8-8104-B749-8921-49C435ACAA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71B0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BF4725" id="Rectangle 5523" o:spid="_x0000_s2696" style="position:absolute;margin-left:102pt;margin-top:138pt;width:79pt;height:48pt;z-index:25168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FuQ+1C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5271B05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F8B5BCC" wp14:editId="104D5C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22" name="Rectangle 5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09471A-CB7C-7342-B951-73FFE4FF5B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560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B5BCC" id="Rectangle 5522" o:spid="_x0000_s2697" style="position:absolute;margin-left:102pt;margin-top:138pt;width:79pt;height:48pt;z-index:25168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KKme0W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2AC560F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2E66255" wp14:editId="5B56F6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21" name="Rectangle 5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0B15BF-A2C9-2D43-8C3B-52844C9537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95DB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E66255" id="Rectangle 5521" o:spid="_x0000_s2698" style="position:absolute;margin-left:102pt;margin-top:138pt;width:79pt;height:48pt;z-index:25168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Cp/ft7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6095DB8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24C983B" wp14:editId="3F78D2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20" name="Rectangle 5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FE4929-A6AD-2F4E-B19A-4BE551D65B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538C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C983B" id="Rectangle 5520" o:spid="_x0000_s2699" style="position:absolute;margin-left:102pt;margin-top:138pt;width:79pt;height:48pt;z-index:25168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BQy3tu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44538CC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935DB29" wp14:editId="422577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19" name="Rectangle 5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1D9B1F-90A4-2F4A-B016-821477018E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5DCBE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35DB29" id="Rectangle 5519" o:spid="_x0000_s2700" style="position:absolute;margin-left:102pt;margin-top:138pt;width:79pt;height:48pt;z-index:25168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C/S/sG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015DCBE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273DCBC" wp14:editId="21E7D9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18" name="Rectangle 5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0C076E-0AC9-F241-AEED-EC61294854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1F2C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3DCBC" id="Rectangle 5518" o:spid="_x0000_s2701" style="position:absolute;margin-left:102pt;margin-top:138pt;width:79pt;height:48pt;z-index:25168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BGfXsT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2E1F2C8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68C6510" wp14:editId="630E01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17" name="Rectangle 5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5EC416-6177-CF46-9129-8474CC1EBC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43136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8C6510" id="Rectangle 5517" o:spid="_x0000_s2702" style="position:absolute;margin-left:102pt;margin-top:138pt;width:79pt;height:48pt;z-index:25168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BNJvst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6343136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B59EB5F" wp14:editId="33A772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16" name="Rectangle 5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5E8ED9-2AFF-324C-AC16-3B02E9A372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4E5CF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9EB5F" id="Rectangle 5516" o:spid="_x0000_s2703" style="position:absolute;margin-left:102pt;margin-top:138pt;width:79pt;height:48pt;z-index:25168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C0EHs4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284E5CF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9E09448" wp14:editId="77A56A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15" name="Rectangle 5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E1704B-EB64-464F-AD36-266B4B43FD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AE907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E09448" id="Rectangle 5515" o:spid="_x0000_s2704" style="position:absolute;margin-left:102pt;margin-top:138pt;width:79pt;height:48pt;z-index:25169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CTJ/r8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73AE907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FFAEEA8" wp14:editId="78A25B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14" name="Rectangle 5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5FCAE6-8B4F-C941-A9C9-207ECB87E3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F6A7B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FAEEA8" id="Rectangle 5514" o:spid="_x0000_s2705" style="position:absolute;margin-left:102pt;margin-top:138pt;width:79pt;height:48pt;z-index:25169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GoReum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21F6A7B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79582A0" wp14:editId="0DC0EC1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13" name="Rectangle 5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70D733-F792-FB4D-963E-FEC526274F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8AB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9582A0" id="Rectangle 5513" o:spid="_x0000_s2706" style="position:absolute;margin-left:102pt;margin-top:138pt;width:79pt;height:48pt;z-index:25169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AekNfW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2BA8ABD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D2E48DC" wp14:editId="33ADE8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12" name="Rectangle 5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BCC58F-662B-C34F-8143-887641BBB6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5000A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E48DC" id="Rectangle 5512" o:spid="_x0000_s2707" style="position:absolute;margin-left:102pt;margin-top:138pt;width:79pt;height:48pt;z-index:25169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P6SteC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325000A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1B2DDC6" wp14:editId="35F2D3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11" name="Rectangle 5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2B4119-BCCC-AA45-846E-F7A1356488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5A0F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B2DDC6" id="Rectangle 5511" o:spid="_x0000_s2708" style="position:absolute;margin-left:102pt;margin-top:138pt;width:79pt;height:48pt;z-index:25169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D1yTXe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075A0FD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FAB24F6" wp14:editId="23B5CF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10" name="Rectangle 5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9CFC8D-0A1B-7446-9D4D-BBBC8A6D6D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9E9F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B24F6" id="Rectangle 5510" o:spid="_x0000_s2709" style="position:absolute;margin-left:102pt;margin-top:138pt;width:79pt;height:48pt;z-index:25169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AM/7XL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149E9FA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0E83A6E" wp14:editId="381638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09" name="Rectangle 5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189CBFB-6049-654F-A943-DAA7469301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EEDB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E83A6E" id="Rectangle 5509" o:spid="_x0000_s2710" style="position:absolute;margin-left:102pt;margin-top:138pt;width:79pt;height:48pt;z-index:25169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DjfzWj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0FEEDB3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774C765" wp14:editId="661253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08" name="Rectangle 5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628560-AB34-2841-949A-352210F56B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0623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74C765" id="Rectangle 5508" o:spid="_x0000_s2711" style="position:absolute;margin-left:102pt;margin-top:138pt;width:79pt;height:48pt;z-index:25169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AaSbW2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3E06237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81529A4" wp14:editId="0EEB79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07" name="Rectangle 5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72DF7C-1C44-FA4C-AD8B-D0672815B7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900C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1529A4" id="Rectangle 5507" o:spid="_x0000_s2712" style="position:absolute;margin-left:102pt;margin-top:138pt;width:79pt;height:48pt;z-index:25169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AREjWI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58900C7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A9C614A" wp14:editId="5C4D59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06" name="Rectangle 5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F48C63-177A-6245-A53B-C36EA05343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F6B0C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9C614A" id="Rectangle 5506" o:spid="_x0000_s2713" style="position:absolute;margin-left:102pt;margin-top:138pt;width:79pt;height:48pt;z-index:25170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DoJLWd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57F6B0C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E5D5935" wp14:editId="7E33FC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05" name="Rectangle 5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DB5C6E-7ECC-374E-A75B-493D7D4816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839D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5D5935" id="Rectangle 5505" o:spid="_x0000_s2714" style="position:absolute;margin-left:102pt;margin-top:138pt;width:79pt;height:48pt;z-index:25170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M8TNFm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62839DA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B76274E" wp14:editId="6ECEA5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04" name="Rectangle 5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68AB8A-59D9-454F-B48C-AF56C8A17D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70FB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76274E" id="Rectangle 5504" o:spid="_x0000_s2715" style="position:absolute;margin-left:102pt;margin-top:138pt;width:79pt;height:48pt;z-index:25170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DYltEy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4B70FB7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8A7EC71" wp14:editId="2D2655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03" name="Rectangle 5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4903F61-8E93-3C42-AE3E-2C633392A9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796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7EC71" id="Rectangle 5503" o:spid="_x0000_s2716" style="position:absolute;margin-left:102pt;margin-top:138pt;width:79pt;height:48pt;z-index:25170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IluQTG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15C796D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2AC423C" wp14:editId="1575CC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02" name="Rectangle 5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3AA20B-8B94-1B40-B0D5-2A569D3110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F0DE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C423C" id="Rectangle 5502" o:spid="_x0000_s2717" style="position:absolute;margin-left:102pt;margin-top:138pt;width:79pt;height:48pt;z-index:25170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HBYwSS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75F0DEB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345F3E7" wp14:editId="0DAAD7A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01" name="Rectangle 5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2BAA89-BDEB-FE48-B224-4E9ACCA3BD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2E4B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5F3E7" id="Rectangle 5501" o:spid="_x0000_s2718" style="position:absolute;margin-left:102pt;margin-top:138pt;width:79pt;height:48pt;z-index:25170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B7A0Ea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362E4B9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E1F3F36" wp14:editId="3FC8E0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00" name="Rectangle 5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38F958-72F4-6141-8C80-0C1D865F66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E28C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F3F36" id="Rectangle 5500" o:spid="_x0000_s2719" style="position:absolute;margin-left:102pt;margin-top:138pt;width:79pt;height:48pt;z-index:25170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II1wQ+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14E28CD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86888C9" wp14:editId="7D5447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99" name="Rectangle 5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BFA66C-5838-394B-A71C-88269EDE33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7BE8F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888C9" id="Rectangle 5499" o:spid="_x0000_s2720" style="position:absolute;margin-left:102pt;margin-top:138pt;width:79pt;height:48pt;z-index:25170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BttUFn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707BE8F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5463570" wp14:editId="117CCC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98" name="Rectangle 5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A02CD4-EEB2-1C45-AE1B-7899C39249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2E5A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463570" id="Rectangle 5498" o:spid="_x0000_s2721" style="position:absolute;margin-left:102pt;margin-top:138pt;width:79pt;height:48pt;z-index:25170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CUg8Fy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4A2E5AB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BC7AB07" wp14:editId="35F91E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97" name="Rectangle 5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0B8BCA8-DC7F-B143-A8CF-D79CB82CE3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9657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C7AB07" id="Rectangle 5497" o:spid="_x0000_s2722" style="position:absolute;margin-left:102pt;margin-top:138pt;width:79pt;height:48pt;z-index:25170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Cf2EFM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0F9657B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104E7AC" wp14:editId="243880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96" name="Rectangle 5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BFAB8A-B8C0-E84E-93F9-BA4FC450AC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B6AE6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04E7AC" id="Rectangle 5496" o:spid="_x0000_s2723" style="position:absolute;margin-left:102pt;margin-top:138pt;width:79pt;height:48pt;z-index:25171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Bm7sFZ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2BB6AE6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6AAB352" wp14:editId="7DAE11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95" name="Rectangle 5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3AE33E-D524-F341-B921-CD439BF08E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9C1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AAB352" id="Rectangle 5495" o:spid="_x0000_s2724" style="position:absolute;margin-left:102pt;margin-top:138pt;width:79pt;height:48pt;z-index:25171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BB2UCd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0AC9C13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9E8FF3A" wp14:editId="1A9424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94" name="Rectangle 5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A4F9EE-A0D8-CB46-B8ED-8B5253BCED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68D2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E8FF3A" id="Rectangle 5494" o:spid="_x0000_s2725" style="position:absolute;margin-left:102pt;margin-top:138pt;width:79pt;height:48pt;z-index:25171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LjvwIi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7568D29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0536518" wp14:editId="5A5A27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93" name="Rectangle 5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54AF22-8D6F-5143-8E12-221E41CB8B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BA96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536518" id="Rectangle 5493" o:spid="_x0000_s2726" style="position:absolute;margin-left:102pt;margin-top:138pt;width:79pt;height:48pt;z-index:25171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DfNeJq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67BA960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F9CF06A" wp14:editId="52BFE5E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92" name="Rectangle 5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1CFDC7-CDA3-EF4B-AB37-ABB3D3E4E7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20281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9CF06A" id="Rectangle 5492" o:spid="_x0000_s2727" style="position:absolute;margin-left:102pt;margin-top:138pt;width:79pt;height:48pt;z-index:25171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CYDYn+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1720281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6E3AF21" wp14:editId="07C241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91" name="Rectangle 5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B5BD53C-C134-0C47-B935-C93B3293A0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BF81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E3AF21" id="Rectangle 5491" o:spid="_x0000_s2728" style="position:absolute;margin-left:102pt;margin-top:138pt;width:79pt;height:48pt;z-index:25171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AtWOJB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25BF81B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24A6FE7" wp14:editId="3CB3B8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90" name="Rectangle 5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6C4A59-ECF0-974A-ABC1-E7E86F367F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6E75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4A6FE7" id="Rectangle 5490" o:spid="_x0000_s2729" style="position:absolute;margin-left:102pt;margin-top:138pt;width:79pt;height:48pt;z-index:25171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DUbmJU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1E6E75B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5BEA572" wp14:editId="0DDDDFA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89" name="Rectangle 5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4E81D3-B193-8548-91BB-BA4B29A5C7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6A73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BEA572" id="Rectangle 5489" o:spid="_x0000_s2730" style="position:absolute;margin-left:102pt;margin-top:138pt;width:79pt;height:48pt;z-index:25171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A77uI8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1D6A739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3D9F053" wp14:editId="2AE54D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88" name="Rectangle 5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B849C7-D041-C44B-A82A-3C134EEDC7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F44E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D9F053" id="Rectangle 5488" o:spid="_x0000_s2731" style="position:absolute;margin-left:102pt;margin-top:138pt;width:79pt;height:48pt;z-index:25171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DC2GIp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1CF44E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9E5E340" wp14:editId="434BCF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87" name="Rectangle 5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9D47F6-0BC7-284B-9519-5F65F47606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5432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E5E340" id="Rectangle 5487" o:spid="_x0000_s2732" style="position:absolute;margin-left:102pt;margin-top:138pt;width:79pt;height:48pt;z-index:25171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DJg+IX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2A54324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E7035EE" wp14:editId="41D1BD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86" name="Rectangle 5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85EF81-7BCB-9C40-A23A-8629BF380D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0385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7035EE" id="Rectangle 5486" o:spid="_x0000_s2733" style="position:absolute;margin-left:102pt;margin-top:138pt;width:79pt;height:48pt;z-index:25172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AwtWIC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4903851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65A3A5B" wp14:editId="6E7D76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85" name="Rectangle 5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35DC02-010F-F74D-9F09-85D68A6FA3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394D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A3A5B" id="Rectangle 5485" o:spid="_x0000_s2734" style="position:absolute;margin-left:102pt;margin-top:138pt;width:79pt;height:48pt;z-index:25172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AXguPG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04394D7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E48089C" wp14:editId="0C7F30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84" name="Rectangle 5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BAD8CA-7548-B24A-8A9A-9DEE033418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D9EF6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48089C" id="Rectangle 5484" o:spid="_x0000_s2735" style="position:absolute;margin-left:102pt;margin-top:138pt;width:79pt;height:48pt;z-index:25172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O60Y9O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06D9EF6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67834F4" wp14:editId="4C9420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83" name="Rectangle 5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92C036-6E01-BC46-9F87-C46A06DC58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F234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7834F4" id="Rectangle 5483" o:spid="_x0000_s2736" style="position:absolute;margin-left:102pt;margin-top:138pt;width:79pt;height:48pt;z-index:25172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BR/5au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58F2340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9A32647" wp14:editId="33005A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82" name="Rectangle 5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352275-0028-314C-8D1B-5CDBF86C08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A1B1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A32647" id="Rectangle 5482" o:spid="_x0000_s2737" style="position:absolute;margin-left:102pt;margin-top:138pt;width:79pt;height:48pt;z-index:25172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KjJFru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22A1B17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F8A3EB2" wp14:editId="6593F4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81" name="Rectangle 5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7D5864-BC1A-9849-9721-DF451A9203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CEB0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A3EB2" id="Rectangle 5481" o:spid="_x0000_s2738" style="position:absolute;margin-left:102pt;margin-top:138pt;width:79pt;height:48pt;z-index:25172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CjkpaF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3BCEB05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8076CB1" wp14:editId="4FE1C2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80" name="Rectangle 5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AB30EF-C995-1A46-9857-8088B36138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C9B5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76CB1" id="Rectangle 5480" o:spid="_x0000_s2739" style="position:absolute;margin-left:102pt;margin-top:138pt;width:79pt;height:48pt;z-index:25172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BapBaQ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1C2C9B5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22FB2018" wp14:editId="170B089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79" name="Rectangle 5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F7318D-0173-9E42-8B60-0EA33C9DB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5D66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B2018" id="Rectangle 5479" o:spid="_x0000_s2740" style="position:absolute;margin-left:102pt;margin-top:138pt;width:79pt;height:48pt;z-index:25172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C1JJb4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515D666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D557AD3" wp14:editId="7355AE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78" name="Rectangle 5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5C9AA5-3EE4-6648-BB4E-BDBBDE6CC5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44E4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57AD3" id="Rectangle 5478" o:spid="_x0000_s2741" style="position:absolute;margin-left:102pt;margin-top:138pt;width:79pt;height:48pt;z-index:25172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BMEhbt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2144E40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391BA56D" wp14:editId="74A61A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77" name="Rectangle 5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39E938-C6B8-884F-9C27-0DD6E3A87E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0DAA3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1BA56D" id="Rectangle 5477" o:spid="_x0000_s2742" style="position:absolute;margin-left:102pt;margin-top:138pt;width:79pt;height:48pt;z-index:25172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BHSZbT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040DAA3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35144B5" wp14:editId="7FC59D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76" name="Rectangle 5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8BD02F-D952-3644-8C07-E924361A4E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BEBE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144B5" id="Rectangle 5476" o:spid="_x0000_s2743" style="position:absolute;margin-left:102pt;margin-top:138pt;width:79pt;height:48pt;z-index:25173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C+fxbG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2BBEBE8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B400D4E" wp14:editId="434B60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75" name="Rectangle 5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923000-5EAD-E147-AB51-8066CD26AF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1A1B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00D4E" id="Rectangle 5475" o:spid="_x0000_s2744" style="position:absolute;margin-left:102pt;margin-top:138pt;width:79pt;height:48pt;z-index:25173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CZSJcC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3C1A1B3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DC3B453" wp14:editId="17E9A95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74" name="Rectangle 5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D91541-1217-CA42-87F0-D51094AEB3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1B0F3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3B453" id="Rectangle 5474" o:spid="_x0000_s2745" style="position:absolute;margin-left:102pt;margin-top:138pt;width:79pt;height:48pt;z-index:25173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GB+Fxe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401B0F3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A1282F6" wp14:editId="33370A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73" name="Rectangle 5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7BD2DA-FD85-AA48-8BFF-7F0D16483B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1C08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1282F6" id="Rectangle 5473" o:spid="_x0000_s2746" style="position:absolute;margin-left:102pt;margin-top:138pt;width:79pt;height:48pt;z-index:25173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CCpno5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431C086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618AA510" wp14:editId="1EEB44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72" name="Rectangle 5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ED0E7B-7404-D14D-80BB-EE178F03EC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8F7C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AA510" id="Rectangle 5472" o:spid="_x0000_s2747" style="position:absolute;margin-left:102pt;margin-top:138pt;width:79pt;height:48pt;z-index:25173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HuQ+iy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778F7C3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29EC6D8" wp14:editId="603F2C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71" name="Rectangle 5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7A32FF-0CA9-4D4C-807A-3495385523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4043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EC6D8" id="Rectangle 5471" o:spid="_x0000_s2748" style="position:absolute;margin-left:102pt;margin-top:138pt;width:79pt;height:48pt;z-index:25173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Bwy3oS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6540435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72A1CB60" wp14:editId="44041C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70" name="Rectangle 5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9639B6-B754-DA4B-AF76-6B8C35ACF9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39C4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1CB60" id="Rectangle 5470" o:spid="_x0000_s2749" style="position:absolute;margin-left:102pt;margin-top:138pt;width:79pt;height:48pt;z-index:25173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CJ/foH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5C39C4F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6CCA5487" wp14:editId="2919A0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69" name="Rectangle 5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B45F9B-22A3-4F44-94EC-0E2D910D81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5359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A5487" id="Rectangle 5469" o:spid="_x0000_s2750" style="position:absolute;margin-left:102pt;margin-top:138pt;width:79pt;height:48pt;z-index:25173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BmfXpv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0D53595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57277B1E" wp14:editId="20AB23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68" name="Rectangle 5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2EFD9A-9788-5846-A232-FAB7119A0A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28D3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277B1E" id="Rectangle 5468" o:spid="_x0000_s2751" style="position:absolute;margin-left:102pt;margin-top:138pt;width:79pt;height:48pt;z-index:25173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CfS/p6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3528D36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60739FDE" wp14:editId="4EC8F7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67" name="Rectangle 5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90975A9-3A7E-7243-8CD9-57EBD8B555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F24A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739FDE" id="Rectangle 5467" o:spid="_x0000_s2752" style="position:absolute;margin-left:102pt;margin-top:138pt;width:79pt;height:48pt;z-index:25174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CUEHpE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4AF24A5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0EBE04B6" wp14:editId="2AC76B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66" name="Rectangle 5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E880D7-1A5B-D646-B8EC-23D25890FE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5504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E04B6" id="Rectangle 5466" o:spid="_x0000_s2753" style="position:absolute;margin-left:102pt;margin-top:138pt;width:79pt;height:48pt;z-index:25174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BtJvpR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5A5504A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3F70D5A4" wp14:editId="66C0D2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65" name="Rectangle 5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88D41A-C14A-D845-B1D7-21D4DC0FA8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0DED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0D5A4" id="Rectangle 5465" o:spid="_x0000_s2754" style="position:absolute;margin-left:102pt;margin-top:138pt;width:79pt;height:48pt;z-index:25174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BKEXuV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520DED2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0E5409B1" wp14:editId="49048A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64" name="Rectangle 5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DEADEB-6915-EB41-A31D-AE301F2A3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DF12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5409B1" id="Rectangle 5464" o:spid="_x0000_s2755" style="position:absolute;margin-left:102pt;margin-top:138pt;width:79pt;height:48pt;z-index:25174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LMn+4C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5BDF12D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4E327670" wp14:editId="00F6779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63" name="Rectangle 5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29FE4A-353D-0740-82C7-92646DFF7E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F248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27670" id="Rectangle 5463" o:spid="_x0000_s2756" style="position:absolute;margin-left:102pt;margin-top:138pt;width:79pt;height:48pt;z-index:25174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AxsDv2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6DF248A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0A577C1C" wp14:editId="5940E8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62" name="Rectangle 5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A2B713-1BCF-444D-B6E9-B5B4BA83C5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4903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577C1C" id="Rectangle 5462" o:spid="_x0000_s2757" style="position:absolute;margin-left:102pt;margin-top:138pt;width:79pt;height:48pt;z-index:25174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PVajui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0049033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2A32F99C" wp14:editId="009EAD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61" name="Rectangle 5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9FEAF0-8DD6-AF49-B545-0B1EA38378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B700B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32F99C" id="Rectangle 5461" o:spid="_x0000_s2758" style="position:absolute;margin-left:102pt;margin-top:138pt;width:79pt;height:48pt;z-index:25174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P4BDta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59B700B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6266EA45" wp14:editId="21363F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60" name="Rectangle 5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3E323D-A22A-5D46-949E-C0A6A359D4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33B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66EA45" id="Rectangle 5460" o:spid="_x0000_s2759" style="position:absolute;margin-left:102pt;margin-top:138pt;width:79pt;height:48pt;z-index:25174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AHN47D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0AC33BB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39205656" wp14:editId="289D05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59" name="Rectangle 5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51FA50-1A24-794D-BF23-DE64EF7FF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2144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205656" id="Rectangle 5459" o:spid="_x0000_s2760" style="position:absolute;margin-left:102pt;margin-top:138pt;width:79pt;height:48pt;z-index:25174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Dotw6r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342144E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2AE5D475" wp14:editId="4E1446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58" name="Rectangle 5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C0B6C2-B0FC-C64A-A99A-D9407BAC45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DC97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E5D475" id="Rectangle 5458" o:spid="_x0000_s2761" style="position:absolute;margin-left:102pt;margin-top:138pt;width:79pt;height:48pt;z-index:25174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ARgY6+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22DC974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7AD8C6FD" wp14:editId="6956D6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57" name="Rectangle 5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B77BEA-FF55-1543-8656-C5A3F5F0F1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14B11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D8C6FD" id="Rectangle 5457" o:spid="_x0000_s2762" style="position:absolute;margin-left:102pt;margin-top:138pt;width:79pt;height:48pt;z-index:25175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Aa2g6A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5014B11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4379E49C" wp14:editId="364412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56" name="Rectangle 5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B2812B-AA60-4D4B-9D15-7D30D6D91D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893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79E49C" id="Rectangle 5456" o:spid="_x0000_s2763" style="position:absolute;margin-left:102pt;margin-top:138pt;width:79pt;height:48pt;z-index:25175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Dj7I6V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340893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6C85E268" wp14:editId="674B94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55" name="Rectangle 5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ED5F11-3FD3-9143-BCCA-6383718A16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0B1E9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85E268" id="Rectangle 5455" o:spid="_x0000_s2764" style="position:absolute;margin-left:102pt;margin-top:138pt;width:79pt;height:48pt;z-index:25175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DE2w9R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090B1E9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599D770E" wp14:editId="08ED32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54" name="Rectangle 5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13BD35-1D64-1A47-851C-4A337DE780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5738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D770E" id="Rectangle 5454" o:spid="_x0000_s2765" style="position:absolute;margin-left:102pt;margin-top:138pt;width:79pt;height:48pt;z-index:25175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D3tj0S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3D57381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0EC8461C" wp14:editId="34364B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53" name="Rectangle 5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766376-6EF6-7745-B9B5-F9FEF876A0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1683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C8461C" id="Rectangle 5453" o:spid="_x0000_s2766" style="position:absolute;margin-left:102pt;margin-top:138pt;width:79pt;height:48pt;z-index:25175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BlE9PN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181683F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220046D1" wp14:editId="7FA985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52" name="Rectangle 5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7E04F1-AF5C-7549-BA2D-5EC3B734C6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CE7C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0046D1" id="Rectangle 5452" o:spid="_x0000_s2767" style="position:absolute;margin-left:102pt;margin-top:138pt;width:79pt;height:48pt;z-index:25175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JwlU9i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35CE7CD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25830826" wp14:editId="2EDC5E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51" name="Rectangle 5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6A07CD-1455-E94B-BF45-FB283CDEA3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6963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30826" id="Rectangle 5451" o:spid="_x0000_s2768" style="position:absolute;margin-left:102pt;margin-top:138pt;width:79pt;height:48pt;z-index:25175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CXftPm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386963B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572E3691" wp14:editId="22F02C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50" name="Rectangle 5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4AA61C-580E-A143-9A43-9CFE3BA3EF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771A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2E3691" id="Rectangle 5450" o:spid="_x0000_s2769" style="position:absolute;margin-left:102pt;margin-top:138pt;width:79pt;height:48pt;z-index:25175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G5IU/O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13771AD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72F44D73" wp14:editId="214C3A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49" name="Rectangle 5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74E576-48D1-B94E-BA79-39AAB5D467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F59DE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44D73" id="Rectangle 5449" o:spid="_x0000_s2770" style="position:absolute;margin-left:102pt;margin-top:138pt;width:79pt;height:48pt;z-index:25175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CByNOb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3DF59DE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047988D9" wp14:editId="458398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48" name="Rectangle 5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D0AB64-8BB3-5B4F-9F75-06E24A674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196D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988D9" id="Rectangle 5448" o:spid="_x0000_s2771" style="position:absolute;margin-left:102pt;margin-top:138pt;width:79pt;height:48pt;z-index:25175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B4/lOO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7D196DB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64763635" wp14:editId="260A7B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47" name="Rectangle 5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E2C4A6-05EB-0D42-8A8A-7769CDC30B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93E2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763635" id="Rectangle 5447" o:spid="_x0000_s2772" style="position:absolute;margin-left:102pt;margin-top:138pt;width:79pt;height:48pt;z-index:25176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BzpdOw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3393E21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7B348F72" wp14:editId="2A6FF3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46" name="Rectangle 5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89EBE5-1ABA-1C4C-8861-C20BB868F1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A65F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48F72" id="Rectangle 5446" o:spid="_x0000_s2773" style="position:absolute;margin-left:102pt;margin-top:138pt;width:79pt;height:48pt;z-index:25176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" filled="f" stroked="f">
                      <v:textbox inset="2.16pt,1.44pt,0,1.44pt">
                        <w:txbxContent>
                          <w:p w14:paraId="12A65F8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23E56B27" wp14:editId="334C8F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45" name="Rectangle 5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593025-9BBB-834F-AC1E-E444CFF234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B698C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E56B27" id="Rectangle 5445" o:spid="_x0000_s2774" style="position:absolute;margin-left:102pt;margin-top:138pt;width:79pt;height:48pt;z-index:25176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CtpNJh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1EB698C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1B276E1E" wp14:editId="52B831B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44" name="Rectangle 5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D1A5C76-CD01-3040-BA07-6891E7E467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639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276E1E" id="Rectangle 5444" o:spid="_x0000_s2775" style="position:absolute;margin-left:102pt;margin-top:138pt;width:79pt;height:48pt;z-index:25176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FSSUnS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7966398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F590C61" wp14:editId="163CD4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43" name="Rectangle 5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895649-D914-A24B-AE5D-1D49BE5616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A146B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590C61" id="Rectangle 5443" o:spid="_x0000_s2776" style="position:absolute;margin-left:102pt;margin-top:138pt;width:79pt;height:48pt;z-index:25176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Dr2acJ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57A146B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36B42EF9" wp14:editId="397ACD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42" name="Rectangle 5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1F9BBD-C284-0E42-9585-025238AA25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E8217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B42EF9" id="Rectangle 5442" o:spid="_x0000_s2777" style="position:absolute;margin-left:102pt;margin-top:138pt;width:79pt;height:48pt;z-index:25176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BLvJxy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69E8217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373B54F8" wp14:editId="7A376D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41" name="Rectangle 5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84B7C-3AA1-FC4D-9E7D-E577CCF621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7DA3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3B54F8" id="Rectangle 5441" o:spid="_x0000_s2778" style="position:absolute;margin-left:102pt;margin-top:138pt;width:79pt;height:48pt;z-index:25176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AZtKci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5B7DA3F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3B6A3B68" wp14:editId="7575E3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40" name="Rectangle 5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8C63A9-3008-FA49-86AF-6B91A5572D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42F9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A3B68" id="Rectangle 5440" o:spid="_x0000_s2779" style="position:absolute;margin-left:102pt;margin-top:138pt;width:79pt;height:48pt;z-index:25176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Dggic3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7842F93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46A24328" wp14:editId="59F733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39" name="Rectangle 5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37C7E9-128D-DA43-AD42-F2C3B89C39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A9D6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A24328" id="Rectangle 5439" o:spid="_x0000_s2780" style="position:absolute;margin-left:102pt;margin-top:138pt;width:79pt;height:48pt;z-index:25176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APAqdf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18A9D6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7B8D996C" wp14:editId="0243B2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38" name="Rectangle 5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188B33-2A3D-7B44-9919-FAFB39DDED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D693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8D996C" id="Rectangle 5438" o:spid="_x0000_s2781" style="position:absolute;margin-left:102pt;margin-top:138pt;width:79pt;height:48pt;z-index:25176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D2NCdK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49D693B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7A332CB1" wp14:editId="18468E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37" name="Rectangle 5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6EF1E0E-7C06-014F-B83D-80CA447373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387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332CB1" id="Rectangle 5437" o:spid="_x0000_s2782" style="position:absolute;margin-left:102pt;margin-top:138pt;width:79pt;height:48pt;z-index:25177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D9b6d0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7A23876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65CCC34F" wp14:editId="7B6D8A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36" name="Rectangle 5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E9720D-FE70-F44C-9124-3CBC1641C4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CD29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CC34F" id="Rectangle 5436" o:spid="_x0000_s2783" style="position:absolute;margin-left:102pt;margin-top:138pt;width:79pt;height:48pt;z-index:25177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AEWSdh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2BCD29F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345A2647" wp14:editId="017B54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35" name="Rectangle 5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89485A-5501-124F-B9DE-F923D3E437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4B4A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5A2647" id="Rectangle 5435" o:spid="_x0000_s2784" style="position:absolute;margin-left:102pt;margin-top:138pt;width:79pt;height:48pt;z-index:25177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Ajbqal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344B4A1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3648843" wp14:editId="72CC58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34" name="Rectangle 5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E75F02-17C1-CA47-85F6-040517F3A6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7F12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48843" id="Rectangle 5434" o:spid="_x0000_s2785" style="position:absolute;margin-left:102pt;margin-top:138pt;width:79pt;height:48pt;z-index:25177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NpYJrC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3A7F125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245F494E" wp14:editId="768C0D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33" name="Rectangle 5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C76A0E-0133-3C47-9437-7E2B432A04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1DE3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5F494E" id="Rectangle 5433" o:spid="_x0000_s2786" style="position:absolute;margin-left:102pt;margin-top:138pt;width:79pt;height:48pt;z-index:25177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DiAS56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1B1DE34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75EFC5DD" wp14:editId="0A86969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32" name="Rectangle 5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F5DF01-E211-1242-80D2-7ED0546906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D976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FC5DD" id="Rectangle 5432" o:spid="_x0000_s2787" style="position:absolute;margin-left:102pt;margin-top:138pt;width:79pt;height:48pt;z-index:25177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MG2y4u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27D9760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684CCB17" wp14:editId="65182B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31" name="Rectangle 5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CBCB53-8D1C-0A41-B844-3F22BCF49C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F23CE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4CCB17" id="Rectangle 5431" o:spid="_x0000_s2788" style="position:absolute;margin-left:102pt;margin-top:138pt;width:79pt;height:48pt;z-index:25177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DK7Uu1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0AF23CE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6B3DB79D" wp14:editId="39B9E0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30" name="Rectangle 5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6B2C8E-5CBB-F34A-8498-30944857E5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CE78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DB79D" id="Rectangle 5430" o:spid="_x0000_s2789" style="position:absolute;margin-left:102pt;margin-top:138pt;width:79pt;height:48pt;z-index:25177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Az28ug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39CE784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2AE44A29" wp14:editId="12FDCB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29" name="Rectangle 5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0DCD40-C013-494C-A2B7-324CF8F9BB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0602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E44A29" id="Rectangle 5429" o:spid="_x0000_s2790" style="position:absolute;margin-left:102pt;margin-top:138pt;width:79pt;height:48pt;z-index:25177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DcW0vI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6F0602D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2D64A358" wp14:editId="08DB42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28" name="Rectangle 5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9BC9E2-A4FB-9343-B51D-957527674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DE7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64A358" id="Rectangle 5428" o:spid="_x0000_s2791" style="position:absolute;margin-left:102pt;margin-top:138pt;width:79pt;height:48pt;z-index:25178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Albcvd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534DE79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5E82F4AC" wp14:editId="60F14A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27" name="Rectangle 5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FD4AF7-ADEF-BA49-AD5E-8968E6538C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60E0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2F4AC" id="Rectangle 5427" o:spid="_x0000_s2792" style="position:absolute;margin-left:102pt;margin-top:138pt;width:79pt;height:48pt;z-index:25178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AuNkvj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3060E08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23C58B18" wp14:editId="6C75CD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26" name="Rectangle 5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DD9565-6256-1946-97A4-72E5C6AF05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12E4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C58B18" id="Rectangle 5426" o:spid="_x0000_s2793" style="position:absolute;margin-left:102pt;margin-top:138pt;width:79pt;height:48pt;z-index:25178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DXAMv2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7412E41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7E6B6A0C" wp14:editId="79D04F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25" name="Rectangle 5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7CF0CC-DE5F-5D41-982E-8B1CC921BE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F271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6B6A0C" id="Rectangle 5425" o:spid="_x0000_s2794" style="position:absolute;margin-left:102pt;margin-top:138pt;width:79pt;height:48pt;z-index:25178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DwN0oy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1CF271C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4779BB06" wp14:editId="2408BB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24" name="Rectangle 5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6FD732-9615-DC49-AB64-38EE09319B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DEE0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79BB06" id="Rectangle 5424" o:spid="_x0000_s2795" style="position:absolute;margin-left:102pt;margin-top:138pt;width:79pt;height:48pt;z-index:25178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AkByie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79DEE08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7DFB0FCB" wp14:editId="2399D7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23" name="Rectangle 5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477B76-52A4-AC40-8851-667417D807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5083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B0FCB" id="Rectangle 5423" o:spid="_x0000_s2796" style="position:absolute;margin-left:102pt;margin-top:138pt;width:79pt;height:48pt;z-index:25178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LZKP1q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4450834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5FE5AF37" wp14:editId="097FAF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22" name="Rectangle 5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E7ED2A-89AC-784D-BADE-F1CA709E82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B2A8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5AF37" id="Rectangle 5422" o:spid="_x0000_s2797" style="position:absolute;margin-left:102pt;margin-top:138pt;width:79pt;height:48pt;z-index:25178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E98v0+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44B2A84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0283E38F" wp14:editId="18BD98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21" name="Rectangle 5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95C6CE-CD88-BD40-89CE-F47F25001E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2DC4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3E38F" id="Rectangle 5421" o:spid="_x0000_s2798" style="position:absolute;margin-left:102pt;margin-top:138pt;width:79pt;height:48pt;z-index:25178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BEJz9x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1B2DC4A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3C95FEE2" wp14:editId="616008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20" name="Rectangle 5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06DB4F-0D7F-F841-A7EA-4CAB095A58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289D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5FEE2" id="Rectangle 5420" o:spid="_x0000_s2799" style="position:absolute;margin-left:102pt;margin-top:138pt;width:79pt;height:48pt;z-index:25178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C9Eb9k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1F289D3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3C24C6A3" wp14:editId="69E51D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19" name="Rectangle 5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565107-F756-334E-BE1B-6C5D08447A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89C1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24C6A3" id="Rectangle 5419" o:spid="_x0000_s2800" style="position:absolute;margin-left:102pt;margin-top:138pt;width:79pt;height:48pt;z-index:25178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" filled="f" stroked="f">
                      <v:textbox inset="2.16pt,1.44pt,0,1.44pt">
                        <w:txbxContent>
                          <w:p w14:paraId="7A89C1A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159F14E3" wp14:editId="12F101A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18" name="Rectangle 5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9728A4-3F82-2A4D-B08C-8B35E4E81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E247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F14E3" id="Rectangle 5418" o:spid="_x0000_s2801" style="position:absolute;margin-left:102pt;margin-top:138pt;width:79pt;height:48pt;z-index:25179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Crp78Z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5CE247E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42D89465" wp14:editId="09C1B9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17" name="Rectangle 5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FE2C11-1DFF-1740-B259-49766D7109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5C72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D89465" id="Rectangle 5417" o:spid="_x0000_s2802" style="position:absolute;margin-left:102pt;margin-top:138pt;width:79pt;height:48pt;z-index:25179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Cg/D8n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135C72D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68013EB7" wp14:editId="12CFE5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16" name="Rectangle 5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5FF6FF-4B54-6D44-B7D7-2D9C1387D4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0B8C6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013EB7" id="Rectangle 5416" o:spid="_x0000_s2803" style="position:absolute;margin-left:102pt;margin-top:138pt;width:79pt;height:48pt;z-index:25179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BZyr8y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210B8C6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4CA40C02" wp14:editId="4C6D7E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15" name="Rectangle 5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5CE179-6803-3B4F-BF55-786C598751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FC2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40C02" id="Rectangle 5415" o:spid="_x0000_s2804" style="position:absolute;margin-left:102pt;margin-top:138pt;width:79pt;height:48pt;z-index:25179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" filled="f" stroked="f">
                      <v:textbox inset="2.16pt,1.44pt,0,1.44pt">
                        <w:txbxContent>
                          <w:p w14:paraId="6FDFC26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1F9B8D55" wp14:editId="2D89C7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14" name="Rectangle 5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504944-95F3-114C-94C9-68C8FF4ECD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F800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9B8D55" id="Rectangle 5414" o:spid="_x0000_s2805" style="position:absolute;margin-left:102pt;margin-top:138pt;width:79pt;height:48pt;z-index:25179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" filled="f" stroked="f">
                      <v:textbox inset="2.16pt,1.44pt,0,1.44pt">
                        <w:txbxContent>
                          <w:p w14:paraId="0AF8005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19BC257C" wp14:editId="61F6D02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13" name="Rectangle 5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0ED348-C53A-DA4C-B8E7-232807366C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7E0E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C257C" id="Rectangle 5413" o:spid="_x0000_s2806" style="position:absolute;margin-left:423pt;margin-top:138pt;width:79pt;height:48pt;z-index:25179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6n7x/5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177E0EC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549C344B" wp14:editId="078F101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12" name="Rectangle 5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1F89BA-DFCD-314A-BA7C-88D1A1FF76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7063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9C344B" id="Rectangle 5412" o:spid="_x0000_s2807" style="position:absolute;margin-left:423pt;margin-top:138pt;width:79pt;height:48pt;z-index:25179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AT&#13;&#10;SHHq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2A37063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16682875" wp14:editId="34E4C08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11" name="Rectangle 5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422678-7706-0D4A-BFA3-834872EA96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1F8F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82875" id="Rectangle 5411" o:spid="_x0000_s2808" style="position:absolute;margin-left:423pt;margin-top:138pt;width:79pt;height:48pt;z-index:25179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GBPx1J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691F8F4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46BB0BCE" wp14:editId="10C0B4F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10" name="Rectangle 5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761AC5-E6D5-854B-9EF1-F30E1A495F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AF2C6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BB0BCE" id="Rectangle 5410" o:spid="_x0000_s2809" style="position:absolute;margin-left:423pt;margin-top:138pt;width:79pt;height:48pt;z-index:25179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4SVxwZ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57AF2C6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4BEBBE2D" wp14:editId="2DEB98A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09" name="Rectangle 5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1B091B-F6C1-7B40-A99B-333BAEE548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390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BBE2D" id="Rectangle 5409" o:spid="_x0000_s2810" style="position:absolute;margin-left:423pt;margin-top:138pt;width:79pt;height:48pt;z-index:25179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DqXxqZ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4D43907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424BB2AE" wp14:editId="6D1294A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08" name="Rectangle 5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87ABB0-DA5B-5B48-B3EC-47B89339A3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0E54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4BB2AE" id="Rectangle 5408" o:spid="_x0000_s2811" style="position:absolute;margin-left:423pt;margin-top:138pt;width:79pt;height:48pt;z-index:25180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95NxvJ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270E549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7CDDA388" wp14:editId="5DD782BA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07" name="Rectangle 5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1BE18F-FBFD-1848-896C-26BA2EEB25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5A2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DDA388" id="Rectangle 5407" o:spid="_x0000_s2812" style="position:absolute;margin-left:423pt;margin-top:138pt;width:79pt;height:48pt;z-index:25180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/Mjxgp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3905A28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2FBF102F" wp14:editId="4FDCA328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06" name="Rectangle 5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E246A4-7C68-8F46-AAF3-6EF2207BF5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6947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F102F" id="Rectangle 5406" o:spid="_x0000_s2813" style="position:absolute;margin-left:423pt;margin-top:138pt;width:79pt;height:48pt;z-index:25180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Bf5xl5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3369471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5E6C0554" wp14:editId="7115528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05" name="Rectangle 5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6B27FE-E21D-9443-B2F2-66AB3B32EF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65CA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6C0554" id="Rectangle 5405" o:spid="_x0000_s2814" style="position:absolute;margin-left:423pt;margin-top:138pt;width:79pt;height:48pt;z-index:25180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IsnwU5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0465CA7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5A0B541D" wp14:editId="7FA6C55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04" name="Rectangle 5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F3AB0D-D65D-9D43-8A46-03716462D5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8263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0B541D" id="Rectangle 5404" o:spid="_x0000_s2815" style="position:absolute;margin-left:423pt;margin-top:138pt;width:79pt;height:48pt;z-index:25180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Db&#13;&#10;/3BG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2D8263B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3BEE38AF" wp14:editId="3D015888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03" name="Rectangle 5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F45F50-27AF-7248-A14D-3D7D064873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25F7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E38AF" id="Rectangle 5403" o:spid="_x0000_s2816" style="position:absolute;margin-left:423pt;margin-top:138pt;width:79pt;height:48pt;z-index:25180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ZLSFO5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7C25F7A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77AE33C4" wp14:editId="7104E8A7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02" name="Rectangle 5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DF7856-777F-854E-8701-CF0D17091C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73D51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AE33C4" id="Rectangle 5402" o:spid="_x0000_s2817" style="position:absolute;margin-left:423pt;margin-top:138pt;width:79pt;height:48pt;z-index:25180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Cd&#13;&#10;ggUu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6773D51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645E31A5" wp14:editId="0CA3853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01" name="Rectangle 5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22DD16-6290-E84C-8E29-7890FACDF3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77EE2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E31A5" id="Rectangle 5401" o:spid="_x0000_s2818" style="position:absolute;margin-left:423pt;margin-top:138pt;width:79pt;height:48pt;z-index:25180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ltmFEJ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1777EE2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7839AB79" wp14:editId="577438C4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00" name="Rectangle 5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A997BD-E275-3042-8C6E-E041A0B770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95747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9AB79" id="Rectangle 5400" o:spid="_x0000_s2819" style="position:absolute;margin-left:423pt;margin-top:138pt;width:79pt;height:48pt;z-index:25180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Bv&#13;&#10;7wUF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3795747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20B2A221" wp14:editId="0002873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99" name="Rectangle 5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C1AD08-B533-5A4E-8C20-6451E0037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1D6F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2A221" id="Rectangle 5399" o:spid="_x0000_s2820" style="position:absolute;margin-left:423pt;margin-top:138pt;width:79pt;height:48pt;z-index:25180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gG+FbZ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7B41D6F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7C08DC94" wp14:editId="7B03170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98" name="Rectangle 5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7A3E4B-9B7D-E140-B4E0-895204ACF1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381D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8DC94" id="Rectangle 5398" o:spid="_x0000_s2821" style="position:absolute;margin-left:423pt;margin-top:138pt;width:79pt;height:48pt;z-index:25181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eVkFeJ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61381D7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409803BF" wp14:editId="22D48EE1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97" name="Rectangle 5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0E7BB2-A646-4C47-94C6-2FC66CD9D3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CD8B3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9803BF" id="Rectangle 5397" o:spid="_x0000_s2822" style="position:absolute;margin-left:423pt;margin-top:138pt;width:79pt;height:48pt;z-index:25181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cgKFRp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13CD8B3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4F7A1512" wp14:editId="19872A6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96" name="Rectangle 5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98FC34-0740-154E-845E-8E442EEBD7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755F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7A1512" id="Rectangle 5396" o:spid="_x0000_s2823" style="position:absolute;margin-left:423pt;margin-top:138pt;width:79pt;height:48pt;z-index:25181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izQFU5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0F755F3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7171B915" wp14:editId="32D63F6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95" name="Rectangle 5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1827230-F6D6-CD48-BD49-78BD32DAEA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BA77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1B915" id="Rectangle 5395" o:spid="_x0000_s2824" style="position:absolute;margin-left:423pt;margin-top:138pt;width:79pt;height:48pt;z-index:25181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rAOEl5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0FBA772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604B5E75" wp14:editId="46739B0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94" name="Rectangle 5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67D8DA-3F0A-5440-9DCE-17233EFD1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8E34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4B5E75" id="Rectangle 5394" o:spid="_x0000_s2825" style="position:absolute;margin-left:423pt;margin-top:138pt;width:79pt;height:48pt;z-index:25181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BV&#13;&#10;NQSC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548E345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5C0E2970" wp14:editId="265890B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93" name="Rectangle 5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1AE84F-F2FC-5849-8024-68AA7DAF88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6ECC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E2970" id="Rectangle 5393" o:spid="_x0000_s2826" style="position:absolute;margin-left:423pt;margin-top:138pt;width:79pt;height:48pt;z-index:25181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A0&#13;&#10;5poI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216ECC5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2EB5A7CF" wp14:editId="09F3816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92" name="Rectangle 5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A2DA02-DFC2-CD4B-951E-FC8F19EE2F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08AA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B5A7CF" id="Rectangle 5392" o:spid="_x0000_s2827" style="position:absolute;margin-left:423pt;margin-top:138pt;width:79pt;height:48pt;z-index:25181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DN&#13;&#10;0Bod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0908AA2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5DB8E22D" wp14:editId="18C9BF4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91" name="Rectangle 5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E265FD-5F65-054C-B071-D6F4772930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F096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B8E22D" id="Rectangle 5391" o:spid="_x0000_s2828" style="position:absolute;margin-left:423pt;margin-top:138pt;width:79pt;height:48pt;z-index:25181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xouaI5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13F0968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0EBCB67B" wp14:editId="78B1476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90" name="Rectangle 5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6BACC8-E78B-4D44-8366-9FD3E60548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5858C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CB67B" id="Rectangle 5390" o:spid="_x0000_s2829" style="position:absolute;margin-left:423pt;margin-top:138pt;width:79pt;height:48pt;z-index:25181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P70aNp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235858C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440E0A06" wp14:editId="69A35188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89" name="Rectangle 5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3369B54-C3AC-E249-BE9F-C937ED9914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DECAD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E0A06" id="Rectangle 5389" o:spid="_x0000_s2830" style="position:absolute;margin-left:423pt;margin-top:138pt;width:79pt;height:48pt;z-index:25182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0D2aXp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42DECAD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397BC7F1" wp14:editId="5CB233DA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88" name="Rectangle 5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C6C82D-4853-AE45-83BF-3BE2B67907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5BA9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7BC7F1" id="Rectangle 5388" o:spid="_x0000_s2831" style="position:absolute;margin-left:423pt;margin-top:138pt;width:79pt;height:48pt;z-index:25182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Ap&#13;&#10;CxpL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4B5BA97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3B7C2117" wp14:editId="240E429A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87" name="Rectangle 5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CAEEEF-0383-DD4F-81E5-2CB49ED666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880DE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7C2117" id="Rectangle 5387" o:spid="_x0000_s2832" style="position:absolute;margin-left:423pt;margin-top:138pt;width:79pt;height:48pt;z-index:25182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IlCadZ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49880DE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521DE037" wp14:editId="5F2F88C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86" name="Rectangle 5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81EA0B-A246-A84C-846A-BCEBE0DB36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7BA8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1DE037" id="Rectangle 5386" o:spid="_x0000_s2833" style="position:absolute;margin-left:423pt;margin-top:138pt;width:79pt;height:48pt;z-index:25182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22YaYJ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4F7BA8A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3D9E27BC" wp14:editId="7767260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85" name="Rectangle 5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EA1997-A918-464B-93D2-AE562BDD86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87EDE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E27BC" id="Rectangle 5385" o:spid="_x0000_s2834" style="position:absolute;margin-left:423pt;margin-top:138pt;width:79pt;height:48pt;z-index:25182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/FGbpJ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1A87EDE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4B2B7087" wp14:editId="5C88C0A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84" name="Rectangle 5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B7E8EC-1394-D644-BA07-FCEFF5BAB2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EACAA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2B7087" id="Rectangle 5384" o:spid="_x0000_s2835" style="position:absolute;margin-left:423pt;margin-top:138pt;width:79pt;height:48pt;z-index:25182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AF&#13;&#10;Zxux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5FEACAA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0554EB05" wp14:editId="25C8D27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83" name="Rectangle 5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B7F033-C8CD-3040-9123-5114E3B05D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67DDB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4EB05" id="Rectangle 5383" o:spid="_x0000_s2836" style="position:absolute;margin-left:423pt;margin-top:138pt;width:79pt;height:48pt;z-index:25182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C6&#13;&#10;LO7M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5B67DDB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243E18A9" wp14:editId="7D44DC8A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82" name="Rectangle 5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C5ED1F-0D00-C847-8194-1B5103FED3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B7A2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E18A9" id="Rectangle 5382" o:spid="_x0000_s2837" style="position:absolute;margin-left:423pt;margin-top:138pt;width:79pt;height:48pt;z-index:25182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BD&#13;&#10;Gm7Z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57B7A2F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55CD8F78" wp14:editId="4A05D9D1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81" name="Rectangle 5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013689-7D66-5048-8A20-2DAB259165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7A85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D8F78" id="Rectangle 5381" o:spid="_x0000_s2838" style="position:absolute;margin-left:423pt;margin-top:138pt;width:79pt;height:48pt;z-index:25182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SEHu55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417A851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5D81FDFE" wp14:editId="5EF9D5A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80" name="Rectangle 5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8A7312-9B5C-3B4A-A766-5591346238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6869D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1FDFE" id="Rectangle 5380" o:spid="_x0000_s2839" style="position:absolute;margin-left:423pt;margin-top:138pt;width:79pt;height:48pt;z-index:25182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sXdu8p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566869D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31868CD0" wp14:editId="11D4C7EE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79" name="Rectangle 5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BBB69B-D88E-0B4F-B768-38DFF18760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ECED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868CD0" id="Rectangle 5379" o:spid="_x0000_s2840" style="position:absolute;margin-left:423pt;margin-top:138pt;width:79pt;height:48pt;z-index:25183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Xvfump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0BECED2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2B06AA10" wp14:editId="39B6EEE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78" name="Rectangle 5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0D3F02-2FE2-BE4A-AD64-D2055AFF60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72DD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6AA10" id="Rectangle 5378" o:spid="_x0000_s2841" style="position:absolute;margin-left:423pt;margin-top:138pt;width:79pt;height:48pt;z-index:25183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Cn&#13;&#10;wW6P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6872DDD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39F895AC" wp14:editId="1092BB5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77" name="Rectangle 5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454C48-9A44-AC44-BEE8-A339C81EBB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15D3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F895AC" id="Rectangle 5377" o:spid="_x0000_s2842" style="position:absolute;margin-left:423pt;margin-top:138pt;width:79pt;height:48pt;z-index:25183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rJrusZ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6D15D34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6829692B" wp14:editId="17B486C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76" name="Rectangle 5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2A430C-36AF-7E4B-B049-F3787F7345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C7CD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9692B" id="Rectangle 5376" o:spid="_x0000_s2843" style="position:absolute;margin-left:423pt;margin-top:138pt;width:79pt;height:48pt;z-index:25183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VaxupJ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48C7CD0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03A3CA01" wp14:editId="3D893AF1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75" name="Rectangle 5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A1C28A-936A-9F41-A2C7-1674F6D78F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A87C6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A3CA01" id="Rectangle 5375" o:spid="_x0000_s2844" style="position:absolute;margin-left:423pt;margin-top:138pt;width:79pt;height:48pt;z-index:25183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cpvvYJ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46A87C6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54A6FA54" wp14:editId="24DE4CF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74" name="Rectangle 5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A2CEDD-CB5F-C64F-A503-0647B19F26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2A17A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A6FA54" id="Rectangle 5374" o:spid="_x0000_s2845" style="position:absolute;margin-left:423pt;margin-top:138pt;width:79pt;height:48pt;z-index:25183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CL&#13;&#10;rW91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6D2A17A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7F3C9C5D" wp14:editId="534791C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73" name="Rectangle 5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BB74BD-4A37-5044-A3BC-E97ABBC565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EBDEB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3C9C5D" id="Rectangle 5373" o:spid="_x0000_s2846" style="position:absolute;margin-left:423pt;margin-top:138pt;width:79pt;height:48pt;z-index:25183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Bp&#13;&#10;dQJb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6FEBDEB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7BB11C3E" wp14:editId="54956E4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72" name="Rectangle 5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89B665-24F1-B14E-B1C8-8FC09DD824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3A2E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11C3E" id="Rectangle 5372" o:spid="_x0000_s2847" style="position:absolute;margin-left:423pt;margin-top:138pt;width:79pt;height:48pt;z-index:25183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" filled="f" stroked="f">
                      <v:textbox inset="2.16pt,1.44pt,0,1.44pt">
                        <w:txbxContent>
                          <w:p w14:paraId="7F3A2E4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03B3BE03" wp14:editId="218D190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71" name="Rectangle 5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9687CB-BC3C-9E4F-A1C9-42C7F5CC3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D13C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B3BE03" id="Rectangle 5371" o:spid="_x0000_s2848" style="position:absolute;margin-left:423pt;margin-top:138pt;width:79pt;height:48pt;z-index:25183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Cb&#13;&#10;GAJw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2AD13C5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3D054A1A" wp14:editId="0EF8A24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70" name="Rectangle 5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D0995A-EA6F-F74B-B81C-B3B4D64CE5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286F9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054A1A" id="Rectangle 5370" o:spid="_x0000_s2849" style="position:absolute;margin-left:423pt;margin-top:138pt;width:79pt;height:48pt;z-index:25183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Bi&#13;&#10;LoJl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54286F9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73759D82" wp14:editId="022874C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69" name="Rectangle 5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CE00D3-9EF3-C14D-95C5-0BA21FD966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9D6C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59D82" id="Rectangle 5369" o:spid="_x0000_s2850" style="position:absolute;margin-left:423pt;margin-top:138pt;width:79pt;height:48pt;z-index:25184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" filled="f" stroked="f">
                      <v:textbox inset="2.16pt,1.44pt,0,1.44pt">
                        <w:txbxContent>
                          <w:p w14:paraId="169D6C0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65147CCF" wp14:editId="5E0509D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68" name="Rectangle 5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DE73CC-C51A-2F43-AD5C-D4FD803F8E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D5F79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147CCF" id="Rectangle 5368" o:spid="_x0000_s2851" style="position:absolute;margin-left:423pt;margin-top:138pt;width:79pt;height:48pt;z-index:25184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B0&#13;&#10;mIIY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69D5F79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02573229" wp14:editId="662BF31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67" name="Rectangle 5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D55A30-72ED-C643-B860-E5D33A4D08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D7B1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573229" id="Rectangle 5367" o:spid="_x0000_s2852" style="position:absolute;margin-left:423pt;margin-top:138pt;width:79pt;height:48pt;z-index:25184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" filled="f" stroked="f">
                      <v:textbox inset="2.16pt,1.44pt,0,1.44pt">
                        <w:txbxContent>
                          <w:p w14:paraId="6ED7B11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3F196292" wp14:editId="4BE741C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66" name="Rectangle 5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A3FCCA-EC72-6247-BDBE-E392341FD8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AC90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96292" id="Rectangle 5366" o:spid="_x0000_s2853" style="position:absolute;margin-left:423pt;margin-top:138pt;width:79pt;height:48pt;z-index:25184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CG&#13;&#10;9YIz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36AC901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01D30E64" wp14:editId="18DBD46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65" name="Rectangle 5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622FA3-9446-E14B-9D5C-4DA804F71F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5E38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D30E64" id="Rectangle 5365" o:spid="_x0000_s2854" style="position:absolute;margin-left:423pt;margin-top:138pt;width:79pt;height:48pt;z-index:25184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Ch&#13;&#10;wgP3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065E387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4470C84B" wp14:editId="35C0B14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64" name="Rectangle 5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E84907-E33C-E047-A149-6971F60E6A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EFCA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0C84B" id="Rectangle 5364" o:spid="_x0000_s2855" style="position:absolute;margin-left:423pt;margin-top:138pt;width:79pt;height:48pt;z-index:25184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" filled="f" stroked="f">
                      <v:textbox inset="2.16pt,1.44pt,0,1.44pt">
                        <w:txbxContent>
                          <w:p w14:paraId="73EFCA4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3C5E9876" wp14:editId="140BB74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63" name="Rectangle 5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4F1960-8284-3840-A6AE-C6E97BB4E7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080A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5E9876" id="Rectangle 5363" o:spid="_x0000_s2856" style="position:absolute;margin-left:423pt;margin-top:138pt;width:79pt;height:48pt;z-index:25184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Dn&#13;&#10;v3af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44080A5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208281B9" wp14:editId="49B75DC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62" name="Rectangle 5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6D2C0E4-5B41-5046-B4A2-72EA51139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9783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281B9" id="Rectangle 5362" o:spid="_x0000_s2857" style="position:absolute;margin-left:423pt;margin-top:138pt;width:79pt;height:48pt;z-index:25184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Ae&#13;&#10;ifaK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4397838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1A94ED97" wp14:editId="5E6B74F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61" name="Rectangle 5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8FF759-01D6-1A43-86A7-230AF2C108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EEF5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4ED97" id="Rectangle 5361" o:spid="_x0000_s2858" style="position:absolute;margin-left:423pt;margin-top:138pt;width:79pt;height:48pt;z-index:25184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AV&#13;&#10;0na0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19EEF57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5B735A5C" wp14:editId="735E567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60" name="Rectangle 5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64C740-26D7-BD45-A4D0-E2ACC7872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FD19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35A5C" id="Rectangle 5360" o:spid="_x0000_s2859" style="position:absolute;margin-left:423pt;margin-top:138pt;width:79pt;height:48pt;z-index:25184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7OT2oZ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7EFD199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0527BAF2" wp14:editId="603B93E1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59" name="Rectangle 5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59A7A1-4B43-6C4B-B0AB-05BD4E62FD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9972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7BAF2" id="Rectangle 5359" o:spid="_x0000_s2860" style="position:absolute;margin-left:423pt;margin-top:138pt;width:79pt;height:48pt;z-index:25185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A2R2yZ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6199721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68A500E4" wp14:editId="1D20291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58" name="Rectangle 5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0A6555-DA41-2E4A-8AB9-E69F4B8291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3BB5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500E4" id="Rectangle 5358" o:spid="_x0000_s2861" style="position:absolute;margin-left:423pt;margin-top:138pt;width:79pt;height:48pt;z-index:25185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+lL23J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6C3BB5D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75D4E6F0" wp14:editId="03AC7D0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57" name="Rectangle 5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01A6B4-509A-904A-B7C7-12770C1662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221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D4E6F0" id="Rectangle 5357" o:spid="_x0000_s2862" style="position:absolute;margin-left:423pt;margin-top:138pt;width:79pt;height:48pt;z-index:25185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8Ql24p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4DC221B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0B442D90" wp14:editId="5194A881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56" name="Rectangle 5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8B5A11-A788-9D4B-9A3F-4084ECFBCB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6001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442D90" id="Rectangle 5356" o:spid="_x0000_s2863" style="position:absolute;margin-left:423pt;margin-top:138pt;width:79pt;height:48pt;z-index:25185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CD/295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7360018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4F1149BC" wp14:editId="6546883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55" name="Rectangle 5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FE2B54-5802-6B48-8011-3C8BCC4182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4DA6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1149BC" id="Rectangle 5355" o:spid="_x0000_s2864" style="position:absolute;margin-left:423pt;margin-top:138pt;width:79pt;height:48pt;z-index:25185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Lwh3M5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094DA6C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5DE4746E" wp14:editId="2053809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54" name="Rectangle 5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D7558D-ABC6-FA4B-8B9B-B8E6B160FD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1EBC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4746E" id="Rectangle 5354" o:spid="_x0000_s2865" style="position:absolute;margin-left:423pt;margin-top:138pt;width:79pt;height:48pt;z-index:25185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DW&#13;&#10;Pvcm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371EBCA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3E7A1360" wp14:editId="6C462BE1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53" name="Rectangle 5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E6EDD1-1F5A-7747-A3D6-67DE34413A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E595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7A1360" id="Rectangle 5353" o:spid="_x0000_s2866" style="position:absolute;margin-left:423pt;margin-top:138pt;width:79pt;height:48pt;z-index:25185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CO&#13;&#10;wKuv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61E5950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5B0E470E" wp14:editId="4DC8C8B7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52" name="Rectangle 5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86C03E-027E-8A44-A48C-9252A33E7C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6C82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0E470E" id="Rectangle 5352" o:spid="_x0000_s2867" style="position:absolute;margin-left:423pt;margin-top:138pt;width:79pt;height:48pt;z-index:25185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B3&#13;&#10;9iu6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396C826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2AC8EC26" wp14:editId="7918353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51" name="Rectangle 5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E7A707-2AD2-D54B-AF74-7586108F2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FA270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8EC26" id="Rectangle 5351" o:spid="_x0000_s2868" style="position:absolute;margin-left:423pt;margin-top:138pt;width:79pt;height:48pt;z-index:25185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fK2rhJ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7BFA270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30BE366E" wp14:editId="0C3ADD5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50" name="Rectangle 5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81252BF-B34B-5240-8118-5A1BA4C957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0DB0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E366E" id="Rectangle 5350" o:spid="_x0000_s2869" style="position:absolute;margin-left:423pt;margin-top:138pt;width:79pt;height:48pt;z-index:25185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hZsrkZ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3A0DB0F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494977F1" wp14:editId="228B3AA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49" name="Rectangle 5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560E9C-A403-E242-B564-B209A84081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EF5D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4977F1" id="Rectangle 5349" o:spid="_x0000_s2870" style="position:absolute;margin-left:423pt;margin-top:138pt;width:79pt;height:48pt;z-index:25186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ahur+Z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7CEF5DF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525529C6" wp14:editId="2830715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48" name="Rectangle 5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489BF8-00A8-774C-90AC-DE16C737BC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0A38A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5529C6" id="Rectangle 5348" o:spid="_x0000_s2871" style="position:absolute;margin-left:423pt;margin-top:138pt;width:79pt;height:48pt;z-index:25186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ky0r7J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400A38A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6579CDDB" wp14:editId="0CDB38EE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47" name="Rectangle 5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D530AB-8676-C449-91B4-6A3237A9A3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4C0D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79CDDB" id="Rectangle 5347" o:spid="_x0000_s2872" style="position:absolute;margin-left:423pt;margin-top:138pt;width:79pt;height:48pt;z-index:25186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mHar0p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374C0DA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5123CB4A" wp14:editId="653AC50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46" name="Rectangle 5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8B4499-D2DE-BC46-9BBD-6A8CED82EA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9FAC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23CB4A" id="Rectangle 5346" o:spid="_x0000_s2873" style="position:absolute;margin-left:423pt;margin-top:138pt;width:79pt;height:48pt;z-index:25186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YUArx5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7D9FACB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1AA47927" wp14:editId="32C89314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45" name="Rectangle 5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40BC76-9C91-6247-A7D8-FDB9E35100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BC36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A47927" id="Rectangle 5345" o:spid="_x0000_s2874" style="position:absolute;margin-left:423pt;margin-top:138pt;width:79pt;height:48pt;z-index:25186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RneqA5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53BC365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53BF2BCC" wp14:editId="68002087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44" name="Rectangle 5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39C98DF-7232-CE43-B13E-FE57AE09FE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BBF63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F2BCC" id="Rectangle 5344" o:spid="_x0000_s2875" style="position:absolute;margin-left:423pt;margin-top:138pt;width:79pt;height:48pt;z-index:25186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C/&#13;&#10;QSoW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59BBF63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67ECB8B4" wp14:editId="7F76AD2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43" name="Rectangle 5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33DEC6-03D0-8241-B940-25A119650B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5055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CB8B4" id="Rectangle 5343" o:spid="_x0000_s2876" style="position:absolute;margin-left:423pt;margin-top:138pt;width:79pt;height:48pt;z-index:25186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AA&#13;&#10;Ct9r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3F50555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06DE84BF" wp14:editId="21974E5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42" name="Rectangle 5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138A30-794E-D54B-A9F1-DD70B24D85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A137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DE84BF" id="Rectangle 5342" o:spid="_x0000_s2877" style="position:absolute;margin-left:423pt;margin-top:138pt;width:79pt;height:48pt;z-index:25186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D5&#13;&#10;PF9+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6AA1370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44A5D106" wp14:editId="2850B67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41" name="Rectangle 5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9293B2-62A3-2249-9BC6-7E5AA3AEF7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75DD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5D106" id="Rectangle 5341" o:spid="_x0000_s2878" style="position:absolute;margin-left:423pt;margin-top:138pt;width:79pt;height:48pt;z-index:25186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Dy&#13;&#10;Z99A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2275DD2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3B749A32" wp14:editId="034C3507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40" name="Rectangle 5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438D20-2E51-D64E-BA35-73CC7C54EA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A7280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749A32" id="Rectangle 5340" o:spid="_x0000_s2879" style="position:absolute;margin-left:423pt;margin-top:138pt;width:79pt;height:48pt;z-index:25187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C1FfVZ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2AA7280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1D9AFE40" wp14:editId="5E18934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39" name="Rectangle 5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F5AEB2-476B-A448-8378-685F6FC9B7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FE28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AFE40" id="Rectangle 5339" o:spid="_x0000_s2880" style="position:absolute;margin-left:423pt;margin-top:138pt;width:79pt;height:48pt;z-index:25187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5NHfPZ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4EFE28D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6FD6D3D8" wp14:editId="1F8A097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38" name="Rectangle 5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497960-1551-124A-8651-98D65A5B0C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88F7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6D3D8" id="Rectangle 5338" o:spid="_x0000_s2881" style="position:absolute;margin-left:423pt;margin-top:138pt;width:79pt;height:48pt;z-index:25187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HedfKJ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5788F72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0D9B02B7" wp14:editId="0EC3D517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37" name="Rectangle 5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AE2161-F851-2E40-A6D1-F80EB8E800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623C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9B02B7" id="Rectangle 5337" o:spid="_x0000_s2882" style="position:absolute;margin-left:423pt;margin-top:138pt;width:79pt;height:48pt;z-index:25187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FrzfFp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37623C6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09D28616" wp14:editId="6C6EAC57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36" name="Rectangle 5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5FACDC-78DA-DF44-98BF-0ABB5D5CDF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68A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28616" id="Rectangle 5336" o:spid="_x0000_s2883" style="position:absolute;margin-left:423pt;margin-top:138pt;width:79pt;height:48pt;z-index:25187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74pfA5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79C68AB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6CD68834" wp14:editId="7D3423CE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35" name="Rectangle 5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0DD90F-B9FB-2D40-B5C4-0BB5DB58CA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3E31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D68834" id="Rectangle 5335" o:spid="_x0000_s2884" style="position:absolute;margin-left:423pt;margin-top:138pt;width:79pt;height:48pt;z-index:25187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yL3ex5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1E3E315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544E8BD9" wp14:editId="6457E0F7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34" name="Rectangle 5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A7B7E4-9AA4-E74B-85B9-B57251E405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094D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E8BD9" id="Rectangle 5334" o:spid="_x0000_s2885" style="position:absolute;margin-left:423pt;margin-top:138pt;width:79pt;height:48pt;z-index:25187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Ax&#13;&#10;i17S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1D094DC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1A5E5B78" wp14:editId="30E7C81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33" name="Rectangle 5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275211-0778-6740-943A-DD17B765DD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6FF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E5B78" id="Rectangle 5333" o:spid="_x0000_s2886" style="position:absolute;margin-left:423pt;margin-top:138pt;width:79pt;height:48pt;z-index:25187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DT&#13;&#10;UzP8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5B26FFF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46F4B8E2" wp14:editId="3565805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32" name="Rectangle 5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C5623E-4ADC-814B-99B6-31D3F73428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14E0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F4B8E2" id="Rectangle 5332" o:spid="_x0000_s2887" style="position:absolute;margin-left:423pt;margin-top:138pt;width:79pt;height:48pt;z-index:25187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Aq&#13;&#10;ZbPp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2014E07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11F9FD20" wp14:editId="3E7074D7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31" name="Rectangle 5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AA07F8-F1BA-1A43-9D5B-A871E07CD5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7AD9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F9FD20" id="Rectangle 5331" o:spid="_x0000_s2888" style="position:absolute;margin-left:423pt;margin-top:138pt;width:79pt;height:48pt;z-index:25187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IT4z15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287AD9F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7B3F2921" wp14:editId="4119CCB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30" name="Rectangle 5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CADDB2-3403-6C40-9C6C-E5D05E2E11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8F71B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F2921" id="Rectangle 5330" o:spid="_x0000_s2889" style="position:absolute;margin-left:423pt;margin-top:138pt;width:79pt;height:48pt;z-index:25188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2Aizwp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538F71B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15CED6A8" wp14:editId="3B0DA68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29" name="Rectangle 5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3FAF77-CF21-F743-A8D2-4DB0720466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46F48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CED6A8" id="Rectangle 5329" o:spid="_x0000_s2890" style="position:absolute;margin-left:423pt;margin-top:138pt;width:79pt;height:48pt;z-index:25188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N4gzqp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6C46F48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15BA4510" wp14:editId="25F83D3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28" name="Rectangle 5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0F6BCB-114C-6B40-AFE7-4583DB031E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DE00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BA4510" id="Rectangle 5328" o:spid="_x0000_s2891" style="position:absolute;margin-left:423pt;margin-top:138pt;width:79pt;height:48pt;z-index:25188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zr6zv5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35DE008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3F5269D6" wp14:editId="57B3095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27" name="Rectangle 5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809635-BDBB-4F42-9A10-64B2EDE918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FE277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5269D6" id="Rectangle 5327" o:spid="_x0000_s2892" style="position:absolute;margin-left:423pt;margin-top:138pt;width:79pt;height:48pt;z-index:25188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xeUzgZ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3DFE277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0A792259" wp14:editId="64277377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26" name="Rectangle 5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785ED8-A2C5-D343-948D-78F82611D8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254A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92259" id="Rectangle 5326" o:spid="_x0000_s2893" style="position:absolute;margin-left:423pt;margin-top:138pt;width:79pt;height:48pt;z-index:25188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PNOzlJ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0B254A0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588592D7" wp14:editId="175F308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25" name="Rectangle 5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051EE5-2E39-5947-930E-C330DE65D3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03C8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592D7" id="Rectangle 5325" o:spid="_x0000_s2894" style="position:absolute;margin-left:423pt;margin-top:138pt;width:79pt;height:48pt;z-index:25188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G+QyUJ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0003C8F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39D66106" wp14:editId="7054E7D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24" name="Rectangle 5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181111-9140-1542-ACE2-11DD6A7360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F308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D66106" id="Rectangle 5324" o:spid="_x0000_s2895" style="position:absolute;margin-left:423pt;margin-top:138pt;width:79pt;height:48pt;z-index:25188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Di&#13;&#10;0rJF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46F3083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044DFF17" wp14:editId="3F3FD7D1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23" name="Rectangle 5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CC3272-0C2C-F34D-9DD4-E1F6CA04BA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A1E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4DFF17" id="Rectangle 5323" o:spid="_x0000_s2896" style="position:absolute;margin-left:423pt;margin-top:138pt;width:79pt;height:48pt;z-index:25188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XZlHOJ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21BA1E7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0F474B30" wp14:editId="3D1C373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22" name="Rectangle 5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70F7A5-B22C-AE41-8903-4481353540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C112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74B30" id="Rectangle 5322" o:spid="_x0000_s2897" style="position:absolute;margin-left:423pt;margin-top:138pt;width:79pt;height:48pt;z-index:25188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Ck&#13;&#10;r8ct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28C1126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7E80384F" wp14:editId="17FD396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21" name="Rectangle 5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09A6ED-996A-9F48-91F3-1DDDF2FD04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9838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80384F" id="Rectangle 5321" o:spid="_x0000_s2898" style="position:absolute;margin-left:423pt;margin-top:138pt;width:79pt;height:48pt;z-index:25188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r/RHE5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4398381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688F938F" wp14:editId="671CB3CE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20" name="Rectangle 5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1741DBE-DDB4-6B4A-B821-71A084ABAE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A4BF4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8F938F" id="Rectangle 5320" o:spid="_x0000_s2899" style="position:absolute;margin-left:423pt;margin-top:138pt;width:79pt;height:48pt;z-index:25189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VsLHBp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09A4BF4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532AE464" wp14:editId="2F88A227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19" name="Rectangle 5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684323-B9DD-044C-AAB7-9593B8EC22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B8EC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2AE464" id="Rectangle 5319" o:spid="_x0000_s2900" style="position:absolute;margin-left:423pt;margin-top:138pt;width:79pt;height:48pt;z-index:25189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uUJHbp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2FB8ECD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27C17322" wp14:editId="436AA55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18" name="Rectangle 5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9D8496-39E8-374D-BD6C-EC2EB1BEA7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9A89C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17322" id="Rectangle 5318" o:spid="_x0000_s2901" style="position:absolute;margin-left:423pt;margin-top:138pt;width:79pt;height:48pt;z-index:25189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QHTHe5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4E9A89C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6D55A0BE" wp14:editId="0904845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17" name="Rectangle 5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05BC7A-82C2-7B40-A978-149E03B8C7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2B25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55A0BE" id="Rectangle 5317" o:spid="_x0000_s2902" style="position:absolute;margin-left:423pt;margin-top:138pt;width:79pt;height:48pt;z-index:25189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Sy9HRZ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2F2B25F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0D551BD4" wp14:editId="151945E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16" name="Rectangle 5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DA1DC4-5F5A-3740-AEA6-757BA31A46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881D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51BD4" id="Rectangle 5316" o:spid="_x0000_s2903" style="position:absolute;margin-left:423pt;margin-top:138pt;width:79pt;height:48pt;z-index:25189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shnHUJ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38881DA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059C212A" wp14:editId="51B1051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15" name="Rectangle 5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CCD7A2-6A79-9941-BA61-A26CE1007E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CAD53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9C212A" id="Rectangle 5315" o:spid="_x0000_s2904" style="position:absolute;margin-left:423pt;margin-top:138pt;width:79pt;height:48pt;z-index:25189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lS5GlJ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11CAD53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0F1D7CCE" wp14:editId="7949B3D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14" name="Rectangle 5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76451A-EE21-8243-8DFF-F4B8EF2699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503F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1D7CCE" id="Rectangle 5314" o:spid="_x0000_s2905" style="position:absolute;margin-left:423pt;margin-top:138pt;width:79pt;height:48pt;z-index:25189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Bs&#13;&#10;GMaB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3E503F6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1B842F9F" wp14:editId="3923A06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13" name="Rectangle 5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4FFC4D-43A6-C942-9D16-9D4FBAE689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BA62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842F9F" id="Rectangle 5313" o:spid="_x0000_s2906" style="position:absolute;margin-left:423pt;margin-top:138pt;width:79pt;height:48pt;z-index:25189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Aa2JnZ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65BA623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26CC9D3B" wp14:editId="12B89ACE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12" name="Rectangle 5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3BD6DA-6FC0-9349-B51E-E42574DCD6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5F2E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C9D3B" id="Rectangle 5312" o:spid="_x0000_s2907" style="position:absolute;margin-left:423pt;margin-top:138pt;width:79pt;height:48pt;z-index:25189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D4&#13;&#10;mwmI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235F2E2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4F17976B" wp14:editId="5718C1C1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11" name="Rectangle 5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28E413-6F25-324E-908C-6B00BA3477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F59C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17976B" id="Rectangle 5311" o:spid="_x0000_s2908" style="position:absolute;margin-left:423pt;margin-top:138pt;width:79pt;height:48pt;z-index:25189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88CJtp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6DF59C0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6BCDF9CE" wp14:editId="57F534DE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10" name="Rectangle 5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CD52DF-DDD1-FD45-9718-17ED41A65B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4A5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DF9CE" id="Rectangle 5310" o:spid="_x0000_s2909" style="position:absolute;margin-left:423pt;margin-top:138pt;width:79pt;height:48pt;z-index:25190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CvYJo5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1BB4A58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74FA0B2D" wp14:editId="378BB81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09" name="Rectangle 5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0F1905-D694-D047-87D3-41068BE296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EDCC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FA0B2D" id="Rectangle 5309" o:spid="_x0000_s2910" style="position:absolute;margin-left:423pt;margin-top:138pt;width:79pt;height:48pt;z-index:25190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5XaJy5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3DEDCC5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0621C57D" wp14:editId="58A2074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08" name="Rectangle 5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03C5B2-EC2D-4C4A-BC6E-EF1107890E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F513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1C57D" id="Rectangle 5308" o:spid="_x0000_s2911" style="position:absolute;margin-left:423pt;margin-top:138pt;width:79pt;height:48pt;z-index:25190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HEAJ3p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43F5135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5AFF0C55" wp14:editId="0589004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07" name="Rectangle 5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F9381B-0046-EA4A-B8F4-2EBD1CFF96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530B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FF0C55" id="Rectangle 5307" o:spid="_x0000_s2912" style="position:absolute;margin-left:423pt;margin-top:138pt;width:79pt;height:48pt;z-index:25190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FxuJ4J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37530BB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73DC971B" wp14:editId="709DD58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06" name="Rectangle 5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F8B871-289C-0243-9784-D5622CBD62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FAD3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C971B" id="Rectangle 5306" o:spid="_x0000_s2913" style="position:absolute;margin-left:423pt;margin-top:138pt;width:79pt;height:48pt;z-index:25190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7i0J9Z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58FAD30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72166E0B" wp14:editId="6188848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05" name="Rectangle 5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73382F-CE46-0749-AD5A-662D903E4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C221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66E0B" id="Rectangle 5305" o:spid="_x0000_s2914" style="position:absolute;margin-left:423pt;margin-top:138pt;width:79pt;height:48pt;z-index:25190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yRqIMZ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7EC2210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4D50CB24" wp14:editId="2F8E0257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04" name="Rectangle 5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B13E3D-8DD7-0149-8DA7-26ECB0D7D2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90BA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50CB24" id="Rectangle 5304" o:spid="_x0000_s2915" style="position:absolute;margin-left:423pt;margin-top:138pt;width:79pt;height:48pt;z-index:25190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Aw&#13;&#10;LAgk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0790BA8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75FC8A69" wp14:editId="7456D0E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03" name="Rectangle 5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3603A8-4641-0F4E-8D26-99C2D29B23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DE6F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FC8A69" id="Rectangle 5303" o:spid="_x0000_s2916" style="position:absolute;margin-left:423pt;margin-top:138pt;width:79pt;height:48pt;z-index:25190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CP&#13;&#10;Z/1Z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43DE6FF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419A4527" wp14:editId="565BCB6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02" name="Rectangle 5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45420F-2887-AD41-839D-A44CC1FB5D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2040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9A4527" id="Rectangle 5302" o:spid="_x0000_s2917" style="position:absolute;margin-left:423pt;margin-top:138pt;width:79pt;height:48pt;z-index:25190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B2&#13;&#10;UX1M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0C2040F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1A96E6EB" wp14:editId="2A25773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01" name="Rectangle 5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910233-E04A-584E-BAA2-AF07AFC12C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79B0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6E6EB" id="Rectangle 5301" o:spid="_x0000_s2918" style="position:absolute;margin-left:423pt;margin-top:138pt;width:79pt;height:48pt;z-index:25191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fQr9cp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6D79B0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7A5AB159" wp14:editId="04528AAA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00" name="Rectangle 5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6D0734-7537-264E-A1E5-27CBBA8F88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2FA83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AB159" id="Rectangle 5300" o:spid="_x0000_s2919" style="position:absolute;margin-left:423pt;margin-top:138pt;width:79pt;height:48pt;z-index:25191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" filled="f" stroked="f">
                      <v:textbox inset="2.16pt,1.44pt,0,1.44pt">
                        <w:txbxContent>
                          <w:p w14:paraId="052FA83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6D9E3B73" wp14:editId="6A5BA49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99" name="Rectangle 5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F984F1-C5DB-5B43-8A18-BBEB334723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CC938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9E3B73" id="Rectangle 5299" o:spid="_x0000_s2920" style="position:absolute;margin-left:423pt;margin-top:138pt;width:79pt;height:48pt;z-index:25191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a7z9D5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3CCC938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58C6DBFF" wp14:editId="5FF2B1F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98" name="Rectangle 5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20CEC6-6D39-3A42-A6DD-1EBDFFB496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422D7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C6DBFF" id="Rectangle 5298" o:spid="_x0000_s2921" style="position:absolute;margin-left:423pt;margin-top:138pt;width:79pt;height:48pt;z-index:25191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kop9Gp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34422D7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7CA2DD0C" wp14:editId="0F0700A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97" name="Rectangle 5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BB871F-4CAF-2B46-851F-A53E623E07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176A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2DD0C" id="Rectangle 5297" o:spid="_x0000_s2922" style="position:absolute;margin-left:423pt;margin-top:138pt;width:79pt;height:48pt;z-index:25191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mdH9JJ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7F176A4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1AB10B12" wp14:editId="1502637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96" name="Rectangle 5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62B99E-D795-3848-AA20-50000594BE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8C3B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10B12" id="Rectangle 5296" o:spid="_x0000_s2923" style="position:absolute;margin-left:423pt;margin-top:138pt;width:79pt;height:48pt;z-index:25191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YOd9MZ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768C3B6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17ADBED8" wp14:editId="7F7F214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95" name="Rectangle 5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9CA7B3-2289-7040-A6BA-1F2FE84AFC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9759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ADBED8" id="Rectangle 5295" o:spid="_x0000_s2924" style="position:absolute;margin-left:423pt;margin-top:138pt;width:79pt;height:48pt;z-index:25191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R9D89Z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7B9759F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4B2DC06B" wp14:editId="353BB84A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94" name="Rectangle 5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D9DB19-DC5D-994E-AF08-CEBA31AD21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C6E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2DC06B" id="Rectangle 5294" o:spid="_x0000_s2925" style="position:absolute;margin-left:423pt;margin-top:138pt;width:79pt;height:48pt;z-index:25191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C+&#13;&#10;5nzg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3B7C6EC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4F19CC8B" wp14:editId="2BC8CC4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93" name="Rectangle 5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7680A5-F78E-0D47-939C-44A0159CFD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FB58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19CC8B" id="Rectangle 5293" o:spid="_x0000_s2926" style="position:absolute;margin-left:423pt;margin-top:138pt;width:79pt;height:48pt;z-index:25191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DZ&#13;&#10;PF4C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5AFB58C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5151D38D" wp14:editId="4B2DA98E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92" name="Rectangle 5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FB58FB-265F-C641-B21E-F587049D40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C84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51D38D" id="Rectangle 5292" o:spid="_x0000_s2927" style="position:absolute;margin-left:423pt;margin-top:138pt;width:79pt;height:48pt;z-index:25191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Ag&#13;&#10;Ct4X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7B6C845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31CE848E" wp14:editId="5ABFF88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91" name="Rectangle 5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D9FA7F-D4C4-C14D-BB70-02E0DB5F4C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11BA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CE848E" id="Rectangle 5291" o:spid="_x0000_s2928" style="position:absolute;margin-left:423pt;margin-top:138pt;width:79pt;height:48pt;z-index:25192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K1FeKZ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5311BAC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11AD3A31" wp14:editId="3D9E2EA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90" name="Rectangle 5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439EA0-0EE1-704B-AA78-20BB78753A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DCDAA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D3A31" id="Rectangle 5290" o:spid="_x0000_s2929" style="position:absolute;margin-left:423pt;margin-top:138pt;width:79pt;height:48pt;z-index:25192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0mfePJ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5DDCDAA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7870E075" wp14:editId="1D5FEB4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89" name="Rectangle 5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84174C-20EB-A644-947F-29CB996408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D13D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0E075" id="Rectangle 5289" o:spid="_x0000_s2930" style="position:absolute;margin-left:423pt;margin-top:138pt;width:79pt;height:48pt;z-index:25192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PedeVJ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70D13D4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03D0F51C" wp14:editId="0257D42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88" name="Rectangle 5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5DAC01-CB63-F540-A70D-943E6A630A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C385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0F51C" id="Rectangle 5288" o:spid="_x0000_s2931" style="position:absolute;margin-left:423pt;margin-top:138pt;width:79pt;height:48pt;z-index:25192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DE&#13;&#10;0d5B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72C3856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7E723FEB" wp14:editId="000B083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87" name="Rectangle 5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A658AD-4B77-2B40-906A-F1953D4DF9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E2BD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723FEB" id="Rectangle 5287" o:spid="_x0000_s2932" style="position:absolute;margin-left:423pt;margin-top:138pt;width:79pt;height:48pt;z-index:25192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z4pef5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62E2BDC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424721D6" wp14:editId="3DE9F24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86" name="Rectangle 5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D9827F-FE64-8143-B69A-3FBCE5E7DC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DEB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4721D6" id="Rectangle 5286" o:spid="_x0000_s2933" style="position:absolute;margin-left:423pt;margin-top:138pt;width:79pt;height:48pt;z-index:25192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Nrzeap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081DEB0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52FF4AC1" wp14:editId="26E3AF3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85" name="Rectangle 5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00E63C-2DFE-CA40-A6E3-31BD73628B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D6C8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FF4AC1" id="Rectangle 5285" o:spid="_x0000_s2934" style="position:absolute;margin-left:423pt;margin-top:138pt;width:79pt;height:48pt;z-index:25192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EYtfrp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42D6C80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07C5E0C6" wp14:editId="4D4CAED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84" name="Rectangle 5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D36BA7-2A59-264D-BE58-8DC733E902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8E4FF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5E0C6" id="Rectangle 5284" o:spid="_x0000_s2935" style="position:absolute;margin-left:423pt;margin-top:138pt;width:79pt;height:48pt;z-index:25192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Do&#13;&#10;vd+7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338E4FF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11DC870A" wp14:editId="543533B1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83" name="Rectangle 5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EEC692-F590-2A4E-A9C6-6723999E44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5731F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DC870A" id="Rectangle 5283" o:spid="_x0000_s2936" style="position:absolute;margin-left:423pt;margin-top:138pt;width:79pt;height:48pt;z-index:25192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BX&#13;&#10;9irG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4A5731F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180CFBD3" wp14:editId="45257E0E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82" name="Rectangle 5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D3D599-ED90-5842-A871-632B3B6145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1287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CFBD3" id="Rectangle 5282" o:spid="_x0000_s2937" style="position:absolute;margin-left:423pt;margin-top:138pt;width:79pt;height:48pt;z-index:25192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Cu&#13;&#10;wKrT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2E12875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4A61C5F6" wp14:editId="23F4574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81" name="Rectangle 5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5F9B99-ECC2-8843-B2D2-40A369769A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8F83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61C5F6" id="Rectangle 5281" o:spid="_x0000_s2938" style="position:absolute;margin-left:423pt;margin-top:138pt;width:79pt;height:48pt;z-index:25193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pZsq7Z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558F834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6FC4B0EE" wp14:editId="67C4838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80" name="Rectangle 5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1E2538-18F3-004E-8F25-CCA32ADCC0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4773A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4B0EE" id="Rectangle 5280" o:spid="_x0000_s2939" style="position:absolute;margin-left:423pt;margin-top:138pt;width:79pt;height:48pt;z-index:25193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XK2q+J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2A4773A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78F6058A" wp14:editId="113F6DE1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79" name="Rectangle 5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167B2F-8F02-FF49-B425-E40A485049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C9B43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F6058A" id="Rectangle 5279" o:spid="_x0000_s2940" style="position:absolute;margin-left:423pt;margin-top:138pt;width:79pt;height:48pt;z-index:25193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sy0qkJ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45C9B43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49671632" wp14:editId="12CB649E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78" name="Rectangle 5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B49B62-E5A7-8A4F-AC44-48AB35F7DD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07E9E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671632" id="Rectangle 5278" o:spid="_x0000_s2941" style="position:absolute;margin-left:423pt;margin-top:138pt;width:79pt;height:48pt;z-index:25193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ShuqhZ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7A07E9E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1FDFBCD2" wp14:editId="655B795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77" name="Rectangle 5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333414-EAEC-8540-856B-2DF7D696E2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75F8A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FBCD2" id="Rectangle 5277" o:spid="_x0000_s2942" style="position:absolute;margin-left:423pt;margin-top:138pt;width:79pt;height:48pt;z-index:25193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QUAqu5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1275F8A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014AC92A" wp14:editId="2D13F978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76" name="Rectangle 5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DC3BBD-36BA-F142-8DDB-447BEA31F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69F2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4AC92A" id="Rectangle 5276" o:spid="_x0000_s2943" style="position:absolute;margin-left:423pt;margin-top:138pt;width:79pt;height:48pt;z-index:25193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uHaqrp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3769F2E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725646AF" wp14:editId="72E2A7F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75" name="Rectangle 5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B41767B-2CBE-5747-B483-E3A7CE07D5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FD32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5646AF" id="Rectangle 5275" o:spid="_x0000_s2944" style="position:absolute;margin-left:423pt;margin-top:138pt;width:79pt;height:48pt;z-index:25193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n0Erap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6BFD325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7C527EAD" wp14:editId="03D2ABD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74" name="Rectangle 5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CBE07D-E41D-6346-92FD-BE298887C6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36B1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27EAD" id="Rectangle 5274" o:spid="_x0000_s2945" style="position:absolute;margin-left:423pt;margin-top:138pt;width:79pt;height:48pt;z-index:25193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Bm&#13;&#10;d6t/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3936B14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4417D7E3" wp14:editId="61C1E57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73" name="Rectangle 5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D55D6A-7A4A-F044-86C1-1A80BE0555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D2C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17D7E3" id="Rectangle 5273" o:spid="_x0000_s2946" style="position:absolute;margin-left:423pt;margin-top:138pt;width:79pt;height:48pt;z-index:25193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CE&#13;&#10;r8ZR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67DD2C5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668C3947" wp14:editId="2C7E4418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72" name="Rectangle 5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B2C788-738C-114B-887D-09794CA709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7663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C3947" id="Rectangle 5272" o:spid="_x0000_s2947" style="position:absolute;margin-left:423pt;margin-top:138pt;width:79pt;height:48pt;z-index:25193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B9&#13;&#10;mUZE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7D7663B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03070465" wp14:editId="3F404898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71" name="Rectangle 5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D8B00C-54D4-5042-AFF1-44368F8BA1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45D7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070465" id="Rectangle 5271" o:spid="_x0000_s2948" style="position:absolute;margin-left:423pt;margin-top:138pt;width:79pt;height:48pt;z-index:25194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dsLGep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3A45D7C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202DC803" wp14:editId="175EEEF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70" name="Rectangle 5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C77109-D96C-9F4F-B51D-4C7F059908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0856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DC803" id="Rectangle 5270" o:spid="_x0000_s2949" style="position:absolute;margin-left:423pt;margin-top:138pt;width:79pt;height:48pt;z-index:25194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j/RGb5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3508560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30012A7B" wp14:editId="37C77A7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69" name="Rectangle 5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2F45A2-4B23-D64E-B2CE-5A19D964B9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280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012A7B" id="Rectangle 5269" o:spid="_x0000_s2950" style="position:absolute;margin-left:423pt;margin-top:138pt;width:79pt;height:48pt;z-index:25194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YHTGB5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1FD2806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7AB2E406" wp14:editId="3BE2B97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68" name="Rectangle 5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C10D07-7178-AD43-8FF4-D699330A0C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26E2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2E406" id="Rectangle 5268" o:spid="_x0000_s2951" style="position:absolute;margin-left:423pt;margin-top:138pt;width:79pt;height:48pt;z-index:25194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CZ&#13;&#10;QkYS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0026E2D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03F294E7" wp14:editId="0C472701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67" name="Rectangle 5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B1FF26-3FFE-754C-8605-D52E30F75D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D0D46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F294E7" id="Rectangle 5267" o:spid="_x0000_s2952" style="position:absolute;margin-left:423pt;margin-top:138pt;width:79pt;height:48pt;z-index:25194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khnGLJ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0BD0D46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20B016F9" wp14:editId="1E6E1E7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66" name="Rectangle 5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B8DE1F-D9A9-0942-8049-8330748160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4C51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016F9" id="Rectangle 5266" o:spid="_x0000_s2953" style="position:absolute;margin-left:423pt;margin-top:138pt;width:79pt;height:48pt;z-index:25194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ay9GOZ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224C51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01942E3A" wp14:editId="2CBE1CD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65" name="Rectangle 5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ED722D-713F-F84D-B9C8-5A091642B5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E3CE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42E3A" id="Rectangle 5265" o:spid="_x0000_s2954" style="position:absolute;margin-left:423pt;margin-top:138pt;width:79pt;height:48pt;z-index:25194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TBjH/Z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5D4E3CE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14665A87" wp14:editId="35AB9EE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64" name="Rectangle 5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526467-B04C-9541-9FFF-38FE7A7544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9A2A3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665A87" id="Rectangle 5264" o:spid="_x0000_s2955" style="position:absolute;margin-left:423pt;margin-top:138pt;width:79pt;height:48pt;z-index:25194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C1&#13;&#10;Lkfo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729A2A3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13FC12C6" wp14:editId="4868E1B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63" name="Rectangle 5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D7CA9C-E3F8-5949-A03B-36BC0F680A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AE53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C12C6" id="Rectangle 5263" o:spid="_x0000_s2956" style="position:absolute;margin-left:423pt;margin-top:138pt;width:79pt;height:48pt;z-index:25194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AK&#13;&#10;ZbKV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57AE530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7AA6F9C5" wp14:editId="72C8FCCA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62" name="Rectangle 5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EB7B06-7E72-D84D-A44F-6A728A666C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18C3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A6F9C5" id="Rectangle 5262" o:spid="_x0000_s2957" style="position:absolute;margin-left:423pt;margin-top:138pt;width:79pt;height:48pt;z-index:25195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Dz&#13;&#10;UzKA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0A18C37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2396C5E6" wp14:editId="6A32CD6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61" name="Rectangle 5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BBB9EB-7D1A-DD45-B210-D1DBC61EB5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06F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96C5E6" id="Rectangle 5261" o:spid="_x0000_s2958" style="position:absolute;margin-left:423pt;margin-top:138pt;width:79pt;height:48pt;z-index:25195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D4&#13;&#10;CLK+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33106F4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39FF3293" wp14:editId="0E440DC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60" name="Rectangle 5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F8DC8C-907E-6446-B77C-02AF5DB5A5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F4C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FF3293" id="Rectangle 5260" o:spid="_x0000_s2959" style="position:absolute;margin-left:423pt;margin-top:138pt;width:79pt;height:48pt;z-index:25195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AT4yq5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28FF4C3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63D1D6CC" wp14:editId="042A36D7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59" name="Rectangle 5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AEE984-FEB8-474C-AE0F-56E8CE7CFD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D7CD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D1D6CC" id="Rectangle 5259" o:spid="_x0000_s2960" style="position:absolute;margin-left:423pt;margin-top:138pt;width:79pt;height:48pt;z-index:25195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Du&#13;&#10;vrLD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5CD7CDE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62868AB4" wp14:editId="5E8408D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58" name="Rectangle 5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B62CF6-50BA-5346-A150-F3797EC748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3502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868AB4" id="Rectangle 5258" o:spid="_x0000_s2961" style="position:absolute;margin-left:423pt;margin-top:138pt;width:79pt;height:48pt;z-index:25195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AX&#13;&#10;iDLW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4F35021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0A54C83A" wp14:editId="7192068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57" name="Rectangle 5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3436C4-FC44-8948-B56F-07A17E42FD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7471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54C83A" id="Rectangle 5257" o:spid="_x0000_s2962" style="position:absolute;margin-left:423pt;margin-top:138pt;width:79pt;height:48pt;z-index:25195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HNOy6J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2D74716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0A1232E2" wp14:editId="7736ABB1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56" name="Rectangle 5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EA94D1-01B1-7943-84AB-EFE546A589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E7E0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232E2" id="Rectangle 5256" o:spid="_x0000_s2963" style="position:absolute;margin-left:423pt;margin-top:138pt;width:79pt;height:48pt;z-index:25195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5eUy/Z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38EE7E0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076589DC" wp14:editId="5D666768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55" name="Rectangle 5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F45A82-D196-1143-A7AE-DF7BEBAC10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8980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6589DC" id="Rectangle 5255" o:spid="_x0000_s2964" style="position:absolute;margin-left:423pt;margin-top:138pt;width:79pt;height:48pt;z-index:25195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wtKzOZ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5D89804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3C99DA3F" wp14:editId="75567814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54" name="Rectangle 5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421E423-157A-A146-B6C4-2CA8D9AAA3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0F6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9DA3F" id="Rectangle 5254" o:spid="_x0000_s2965" style="position:absolute;margin-left:423pt;margin-top:138pt;width:79pt;height:48pt;z-index:25195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A7&#13;&#10;5DMs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16B0F62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11498543" wp14:editId="4C8A27B1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53" name="Rectangle 5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C09FE7-02D2-6041-9B87-D35D99F392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07B8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498543" id="Rectangle 5253" o:spid="_x0000_s2966" style="position:absolute;margin-left:423pt;margin-top:138pt;width:79pt;height:48pt;z-index:25195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Bj&#13;&#10;Gm+l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1007B8B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6B218EA9" wp14:editId="016ACFA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52" name="Rectangle 5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AE2D8A-E599-974E-8A99-DFFB7EE7AF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3ECD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218EA9" id="Rectangle 5252" o:spid="_x0000_s2967" style="position:absolute;margin-left:423pt;margin-top:138pt;width:79pt;height:48pt;z-index:25196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Ca&#13;&#10;LO+w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193ECD0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79ADD113" wp14:editId="1C3AACB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51" name="Rectangle 5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94F2D34-D930-D243-8F49-62B1AC4D1F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A02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ADD113" id="Rectangle 5251" o:spid="_x0000_s2968" style="position:absolute;margin-left:423pt;margin-top:138pt;width:79pt;height:48pt;z-index:25196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kXdvjp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2D3A026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120062DD" wp14:editId="33DD7A3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50" name="Rectangle 5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AB3819-70CC-8244-BCF3-700AE84EE4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4034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0062DD" id="Rectangle 5250" o:spid="_x0000_s2969" style="position:absolute;margin-left:423pt;margin-top:138pt;width:79pt;height:48pt;z-index:25196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aEHvm5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2440341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52A6B08D" wp14:editId="5FCFF4E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49" name="Rectangle 5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DFD2C5-CE19-CB49-B91F-1C5E5C3F27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C6A0C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A6B08D" id="Rectangle 5249" o:spid="_x0000_s2970" style="position:absolute;margin-left:423pt;margin-top:138pt;width:79pt;height:48pt;z-index:25196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h8Fv85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06C6A0C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47F2258B" wp14:editId="2F971C1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48" name="Rectangle 5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86DBC5-B6B2-0A42-A1DC-9B9A67F59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1D6D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F2258B" id="Rectangle 5248" o:spid="_x0000_s2971" style="position:absolute;margin-left:423pt;margin-top:138pt;width:79pt;height:48pt;z-index:25196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fvfv5p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431D6D3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531E5D79" wp14:editId="4EF4DC1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47" name="Rectangle 5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3AB15E-6691-C148-BC62-7A1E3372E1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C704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E5D79" id="Rectangle 5247" o:spid="_x0000_s2972" style="position:absolute;margin-left:423pt;margin-top:138pt;width:79pt;height:48pt;z-index:25196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daxv2J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77C704D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22AC8F90" wp14:editId="510C510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46" name="Rectangle 5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D2A70E-FE87-5444-9DD3-9EAF3183C7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BCAD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AC8F90" id="Rectangle 5246" o:spid="_x0000_s2973" style="position:absolute;margin-left:423pt;margin-top:138pt;width:79pt;height:48pt;z-index:25196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jJrvzZ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1FBCAD2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608DE2A5" wp14:editId="3E3CB101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45" name="Rectangle 5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E17FC2-C878-B542-88DB-B87E1285B6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FEA9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8DE2A5" id="Rectangle 5245" o:spid="_x0000_s2974" style="position:absolute;margin-left:423pt;margin-top:138pt;width:79pt;height:48pt;z-index:25196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q61uCZ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5BFEA91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395F3DC5" wp14:editId="15D1703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44" name="Rectangle 5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0D14B6-0A5A-7D42-B9F8-6B3D2EF74D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1674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5F3DC5" id="Rectangle 5244" o:spid="_x0000_s2975" style="position:absolute;margin-left:423pt;margin-top:138pt;width:79pt;height:48pt;z-index:25196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BS&#13;&#10;m+4c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2016741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1ECA593A" wp14:editId="53CDD3D8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43" name="Rectangle 5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38AFEB-AF69-7242-9479-A3ED343E2E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BAD2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CA593A" id="Rectangle 5243" o:spid="_x0000_s2976" style="position:absolute;margin-left:423pt;margin-top:138pt;width:79pt;height:48pt;z-index:25196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Dt&#13;&#10;0Bth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2DBAD24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1A44F424" wp14:editId="6256C76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42" name="Rectangle 5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2FCEE0-F1EB-7D4A-83C7-D9A827442E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8961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44F424" id="Rectangle 5242" o:spid="_x0000_s2977" style="position:absolute;margin-left:423pt;margin-top:138pt;width:79pt;height:48pt;z-index:25197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AU&#13;&#10;5pt0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538961D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362D3282" wp14:editId="7EF7688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41" name="Rectangle 5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39AB61-97AF-7642-9291-53F616D59E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C8DC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2D3282" id="Rectangle 5241" o:spid="_x0000_s2978" style="position:absolute;margin-left:423pt;margin-top:138pt;width:79pt;height:48pt;z-index:25197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Af&#13;&#10;vRtK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35C8DC5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747147C6" wp14:editId="38DB5D3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40" name="Rectangle 5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FB98FD-7132-1248-8D0C-F0475A445D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30CA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7147C6" id="Rectangle 5240" o:spid="_x0000_s2979" style="position:absolute;margin-left:423pt;margin-top:138pt;width:79pt;height:48pt;z-index:25197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Dm&#13;&#10;i5tf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75830CA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529391D8" wp14:editId="024EF24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39" name="Rectangle 5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651F72-A2CA-6741-99CD-0CF4B5CAAC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DBAD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9391D8" id="Rectangle 5239" o:spid="_x0000_s2980" style="position:absolute;margin-left:423pt;margin-top:138pt;width:79pt;height:48pt;z-index:25197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CQsbN5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76DBADB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29B12300" wp14:editId="0B9879FE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38" name="Rectangle 5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722B0A-653E-CD49-A844-A0F815B09F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9EF2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B12300" id="Rectangle 5238" o:spid="_x0000_s2981" style="position:absolute;margin-left:423pt;margin-top:138pt;width:79pt;height:48pt;z-index:25197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8D2bIp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1E9EF24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738CB839" wp14:editId="7884505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37" name="Rectangle 5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2F42D9-B5EF-FB41-924C-C4C4B4FB2C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8AD0B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CB839" id="Rectangle 5237" o:spid="_x0000_s2982" style="position:absolute;margin-left:423pt;margin-top:138pt;width:79pt;height:48pt;z-index:25197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+2YbHJ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468AD0B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070A7678" wp14:editId="376F85E1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36" name="Rectangle 5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47A276-B9B3-034E-B589-7F4E42E511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2B29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A7678" id="Rectangle 5236" o:spid="_x0000_s2983" style="position:absolute;margin-left:423pt;margin-top:138pt;width:79pt;height:48pt;z-index:25197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AlCbCZ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0E2B298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4C6FC9A0" wp14:editId="7796E48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35" name="Rectangle 5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A99DD4-FD02-9649-A144-4920D5DFF0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492CE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6FC9A0" id="Rectangle 5235" o:spid="_x0000_s2984" style="position:absolute;margin-left:423pt;margin-top:138pt;width:79pt;height:48pt;z-index:25197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JWcazZ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6A492CE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72C8F97C" wp14:editId="2317F4F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34" name="Rectangle 5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05ABA2-5458-A243-BFBA-4698A7BCF4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2C79C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8F97C" id="Rectangle 5234" o:spid="_x0000_s2985" style="position:absolute;margin-left:423pt;margin-top:138pt;width:79pt;height:48pt;z-index:25197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Dc&#13;&#10;UZrY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342C79C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691DAFB9" wp14:editId="32EB400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33" name="Rectangle 5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2592E1-53AB-EB46-A89A-7E66D78AE0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E4DF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1DAFB9" id="Rectangle 5233" o:spid="_x0000_s2986" style="position:absolute;margin-left:423pt;margin-top:138pt;width:79pt;height:48pt;z-index:25197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A+&#13;&#10;iff2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70E4DF8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0604DF29" wp14:editId="03F1D05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32" name="Rectangle 5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1B83EC-624D-7F49-B0C6-A24D5B6AB2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8AA7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04DF29" id="Rectangle 5232" o:spid="_x0000_s2987" style="position:absolute;margin-left:423pt;margin-top:138pt;width:79pt;height:48pt;z-index:25198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DH&#13;&#10;v3fj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788AA7D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6ED31031" wp14:editId="32211F8A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31" name="Rectangle 5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3E09F8-28D5-1641-8DFE-03DDE52839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568D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D31031" id="Rectangle 5231" o:spid="_x0000_s2988" style="position:absolute;margin-left:423pt;margin-top:138pt;width:79pt;height:48pt;z-index:25198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zOT33Z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50568D7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3BC3AECD" wp14:editId="5D15B4C1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30" name="Rectangle 5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D33158F-68EE-184C-A4FF-485D2151B4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7A56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3AECD" id="Rectangle 5230" o:spid="_x0000_s2989" style="position:absolute;margin-left:423pt;margin-top:138pt;width:79pt;height:48pt;z-index:25198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NdJ3yJ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3A7A564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24C4387E" wp14:editId="16B7EE3A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29" name="Rectangle 5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865D3E-B8E7-7245-BBBB-913D99592E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A48CE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4387E" id="Rectangle 5229" o:spid="_x0000_s2990" style="position:absolute;margin-left:423pt;margin-top:138pt;width:79pt;height:48pt;z-index:25198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2lL3oJ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43A48CE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293AE03E" wp14:editId="52B974B4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28" name="Rectangle 5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63DC36-E272-834D-B113-A9E508086A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E377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AE03E" id="Rectangle 5228" o:spid="_x0000_s2991" style="position:absolute;margin-left:423pt;margin-top:138pt;width:79pt;height:48pt;z-index:25198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I2R3tZ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69E3775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2FBEF07D" wp14:editId="4B1CAFB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27" name="Rectangle 5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5C6A44-30CC-5740-B21D-5861B30E94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2ACB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EF07D" id="Rectangle 5227" o:spid="_x0000_s2992" style="position:absolute;margin-left:423pt;margin-top:138pt;width:79pt;height:48pt;z-index:25198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KD/3i5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2F2ACB3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268EFF0A" wp14:editId="56DAF581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26" name="Rectangle 5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C56C5B-E78B-B540-919C-7994620CCE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40D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EFF0A" id="Rectangle 5226" o:spid="_x0000_s2993" style="position:absolute;margin-left:423pt;margin-top:138pt;width:79pt;height:48pt;z-index:25198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0Ql3np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7E940D5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29092BA8" wp14:editId="5FDCA50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25" name="Rectangle 5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6E3883-1BEB-4145-A658-FAC525165C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21B4B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092BA8" id="Rectangle 5225" o:spid="_x0000_s2994" style="position:absolute;margin-left:423pt;margin-top:138pt;width:79pt;height:48pt;z-index:25198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9j72Wp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1221B4B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2EB48F1C" wp14:editId="5FE2DF2A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24" name="Rectangle 5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107730-74FB-3544-B38C-769D238348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1031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B48F1C" id="Rectangle 5224" o:spid="_x0000_s2995" style="position:absolute;margin-left:423pt;margin-top:138pt;width:79pt;height:48pt;z-index:25198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AP&#13;&#10;CHZP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6410318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1D983EBA" wp14:editId="74AB31B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23" name="Rectangle 5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555DD8-53B9-8E4F-9B4D-232D6AD003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68863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83EBA" id="Rectangle 5223" o:spid="_x0000_s2996" style="position:absolute;margin-left:423pt;margin-top:138pt;width:79pt;height:48pt;z-index:25199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" filled="f" stroked="f">
                      <v:textbox inset="2.16pt,1.44pt,0,1.44pt">
                        <w:txbxContent>
                          <w:p w14:paraId="0F68863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669E687B" wp14:editId="661B296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22" name="Rectangle 5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3E37F5-52DD-A346-A7C9-445D9DA745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0B44F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E687B" id="Rectangle 5222" o:spid="_x0000_s2997" style="position:absolute;margin-left:423pt;margin-top:138pt;width:79pt;height:48pt;z-index:25199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" filled="f" stroked="f">
                      <v:textbox inset="2.16pt,1.44pt,0,1.44pt">
                        <w:txbxContent>
                          <w:p w14:paraId="610B44F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3B100B6A" wp14:editId="7192C7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21" name="Rectangle 5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CD8366-2566-694E-900C-B56B17202F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F4F5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00B6A" id="Rectangle 5221" o:spid="_x0000_s2998" style="position:absolute;margin-left:-5pt;margin-top:138pt;width:79pt;height:60pt;z-index:25199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I25xnQEAABUDAAAOAAAAZHJzL2Uyb0RvYy54bWysUsFu2zAMvQ/YPwi6L3acYkm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Wd9sV54xS3S5HpPTZgBc56STyLIpF6vyV0suvv3/he7fnc5bm&#13;&#10;wyxczxu1XTcZNzcP0F+eMG9beuRgR5g6qUcXpZh4gp2knyeFRorxS2CLmvXdquGRl2K5aTa8ilgK&#13;&#10;Zn1421VBD8BLoRNKcYrojgMTXhY9+WH2vih73ZM83Ld1YX/b5v0v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TI25x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54F4F5F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2707418A" wp14:editId="5C6A04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20" name="Rectangle 5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7112CA-9C0B-1E4E-9B9C-AE9E4A1409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3C09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07418A" id="Rectangle 5220" o:spid="_x0000_s2999" style="position:absolute;margin-left:-5pt;margin-top:138pt;width:79pt;height:60pt;z-index:25199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e5knQEAABUDAAAOAAAAZHJzL2Uyb0RvYy54bWysUsFu2zAMvQ/YPwi6L3acYkm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Wd9sV54xS3S5HpPTZgBc56STyLIpF6vyV0suvv3/he7fnc5bm&#13;&#10;wyxczxu1Xa8ybm4eoL88Yd629MjBjjB1Uo8uSjHxBDtJP08KjRTjl8AWNeu7VcMjL8Vy02x4FbEU&#13;&#10;zPrwtquCHoCXQieU4hTRHQcmvCx68sPsfVH2uid5uG/rwv62zftf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qFe5k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663C09C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6A3F6DFF" wp14:editId="1E6BB8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19" name="Rectangle 5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2FDA9D-DCB6-1C4C-B186-0FE18F32CF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F89C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F6DFF" id="Rectangle 5219" o:spid="_x0000_s3000" style="position:absolute;margin-left:-5pt;margin-top:138pt;width:79pt;height:60pt;z-index:25199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MWVbgy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22F89C7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259624DF" wp14:editId="0C113D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18" name="Rectangle 5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27513E-4E9A-394B-BF36-2BB098CF08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2F6D1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624DF" id="Rectangle 5218" o:spid="_x0000_s3001" style="position:absolute;margin-left:-5pt;margin-top:138pt;width:79pt;height:60pt;z-index:25199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Dyj7hm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412F6D1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0C7423F2" wp14:editId="5E93B1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17" name="Rectangle 5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CCD01A-E2F6-E646-A426-1AF695EE97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38E1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423F2" id="Rectangle 5217" o:spid="_x0000_s3002" style="position:absolute;margin-left:-5pt;margin-top:138pt;width:79pt;height:60pt;z-index:25199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" filled="f" stroked="f">
                      <v:textbox inset="2.16pt,1.44pt,0,1.44pt">
                        <w:txbxContent>
                          <w:p w14:paraId="08838E1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631A3E0D" wp14:editId="00CB54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16" name="Rectangle 5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4771135-C833-014E-A28D-DBBF38C5C8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A571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1A3E0D" id="Rectangle 5216" o:spid="_x0000_s3003" style="position:absolute;margin-left:-5pt;margin-top:138pt;width:79pt;height:60pt;z-index:25199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Ozu4y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29A5715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13702CE2" wp14:editId="51769D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15" name="Rectangle 5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F8A6B1-F0AA-AC49-8A3D-1F13486512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A15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02CE2" id="Rectangle 5215" o:spid="_x0000_s3004" style="position:absolute;margin-left:-5pt;margin-top:138pt;width:79pt;height:60pt;z-index:25199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On5b/a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103A15A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4E7DE8C8" wp14:editId="4F5813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14" name="Rectangle 5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4B2035-12BB-2B45-8961-613664F2D7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9237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7DE8C8" id="Rectangle 5214" o:spid="_x0000_s3005" style="position:absolute;margin-left:-5pt;margin-top:138pt;width:79pt;height:60pt;z-index:25199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Qz+/j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4C9237F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00E6785B" wp14:editId="24A3FE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13" name="Rectangle 5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923AC75-A252-7948-89BB-692C63CE5C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878D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6785B" id="Rectangle 5213" o:spid="_x0000_s3006" style="position:absolute;margin-left:-5pt;margin-top:138pt;width:79pt;height:60pt;z-index:25200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H16oP+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1E878DD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425B946A" wp14:editId="4E597A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12" name="Rectangle 5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900477-736D-B243-9079-759D42CBAC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FD2B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B946A" id="Rectangle 5212" o:spid="_x0000_s3007" style="position:absolute;margin-left:-5pt;margin-top:138pt;width:79pt;height:60pt;z-index:25200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" filled="f" stroked="f">
                      <v:textbox inset="2.16pt,1.44pt,0,1.44pt">
                        <w:txbxContent>
                          <w:p w14:paraId="72FD2B9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59ADA2C4" wp14:editId="754A0D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11" name="Rectangle 5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71ABFD-2D0B-3840-B408-439607C017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D85B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ADA2C4" id="Rectangle 5211" o:spid="_x0000_s3008" style="position:absolute;margin-left:-5pt;margin-top:138pt;width:79pt;height:60pt;z-index:25200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" filled="f" stroked="f">
                      <v:textbox inset="2.16pt,1.44pt,0,1.44pt">
                        <w:txbxContent>
                          <w:p w14:paraId="0ED85BA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3505E777" wp14:editId="3E8D7F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10" name="Rectangle 5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C9511A-6EF5-4643-B13F-2EC201367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1B29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05E777" id="Rectangle 5210" o:spid="_x0000_s3009" style="position:absolute;margin-left:-5pt;margin-top:138pt;width:79pt;height:60pt;z-index:25200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" filled="f" stroked="f">
                      <v:textbox inset="2.16pt,1.44pt,0,1.44pt">
                        <w:txbxContent>
                          <w:p w14:paraId="481B29C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5551A4C4" wp14:editId="382AE6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09" name="Rectangle 5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12249A-1215-5740-AA30-3336D4F089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D158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1A4C4" id="Rectangle 5209" o:spid="_x0000_s3010" style="position:absolute;margin-left:-5pt;margin-top:138pt;width:79pt;height:60pt;z-index:25200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JmhoKm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26D1584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60D484F4" wp14:editId="53FD78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08" name="Rectangle 5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A2E6F4-C2DE-5148-957A-7D7A202903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FD0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D484F4" id="Rectangle 5208" o:spid="_x0000_s3011" style="position:absolute;margin-left:-5pt;margin-top:138pt;width:79pt;height:60pt;z-index:25200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glyC8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796FD0B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3E06B95A" wp14:editId="23017C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07" name="Rectangle 5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AC6F0D-DC04-444B-804E-5F2D72242A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4827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06B95A" id="Rectangle 5207" o:spid="_x0000_s3012" style="position:absolute;margin-left:-5pt;margin-top:138pt;width:79pt;height:60pt;z-index:25200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GvMoIK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0748274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0B0E3292" wp14:editId="3AB6B2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06" name="Rectangle 5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46179C-C9B7-2141-92A5-F30048F666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22AF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E3292" id="Rectangle 5206" o:spid="_x0000_s3013" style="position:absolute;margin-left:-5pt;margin-top:138pt;width:79pt;height:60pt;z-index:25200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JL6IJe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5422AF9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0DEBB452" wp14:editId="267168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05" name="Rectangle 5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808237-F041-4542-BD81-9E5A47BEB1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3C9A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EBB452" id="Rectangle 5205" o:spid="_x0000_s3014" style="position:absolute;margin-left:-5pt;margin-top:138pt;width:79pt;height:60pt;z-index:25200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" filled="f" stroked="f">
                      <v:textbox inset="2.16pt,1.44pt,0,1.44pt">
                        <w:txbxContent>
                          <w:p w14:paraId="043C9A1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67AFF3BC" wp14:editId="642659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04" name="Rectangle 5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6C312A-1AEC-0C49-B92E-4A2F0CAC7E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A686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AFF3BC" id="Rectangle 5204" o:spid="_x0000_s3015" style="position:absolute;margin-left:-5pt;margin-top:138pt;width:79pt;height:60pt;z-index:25200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M+yFG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3DA686A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2E41742E" wp14:editId="2012CA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03" name="Rectangle 5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C310A9-6622-0E46-8A2A-33E06231F2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9C29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41742E" id="Rectangle 5203" o:spid="_x0000_s3016" style="position:absolute;margin-left:-5pt;margin-top:138pt;width:79pt;height:60pt;z-index:25201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" filled="f" stroked="f">
                      <v:textbox inset="2.16pt,1.44pt,0,1.44pt">
                        <w:txbxContent>
                          <w:p w14:paraId="589C290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0BEC768A" wp14:editId="098C55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02" name="Rectangle 5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A99DCF-8DB3-E343-949F-83DFF90844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A39D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C768A" id="Rectangle 5202" o:spid="_x0000_s3017" style="position:absolute;margin-left:-5pt;margin-top:138pt;width:79pt;height:60pt;z-index:25201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" filled="f" stroked="f">
                      <v:textbox inset="2.16pt,1.44pt,0,1.44pt">
                        <w:txbxContent>
                          <w:p w14:paraId="70A39D8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67C3EF10" wp14:editId="62B719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01" name="Rectangle 5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35D940B-9D1E-7843-A6FF-BA76C7C436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D2F6C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3EF10" id="Rectangle 5201" o:spid="_x0000_s3018" style="position:absolute;margin-left:-5pt;margin-top:138pt;width:79pt;height:60pt;z-index:25201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" filled="f" stroked="f">
                      <v:textbox inset="2.16pt,1.44pt,0,1.44pt">
                        <w:txbxContent>
                          <w:p w14:paraId="16D2F6C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256D15AB" wp14:editId="64E506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00" name="Rectangle 5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6075E3-6D93-3849-A70A-41DC20668C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958F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6D15AB" id="Rectangle 5200" o:spid="_x0000_s3019" style="position:absolute;margin-left:-5pt;margin-top:138pt;width:79pt;height:60pt;z-index:25201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" filled="f" stroked="f">
                      <v:textbox inset="2.16pt,1.44pt,0,1.44pt">
                        <w:txbxContent>
                          <w:p w14:paraId="70958FC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412EC4BC" wp14:editId="3A3E2C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99" name="Rectangle 5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371C2C-BE5E-ED45-8D0A-13B41372AD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C449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EC4BC" id="Rectangle 5199" o:spid="_x0000_s3020" style="position:absolute;margin-left:-5pt;margin-top:138pt;width:79pt;height:60pt;z-index:25201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Xa9Rt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3FC4493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7E327A70" wp14:editId="719019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98" name="Rectangle 5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D39CE6-6351-7E48-809F-B360E5C0AB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6A10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27A70" id="Rectangle 5198" o:spid="_x0000_s3021" style="position:absolute;margin-left:-5pt;margin-top:138pt;width:79pt;height:60pt;z-index:25201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uXVR4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646A103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403670A5" wp14:editId="038C3F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97" name="Rectangle 5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5FE735-6B89-BA44-8966-A157B2234B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F6FA9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670A5" id="Rectangle 5197" o:spid="_x0000_s3022" style="position:absolute;margin-left:-5pt;margin-top:138pt;width:79pt;height:60pt;z-index:25201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OUG1Ea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4BF6FA9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36702892" wp14:editId="07D143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96" name="Rectangle 5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D0B8B1-BAD4-8743-AACA-B2076F1180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2DE6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02892" id="Rectangle 5196" o:spid="_x0000_s3023" style="position:absolute;margin-left:-5pt;margin-top:138pt;width:79pt;height:60pt;z-index:25201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cMFRT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5A2DE61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02054328" wp14:editId="1EEE00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95" name="Rectangle 5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E2A567-8BAD-5043-8D7D-66E7FD7D7D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F410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054328" id="Rectangle 5195" o:spid="_x0000_s3024" style="position:absolute;margin-left:-5pt;margin-top:138pt;width:79pt;height:60pt;z-index:25201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7B9WX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16F4108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2B8EF267" wp14:editId="25F635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94" name="Rectangle 5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7F3585-4665-B84B-95FA-9A8B970185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834C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EF267" id="Rectangle 5194" o:spid="_x0000_s3025" style="position:absolute;margin-left:-5pt;margin-top:138pt;width:79pt;height:60pt;z-index:25201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" filled="f" stroked="f">
                      <v:textbox inset="2.16pt,1.44pt,0,1.44pt">
                        <w:txbxContent>
                          <w:p w14:paraId="2D834CA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7161196A" wp14:editId="3518DC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93" name="Rectangle 5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052ACD-8AE3-7249-99DF-C7045EF632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1396B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61196A" id="Rectangle 5193" o:spid="_x0000_s3026" style="position:absolute;margin-left:-5pt;margin-top:138pt;width:79pt;height:60pt;z-index:25202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" filled="f" stroked="f">
                      <v:textbox inset="2.16pt,1.44pt,0,1.44pt">
                        <w:txbxContent>
                          <w:p w14:paraId="631396B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15E1A11C" wp14:editId="0BEE7D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92" name="Rectangle 5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9F03F6-FB53-B744-B3CE-94FCBD7E17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FDEE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E1A11C" id="Rectangle 5192" o:spid="_x0000_s3027" style="position:absolute;margin-left:-5pt;margin-top:138pt;width:79pt;height:60pt;z-index:25202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" filled="f" stroked="f">
                      <v:textbox inset="2.16pt,1.44pt,0,1.44pt">
                        <w:txbxContent>
                          <w:p w14:paraId="7BFDEE6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57533D8C" wp14:editId="2F6D0D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91" name="Rectangle 5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0B0E4E-B845-1546-93AB-93E0FDDDA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2884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533D8C" id="Rectangle 5191" o:spid="_x0000_s3028" style="position:absolute;margin-left:-5pt;margin-top:138pt;width:79pt;height:60pt;z-index:25202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F+586W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0128845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05BD51A4" wp14:editId="4AF1A7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90" name="Rectangle 5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F1D652-3E92-E046-A7DB-30F8121060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5EC21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BD51A4" id="Rectangle 5190" o:spid="_x0000_s3029" style="position:absolute;margin-left:-5pt;margin-top:138pt;width:79pt;height:60pt;z-index:25202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KaPc7C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275EC21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33BB0419" wp14:editId="289901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89" name="Rectangle 5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AD187F-D911-EF4D-9D01-709E56667A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FE47C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B0419" id="Rectangle 5189" o:spid="_x0000_s3030" style="position:absolute;margin-left:-5pt;margin-top:138pt;width:79pt;height:60pt;z-index:25202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JD/PY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16FE47C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10EAFE6C" wp14:editId="222F20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88" name="Rectangle 5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E0412F-8F43-DE42-B2BF-327EE856CC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73D3B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EAFE6C" id="Rectangle 5188" o:spid="_x0000_s3031" style="position:absolute;margin-left:-5pt;margin-top:138pt;width:79pt;height:60pt;z-index:25202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wOXPN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2D73D3B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04F4CE68" wp14:editId="3E9F24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87" name="Rectangle 5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F50592-48B7-8840-A803-056EBE84DD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1D30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4CE68" id="Rectangle 5187" o:spid="_x0000_s3032" style="position:absolute;margin-left:-5pt;margin-top:138pt;width:79pt;height:60pt;z-index:25202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" filled="f" stroked="f">
                      <v:textbox inset="2.16pt,1.44pt,0,1.44pt">
                        <w:txbxContent>
                          <w:p w14:paraId="3A1D301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7A39D03D" wp14:editId="16F6B4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86" name="Rectangle 5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0C7059-682D-CD47-9888-7BCF33099B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B0D37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39D03D" id="Rectangle 5186" o:spid="_x0000_s3033" style="position:absolute;margin-left:-5pt;margin-top:138pt;width:79pt;height:60pt;z-index:25202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EJUc+a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48B0D37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117AC539" wp14:editId="2DECD0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85" name="Rectangle 5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8498CB4-6BCD-4241-AFD0-109DF14024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1318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AC539" id="Rectangle 5185" o:spid="_x0000_s3034" style="position:absolute;margin-left:-5pt;margin-top:138pt;width:79pt;height:60pt;z-index:25202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GVj8iK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231318A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71002DCE" wp14:editId="2EEA20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84" name="Rectangle 5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AB9732-4AA2-A74D-A420-5F78C2C2A8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01C82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02DCE" id="Rectangle 5184" o:spid="_x0000_s3035" style="position:absolute;margin-left:-5pt;margin-top:138pt;width:79pt;height:60pt;z-index:25202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JxVcje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1C01C82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66DFB28F" wp14:editId="2ED1FB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83" name="Rectangle 5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74D00C-6927-2045-8508-ED083BF887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B1DC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DFB28F" id="Rectangle 5183" o:spid="_x0000_s3036" style="position:absolute;margin-left:-5pt;margin-top:138pt;width:79pt;height:60pt;z-index:25203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" filled="f" stroked="f">
                      <v:textbox inset="2.16pt,1.44pt,0,1.44pt">
                        <w:txbxContent>
                          <w:p w14:paraId="36B1DCB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48AE331D" wp14:editId="5DEBB6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82" name="Rectangle 5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BA19EE-6064-5A48-8C3F-994760FEE9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4DB6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AE331D" id="Rectangle 5182" o:spid="_x0000_s3037" style="position:absolute;margin-left:-5pt;margin-top:138pt;width:79pt;height:60pt;z-index:25203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" filled="f" stroked="f">
                      <v:textbox inset="2.16pt,1.44pt,0,1.44pt">
                        <w:txbxContent>
                          <w:p w14:paraId="434DB60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36B7CF1C" wp14:editId="44912F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81" name="Rectangle 5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056D7D-90DE-C946-B92B-E8DCB9D34C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BE8E0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B7CF1C" id="Rectangle 5181" o:spid="_x0000_s3038" style="position:absolute;margin-left:-5pt;margin-top:138pt;width:79pt;height:60pt;z-index:25203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NFzh2G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62BE8E0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10E961C2" wp14:editId="645819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80" name="Rectangle 5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FCE66D-A475-2F44-9A54-D8C5C40D8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25A4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E961C2" id="Rectangle 5180" o:spid="_x0000_s3039" style="position:absolute;margin-left:-5pt;margin-top:138pt;width:79pt;height:60pt;z-index:25203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ChFB3S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5225A4F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22CBD5E8" wp14:editId="00D9DB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79" name="Rectangle 5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4A265E-92EE-3A43-86FB-E2602E78BC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8837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CBD5E8" id="Rectangle 5179" o:spid="_x0000_s3040" style="position:absolute;margin-left:-5pt;margin-top:138pt;width:79pt;height:60pt;z-index:25203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MfFhxy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6288372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40D8F696" wp14:editId="5E78C0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78" name="Rectangle 5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60564F-E337-554C-B9AC-92C8697C15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5CF2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8F696" id="Rectangle 5178" o:spid="_x0000_s3041" style="position:absolute;margin-left:-5pt;margin-top:138pt;width:79pt;height:60pt;z-index:25203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+8wcJ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395CF27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597D8B92" wp14:editId="40604C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77" name="Rectangle 5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689831-5558-F648-930A-D35220AC0F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0A3D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D8B92" id="Rectangle 5177" o:spid="_x0000_s3042" style="position:absolute;margin-left:-5pt;margin-top:138pt;width:79pt;height:60pt;z-index:25203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DWohze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260A3D1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49569EDB" wp14:editId="1B1908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76" name="Rectangle 5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1FB37E-D50E-F44C-BBBA-C544281CA0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243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69EDB" id="Rectangle 5176" o:spid="_x0000_s3043" style="position:absolute;margin-left:-5pt;margin-top:138pt;width:79pt;height:60pt;z-index:25203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MyeByK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416243A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2A759679" wp14:editId="7C1A5C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75" name="Rectangle 5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9579B0-35E1-0E41-A70C-C914057A4E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7221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759679" id="Rectangle 5175" o:spid="_x0000_s3044" style="position:absolute;margin-left:-5pt;margin-top:138pt;width:79pt;height:60pt;z-index:25203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Ouphua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1A72214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1A588B7B" wp14:editId="51EBA5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74" name="Rectangle 5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552C2A-19C2-CE48-BFB1-B625FF3619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D977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88B7B" id="Rectangle 5174" o:spid="_x0000_s3045" style="position:absolute;margin-left:-5pt;margin-top:138pt;width:79pt;height:60pt;z-index:25204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BKfBvO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7CD9778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5827ECD7" wp14:editId="0EB5DD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73" name="Rectangle 5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C8F397-EA1C-AA4D-9F19-F7DC561457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B78B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7ECD7" id="Rectangle 5173" o:spid="_x0000_s3046" style="position:absolute;margin-left:-5pt;margin-top:138pt;width:79pt;height:60pt;z-index:25204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" filled="f" stroked="f">
                      <v:textbox inset="2.16pt,1.44pt,0,1.44pt">
                        <w:txbxContent>
                          <w:p w14:paraId="32B78B1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71FAB3F1" wp14:editId="39D61F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72" name="Rectangle 5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995303-7F45-8142-91D9-E0AB31C6BA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D641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FAB3F1" id="Rectangle 5172" o:spid="_x0000_s3047" style="position:absolute;margin-left:-5pt;margin-top:138pt;width:79pt;height:60pt;z-index:25204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" filled="f" stroked="f">
                      <v:textbox inset="2.16pt,1.44pt,0,1.44pt">
                        <w:txbxContent>
                          <w:p w14:paraId="5CD6417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667DDB2B" wp14:editId="054DFD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71" name="Rectangle 5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B7CE03-2219-FD43-BC9C-E450DA3E6E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8512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DDB2B" id="Rectangle 5171" o:spid="_x0000_s3048" style="position:absolute;margin-left:-5pt;margin-top:138pt;width:79pt;height:60pt;z-index:25204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AIqa/a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2385120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1BF596AA" wp14:editId="37A1B4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70" name="Rectangle 5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A0BD35-952A-F94B-8521-EC87E36DE7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FEC9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F596AA" id="Rectangle 5170" o:spid="_x0000_s3049" style="position:absolute;margin-left:-5pt;margin-top:138pt;width:79pt;height:60pt;z-index:25204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Psc6+O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73FEC91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51A5BDC9" wp14:editId="5E6EA6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69" name="Rectangle 5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328211-CE2E-C749-9CF1-601C4F418B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5FA4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A5BDC9" id="Rectangle 5169" o:spid="_x0000_s3050" style="position:absolute;margin-left:-5pt;margin-top:138pt;width:79pt;height:60pt;z-index:25204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UnGuL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6E5FA4C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5604DDEE" wp14:editId="13C2C5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68" name="Rectangle 5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833BF1-3E49-A24A-A291-D2384F99A3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19AC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04DDEE" id="Rectangle 5168" o:spid="_x0000_s3051" style="position:absolute;margin-left:-5pt;margin-top:138pt;width:79pt;height:60pt;z-index:25204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tquue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0919AC3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3217427C" wp14:editId="415E55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67" name="Rectangle 5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ABED49-F90F-5142-9C4B-6CEE54ED61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3990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7427C" id="Rectangle 5167" o:spid="_x0000_s3052" style="position:absolute;margin-left:-5pt;margin-top:138pt;width:79pt;height:60pt;z-index:25204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m8Wug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1C39905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5AF0E068" wp14:editId="65DDE1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66" name="Rectangle 5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AFA86E-7387-B845-9B06-96E7BC5A0E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6ED5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F0E068" id="Rectangle 5166" o:spid="_x0000_s3053" style="position:absolute;margin-left:-5pt;margin-top:138pt;width:79pt;height:60pt;z-index:25204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fx+u1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046ED55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0C109A4E" wp14:editId="73FC54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65" name="Rectangle 5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43227C-A787-4342-8AE8-A2CB7744D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A0EB7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09A4E" id="Rectangle 5165" o:spid="_x0000_s3054" style="position:absolute;margin-left:-5pt;margin-top:138pt;width:79pt;height:60pt;z-index:25204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48Gpx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21A0EB7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323880F4" wp14:editId="3CB7CD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64" name="Rectangle 5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44A092F-44AA-4C4C-9B49-5869CA751B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15A0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880F4" id="Rectangle 5164" o:spid="_x0000_s3055" style="position:absolute;margin-left:-5pt;margin-top:138pt;width:79pt;height:60pt;z-index:25205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MHG6mS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2B15A00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7255B446" wp14:editId="5CF1CC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63" name="Rectangle 5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034A91-9429-8648-82AA-A9D0F927E5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5240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55B446" id="Rectangle 5163" o:spid="_x0000_s3056" style="position:absolute;margin-left:-5pt;margin-top:138pt;width:79pt;height:60pt;z-index:25205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H6NHxm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0A5240C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4344F9CF" wp14:editId="48305D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62" name="Rectangle 5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D15214-C23D-734F-AC69-DF1AE42A17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94B8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44F9CF" id="Rectangle 5162" o:spid="_x0000_s3057" style="position:absolute;margin-left:-5pt;margin-top:138pt;width:79pt;height:60pt;z-index:25205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" filled="f" stroked="f">
                      <v:textbox inset="2.16pt,1.44pt,0,1.44pt">
                        <w:txbxContent>
                          <w:p w14:paraId="4594B81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0281E4E2" wp14:editId="4C3672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61" name="Rectangle 5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89BDF1-1D89-4149-B682-BA6065F827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2E76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1E4E2" id="Rectangle 5161" o:spid="_x0000_s3058" style="position:absolute;margin-left:-5pt;margin-top:138pt;width:79pt;height:60pt;z-index:25205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" filled="f" stroked="f">
                      <v:textbox inset="2.16pt,1.44pt,0,1.44pt">
                        <w:txbxContent>
                          <w:p w14:paraId="042E763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5FE0798C" wp14:editId="41A3DF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60" name="Rectangle 5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4C64B2-44F5-1247-B07C-3DAF43110C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11A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0798C" id="Rectangle 5160" o:spid="_x0000_s3059" style="position:absolute;margin-left:-5pt;margin-top:138pt;width:79pt;height:60pt;z-index:25205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11p8n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4D411AC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46CAC3AD" wp14:editId="6BC1AD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59" name="Rectangle 5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18CA5D-713C-A448-875C-7444FDE507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D1F5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CAC3AD" id="Rectangle 5159" o:spid="_x0000_s3060" style="position:absolute;margin-left:-5pt;margin-top:138pt;width:79pt;height:60pt;z-index:25205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aVh9P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7AD1F59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00211FB7" wp14:editId="11CA55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58" name="Rectangle 5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FDB54F-33AD-0240-81A0-49C963960C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0D74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11FB7" id="Rectangle 5158" o:spid="_x0000_s3061" style="position:absolute;margin-left:-5pt;margin-top:138pt;width:79pt;height:60pt;z-index:25205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jYJ9a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120D747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1A3DB9F5" wp14:editId="4D13BA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57" name="Rectangle 5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D3D9F0-7F34-8145-AFD9-C9AEB06D75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184A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3DB9F5" id="Rectangle 5157" o:spid="_x0000_s3062" style="position:absolute;margin-left:-5pt;margin-top:138pt;width:79pt;height:60pt;z-index:25205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oOx9k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09184AA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08DE5D18" wp14:editId="55A60D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56" name="Rectangle 5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52DA7E-BE5D-DA49-BE7C-8171758B99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2D81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DE5D18" id="Rectangle 5156" o:spid="_x0000_s3063" style="position:absolute;margin-left:-5pt;margin-top:138pt;width:79pt;height:60pt;z-index:25205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RDZ9x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6E2D81B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5E6E3D82" wp14:editId="463A91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55" name="Rectangle 5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4FB52B-EB2D-9F40-91A2-CDE2A70E9B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BCAB3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6E3D82" id="Rectangle 5155" o:spid="_x0000_s3064" style="position:absolute;margin-left:-5pt;margin-top:138pt;width:79pt;height:60pt;z-index:25205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2Oh61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7EBCAB3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4FFA01B4" wp14:editId="452048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54" name="Rectangle 5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215FBA6-8AB2-3044-8F5C-AFEBAFA6D2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D012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A01B4" id="Rectangle 5154" o:spid="_x0000_s3065" style="position:absolute;margin-left:-5pt;margin-top:138pt;width:79pt;height:60pt;z-index:25206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E8MnqC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7ED012C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0284AF77" wp14:editId="374C2A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53" name="Rectangle 5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A397F9-D60E-3F43-84BE-4FDA11533E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0A59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4AF77" id="Rectangle 5153" o:spid="_x0000_s3066" style="position:absolute;margin-left:-5pt;margin-top:138pt;width:79pt;height:60pt;z-index:25206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Bfywim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1F0A598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001A260D" wp14:editId="063267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52" name="Rectangle 5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22F7B4-3F30-5040-B0FF-0086C33F2B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977C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1A260D" id="Rectangle 5152" o:spid="_x0000_s3067" style="position:absolute;margin-left:-5pt;margin-top:138pt;width:79pt;height:60pt;z-index:25206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O7EQjy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5E977C1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56C08FCC" wp14:editId="34596A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51" name="Rectangle 5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BF6EE27-6459-A544-996A-7290AE1AC1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EC32C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C08FCC" id="Rectangle 5151" o:spid="_x0000_s3068" style="position:absolute;margin-left:-5pt;margin-top:138pt;width:79pt;height:60pt;z-index:25206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ln8IC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6BEC32C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655963F5" wp14:editId="315CAB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50" name="Rectangle 5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79DDDA-2C1A-D443-BBE4-ED05580614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B5D8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5963F5" id="Rectangle 5150" o:spid="_x0000_s3069" style="position:absolute;margin-left:-5pt;margin-top:138pt;width:79pt;height:60pt;z-index:25206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cqUIX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62B5D89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4B37FD10" wp14:editId="3DF438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49" name="Rectangle 5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C9A228-C9E3-BA47-9571-25F2269F46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1F3A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37FD10" id="Rectangle 5149" o:spid="_x0000_s3070" style="position:absolute;margin-left:-5pt;margin-top:138pt;width:79pt;height:60pt;z-index:25206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zKcJ/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2B1F3AD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5D3B0425" wp14:editId="3C1AEF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48" name="Rectangle 5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CBDF46-A12D-2F4B-A5DF-7B4DC2499C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5F92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B0425" id="Rectangle 5148" o:spid="_x0000_s3071" style="position:absolute;margin-left:-5pt;margin-top:138pt;width:79pt;height:60pt;z-index:25206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KH0Jq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065F926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7055CB10" wp14:editId="265C16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47" name="Rectangle 5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741F1D-C0D5-664B-A068-1FBB37A5F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2038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55CB10" id="Rectangle 5147" o:spid="_x0000_s3072" style="position:absolute;margin-left:-5pt;margin-top:138pt;width:79pt;height:60pt;z-index:25206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BRMJU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282038F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35D7354A" wp14:editId="1C2432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46" name="Rectangle 5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E1E81F-1C56-E444-A8F1-CE78DC66F1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66E3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D7354A" id="Rectangle 5146" o:spid="_x0000_s3073" style="position:absolute;margin-left:-5pt;margin-top:138pt;width:79pt;height:60pt;z-index:25206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4ckJB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6666E3D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33A2B73C" wp14:editId="045C3D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45" name="Rectangle 5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75448F-7988-554C-9F24-76C6CE058A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69A3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A2B73C" id="Rectangle 5145" o:spid="_x0000_s3074" style="position:absolute;margin-left:-5pt;margin-top:138pt;width:79pt;height:60pt;z-index:25206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fRcOF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7769A34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61B34D3A" wp14:editId="36A68A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44" name="Rectangle 5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D39F16-F61E-494F-8773-9304F8829F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0ECEA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34D3A" id="Rectangle 5144" o:spid="_x0000_s3075" style="position:absolute;margin-left:-5pt;margin-top:138pt;width:79pt;height:60pt;z-index:25207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mc0OQ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550ECEA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2E1F27CF" wp14:editId="7C46F4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43" name="Rectangle 5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0FDAA6-4396-2B43-9BA4-0F48DF7741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CB09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F27CF" id="Rectangle 5143" o:spid="_x0000_s3076" style="position:absolute;margin-left:-5pt;margin-top:138pt;width:79pt;height:60pt;z-index:25207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Jk4tu2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1BCB090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490EB932" wp14:editId="54E39E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42" name="Rectangle 5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90DBBF-79CC-AD4F-A56C-95ECFC4F38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6624D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0EB932" id="Rectangle 5142" o:spid="_x0000_s3077" style="position:absolute;margin-left:-5pt;margin-top:138pt;width:79pt;height:60pt;z-index:25207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GAONvi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4F6624D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3B515242" wp14:editId="39CD71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41" name="Rectangle 5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2EB03C-F556-C64E-8077-17FF882319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BAE57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515242" id="Rectangle 5141" o:spid="_x0000_s3078" style="position:absolute;margin-left:-5pt;margin-top:138pt;width:79pt;height:60pt;z-index:25207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rVbbG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30BAE57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198D54E1" wp14:editId="5DFE0D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40" name="Rectangle 5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E41ADE-FBF1-8642-BF6F-C66C030F02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B89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8D54E1" id="Rectangle 5140" o:spid="_x0000_s3079" style="position:absolute;margin-left:-5pt;margin-top:138pt;width:79pt;height:60pt;z-index:25207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SYzbT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3CDB89A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76526EA9" wp14:editId="536C42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39" name="Rectangle 5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95F6062-3DC7-2646-9877-2ACB87DDB9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A3AD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26EA9" id="Rectangle 5139" o:spid="_x0000_s3080" style="position:absolute;margin-left:-5pt;margin-top:138pt;width:79pt;height:60pt;z-index:25207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947a7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4AA3AD7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7B30D142" wp14:editId="1AD8CD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38" name="Rectangle 5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B12997-5369-EB4E-A54E-D2CAC80D4C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1898D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0D142" id="Rectangle 5138" o:spid="_x0000_s3081" style="position:absolute;margin-left:-5pt;margin-top:138pt;width:79pt;height:60pt;z-index:25207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701898D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0A5C495B" wp14:editId="1176E2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37" name="Rectangle 5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E6A442-E2B5-8744-837E-14193E4B99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773E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5C495B" id="Rectangle 5137" o:spid="_x0000_s3082" style="position:absolute;margin-left:-5pt;margin-top:138pt;width:79pt;height:60pt;z-index:25207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22773EC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18E1FC28" wp14:editId="30935C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36" name="Rectangle 5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4F8BA8-38CE-0D49-9DFA-59F408EA23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7330D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1FC28" id="Rectangle 5136" o:spid="_x0000_s3083" style="position:absolute;margin-left:-5pt;margin-top:138pt;width:79pt;height:60pt;z-index:25207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2uDaF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537330D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203F508A" wp14:editId="380194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35" name="Rectangle 5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B27C09-565A-0C45-B992-AB7E8639BE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13BC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F508A" id="Rectangle 5135" o:spid="_x0000_s3084" style="position:absolute;margin-left:-5pt;margin-top:138pt;width:79pt;height:60pt;z-index:25208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Rj7dB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2B813BC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2FAEA2F3" wp14:editId="59AE17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34" name="Rectangle 5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BB8C6C-A7B3-564B-AF34-CA88E198A4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C7C0F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EA2F3" id="Rectangle 5134" o:spid="_x0000_s3085" style="position:absolute;margin-left:-5pt;margin-top:138pt;width:79pt;height:60pt;z-index:25208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ouTdU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05C7C0F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06C0A258" wp14:editId="2720B4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33" name="Rectangle 5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9659D5-A1EF-2142-B408-3EDC0BA071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A060E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C0A258" id="Rectangle 5133" o:spid="_x0000_s3086" style="position:absolute;margin-left:-5pt;margin-top:138pt;width:79pt;height:60pt;z-index:25208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EphWnq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06A060E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2CB4BFBC" wp14:editId="2D2C68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32" name="Rectangle 5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CBDB6B-13DB-0148-8376-A1490A0FD0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910F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4BFBC" id="Rectangle 5132" o:spid="_x0000_s3087" style="position:absolute;margin-left:-5pt;margin-top:138pt;width:79pt;height:60pt;z-index:25208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LNX2m+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4B910F6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1BB6164B" wp14:editId="33820B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31" name="Rectangle 5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A32E7F-33C8-1944-8829-E7E815E565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AD31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6164B" id="Rectangle 5131" o:spid="_x0000_s3088" style="position:absolute;margin-left:-5pt;margin-top:138pt;width:79pt;height:60pt;z-index:25208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4DFpR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51AD319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1EF16FDE" wp14:editId="2F5D55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30" name="Rectangle 5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BA606A-4DA6-6B40-A35C-39C9B84480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77A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F16FDE" id="Rectangle 5130" o:spid="_x0000_s3089" style="position:absolute;margin-left:-5pt;margin-top:138pt;width:79pt;height:60pt;z-index:25208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BOtpE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38E77AC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2AAD2A10" wp14:editId="50337B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29" name="Rectangle 5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573509-D2BB-2944-8FC0-4B3FBF9FF2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939B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AD2A10" id="Rectangle 5129" o:spid="_x0000_s3090" style="position:absolute;margin-left:-5pt;margin-top:138pt;width:79pt;height:60pt;z-index:25208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uulos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5E939B9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6218DFD0" wp14:editId="6F4F22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28" name="Rectangle 5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A70562-A8EC-154C-8397-C950BADC65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8F199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18DFD0" id="Rectangle 5128" o:spid="_x0000_s3091" style="position:absolute;margin-left:-5pt;margin-top:138pt;width:79pt;height:60pt;z-index:25208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4B8F199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49F8DB70" wp14:editId="6B0734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27" name="Rectangle 5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630A6BA-1188-2C42-B9A1-7C4C07BDF3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C3C0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F8DB70" id="Rectangle 5127" o:spid="_x0000_s3092" style="position:absolute;margin-left:-5pt;margin-top:138pt;width:79pt;height:60pt;z-index:25208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c11oH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32C3C0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0E6B5510" wp14:editId="46AAFF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26" name="Rectangle 5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5F76BA-8238-5A43-832A-A97492E07C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2084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6B5510" id="Rectangle 5126" o:spid="_x0000_s3093" style="position:absolute;margin-left:-5pt;margin-top:138pt;width:79pt;height:60pt;z-index:25208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l4doS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5220842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2908B248" wp14:editId="4DAC2B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25" name="Rectangle 5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26DC43-B7B0-B84A-A1BC-98FECF104B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850F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08B248" id="Rectangle 5125" o:spid="_x0000_s3094" style="position:absolute;margin-left:-5pt;margin-top:138pt;width:79pt;height:60pt;z-index:25209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C1lvW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4E850FB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611FFC05" wp14:editId="231442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24" name="Rectangle 5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A791C0-AF64-8E40-9E2C-87A9AC9F0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96AC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FFC05" id="Rectangle 5124" o:spid="_x0000_s3095" style="position:absolute;margin-left:-5pt;margin-top:138pt;width:79pt;height:60pt;z-index:25209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74NvD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2596AC4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5B50BD86" wp14:editId="4383A3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23" name="Rectangle 5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7F1F979-474D-B64A-A2B1-972B640AC9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1DB8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50BD86" id="Rectangle 5123" o:spid="_x0000_s3096" style="position:absolute;margin-left:-5pt;margin-top:138pt;width:79pt;height:60pt;z-index:25209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MSrLr6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211DB89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2C1EC68E" wp14:editId="33B410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22" name="Rectangle 5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130AF2-4690-1443-8D2F-61A6EA2886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4F82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EC68E" id="Rectangle 5122" o:spid="_x0000_s3097" style="position:absolute;margin-left:-5pt;margin-top:138pt;width:79pt;height:60pt;z-index:25209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D2drqu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214F824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1DD7993D" wp14:editId="731E71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21" name="Rectangle 5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A1E50B-99DA-334F-86B8-9397035772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9F5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7993D" id="Rectangle 5121" o:spid="_x0000_s3098" style="position:absolute;margin-left:-5pt;margin-top:138pt;width:79pt;height:60pt;z-index:25209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2xi6V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28E9F55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71F83259" wp14:editId="59B07C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20" name="Rectangle 5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F7592CD-7921-9849-9C9E-754BFD0F7B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ED4E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F83259" id="Rectangle 5120" o:spid="_x0000_s3099" style="position:absolute;margin-left:-5pt;margin-top:138pt;width:79pt;height:60pt;z-index:25209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P8K6A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0BED4E0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62AA603D" wp14:editId="3D3AFA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19" name="Rectangle 5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344D9E-375C-2040-8FBA-E835BCAE98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63DA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A603D" id="Rectangle 5119" o:spid="_x0000_s3100" style="position:absolute;margin-left:-5pt;margin-top:138pt;width:79pt;height:60pt;z-index:25209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gcC7o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1663DA6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1ABBE5A0" wp14:editId="3564EE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18" name="Rectangle 5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F487E0-8DFB-0C47-B24F-DC58256646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AD64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BE5A0" id="Rectangle 5118" o:spid="_x0000_s3101" style="position:absolute;margin-left:-5pt;margin-top:138pt;width:79pt;height:60pt;z-index:25209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ZRq79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0BAD645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7C20D011" wp14:editId="11DB20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17" name="Rectangle 5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045158-3100-DF47-96E0-B50306712B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049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0D011" id="Rectangle 5117" o:spid="_x0000_s3102" style="position:absolute;margin-left:-5pt;margin-top:138pt;width:79pt;height:60pt;z-index:25209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SHS7D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3B70497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1E7A9FF3" wp14:editId="6156F1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16" name="Rectangle 5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DDD3C5-D677-5343-A52C-EA96CAA9D9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FC3A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A9FF3" id="Rectangle 5116" o:spid="_x0000_s3103" style="position:absolute;margin-left:-5pt;margin-top:138pt;width:79pt;height:60pt;z-index:25209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rK67W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16BFC3A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5F85A06D" wp14:editId="246866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15" name="Rectangle 5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147493-FA6E-0643-A24B-961C803B64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A6F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5A06D" id="Rectangle 5115" o:spid="_x0000_s3104" style="position:absolute;margin-left:-5pt;margin-top:138pt;width:79pt;height:60pt;z-index:25210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MHC8S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02FA6FC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54348566" wp14:editId="7DEE6C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14" name="Rectangle 5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655B9D-9429-8147-A22B-D43A050157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A44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348566" id="Rectangle 5114" o:spid="_x0000_s3105" style="position:absolute;margin-left:-5pt;margin-top:138pt;width:79pt;height:60pt;z-index:25210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1Kq8H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694A44C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3EB31771" wp14:editId="77972E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13" name="Rectangle 5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6048DC-3CD4-D640-BEC3-59F9C2BB61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E6D7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31771" id="Rectangle 5113" o:spid="_x0000_s3106" style="position:absolute;margin-left:-5pt;margin-top:138pt;width:79pt;height:60pt;z-index:25210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Jif4Bu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03E6D75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7DD561A6" wp14:editId="7E1023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12" name="Rectangle 5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F0DF6C-D82B-7645-95BD-C16342560E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3D53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561A6" id="Rectangle 5112" o:spid="_x0000_s3107" style="position:absolute;margin-left:-5pt;margin-top:138pt;width:79pt;height:60pt;z-index:25210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GGpYA6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4F3D530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4C3A4B1C" wp14:editId="736050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11" name="Rectangle 5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F25D6CB-F7B8-7747-813F-5412318827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2A2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3A4B1C" id="Rectangle 5111" o:spid="_x0000_s3108" style="position:absolute;margin-left:-5pt;margin-top:138pt;width:79pt;height:60pt;z-index:25210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q8uAw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5002A26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5104F9EF" wp14:editId="46F519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10" name="Rectangle 5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D13FAC-D8A9-DD41-8E43-278820570F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059E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04F9EF" id="Rectangle 5110" o:spid="_x0000_s3109" style="position:absolute;margin-left:-5pt;margin-top:138pt;width:79pt;height:60pt;z-index:25210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TxGAl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71059E2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43CF99CF" wp14:editId="0E4C84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09" name="Rectangle 5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497E28-E04A-1848-BE26-C510AC22C3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B0D1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F99CF" id="Rectangle 5109" o:spid="_x0000_s3110" style="position:absolute;margin-left:-5pt;margin-top:138pt;width:79pt;height:60pt;z-index:25210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8ROBN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23B0D10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28961814" wp14:editId="212686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08" name="Rectangle 5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E946EE-5E82-BF40-A5B9-95334A9B05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5F4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61814" id="Rectangle 5108" o:spid="_x0000_s3111" style="position:absolute;margin-left:-5pt;margin-top:138pt;width:79pt;height:60pt;z-index:25210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FcmBY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29D5F44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5DF01D9F" wp14:editId="5FAD32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07" name="Rectangle 5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7F1011-F18E-D94B-8548-3A8113BB3C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A1C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F01D9F" id="Rectangle 5107" o:spid="_x0000_s3112" style="position:absolute;margin-left:-5pt;margin-top:138pt;width:79pt;height:60pt;z-index:25210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OKeBm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6A1A1C6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126DCB1F" wp14:editId="191620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06" name="Rectangle 5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A90057-048E-2C45-9FF5-281EB3AA2F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6903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6DCB1F" id="Rectangle 5106" o:spid="_x0000_s3113" style="position:absolute;margin-left:-5pt;margin-top:138pt;width:79pt;height:60pt;z-index:25210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3H2Bz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2A69030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00DB70DA" wp14:editId="7D850D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05" name="Rectangle 5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C1E135-21DB-7E43-8AB8-F91FF1F12F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712B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B70DA" id="Rectangle 5105" o:spid="_x0000_s3114" style="position:absolute;margin-left:-5pt;margin-top:138pt;width:79pt;height:60pt;z-index:25211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FAo4be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15712B2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74517100" wp14:editId="7368FF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04" name="Rectangle 5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F8260D-1647-794E-B67F-3E0C2A9EB4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9EA1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517100" id="Rectangle 5104" o:spid="_x0000_s3115" style="position:absolute;margin-left:-5pt;margin-top:138pt;width:79pt;height:60pt;z-index:25211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pHmGi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3D9EA17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1E2CACA9" wp14:editId="32E88E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03" name="Rectangle 5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9137F4-066D-F141-8530-26130361FB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A70B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CACA9" id="Rectangle 5103" o:spid="_x0000_s3116" style="position:absolute;margin-left:-5pt;margin-top:138pt;width:79pt;height:60pt;z-index:25211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BZVlN+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1FA70B1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1EA0A349" wp14:editId="13A4FC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02" name="Rectangle 5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5946D5-1968-804C-9CCA-54921F55C0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A0D6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A0A349" id="Rectangle 5102" o:spid="_x0000_s3117" style="position:absolute;margin-left:-5pt;margin-top:138pt;width:79pt;height:60pt;z-index:25211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" filled="f" stroked="f">
                      <v:textbox inset="2.16pt,1.44pt,0,1.44pt">
                        <w:txbxContent>
                          <w:p w14:paraId="26A0D6E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3B7A005F" wp14:editId="526D11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01" name="Rectangle 5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4BDF8E-2FC2-AA43-BF12-22B0C2D69C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5105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7A005F" id="Rectangle 5101" o:spid="_x0000_s3118" style="position:absolute;margin-left:-5pt;margin-top:138pt;width:79pt;height:60pt;z-index:25211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OQ4lPS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5C51058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3D36156C" wp14:editId="5EE097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00" name="Rectangle 5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32F1A4-AC0E-374B-A3FE-BB5EDE4E12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F19B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6156C" id="Rectangle 5100" o:spid="_x0000_s3119" style="position:absolute;margin-left:-5pt;margin-top:138pt;width:79pt;height:60pt;z-index:25211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B0OFOG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66F19B5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69150D2A" wp14:editId="67A6E0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99" name="Rectangle 5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1E5305-7764-7E4F-8122-F45F76AE70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1671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150D2A" id="Rectangle 5099" o:spid="_x0000_s3120" style="position:absolute;margin-left:-5pt;margin-top:138pt;width:79pt;height:60pt;z-index:25211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yjpSJ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2616718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07F972E1" wp14:editId="07B8CC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98" name="Rectangle 5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0625AB-E7E5-AD41-A3C7-43DDD09529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EB9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F972E1" id="Rectangle 5098" o:spid="_x0000_s3121" style="position:absolute;margin-left:-5pt;margin-top:138pt;width:79pt;height:60pt;z-index:25211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LuBSc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2BAEB94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577F802C" wp14:editId="5164ED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97" name="Rectangle 5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6F22DD-4CBE-A94D-9DFB-32AF39D561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D725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7F802C" id="Rectangle 5097" o:spid="_x0000_s3122" style="position:absolute;margin-left:-5pt;margin-top:138pt;width:79pt;height:60pt;z-index:25211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A45Si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64D725B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27EBC558" wp14:editId="1AFE8D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96" name="Rectangle 5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F4BCE8-3EEF-FE48-8682-829658F018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EB4FF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EBC558" id="Rectangle 5096" o:spid="_x0000_s3123" style="position:absolute;margin-left:-5pt;margin-top:138pt;width:79pt;height:60pt;z-index:25212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51RS3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11EB4FF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32806027" wp14:editId="01F578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95" name="Rectangle 5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55423C-13E5-DC4D-9168-ECB1E98D0D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EC8A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806027" id="Rectangle 5095" o:spid="_x0000_s3124" style="position:absolute;margin-left:-5pt;margin-top:138pt;width:79pt;height:60pt;z-index:25212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e4pVz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4AEC8A5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410C9525" wp14:editId="1AC28C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94" name="Rectangle 5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6B0173-B791-2F43-9D80-4A8A1443DE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10F5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0C9525" id="Rectangle 5094" o:spid="_x0000_s3125" style="position:absolute;margin-left:-5pt;margin-top:138pt;width:79pt;height:60pt;z-index:25212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n1BVm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3710F53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348C567C" wp14:editId="06DEB2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93" name="Rectangle 5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6A9E0B-7DEE-B84B-917D-323B0FC666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74B4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8C567C" id="Rectangle 5093" o:spid="_x0000_s3126" style="position:absolute;margin-left:-5pt;margin-top:138pt;width:79pt;height:60pt;z-index:25212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" filled="f" stroked="f">
                      <v:textbox inset="2.16pt,1.44pt,0,1.44pt">
                        <w:txbxContent>
                          <w:p w14:paraId="45874B4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288427AA" wp14:editId="70F263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92" name="Rectangle 5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8364D32-0398-064D-8E5B-CCEF2427F0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A77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427AA" id="Rectangle 5092" o:spid="_x0000_s3127" style="position:absolute;margin-left:-5pt;margin-top:138pt;width:79pt;height:60pt;z-index:25212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Lk4t5G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6CDA777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1DD65476" wp14:editId="4272ED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91" name="Rectangle 5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B61B44-2D97-B74A-A6F6-A5C403772C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CBAA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65476" id="Rectangle 5091" o:spid="_x0000_s3128" style="position:absolute;margin-left:-5pt;margin-top:138pt;width:79pt;height:60pt;z-index:25212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yYzev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2BCBAA2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4E20C273" wp14:editId="59D090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90" name="Rectangle 5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1447A7-9F9A-D147-8B3B-B5BEC84681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60A9B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0C273" id="Rectangle 5090" o:spid="_x0000_s3129" style="position:absolute;margin-left:-5pt;margin-top:138pt;width:79pt;height:60pt;z-index:25212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LVbe6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3B60A9B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31507001" wp14:editId="75E594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89" name="Rectangle 5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4048FA-0520-7F42-A052-0BC2722568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8F47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507001" id="Rectangle 5089" o:spid="_x0000_s3130" style="position:absolute;margin-left:-5pt;margin-top:138pt;width:79pt;height:60pt;z-index:25212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k1TfS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608F472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03727CEF" wp14:editId="5A2F96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88" name="Rectangle 5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5311F2-FC90-7147-821E-F38305D55F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3314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27CEF" id="Rectangle 5088" o:spid="_x0000_s3131" style="position:absolute;margin-left:-5pt;margin-top:138pt;width:79pt;height:60pt;z-index:25212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d47fH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6B33140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6EB120C7" wp14:editId="1C4371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87" name="Rectangle 5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928F54-D38A-8C47-A4B9-0DB9A86C05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9445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120C7" id="Rectangle 5087" o:spid="_x0000_s3132" style="position:absolute;margin-left:-5pt;margin-top:138pt;width:79pt;height:60pt;z-index:25212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WuDf5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5194450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62588636" wp14:editId="7921A3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86" name="Rectangle 5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8A229F-2D09-4048-8493-28666059F0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EA0B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588636" id="Rectangle 5086" o:spid="_x0000_s3133" style="position:absolute;margin-left:-5pt;margin-top:138pt;width:79pt;height:60pt;z-index:25213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vjrfs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69EA0B2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1A877653" wp14:editId="59D30D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85" name="Rectangle 5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6ED8A-03D3-E54E-8944-517C75BAA1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6DFA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877653" id="Rectangle 5085" o:spid="_x0000_s3134" style="position:absolute;margin-left:-5pt;margin-top:138pt;width:79pt;height:60pt;z-index:25213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IuTYo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4A6DFA0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10A73B81" wp14:editId="7AA290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84" name="Rectangle 5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D557A7-F23F-4E4D-AEAA-097FFB6512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C43A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73B81" id="Rectangle 5084" o:spid="_x0000_s3135" style="position:absolute;margin-left:-5pt;margin-top:138pt;width:79pt;height:60pt;z-index:25213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xj7Y9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05C43A8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4994AA91" wp14:editId="67604A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83" name="Rectangle 5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2AD6E1-FE65-0B46-A6AC-E2E46EC4ED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8DF9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94AA91" id="Rectangle 5083" o:spid="_x0000_s3136" style="position:absolute;margin-left:-5pt;margin-top:138pt;width:79pt;height:60pt;z-index:25213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M7EQ0C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168DF95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740C6CD5" wp14:editId="1BB818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82" name="Rectangle 5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2254AA-F2AD-4B41-9B11-30908E0FC8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335D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C6CD5" id="Rectangle 5082" o:spid="_x0000_s3137" style="position:absolute;margin-left:-5pt;margin-top:138pt;width:79pt;height:60pt;z-index:25213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Dfyw1W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1E335DA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008EAB01" wp14:editId="7C42F3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81" name="Rectangle 5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2107A2-DB90-654F-99A1-B45AC7B68E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38C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8EAB01" id="Rectangle 5081" o:spid="_x0000_s3138" style="position:absolute;margin-left:-5pt;margin-top:138pt;width:79pt;height:60pt;z-index:25213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8qUNr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14438C6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2F908A72" wp14:editId="571BFD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80" name="Rectangle 5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3702DA-6BCA-134F-978C-09D1046198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24CD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908A72" id="Rectangle 5080" o:spid="_x0000_s3139" style="position:absolute;margin-left:-5pt;margin-top:138pt;width:79pt;height:60pt;z-index:25213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Fn8N+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0624CD3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67DD9E2B" wp14:editId="3C09B6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79" name="Rectangle 5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21E70D-B6AF-9146-87A8-0DAB67D01B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9D67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DD9E2B" id="Rectangle 5079" o:spid="_x0000_s3140" style="position:absolute;margin-left:-5pt;margin-top:138pt;width:79pt;height:60pt;z-index:25213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qH0MW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729D67D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5BAD44BE" wp14:editId="213321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78" name="Rectangle 5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E6B4B8-27D2-034F-B606-8C91EAC674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3C5C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AD44BE" id="Rectangle 5078" o:spid="_x0000_s3141" style="position:absolute;margin-left:-5pt;margin-top:138pt;width:79pt;height:60pt;z-index:25213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TKcMD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423C5CF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418930B1" wp14:editId="471DDF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77" name="Rectangle 5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106B6FB-FEAC-A641-9612-0208AF41CC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9B96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930B1" id="Rectangle 5077" o:spid="_x0000_s3142" style="position:absolute;margin-left:-5pt;margin-top:138pt;width:79pt;height:60pt;z-index:25213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YckM9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239B964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6005ACE2" wp14:editId="54C647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76" name="Rectangle 5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B9F92A-8DC0-144B-B30B-6CC97A8882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47566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05ACE2" id="Rectangle 5076" o:spid="_x0000_s3143" style="position:absolute;margin-left:-5pt;margin-top:138pt;width:79pt;height:60pt;z-index:25214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hRMMo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0C47566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55A914DB" wp14:editId="5291F9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75" name="Rectangle 5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53038D-CC7D-FF42-8750-8E846C95A0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F9E6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A914DB" id="Rectangle 5075" o:spid="_x0000_s3144" style="position:absolute;margin-left:-5pt;margin-top:138pt;width:79pt;height:60pt;z-index:25214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Gc0Ls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3AF9E68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452C5B9F" wp14:editId="51C3BA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74" name="Rectangle 5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32E0B3-7422-BE48-B931-258E8D2837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486C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2C5B9F" id="Rectangle 5074" o:spid="_x0000_s3145" style="position:absolute;margin-left:-5pt;margin-top:138pt;width:79pt;height:60pt;z-index:25214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/RcL5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35486C6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5CDC74FA" wp14:editId="108092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73" name="Rectangle 5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8487CE-EDAA-E04C-A4B5-11E8010CFA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5478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C74FA" id="Rectangle 5073" o:spid="_x0000_s3146" style="position:absolute;margin-left:-5pt;margin-top:138pt;width:79pt;height:60pt;z-index:25214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B2dr9e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125478D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2F861556" wp14:editId="45ED5E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72" name="Rectangle 5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476375-64FE-BF43-8FAA-96D48C30F9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06620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61556" id="Rectangle 5072" o:spid="_x0000_s3147" style="position:absolute;margin-left:-5pt;margin-top:138pt;width:79pt;height:60pt;z-index:25214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OSrL8K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0406620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3E5BDC02" wp14:editId="65140F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71" name="Rectangle 5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740539-E077-CF49-8882-930F2183CC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2AAE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5BDC02" id="Rectangle 5071" o:spid="_x0000_s3148" style="position:absolute;margin-left:-5pt;margin-top:138pt;width:79pt;height:60pt;z-index:25214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v8K/8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0C2AAEA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4D9A9C0A" wp14:editId="3F60FA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70" name="Rectangle 5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AEC6CC-EE33-0B40-AC59-927507DF06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85F5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9A9C0A" id="Rectangle 5070" o:spid="_x0000_s3149" style="position:absolute;margin-left:-5pt;margin-top:138pt;width:79pt;height:60pt;z-index:25214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Wxi/p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1985F58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06781784" wp14:editId="482AC9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69" name="Rectangle 5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412CFE-2C6F-814C-9019-C390562326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ECB5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781784" id="Rectangle 5069" o:spid="_x0000_s3150" style="position:absolute;margin-left:-5pt;margin-top:138pt;width:79pt;height:60pt;z-index:25214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5Rq+B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24ECB58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2C8E215C" wp14:editId="63A2A1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68" name="Rectangle 5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A89FBA-C9F6-FB44-BF77-55ECC8D7FE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6FCA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8E215C" id="Rectangle 5068" o:spid="_x0000_s3151" style="position:absolute;margin-left:-5pt;margin-top:138pt;width:79pt;height:60pt;z-index:25214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AcC+U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276FCA4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711EB9AE" wp14:editId="42C64A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67" name="Rectangle 5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883933-8970-AC43-BE5E-CC92C287FE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2411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1EB9AE" id="Rectangle 5067" o:spid="_x0000_s3152" style="position:absolute;margin-left:-5pt;margin-top:138pt;width:79pt;height:60pt;z-index:25214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LK6+q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7CC2411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4C2558A2" wp14:editId="4FC61E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66" name="Rectangle 5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EA63D6-7791-7247-BB39-35823DDFC8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6A72D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2558A2" id="Rectangle 5066" o:spid="_x0000_s3153" style="position:absolute;margin-left:-5pt;margin-top:138pt;width:79pt;height:60pt;z-index:25215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yHS+/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1A6A72D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7E9CA53C" wp14:editId="5A7BF1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65" name="Rectangle 5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F47379-C1ED-544B-A788-FD76269B08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2B38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9CA53C" id="Rectangle 5065" o:spid="_x0000_s3154" style="position:absolute;margin-left:-5pt;margin-top:138pt;width:79pt;height:60pt;z-index:25215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VKq57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642B38D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5FF6FFE3" wp14:editId="21C381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64" name="Rectangle 5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2D3F49-F83D-9B42-9231-329D88FC26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E454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6FFE3" id="Rectangle 5064" o:spid="_x0000_s3155" style="position:absolute;margin-left:-5pt;margin-top:138pt;width:79pt;height:60pt;z-index:25215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sHC5u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34E4549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64587E1A" wp14:editId="31EA8E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63" name="Rectangle 5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CCB503-6DB9-F84C-BFEF-72E3B1C707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6959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87E1A" id="Rectangle 5063" o:spid="_x0000_s3156" style="position:absolute;margin-left:-5pt;margin-top:138pt;width:79pt;height:60pt;z-index:25215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JNX2xO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6869591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0E63E38C" wp14:editId="291D24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62" name="Rectangle 5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D33B78B-8A1F-1846-89A5-A0FBF1877B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B5D3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63E38C" id="Rectangle 5062" o:spid="_x0000_s3157" style="position:absolute;margin-left:-5pt;margin-top:138pt;width:79pt;height:60pt;z-index:25215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GphWwa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08B5D32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5E1FC68F" wp14:editId="041149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61" name="Rectangle 5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D58CF95-92A2-7143-8506-E4B3507AF8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002C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1FC68F" id="Rectangle 5061" o:spid="_x0000_s3158" style="position:absolute;margin-left:-5pt;margin-top:138pt;width:79pt;height:60pt;z-index:25215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GE62zi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3E002C0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264E9545" wp14:editId="2FC12F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60" name="Rectangle 5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0D9A22-4F7A-9F49-8F2A-0D4BB80D98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2578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E9545" id="Rectangle 5060" o:spid="_x0000_s3159" style="position:absolute;margin-left:-5pt;margin-top:138pt;width:79pt;height:60pt;z-index:25215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YDFst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0925789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21375F18" wp14:editId="6447CC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59" name="Rectangle 5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405C1F-3B3A-BC41-A605-03A1BEAC78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7218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375F18" id="Rectangle 5059" o:spid="_x0000_s3160" style="position:absolute;margin-left:-5pt;margin-top:138pt;width:79pt;height:60pt;z-index:25215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3jNtF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7872183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318B66D9" wp14:editId="4BF552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58" name="Rectangle 5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882504-E338-064A-AC8F-3C36BED93F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9BB5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8B66D9" id="Rectangle 5058" o:spid="_x0000_s3161" style="position:absolute;margin-left:-5pt;margin-top:138pt;width:79pt;height:60pt;z-index:25215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OultQ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439BB5F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1D6BA14B" wp14:editId="451780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57" name="Rectangle 5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D46931-2755-214A-8E17-EA0DA0BF20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32EB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6BA14B" id="Rectangle 5057" o:spid="_x0000_s3162" style="position:absolute;margin-left:-5pt;margin-top:138pt;width:79pt;height:60pt;z-index:25216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F4dtu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5232EB6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31996432" wp14:editId="64A59F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56" name="Rectangle 5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3DCA9D-EFF3-C244-B233-D9A083B074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9F6AF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96432" id="Rectangle 5056" o:spid="_x0000_s3163" style="position:absolute;margin-left:-5pt;margin-top:138pt;width:79pt;height:60pt;z-index:25216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811t7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759F6AF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40DEA9E4" wp14:editId="39286F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55" name="Rectangle 5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284C059-1622-594A-AF9B-83E43D33CD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2991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EA9E4" id="Rectangle 5055" o:spid="_x0000_s3164" style="position:absolute;margin-left:-5pt;margin-top:138pt;width:79pt;height:60pt;z-index:25216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b4Nq/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742991C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5F3C6D5A" wp14:editId="2C3BF5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54" name="Rectangle 5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31A9E-C240-2541-BE36-9B145CCB73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CEA6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3C6D5A" id="Rectangle 5054" o:spid="_x0000_s3165" style="position:absolute;margin-left:-5pt;margin-top:138pt;width:79pt;height:60pt;z-index:25216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i1lqq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59CEA68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1338C2BF" wp14:editId="0393CA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53" name="Rectangle 5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FCD403-020F-FF44-B92C-CF9ACD6EE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9830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8C2BF" id="Rectangle 5053" o:spid="_x0000_s3166" style="position:absolute;margin-left:-5pt;margin-top:138pt;width:79pt;height:60pt;z-index:25216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PooBiO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7B9830C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57C2707B" wp14:editId="596215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52" name="Rectangle 5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60DE16-00F6-9745-A93E-B1682D2C21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9D83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C2707B" id="Rectangle 5052" o:spid="_x0000_s3167" style="position:absolute;margin-left:-5pt;margin-top:138pt;width:79pt;height:60pt;z-index:25216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AMehja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389D83F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22D4ECD2" wp14:editId="5D8E08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51" name="Rectangle 5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165480-BB29-FF4F-AAD5-BA15532776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005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D4ECD2" id="Rectangle 5051" o:spid="_x0000_s3168" style="position:absolute;margin-left:-5pt;margin-top:138pt;width:79pt;height:60pt;z-index:25216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IRQYI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6CD005A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2CDDC3E1" wp14:editId="52B054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50" name="Rectangle 5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2583FE-D376-6B44-B10F-B482754311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FC78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DC3E1" id="Rectangle 5050" o:spid="_x0000_s3169" style="position:absolute;margin-left:-5pt;margin-top:138pt;width:79pt;height:60pt;z-index:25216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xc4Yd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65FC783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51A38A3A" wp14:editId="09FAA8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49" name="Rectangle 5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680DF8-3980-9244-BC53-7E9B5B8279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B3B6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A38A3A" id="Rectangle 5049" o:spid="_x0000_s3170" style="position:absolute;margin-left:-5pt;margin-top:138pt;width:79pt;height:60pt;z-index:25216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e8wZ1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6CB3B6D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701E9FF2" wp14:editId="61EAED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48" name="Rectangle 5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A942C7-981E-C649-B9DD-59C270CC09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1435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E9FF2" id="Rectangle 5048" o:spid="_x0000_s3171" style="position:absolute;margin-left:-5pt;margin-top:138pt;width:79pt;height:60pt;z-index:25216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nxYZg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241435D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0C9D2857" wp14:editId="042154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47" name="Rectangle 5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F60485-E371-4F46-8C09-3ACF25DB83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51E71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9D2857" id="Rectangle 5047" o:spid="_x0000_s3172" style="position:absolute;margin-left:-5pt;margin-top:138pt;width:79pt;height:60pt;z-index:25217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sngZe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0251E71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0DC28D04" wp14:editId="7BA892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46" name="Rectangle 5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3706CD-74D0-B04E-B2A2-F22D3F3EE6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D149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C28D04" id="Rectangle 5046" o:spid="_x0000_s3173" style="position:absolute;margin-left:-5pt;margin-top:138pt;width:79pt;height:60pt;z-index:25217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VqIZL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1CD1496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0D0117CC" wp14:editId="7DFAAA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45" name="Rectangle 5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B86AB8-E7FC-FE4E-B1A4-C2B284CA20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3112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0117CC" id="Rectangle 5045" o:spid="_x0000_s3174" style="position:absolute;margin-left:-5pt;margin-top:138pt;width:79pt;height:60pt;z-index:25217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ynweP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3031120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14765A94" wp14:editId="1B7DA1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44" name="Rectangle 5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2E619A-7766-8C48-B3A3-2CA5FC60C0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4F3B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765A94" id="Rectangle 5044" o:spid="_x0000_s3175" style="position:absolute;margin-left:-5pt;margin-top:138pt;width:79pt;height:60pt;z-index:25217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LqYea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084F3BD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3DB9E9D9" wp14:editId="204D01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43" name="Rectangle 5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096684-77BC-C247-8171-81414881F7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F75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B9E9D9" id="Rectangle 5043" o:spid="_x0000_s3176" style="position:absolute;margin-left:-5pt;margin-top:138pt;width:79pt;height:60pt;z-index:25217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HTicue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3D2F75A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4530F38E" wp14:editId="01FC5A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42" name="Rectangle 5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7843A6-7606-0E49-8C99-DDBEC80960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2646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30F38E" id="Rectangle 5042" o:spid="_x0000_s3177" style="position:absolute;margin-left:-5pt;margin-top:138pt;width:79pt;height:60pt;z-index:25217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I3U8vK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4F2646C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492E0711" wp14:editId="05D1E7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41" name="Rectangle 5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6AA303-11B7-CB41-B81F-7272F94C53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D1F9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2E0711" id="Rectangle 5041" o:spid="_x0000_s3178" style="position:absolute;margin-left:-5pt;margin-top:138pt;width:79pt;height:60pt;z-index:25217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Gj3LM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72D1F99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60ADDF6C" wp14:editId="096117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40" name="Rectangle 5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BA6612-68FE-1B48-B2AA-2BA313863D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37A44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DDF6C" id="Rectangle 5040" o:spid="_x0000_s3179" style="position:absolute;margin-left:-5pt;margin-top:138pt;width:79pt;height:60pt;z-index:25217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/ufLZ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5E37A44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6CBF9390" wp14:editId="0C8CDC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39" name="Rectangle 5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AC9E48-27B0-A84A-A91B-6B2894E0D1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89ED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F9390" id="Rectangle 5039" o:spid="_x0000_s3180" style="position:absolute;margin-left:-5pt;margin-top:138pt;width:79pt;height:60pt;z-index:25217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QOXKx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5589ED5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12FC5DC8" wp14:editId="76A67A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38" name="Rectangle 5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623999-1778-C949-BDA3-6FFCFDABF2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E7A55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C5DC8" id="Rectangle 5038" o:spid="_x0000_s3181" style="position:absolute;margin-left:-5pt;margin-top:138pt;width:79pt;height:60pt;z-index:25217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pD/Kk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32E7A55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6BB481D7" wp14:editId="06E5FC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37" name="Rectangle 5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0F6145-0C3C-304E-A164-265B48AF53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20C0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481D7" id="Rectangle 5037" o:spid="_x0000_s3182" style="position:absolute;margin-left:-5pt;margin-top:138pt;width:79pt;height:60pt;z-index:25218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iVHKa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3A20C0C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4023339B" wp14:editId="217FA2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36" name="Rectangle 5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765FF4-23D7-FB4D-B66A-898C1979F9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2A511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23339B" id="Rectangle 5036" o:spid="_x0000_s3183" style="position:absolute;margin-left:-5pt;margin-top:138pt;width:79pt;height:60pt;z-index:25218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bYvKP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7E2A511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3886A5EF" wp14:editId="20988B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35" name="Rectangle 5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2C9D96-1E0E-2D44-B1CD-EFA5B4637E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49BE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86A5EF" id="Rectangle 5035" o:spid="_x0000_s3184" style="position:absolute;margin-left:-5pt;margin-top:138pt;width:79pt;height:60pt;z-index:25218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8VXNL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4449BED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171D5703" wp14:editId="5B9FDD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34" name="Rectangle 5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4538811-77CF-6F41-902E-CA07FDE363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45F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1D5703" id="Rectangle 5034" o:spid="_x0000_s3185" style="position:absolute;margin-left:-5pt;margin-top:138pt;width:79pt;height:60pt;z-index:25218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FY/Ne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6FD45FB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1F01D91D" wp14:editId="24F2DD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33" name="Rectangle 5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BC62E5-A9F0-234F-AB8A-80509D49A7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30F3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01D91D" id="Rectangle 5033" o:spid="_x0000_s3186" style="position:absolute;margin-left:-5pt;margin-top:138pt;width:79pt;height:60pt;z-index:25218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Ke7nnC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1F30F30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14392711" wp14:editId="6F9C79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32" name="Rectangle 5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DC609D-A95D-EE4A-9454-E4AAFCF65C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AC5A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392711" id="Rectangle 5032" o:spid="_x0000_s3187" style="position:absolute;margin-left:-5pt;margin-top:138pt;width:79pt;height:60pt;z-index:25218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F6NHmW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59AC5A6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60F62058" wp14:editId="5D43B9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31" name="Rectangle 5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063705-1E71-0E46-A33A-0AF9D03F97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55BF1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62058" id="Rectangle 5031" o:spid="_x0000_s3188" style="position:absolute;margin-left:-5pt;margin-top:138pt;width:79pt;height:60pt;z-index:25218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V1p5b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6955BF1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0A20A17E" wp14:editId="20E015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30" name="Rectangle 5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031299-A3BB-C74E-AECE-C49955CF7C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FB03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0A17E" id="Rectangle 5030" o:spid="_x0000_s3189" style="position:absolute;margin-left:-5pt;margin-top:138pt;width:79pt;height:60pt;z-index:25218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s4B5O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0AFB03D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4F962E02" wp14:editId="4F6FD8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29" name="Rectangle 5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16EB83-08E0-9445-BF3B-196B108B7D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DF88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962E02" id="Rectangle 5029" o:spid="_x0000_s3190" style="position:absolute;margin-left:-5pt;margin-top:138pt;width:79pt;height:60pt;z-index:25218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DYJ4m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03DF88B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10E37E8F" wp14:editId="027AEC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28" name="Rectangle 5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F81871-9F46-C141-A050-A69B00AC60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3579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E37E8F" id="Rectangle 5028" o:spid="_x0000_s3191" style="position:absolute;margin-left:-5pt;margin-top:138pt;width:79pt;height:60pt;z-index:25218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6Vh4z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713579A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40E1C8B3" wp14:editId="30DD56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27" name="Rectangle 5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EBEEB9-8037-8548-90A8-63404DB656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CCDB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1C8B3" id="Rectangle 5027" o:spid="_x0000_s3192" style="position:absolute;margin-left:-5pt;margin-top:138pt;width:79pt;height:60pt;z-index:25219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xDZ4N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2ACCCDB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36472EBD" wp14:editId="63D8D3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26" name="Rectangle 5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8C41FD-1035-8C46-A1DF-F491E79AE9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B85A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72EBD" id="Rectangle 5026" o:spid="_x0000_s3193" style="position:absolute;margin-left:-5pt;margin-top:138pt;width:79pt;height:60pt;z-index:25219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IOx4Y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0DB85A7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102E946E" wp14:editId="6600EB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25" name="Rectangle 5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A83685-0F07-8E47-B46E-B1E1B45885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CB801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E946E" id="Rectangle 5025" o:spid="_x0000_s3194" style="position:absolute;margin-left:-5pt;margin-top:138pt;width:79pt;height:60pt;z-index:25219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vDJ/c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5FCB801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4C5A0EF0" wp14:editId="35FBF1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24" name="Rectangle 5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35A63D-CFB8-2045-AF68-7F60F95D18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40F1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5A0EF0" id="Rectangle 5024" o:spid="_x0000_s3195" style="position:absolute;margin-left:-5pt;margin-top:138pt;width:79pt;height:60pt;z-index:25219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WOh/J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6540F1F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1D649780" wp14:editId="3714C7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23" name="Rectangle 5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0D2617-1514-0F45-8CEC-E44EEF323A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CC90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649780" id="Rectangle 5023" o:spid="_x0000_s3196" style="position:absolute;margin-left:-5pt;margin-top:138pt;width:79pt;height:60pt;z-index:25219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Clx6rS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37CC905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33322284" wp14:editId="2562FD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22" name="Rectangle 5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408B58-79C6-6A4D-9F5D-D74DA775DF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03A6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22284" id="Rectangle 5022" o:spid="_x0000_s3197" style="position:absolute;margin-left:-5pt;margin-top:138pt;width:79pt;height:60pt;z-index:25219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NBHaqG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7603A68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61B5C8AA" wp14:editId="15E01D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21" name="Rectangle 5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F7DC45-5841-C94C-A896-D7FFC41CB0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1263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5C8AA" id="Rectangle 5021" o:spid="_x0000_s3198" style="position:absolute;margin-left:-5pt;margin-top:138pt;width:79pt;height:60pt;z-index:25219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bHOqf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2212630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51C8D472" wp14:editId="208AF2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20" name="Rectangle 5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182DC7-2A44-2342-9E28-F3C0C62DFE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00497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C8D472" id="Rectangle 5020" o:spid="_x0000_s3199" style="position:absolute;margin-left:-5pt;margin-top:138pt;width:79pt;height:60pt;z-index:25219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iKmqK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2200497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0D77B83A" wp14:editId="44E353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19" name="Rectangle 5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ABEF8E-4A26-D54C-9143-7EA55E0535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1774E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7B83A" id="Rectangle 5019" o:spid="_x0000_s3200" style="position:absolute;margin-left:-5pt;margin-top:138pt;width:79pt;height:60pt;z-index:25219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Nquri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6F1774E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600910D4" wp14:editId="56D76F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18" name="Rectangle 5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9279B0-0324-2B44-8792-A614B8889F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8634B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0910D4" id="Rectangle 5018" o:spid="_x0000_s3201" style="position:absolute;margin-left:-5pt;margin-top:138pt;width:79pt;height:60pt;z-index:25219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0nGr3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268634B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21D2F896" wp14:editId="359757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17" name="Rectangle 5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B5BC9C-5F7C-364C-9AC8-1387C6751D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830B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D2F896" id="Rectangle 5017" o:spid="_x0000_s3202" style="position:absolute;margin-left:-5pt;margin-top:138pt;width:79pt;height:60pt;z-index:25220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/x+rJ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6D830BD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09FC0EE5" wp14:editId="25D421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16" name="Rectangle 5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AFF520-AFB6-9343-8A4F-BE56D67141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E67C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FC0EE5" id="Rectangle 5016" o:spid="_x0000_s3203" style="position:absolute;margin-left:-5pt;margin-top:138pt;width:79pt;height:60pt;z-index:25220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G8Wrc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34E67C7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560FB848" wp14:editId="341D8C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15" name="Rectangle 5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98D961-4789-7B47-96C0-751C6D2410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40FC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0FB848" id="Rectangle 5015" o:spid="_x0000_s3204" style="position:absolute;margin-left:-5pt;margin-top:138pt;width:79pt;height:60pt;z-index:25220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hxusY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4140FC2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6CA03AFC" wp14:editId="5A03C1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14" name="Rectangle 5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5CD10F-636F-2547-846F-1C2528F5F4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10CB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03AFC" id="Rectangle 5014" o:spid="_x0000_s3205" style="position:absolute;margin-left:-5pt;margin-top:138pt;width:79pt;height:60pt;z-index:25220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Y8GsN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1210CB6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5D157BFC" wp14:editId="1C4260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13" name="Rectangle 5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AE4DE3-31D5-1140-8B28-C0D6621C95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AC20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157BFC" id="Rectangle 5013" o:spid="_x0000_s3206" style="position:absolute;margin-left:-5pt;margin-top:138pt;width:79pt;height:60pt;z-index:25220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HVFJBG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41AC209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39844097" wp14:editId="21AEB5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12" name="Rectangle 5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4206044-62D2-F447-84C9-24F2BBB3B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90FD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844097" id="Rectangle 5012" o:spid="_x0000_s3207" style="position:absolute;margin-left:-5pt;margin-top:138pt;width:79pt;height:60pt;z-index:25220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IxzpAS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2790FD5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4687F87C" wp14:editId="69547D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11" name="Rectangle 5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F89B44-C8F9-DA42-8DA6-83313F5B91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A2B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87F87C" id="Rectangle 5011" o:spid="_x0000_s3208" style="position:absolute;margin-left:-5pt;margin-top:138pt;width:79pt;height:60pt;z-index:25220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" filled="f" stroked="f">
                      <v:textbox inset="2.16pt,1.44pt,0,1.44pt">
                        <w:txbxContent>
                          <w:p w14:paraId="20CA2B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6960344D" wp14:editId="2AC357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10" name="Rectangle 5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3D8B0D-2E94-4247-94B4-F2466D3B79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3AD4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60344D" id="Rectangle 5010" o:spid="_x0000_s3209" style="position:absolute;margin-left:-5pt;margin-top:138pt;width:79pt;height:60pt;z-index:25220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+HqQv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473AD4C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230B0CB1" wp14:editId="79F299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09" name="Rectangle 5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92241C-0599-374B-8AAA-DB7EDA4A04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68B6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0B0CB1" id="Rectangle 5009" o:spid="_x0000_s3210" style="position:absolute;margin-left:-5pt;margin-top:138pt;width:79pt;height:60pt;z-index:25220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RniRH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5F68B6F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6B06DDD9" wp14:editId="0179D1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08" name="Rectangle 5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F15AEA-462D-C84B-B41D-278E13C5BB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2E379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6DDD9" id="Rectangle 5008" o:spid="_x0000_s3211" style="position:absolute;margin-left:-5pt;margin-top:138pt;width:79pt;height:60pt;z-index:25221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oqKRS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5D2E379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395ABB96" wp14:editId="68DB36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07" name="Rectangle 5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D7A08F-20BC-6E45-A27F-FBE26DD8F7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5D2ED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5ABB96" id="Rectangle 5007" o:spid="_x0000_s3212" style="position:absolute;margin-left:-5pt;margin-top:138pt;width:79pt;height:60pt;z-index:25221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j8yRs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025D2ED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3CBBE7A6" wp14:editId="0FB294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06" name="Rectangle 5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ACF670-917D-FE41-B66A-A18615220C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55894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BBE7A6" id="Rectangle 5006" o:spid="_x0000_s3213" style="position:absolute;margin-left:-5pt;margin-top:138pt;width:79pt;height:60pt;z-index:25221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axaR5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7E55894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51096A0C" wp14:editId="71362F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05" name="Rectangle 5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EA5E78-0224-C842-84AB-63C3DE36FB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9BD1B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096A0C" id="Rectangle 5005" o:spid="_x0000_s3214" style="position:absolute;margin-left:-5pt;margin-top:138pt;width:79pt;height:60pt;z-index:25221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L3yJb2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169BD1B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46CAB186" wp14:editId="69094D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04" name="Rectangle 5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DD9451-B67A-4140-916E-BC41C52652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EAAD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CAB186" id="Rectangle 5004" o:spid="_x0000_s3215" style="position:absolute;margin-left:-5pt;margin-top:138pt;width:79pt;height:60pt;z-index:25221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ExKWo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4EEAAD8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24E39078" wp14:editId="492A17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03" name="Rectangle 5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B566AA-99FE-A640-80CD-E4BBA06DDD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516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39078" id="Rectangle 5003" o:spid="_x0000_s3216" style="position:absolute;margin-left:-5pt;margin-top:138pt;width:79pt;height:60pt;z-index:25221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PuPUNW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3F2516E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6ED43D0C" wp14:editId="5F36F4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02" name="Rectangle 5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0C20E8-BC92-F34C-83F5-AAC01A5A14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0D4C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D43D0C" id="Rectangle 5002" o:spid="_x0000_s3217" style="position:absolute;margin-left:-5pt;margin-top:138pt;width:79pt;height:60pt;z-index:25221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AK50MC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150D4C3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5A496921" wp14:editId="4D52EC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01" name="Rectangle 5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8A20F3-BFBE-DA44-AFBF-CEE20ACC18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65E24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96921" id="Rectangle 5001" o:spid="_x0000_s3218" style="position:absolute;margin-left:-5pt;margin-top:138pt;width:79pt;height:60pt;z-index:25221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J4lD+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7765E24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0149EE10" wp14:editId="0C3E93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00" name="Rectangle 5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9F8CDF-3B0B-3647-92BD-2AA7CF57D3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2895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49EE10" id="Rectangle 5000" o:spid="_x0000_s3219" style="position:absolute;margin-left:-5pt;margin-top:138pt;width:79pt;height:60pt;z-index:25221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w1NDr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0128953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57AFB42F" wp14:editId="0AA04F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99" name="Rectangle 4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BDE67B-280D-E649-BC02-10ECAC7DD8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2FB6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AFB42F" id="Rectangle 4999" o:spid="_x0000_s3220" style="position:absolute;margin-left:-5pt;margin-top:138pt;width:79pt;height:60pt;z-index:25221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fVFCD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292FB6F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430CEFB7" wp14:editId="625512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98" name="Rectangle 4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E20DB9-74BF-ED4A-95EE-6B632CCC14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8B6DD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CEFB7" id="Rectangle 4998" o:spid="_x0000_s3221" style="position:absolute;margin-left:-5pt;margin-top:138pt;width:79pt;height:60pt;z-index:25222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mYtCW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138B6DD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74B0BC5B" wp14:editId="3B36EA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97" name="Rectangle 4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EF83BD-8080-1044-B1CD-6F611CB2F4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D0D2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B0BC5B" id="Rectangle 4997" o:spid="_x0000_s3222" style="position:absolute;margin-left:-5pt;margin-top:138pt;width:79pt;height:60pt;z-index:25222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tOVCo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2ED0D2F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44C7F79F" wp14:editId="467372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96" name="Rectangle 4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1F2218-6854-5748-9C7D-6094ABF320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6857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C7F79F" id="Rectangle 4996" o:spid="_x0000_s3223" style="position:absolute;margin-left:-5pt;margin-top:138pt;width:79pt;height:60pt;z-index:25222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UD9C9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0168570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55FEFC6A" wp14:editId="322663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95" name="Rectangle 4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F457B6-9EB4-114A-8ADC-1E663422F0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1BE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EFC6A" id="Rectangle 4995" o:spid="_x0000_s3224" style="position:absolute;margin-left:-5pt;margin-top:138pt;width:79pt;height:60pt;z-index:25222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zOFF5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21B1BE1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05BA4194" wp14:editId="55728E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94" name="Rectangle 4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94F513-B576-814E-9940-E47BF09B95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730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BA4194" id="Rectangle 4994" o:spid="_x0000_s3225" style="position:absolute;margin-left:-5pt;margin-top:138pt;width:79pt;height:60pt;z-index:25222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KDtFs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3CA7305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26D1A622" wp14:editId="53DF33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93" name="Rectangle 4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4A5E27-59EE-FF4A-9B82-C45675F12B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7DF9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D1A622" id="Rectangle 4993" o:spid="_x0000_s3226" style="position:absolute;margin-left:-5pt;margin-top:138pt;width:79pt;height:60pt;z-index:25222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Hdhepu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2D7DF97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34D41ED0" wp14:editId="48AEE0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92" name="Rectangle 4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C6842F-E287-3C4C-A384-7CC11CEEA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7A4F3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D41ED0" id="Rectangle 4992" o:spid="_x0000_s3227" style="position:absolute;margin-left:-5pt;margin-top:138pt;width:79pt;height:60pt;z-index:25222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" filled="f" stroked="f">
                      <v:textbox inset="2.16pt,1.44pt,0,1.44pt">
                        <w:txbxContent>
                          <w:p w14:paraId="6D7A4F3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77E31319" wp14:editId="5D609D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91" name="Rectangle 4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7691D0-C8B5-2F44-9D10-9733079011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0B9CB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E31319" id="Rectangle 4991" o:spid="_x0000_s3228" style="position:absolute;margin-left:-5pt;margin-top:138pt;width:79pt;height:60pt;z-index:25222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IUMerC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520B9CB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5E933EF4" wp14:editId="51E303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90" name="Rectangle 4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C2D79E-FD9A-6841-8BA4-E848664B55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7DCC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933EF4" id="Rectangle 4990" o:spid="_x0000_s3229" style="position:absolute;margin-left:-5pt;margin-top:138pt;width:79pt;height:60pt;z-index:25222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Hw6+qW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7D7DCC4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0D01EFE6" wp14:editId="1E5CFF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89" name="Rectangle 4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C101C0-277D-9743-97D0-9591CAEB43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795D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01EFE6" id="Rectangle 4989" o:spid="_x0000_s3230" style="position:absolute;margin-left:-5pt;margin-top:138pt;width:79pt;height:60pt;z-index:25222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TunrN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6D795D1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70AFA8E5" wp14:editId="1DEF49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88" name="Rectangle 4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28CE38-4FA3-6B43-A6C0-95EBC15C21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85CD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FA8E5" id="Rectangle 4988" o:spid="_x0000_s3231" style="position:absolute;margin-left:-5pt;margin-top:138pt;width:79pt;height:60pt;z-index:25223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qjPrY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7E85CDB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7FEC848A" wp14:editId="2FA59A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87" name="Rectangle 4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8C22F2-9AA4-0F4C-BA86-E21BF3635C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77C5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EC848A" id="Rectangle 4987" o:spid="_x0000_s3232" style="position:absolute;margin-left:-5pt;margin-top:138pt;width:79pt;height:60pt;z-index:25223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h13rm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2377C5B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7F2F3C1F" wp14:editId="522279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86" name="Rectangle 4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77D2FD-1295-5C4A-B9AF-B15E43200E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CB48A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2F3C1F" id="Rectangle 4986" o:spid="_x0000_s3233" style="position:absolute;margin-left:-5pt;margin-top:138pt;width:79pt;height:60pt;z-index:25223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Y4frz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1BCB48A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0F8FC6BC" wp14:editId="19C7D8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85" name="Rectangle 4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3CE71E-9F46-3749-8C14-0E2DBBD83E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8F52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8FC6BC" id="Rectangle 4985" o:spid="_x0000_s3234" style="position:absolute;margin-left:-5pt;margin-top:138pt;width:79pt;height:60pt;z-index:25223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/1ns3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178F525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22D48398" wp14:editId="4DC919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84" name="Rectangle 4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FD5347D-1449-E249-80A1-67E2CC1614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ED72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D48398" id="Rectangle 4984" o:spid="_x0000_s3235" style="position:absolute;margin-left:-5pt;margin-top:138pt;width:79pt;height:60pt;z-index:25223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Ebg+yK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43ED724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36DAFE46" wp14:editId="0A59A2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83" name="Rectangle 4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B11E20-4403-7945-B837-EA969DF557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B1DF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DAFE46" id="Rectangle 4983" o:spid="_x0000_s3236" style="position:absolute;margin-left:-5pt;margin-top:138pt;width:79pt;height:60pt;z-index:25223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PmrDl+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0CB1DFE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2BBF488F" wp14:editId="644F57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82" name="Rectangle 4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FC8736-7A49-2740-BDE8-E836230137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1178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BF488F" id="Rectangle 4982" o:spid="_x0000_s3237" style="position:absolute;margin-left:-5pt;margin-top:138pt;width:79pt;height:60pt;z-index:25223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ACdjkq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2611784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52D47458" wp14:editId="3B8032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81" name="Rectangle 4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5DDCD3-D780-AF4E-9382-9FD557FF10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9D05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D47458" id="Rectangle 4981" o:spid="_x0000_s3238" style="position:absolute;margin-left:-5pt;margin-top:138pt;width:79pt;height:60pt;z-index:25223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Lxg50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189D056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4013C83E" wp14:editId="51F5BE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80" name="Rectangle 4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FEFFB-F3E3-B14E-B2D1-767AAD9F2C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D026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13C83E" id="Rectangle 4980" o:spid="_x0000_s3239" style="position:absolute;margin-left:-5pt;margin-top:138pt;width:79pt;height:60pt;z-index:25223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y8I5h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27D026B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5BAB549B" wp14:editId="56D9A0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79" name="Rectangle 4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152C76-D100-AF46-89C2-1AFB3A52D3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3594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AB549B" id="Rectangle 4979" o:spid="_x0000_s3240" style="position:absolute;margin-left:-5pt;margin-top:138pt;width:79pt;height:60pt;z-index:25223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dcA4J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4D3594A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75EDCD1E" wp14:editId="3EE2FA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78" name="Rectangle 4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3D5619D-FFB5-C345-87F6-37D23E448B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26AEE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DCD1E" id="Rectangle 4978" o:spid="_x0000_s3241" style="position:absolute;margin-left:-5pt;margin-top:138pt;width:79pt;height:60pt;z-index:25224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kRo4c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5626AEE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24B3AADA" wp14:editId="1BAE31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77" name="Rectangle 4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0F9B8C-983A-974F-93BC-FBC9DF074E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2B6A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B3AADA" id="Rectangle 4977" o:spid="_x0000_s3242" style="position:absolute;margin-left:-5pt;margin-top:138pt;width:79pt;height:60pt;z-index:25224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vHQ4i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6C2B6A9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04B4BACE" wp14:editId="246F15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76" name="Rectangle 4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47D72F-E79A-EC41-94CC-5C7F91689E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B8D3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4BACE" id="Rectangle 4976" o:spid="_x0000_s3243" style="position:absolute;margin-left:-5pt;margin-top:138pt;width:79pt;height:60pt;z-index:25224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WK443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7DB8D37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54895CFD" wp14:editId="34C127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75" name="Rectangle 4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B7C85E-5545-8644-86DA-D4CEF0EB83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B1E0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95CFD" id="Rectangle 4975" o:spid="_x0000_s3244" style="position:absolute;margin-left:-5pt;margin-top:138pt;width:79pt;height:60pt;z-index:25224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xHA/z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7EAB1E0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7123D800" wp14:editId="07225C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74" name="Rectangle 4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DA0A4C-2395-DF45-9A60-8831DB8497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100E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3D800" id="Rectangle 4974" o:spid="_x0000_s3245" style="position:absolute;margin-left:-5pt;margin-top:138pt;width:79pt;height:60pt;z-index:25224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IKo/m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45100EE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4C34450F" wp14:editId="0C4A34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73" name="Rectangle 4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E579E0-5C34-D042-94B1-836EA5687B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C867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34450F" id="Rectangle 4973" o:spid="_x0000_s3246" style="position:absolute;margin-left:-5pt;margin-top:138pt;width:79pt;height:60pt;z-index:25224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" filled="f" stroked="f">
                      <v:textbox inset="2.16pt,1.44pt,0,1.44pt">
                        <w:txbxContent>
                          <w:p w14:paraId="35C8679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15D4B895" wp14:editId="1CB9E1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72" name="Rectangle 4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EA8539-AA23-3449-9B4A-25D6191889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B320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4B895" id="Rectangle 4972" o:spid="_x0000_s3247" style="position:absolute;margin-left:-5pt;margin-top:138pt;width:79pt;height:60pt;z-index:25224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" filled="f" stroked="f">
                      <v:textbox inset="2.16pt,1.44pt,0,1.44pt">
                        <w:txbxContent>
                          <w:p w14:paraId="1FB320A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22176B3B" wp14:editId="77798B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71" name="Rectangle 4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403CB8-1BDB-EB44-A6BD-B5A1FBEAAD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7CA2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176B3B" id="Rectangle 4971" o:spid="_x0000_s3248" style="position:absolute;margin-left:-5pt;margin-top:138pt;width:79pt;height:60pt;z-index:25224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Nif4uO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7E7CA2E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0CE5C783" wp14:editId="66239F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70" name="Rectangle 4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78ECB3-90DB-9948-9FDE-5E03412072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0858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E5C783" id="Rectangle 4970" o:spid="_x0000_s3249" style="position:absolute;margin-left:-5pt;margin-top:138pt;width:79pt;height:60pt;z-index:25224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CGpYva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2A08581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7F983FA8" wp14:editId="0ECEFC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69" name="Rectangle 4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039901-D32C-E440-AD49-A22404324A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A5EE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83FA8" id="Rectangle 4969" o:spid="_x0000_s3250" style="position:absolute;margin-left:-5pt;margin-top:138pt;width:79pt;height:60pt;z-index:25225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OKeKe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47A5EE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35C3412B" wp14:editId="1EA7EC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68" name="Rectangle 4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F23CB5-09D2-754B-B18A-025BF9C821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34B5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C3412B" id="Rectangle 4968" o:spid="_x0000_s3251" style="position:absolute;margin-left:-5pt;margin-top:138pt;width:79pt;height:60pt;z-index:25225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3H2KL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3834B56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2B2061F2" wp14:editId="145A47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67" name="Rectangle 4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E11DD3-DB6C-A941-AA9E-4AC5C421AE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CEB4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061F2" id="Rectangle 4967" o:spid="_x0000_s3252" style="position:absolute;margin-left:-5pt;margin-top:138pt;width:79pt;height:60pt;z-index:25225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DxE4rW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2CCEB49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6686F03E" wp14:editId="61BB78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66" name="Rectangle 4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5E288C-8EF7-DE4B-9C63-F7359E1AE8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B146A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6F03E" id="Rectangle 4966" o:spid="_x0000_s3253" style="position:absolute;margin-left:-5pt;margin-top:138pt;width:79pt;height:60pt;z-index:25225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FcmKg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55B146A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70182679" wp14:editId="6988E3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65" name="Rectangle 4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228700B-7914-614F-8B32-A3EAADCF1D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CE15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82679" id="Rectangle 4965" o:spid="_x0000_s3254" style="position:absolute;margin-left:-5pt;margin-top:138pt;width:79pt;height:60pt;z-index:25225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iReNk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72CE15C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43921C2A" wp14:editId="574F4E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64" name="Rectangle 4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A1962D-C24D-AB41-8CBF-EB06449C2A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4582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921C2A" id="Rectangle 4964" o:spid="_x0000_s3255" style="position:absolute;margin-left:-5pt;margin-top:138pt;width:79pt;height:60pt;z-index:25225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BtzY3G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5F45822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187CA28B" wp14:editId="007460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63" name="Rectangle 4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3D2563-B581-4F43-8EC6-49B48DBC2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CA94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CA28B" id="Rectangle 4963" o:spid="_x0000_s3256" style="position:absolute;margin-left:-5pt;margin-top:138pt;width:79pt;height:60pt;z-index:25225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KQ4lgy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67CA94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0BA8C197" wp14:editId="641772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62" name="Rectangle 4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5673BD-12B2-D64B-9A2B-8CACE69AA3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A0C0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A8C197" id="Rectangle 4962" o:spid="_x0000_s3257" style="position:absolute;margin-left:-5pt;margin-top:138pt;width:79pt;height:60pt;z-index:25225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" filled="f" stroked="f">
                      <v:textbox inset="2.16pt,1.44pt,0,1.44pt">
                        <w:txbxContent>
                          <w:p w14:paraId="32A0C05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728EC51C" wp14:editId="6A2CBA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61" name="Rectangle 4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1E9CDE-06EF-6244-BF77-BADFD9F07A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CCDD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EC51C" id="Rectangle 4961" o:spid="_x0000_s3258" style="position:absolute;margin-left:-5pt;margin-top:138pt;width:79pt;height:60pt;z-index:25225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" filled="f" stroked="f">
                      <v:textbox inset="2.16pt,1.44pt,0,1.44pt">
                        <w:txbxContent>
                          <w:p w14:paraId="17CCDD6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50EE7B74" wp14:editId="6802F2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60" name="Rectangle 4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5C6999-3DA5-E243-8E30-97D4795FBC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BCD5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E7B74" id="Rectangle 4960" o:spid="_x0000_s3259" style="position:absolute;margin-left:-5pt;margin-top:138pt;width:79pt;height:60pt;z-index:25225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vYxYy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0ABCD5C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54258389" wp14:editId="3E33F5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59" name="Rectangle 4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A4F067-D3F5-7E4D-9437-4FA6383BE7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DCB3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58389" id="Rectangle 4959" o:spid="_x0000_s3260" style="position:absolute;margin-left:-5pt;margin-top:138pt;width:79pt;height:60pt;z-index:25226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A45Za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07DCB36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 wp14:anchorId="6A652F63" wp14:editId="46D7C9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58" name="Rectangle 4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D5BB97-3A36-0D4A-B0F4-FB2DDC99EA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53CD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652F63" id="Rectangle 4958" o:spid="_x0000_s3261" style="position:absolute;margin-left:-5pt;margin-top:138pt;width:79pt;height:60pt;z-index:25226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51RZP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5853CD0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5F5EBEBD" wp14:editId="50C83A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57" name="Rectangle 4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EC4F57-A27F-594C-B648-47F43E6CC4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1F7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EBEBD" id="Rectangle 4957" o:spid="_x0000_s3262" style="position:absolute;margin-left:-5pt;margin-top:138pt;width:79pt;height:60pt;z-index:25226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yjpZx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5AC1F7C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2C7F7C14" wp14:editId="31C7C9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56" name="Rectangle 4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AFCA6F-2E0C-154C-8620-D5C3CAFD6D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D2C1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7F7C14" id="Rectangle 4956" o:spid="_x0000_s3263" style="position:absolute;margin-left:-5pt;margin-top:138pt;width:79pt;height:60pt;z-index:25226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LuBZk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17D2C10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 wp14:anchorId="58885E33" wp14:editId="0292BC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55" name="Rectangle 4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59AFC9-E698-B044-8EF3-C4E6FC8F21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A3D52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85E33" id="Rectangle 4955" o:spid="_x0000_s3264" style="position:absolute;margin-left:-5pt;margin-top:138pt;width:79pt;height:60pt;z-index:25226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sj5eg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3DA3D52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5253324E" wp14:editId="5CBDC7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54" name="Rectangle 4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C97C37-3DE2-CA48-8B50-ACFB8C6B0B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53D6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53324E" id="Rectangle 4954" o:spid="_x0000_s3265" style="position:absolute;margin-left:-5pt;margin-top:138pt;width:79pt;height:60pt;z-index:25226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JW5F7W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7253D68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779E8986" wp14:editId="180ED7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53" name="Rectangle 4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76DFE9-16E6-FC4E-864E-CC920A3B63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E009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9E8986" id="Rectangle 4953" o:spid="_x0000_s3266" style="position:absolute;margin-left:-5pt;margin-top:138pt;width:79pt;height:60pt;z-index:25226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M1HSzy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5FE0095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0C620982" wp14:editId="281375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52" name="Rectangle 4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30C156-44A6-7240-A7A5-03C0B71D6A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D62A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620982" id="Rectangle 4952" o:spid="_x0000_s3267" style="position:absolute;margin-left:-5pt;margin-top:138pt;width:79pt;height:60pt;z-index:25226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DRxyym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59D62A8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0D812F9C" wp14:editId="300C25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51" name="Rectangle 4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DFCDC7-B36D-AA48-9467-21EC8A1A60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D5FD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12F9C" id="Rectangle 4951" o:spid="_x0000_s3268" style="position:absolute;margin-left:-5pt;margin-top:138pt;width:79pt;height:60pt;z-index:25226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/KksX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35D5FD9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5CF911F8" wp14:editId="5A332C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50" name="Rectangle 4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D47639-D293-E449-AFF7-4FD81C4633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CD68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911F8" id="Rectangle 4950" o:spid="_x0000_s3269" style="position:absolute;margin-left:-5pt;margin-top:138pt;width:79pt;height:60pt;z-index:25226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GHMsC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42CD68F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 wp14:anchorId="784539DD" wp14:editId="12C9D7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49" name="Rectangle 4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32B78E-063A-6C47-9B94-3D24776DDD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3093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4539DD" id="Rectangle 4949" o:spid="_x0000_s3270" style="position:absolute;margin-left:-5pt;margin-top:138pt;width:79pt;height:60pt;z-index:25227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pnEtq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2630938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64670CB5" wp14:editId="605F76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48" name="Rectangle 4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A2D9AC-DD0F-0A4D-8A70-0A2D9BCD87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10EDE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670CB5" id="Rectangle 4948" o:spid="_x0000_s3271" style="position:absolute;margin-left:-5pt;margin-top:138pt;width:79pt;height:60pt;z-index:25227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Qqst/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3710EDE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495CE099" wp14:editId="0B2136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47" name="Rectangle 4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461C37-6D41-0641-9263-51728C2501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293C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CE099" id="Rectangle 4947" o:spid="_x0000_s3272" style="position:absolute;margin-left:-5pt;margin-top:138pt;width:79pt;height:60pt;z-index:25227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b8UtB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1A293C8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 wp14:anchorId="143F7166" wp14:editId="60EE08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46" name="Rectangle 4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8BE3B1-5732-2F41-BED3-E1E7B705B0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EB569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3F7166" id="Rectangle 4946" o:spid="_x0000_s3273" style="position:absolute;margin-left:-5pt;margin-top:138pt;width:79pt;height:60pt;z-index:25227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ix8tU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2EEB569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26BF9A47" wp14:editId="1F8E68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45" name="Rectangle 4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0B1F87-F8FC-8C4D-AD4A-D9FE169165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7D2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BF9A47" id="Rectangle 4945" o:spid="_x0000_s3274" style="position:absolute;margin-left:-5pt;margin-top:138pt;width:79pt;height:60pt;z-index:25227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F8EqQ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6A17D26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 wp14:anchorId="354C57CF" wp14:editId="4CD181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44" name="Rectangle 4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76C32F-AD02-594C-8BAD-890163EF78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BB60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4C57CF" id="Rectangle 4944" o:spid="_x0000_s3275" style="position:absolute;margin-left:-5pt;margin-top:138pt;width:79pt;height:60pt;z-index:25227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8xsqF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10BB604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1C603681" wp14:editId="3217B3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43" name="Rectangle 4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1D40BE-3245-7F4E-AA06-4DD1BAC98D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56A7D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603681" id="Rectangle 4943" o:spid="_x0000_s3276" style="position:absolute;margin-left:-5pt;margin-top:138pt;width:79pt;height:60pt;z-index:25227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EONP/i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6656A7D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525D71DE" wp14:editId="65E640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42" name="Rectangle 4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0C62A7-FC6E-604F-B12B-62F4209538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3F1BD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5D71DE" id="Rectangle 4942" o:spid="_x0000_s3277" style="position:absolute;margin-left:-5pt;margin-top:138pt;width:79pt;height:60pt;z-index:25227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Lq7v+2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073F1BD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4D412800" wp14:editId="57A862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41" name="Rectangle 4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765C42-DFA2-4B42-B1E4-758EBD657D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35D8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412800" id="Rectangle 4941" o:spid="_x0000_s3278" style="position:absolute;margin-left:-5pt;margin-top:138pt;width:79pt;height:60pt;z-index:25227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x4D/T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7335D85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71D8259C" wp14:editId="0C27D2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40" name="Rectangle 4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84ECE0-1FCF-6E48-94EF-9EBD7ED20B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AD3F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D8259C" id="Rectangle 4940" o:spid="_x0000_s3279" style="position:absolute;margin-left:-5pt;margin-top:138pt;width:79pt;height:60pt;z-index:25227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I1r/G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2DAD3FD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6ECAEEC6" wp14:editId="7A3702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39" name="Rectangle 4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4D0971-77B8-E84F-B601-CDCCEE8992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AFF3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AEEC6" id="Rectangle 4939" o:spid="_x0000_s3280" style="position:absolute;margin-left:-5pt;margin-top:138pt;width:79pt;height:60pt;z-index:25228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nVj+u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76AFF3B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2B5F9B23" wp14:editId="0DCF67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38" name="Rectangle 4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CCB967-1F06-2340-AE5F-C49579E3F3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C41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F9B23" id="Rectangle 4938" o:spid="_x0000_s3281" style="position:absolute;margin-left:-5pt;margin-top:138pt;width:79pt;height:60pt;z-index:25228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0A4C41E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 wp14:anchorId="68D003BD" wp14:editId="0F2C58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37" name="Rectangle 4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6568770-DFED-4D46-9B2F-A5AB8706C9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D5FC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D003BD" id="Rectangle 4937" o:spid="_x0000_s3282" style="position:absolute;margin-left:-5pt;margin-top:138pt;width:79pt;height:60pt;z-index:25228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VOz+F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5DD5FC6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335C7230" wp14:editId="7C9559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36" name="Rectangle 4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9FEA53-023C-5D40-BF61-D52D83C68D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FA8D1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C7230" id="Rectangle 4936" o:spid="_x0000_s3283" style="position:absolute;margin-left:-5pt;margin-top:138pt;width:79pt;height:60pt;z-index:25228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sDb+Q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61FA8D1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 wp14:anchorId="08882718" wp14:editId="6A5085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35" name="Rectangle 4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DD4D2F-DFCB-5946-9F90-14F1F524F5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448F9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882718" id="Rectangle 4935" o:spid="_x0000_s3284" style="position:absolute;margin-left:-5pt;margin-top:138pt;width:79pt;height:60pt;z-index:25228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LOj5U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08448F9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2E2CF17D" wp14:editId="0D391F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34" name="Rectangle 4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76B6EBB-E16B-4640-84D2-C6F453C111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D6CDA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2CF17D" id="Rectangle 4934" o:spid="_x0000_s3285" style="position:absolute;margin-left:-5pt;margin-top:138pt;width:79pt;height:60pt;z-index:25228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yDL5B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02D6CDA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 wp14:anchorId="63820751" wp14:editId="0E5FA0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33" name="Rectangle 4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809780-1AC1-F94C-8BC3-E726EA5211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BDDAE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20751" id="Rectangle 4933" o:spid="_x0000_s3286" style="position:absolute;margin-left:-5pt;margin-top:138pt;width:79pt;height:60pt;z-index:25228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JDU02+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5ABDDAE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05AA3FF6" wp14:editId="6F646A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32" name="Rectangle 4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D181B2-D2A8-9848-B9E3-CB0E1D17E5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D992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AA3FF6" id="Rectangle 4932" o:spid="_x0000_s3287" style="position:absolute;margin-left:-5pt;margin-top:138pt;width:79pt;height:60pt;z-index:25228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" filled="f" stroked="f">
                      <v:textbox inset="2.16pt,1.44pt,0,1.44pt">
                        <w:txbxContent>
                          <w:p w14:paraId="2BD9926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7A52C76F" wp14:editId="54B9DB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31" name="Rectangle 4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667982-A122-534F-97E9-0751B6177F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84A3D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2C76F" id="Rectangle 4931" o:spid="_x0000_s3288" style="position:absolute;margin-left:-5pt;margin-top:138pt;width:79pt;height:60pt;z-index:25228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GK500S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7984A3D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791CC558" wp14:editId="5FCBA9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30" name="Rectangle 4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2111CA-D27D-C84F-94F6-FE9F8B1914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CA403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1CC558" id="Rectangle 4930" o:spid="_x0000_s3289" style="position:absolute;margin-left:-5pt;margin-top:138pt;width:79pt;height:60pt;z-index:25229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bj1NR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7ECA403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 wp14:anchorId="232F4FCE" wp14:editId="691554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29" name="Rectangle 4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632C82-4B47-274A-B36C-21B1E70DBE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E0B04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F4FCE" id="Rectangle 4929" o:spid="_x0000_s3290" style="position:absolute;margin-left:-5pt;margin-top:138pt;width:79pt;height:60pt;z-index:25229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0D9M5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35E0B04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7263E4F6" wp14:editId="7D53A8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28" name="Rectangle 4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4946AE-E5A3-204E-B526-C40C61C8CF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0D3F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63E4F6" id="Rectangle 4928" o:spid="_x0000_s3291" style="position:absolute;margin-left:-5pt;margin-top:138pt;width:79pt;height:60pt;z-index:25229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NOVMs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650D3F5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 wp14:anchorId="0D62F024" wp14:editId="27A33A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27" name="Rectangle 4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915A62-3E03-1042-9173-8536EAC561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78F39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2F024" id="Rectangle 4927" o:spid="_x0000_s3292" style="position:absolute;margin-left:-5pt;margin-top:138pt;width:79pt;height:60pt;z-index:25229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GYtMS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4F78F39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 wp14:anchorId="3C06D992" wp14:editId="6DD596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26" name="Rectangle 4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3D5F66-A687-A44D-B8C3-3712A30646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4788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06D992" id="Rectangle 4926" o:spid="_x0000_s3293" style="position:absolute;margin-left:-5pt;margin-top:138pt;width:79pt;height:60pt;z-index:25229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/VFMH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5F47886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 wp14:anchorId="360BB041" wp14:editId="797583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25" name="Rectangle 4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295140-7F85-B246-9971-AD57EAC525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778D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0BB041" id="Rectangle 4925" o:spid="_x0000_s3294" style="position:absolute;margin-left:-5pt;margin-top:138pt;width:79pt;height:60pt;z-index:25229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YY9LD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4D778DD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 wp14:anchorId="2C39460E" wp14:editId="2C4161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24" name="Rectangle 4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EDF1D0-B084-C145-82BE-4F255CC5B2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383D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39460E" id="Rectangle 4924" o:spid="_x0000_s3295" style="position:absolute;margin-left:-5pt;margin-top:138pt;width:79pt;height:60pt;z-index:25229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hVVLW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04383D5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 wp14:anchorId="633BB540" wp14:editId="04A547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23" name="Rectangle 4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74835C-A2DC-EC45-82EA-68614DEE7A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7A6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3BB540" id="Rectangle 4923" o:spid="_x0000_s3296" style="position:absolute;margin-left:-5pt;margin-top:138pt;width:79pt;height:60pt;z-index:25229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B4ep6u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3C27A60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53B5890A" wp14:editId="765728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22" name="Rectangle 4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C740A0-40AB-8F4A-9485-46881D14EB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D2C8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5890A" id="Rectangle 4922" o:spid="_x0000_s3297" style="position:absolute;margin-left:-5pt;margin-top:138pt;width:79pt;height:60pt;z-index:25229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OcoJ76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7DD2C87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08BFC80B" wp14:editId="406A10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21" name="Rectangle 4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C30614-F26C-7E42-8D6B-EEE27C29B3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E5D8D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BFC80B" id="Rectangle 4921" o:spid="_x0000_s3298" style="position:absolute;margin-left:-5pt;margin-top:138pt;width:79pt;height:60pt;z-index:25229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sc6eA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23E5D8D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 wp14:anchorId="3FFAB748" wp14:editId="10561C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20" name="Rectangle 4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B5F05A-B436-F845-B9B8-F50332CF39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1E12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AB748" id="Rectangle 4920" o:spid="_x0000_s3299" style="position:absolute;margin-left:-5pt;margin-top:138pt;width:79pt;height:60pt;z-index:25230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VRSeV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151E12F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528E32B4" wp14:editId="343C15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19" name="Rectangle 4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CF3DC2-A2B4-6C40-B936-300F7DB347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40B1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8E32B4" id="Rectangle 4919" o:spid="_x0000_s3300" style="position:absolute;margin-left:-5pt;margin-top:138pt;width:79pt;height:60pt;z-index:25230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PrFp/2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3040B15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001D67B1" wp14:editId="031F9B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18" name="Rectangle 4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1B024E-88C9-7449-AEC9-914FBB3153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EF663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1D67B1" id="Rectangle 4918" o:spid="_x0000_s3301" style="position:absolute;margin-left:-5pt;margin-top:138pt;width:79pt;height:60pt;z-index:25230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D8yfo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1CEF663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 wp14:anchorId="6E970842" wp14:editId="3324C8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17" name="Rectangle 4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C6C19E-43C4-C44D-A532-87232BD9B1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E95E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970842" id="Rectangle 4917" o:spid="_x0000_s3302" style="position:absolute;margin-left:-5pt;margin-top:138pt;width:79pt;height:60pt;z-index:25230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IqKfW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01E95E0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2523E63F" wp14:editId="6D44B6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16" name="Rectangle 4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2A20B0-2AAF-B946-A340-9DC39F7D9C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8F59D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23E63F" id="Rectangle 4916" o:spid="_x0000_s3303" style="position:absolute;margin-left:-5pt;margin-top:138pt;width:79pt;height:60pt;z-index:25230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xnifD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748F59D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002AC393" wp14:editId="039D7C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15" name="Rectangle 4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350B93-F6C4-A24E-BA63-2686439F7D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3C6D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AC393" id="Rectangle 4915" o:spid="_x0000_s3304" style="position:absolute;margin-left:-5pt;margin-top:138pt;width:79pt;height:60pt;z-index:25230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WqaYH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543C6DD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4BB65BA8" wp14:editId="2DE721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14" name="Rectangle 4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77BE39-2FEE-F547-A8C7-5280910AE7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29F6E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65BA8" id="Rectangle 4914" o:spid="_x0000_s3305" style="position:absolute;margin-left:-5pt;margin-top:138pt;width:79pt;height:60pt;z-index:25230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vnyYS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1729F6E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 wp14:anchorId="16F8FFD4" wp14:editId="697B1D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13" name="Rectangle 4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52B5D5-D63C-A24A-B491-D498EE1EA2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99F4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8FFD4" id="Rectangle 4913" o:spid="_x0000_s3306" style="position:absolute;margin-left:-5pt;margin-top:138pt;width:79pt;height:60pt;z-index:25230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EIqaQ6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5B99F4F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 wp14:anchorId="331C9F79" wp14:editId="6C1EAC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12" name="Rectangle 4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142731-48F4-C54B-A9AC-DD607990A6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7BE9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C9F79" id="Rectangle 4912" o:spid="_x0000_s3307" style="position:absolute;margin-left:-5pt;margin-top:138pt;width:79pt;height:60pt;z-index:25230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Lsc6Ru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797BE9A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 wp14:anchorId="6FC469B9" wp14:editId="5D18CC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11" name="Rectangle 4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DFDBEC-11A1-9545-BE0F-51C6C448C5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5764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469B9" id="Rectangle 4911" o:spid="_x0000_s3308" style="position:absolute;margin-left:-5pt;margin-top:138pt;width:79pt;height:60pt;z-index:25230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wR2kl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5E57646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 wp14:anchorId="1B5BD373" wp14:editId="2CCBA4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10" name="Rectangle 4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522AD5-FC5B-8641-A807-A63ABB4850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9E80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BD373" id="Rectangle 4910" o:spid="_x0000_s3309" style="position:absolute;margin-left:-5pt;margin-top:138pt;width:79pt;height:60pt;z-index:25231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Jcekw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4C9E802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 wp14:anchorId="1B809412" wp14:editId="2EBD2B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09" name="Rectangle 4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449872-F142-F741-8BA3-E3443DD66A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9D90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809412" id="Rectangle 4909" o:spid="_x0000_s3310" style="position:absolute;margin-left:-5pt;margin-top:138pt;width:79pt;height:60pt;z-index:25231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m8WlY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079D90A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 wp14:anchorId="2A3E0A69" wp14:editId="29222D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08" name="Rectangle 4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71044F-84F8-C445-B7DC-8D228D10F9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1374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3E0A69" id="Rectangle 4908" o:spid="_x0000_s3311" style="position:absolute;margin-left:-5pt;margin-top:138pt;width:79pt;height:60pt;z-index:25231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fx+lN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3A1374D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1F40C1F0" wp14:editId="125CE2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07" name="Rectangle 4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4E94B9-1A15-3E46-8560-18D29BC841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0515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0C1F0" id="Rectangle 4907" o:spid="_x0000_s3312" style="position:absolute;margin-left:-5pt;margin-top:138pt;width:79pt;height:60pt;z-index:25231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UnGlz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2205151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 wp14:anchorId="107247BF" wp14:editId="0B3725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06" name="Rectangle 4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121B6F-B037-564D-8106-45BF5589A4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8CF3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247BF" id="Rectangle 4906" o:spid="_x0000_s3313" style="position:absolute;margin-left:-5pt;margin-top:138pt;width:79pt;height:60pt;z-index:25231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tqulm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5A8CF30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 wp14:anchorId="5DB50B1E" wp14:editId="05786A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05" name="Rectangle 4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B6C321-2A18-364D-9F9E-A9C1596E4A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3A03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B50B1E" id="Rectangle 4905" o:spid="_x0000_s3314" style="position:absolute;margin-left:-5pt;margin-top:138pt;width:79pt;height:60pt;z-index:25231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" filled="f" stroked="f">
                      <v:textbox inset="2.16pt,1.44pt,0,1.44pt">
                        <w:txbxContent>
                          <w:p w14:paraId="6B3A038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77A1FE9C" wp14:editId="1CB19F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04" name="Rectangle 4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E478A1-3CC6-3643-9018-A65A9AFF71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65A9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A1FE9C" id="Rectangle 4904" o:spid="_x0000_s3315" style="position:absolute;margin-left:-5pt;margin-top:138pt;width:79pt;height:60pt;z-index:25231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zq+i3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3A65A98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6544DDBD" wp14:editId="1DFB93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03" name="Rectangle 4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AE1B33-BC59-1C41-AAAA-78E10A8CE4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579C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44DDBD" id="Rectangle 4903" o:spid="_x0000_s3316" style="position:absolute;margin-left:-5pt;margin-top:138pt;width:79pt;height:60pt;z-index:25231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MzgHcq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6C579CC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 wp14:anchorId="5746EE16" wp14:editId="5728B1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02" name="Rectangle 4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5C9212-FE3D-6F4C-9A87-1EC518BD39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224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6EE16" id="Rectangle 4902" o:spid="_x0000_s3317" style="position:absolute;margin-left:-5pt;margin-top:138pt;width:79pt;height:60pt;z-index:25231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" filled="f" stroked="f">
                      <v:textbox inset="2.16pt,1.44pt,0,1.44pt">
                        <w:txbxContent>
                          <w:p w14:paraId="74A2246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 wp14:anchorId="4F224731" wp14:editId="71120A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01" name="Rectangle 4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DADE6B-840A-1B45-B4A6-DF34493A56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1422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224731" id="Rectangle 4901" o:spid="_x0000_s3318" style="position:absolute;margin-left:-5pt;margin-top:138pt;width:79pt;height:60pt;z-index:25231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D6NHeG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531422A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 wp14:anchorId="5C3AF88C" wp14:editId="5D5DFE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00" name="Rectangle 4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4A2B64-96AF-F647-A00A-0064C01EC8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BD182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3AF88C" id="Rectangle 4900" o:spid="_x0000_s3319" style="position:absolute;margin-left:-5pt;margin-top:138pt;width:79pt;height:60pt;z-index:25232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Me7nfS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7FBD182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 wp14:anchorId="7A060166" wp14:editId="5370A5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99" name="Rectangle 4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050CC7-891C-B04A-927C-9EF417A1FC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54AF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060166" id="Rectangle 4899" o:spid="_x0000_s3320" style="position:absolute;margin-left:-5pt;margin-top:138pt;width:79pt;height:60pt;z-index:25232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oOx2c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0154AFD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239B843E" wp14:editId="202D09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98" name="Rectangle 4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7FEF5D-596E-0C4F-9E64-A68AB600AA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E3E33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9B843E" id="Rectangle 4898" o:spid="_x0000_s3321" style="position:absolute;margin-left:-5pt;margin-top:138pt;width:79pt;height:60pt;z-index:25232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RDZ2J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6BE3E33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 wp14:anchorId="7ABF33F7" wp14:editId="14398B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97" name="Rectangle 4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40E2A2-C62F-4D49-A1B7-C1EECA6631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D6E2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F33F7" id="Rectangle 4897" o:spid="_x0000_s3322" style="position:absolute;margin-left:-5pt;margin-top:138pt;width:79pt;height:60pt;z-index:25232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aVh23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73D6E26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7EA223D9" wp14:editId="2D4626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96" name="Rectangle 4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CAB15F-9FC5-BB48-80A8-0F6B96F727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7FE3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223D9" id="Rectangle 4896" o:spid="_x0000_s3323" style="position:absolute;margin-left:-5pt;margin-top:138pt;width:79pt;height:60pt;z-index:25232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jYJ2i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3A7FE30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77523B6E" wp14:editId="28BED9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95" name="Rectangle 4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BFC7AF-FD11-E74D-8DB5-95D7AAD1F1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F182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523B6E" id="Rectangle 4895" o:spid="_x0000_s3324" style="position:absolute;margin-left:-5pt;margin-top:138pt;width:79pt;height:60pt;z-index:25232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EVxxm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1CF182C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 wp14:anchorId="3CA73ABB" wp14:editId="7684EA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94" name="Rectangle 4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0DB2E7-9FAA-1642-85B9-9B83FD722C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5F16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A73ABB" id="Rectangle 4894" o:spid="_x0000_s3325" style="position:absolute;margin-left:-5pt;margin-top:138pt;width:79pt;height:60pt;z-index:25232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9YZxz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595F16B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64253725" wp14:editId="02C170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93" name="Rectangle 4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531D7E-6A8E-5D43-A385-EA3C418E94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8960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253725" id="Rectangle 4893" o:spid="_x0000_s3326" style="position:absolute;margin-left:-5pt;margin-top:138pt;width:79pt;height:60pt;z-index:25232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" filled="f" stroked="f">
                      <v:textbox inset="2.16pt,1.44pt,0,1.44pt">
                        <w:txbxContent>
                          <w:p w14:paraId="3A89608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 wp14:anchorId="51F320AB" wp14:editId="77392A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92" name="Rectangle 4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F1B169-22A7-3B43-8725-FD76723F1B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9E46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320AB" id="Rectangle 4892" o:spid="_x0000_s3327" style="position:absolute;margin-left:-5pt;margin-top:138pt;width:79pt;height:60pt;z-index:25232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" filled="f" stroked="f">
                      <v:textbox inset="2.16pt,1.44pt,0,1.44pt">
                        <w:txbxContent>
                          <w:p w14:paraId="679E466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9984" behindDoc="0" locked="0" layoutInCell="1" allowOverlap="1" wp14:anchorId="671E3E97" wp14:editId="0E5405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91" name="Rectangle 4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C71831E-C76B-DD48-A78B-795710738D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73ED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E3E97" id="Rectangle 4891" o:spid="_x0000_s3328" style="position:absolute;margin-left:-5pt;margin-top:138pt;width:79pt;height:60pt;z-index:25232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GjWvrq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4873ED4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 wp14:anchorId="485DB651" wp14:editId="4E2827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90" name="Rectangle 4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589632-B27F-A844-B193-C8DAF90601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38EC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DB651" id="Rectangle 4890" o:spid="_x0000_s3329" style="position:absolute;margin-left:-5pt;margin-top:138pt;width:79pt;height:60pt;z-index:25233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R4D6v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2E38EC4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2032" behindDoc="0" locked="0" layoutInCell="1" allowOverlap="1" wp14:anchorId="758DBBA5" wp14:editId="5964A6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89" name="Rectangle 4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385B1E-86C6-9D49-B5D4-17DDD33854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1BF1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8DBBA5" id="Rectangle 4889" o:spid="_x0000_s3330" style="position:absolute;margin-left:-5pt;margin-top:138pt;width:79pt;height:60pt;z-index:25233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+YL7H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5C1BF1F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05638612" wp14:editId="561B23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88" name="Rectangle 4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4A8AF8-F92E-5144-8F79-356FB0FD12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C9BB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638612" id="Rectangle 4888" o:spid="_x0000_s3331" style="position:absolute;margin-left:-5pt;margin-top:138pt;width:79pt;height:60pt;z-index:25233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HVj7S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1EC9BB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4080" behindDoc="0" locked="0" layoutInCell="1" allowOverlap="1" wp14:anchorId="6A1D7521" wp14:editId="07235C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87" name="Rectangle 4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EF3C7C-EEDC-BF45-B872-8FD25C1C76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9A51B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1D7521" id="Rectangle 4887" o:spid="_x0000_s3332" style="position:absolute;margin-left:-5pt;margin-top:138pt;width:79pt;height:60pt;z-index:25233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MDb7s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529A51B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 wp14:anchorId="728EB86E" wp14:editId="68465B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86" name="Rectangle 4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4227F3-0D06-2745-9A66-0B4FE6617B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E923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EB86E" id="Rectangle 4886" o:spid="_x0000_s3333" style="position:absolute;margin-left:-5pt;margin-top:138pt;width:79pt;height:60pt;z-index:25233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1Oz75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51E9234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 wp14:anchorId="6E22F4E6" wp14:editId="4E1A1B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85" name="Rectangle 4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1F4D9D-C927-0A4A-9776-51E5DB00FE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E329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2F4E6" id="Rectangle 4885" o:spid="_x0000_s3334" style="position:absolute;margin-left:-5pt;margin-top:138pt;width:79pt;height:60pt;z-index:25233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SDL89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55E3295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 wp14:anchorId="5AA4D36D" wp14:editId="004FE8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84" name="Rectangle 4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E453A8-48BD-FB46-BB7F-6232E76AB8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40B2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4D36D" id="Rectangle 4884" o:spid="_x0000_s3335" style="position:absolute;margin-left:-5pt;margin-top:138pt;width:79pt;height:60pt;z-index:25233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Ks6Pyi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3040B22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8176" behindDoc="0" locked="0" layoutInCell="1" allowOverlap="1" wp14:anchorId="1485D9F9" wp14:editId="6E07CF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83" name="Rectangle 4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BA2C5C-41C1-CD43-A226-5378C0E391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ACA1A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85D9F9" id="Rectangle 4883" o:spid="_x0000_s3336" style="position:absolute;margin-left:-5pt;margin-top:138pt;width:79pt;height:60pt;z-index:25233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BRxylW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0DACA1A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 wp14:anchorId="3CA199CE" wp14:editId="1E9653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82" name="Rectangle 4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A2A43E-5D5D-8E40-8883-759F2828EF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8A1D7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A199CE" id="Rectangle 4882" o:spid="_x0000_s3337" style="position:absolute;margin-left:-5pt;margin-top:138pt;width:79pt;height:60pt;z-index:25233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O1HSkC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438A1D7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0224" behindDoc="0" locked="0" layoutInCell="1" allowOverlap="1" wp14:anchorId="07FDAE36" wp14:editId="2A110A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81" name="Rectangle 4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AB3B38-CBD3-A440-9EB9-99FD51695D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87F9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FDAE36" id="Rectangle 4881" o:spid="_x0000_s3338" style="position:absolute;margin-left:-5pt;margin-top:138pt;width:79pt;height:60pt;z-index:25234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mHMp+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5487F92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1248" behindDoc="0" locked="0" layoutInCell="1" allowOverlap="1" wp14:anchorId="6AD97693" wp14:editId="33A6E6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80" name="Rectangle 4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21FD27-69DC-824D-A282-3EF3A56DBE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C49D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97693" id="Rectangle 4880" o:spid="_x0000_s3339" style="position:absolute;margin-left:-5pt;margin-top:138pt;width:79pt;height:60pt;z-index:25234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fKkpr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4EC49DA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 wp14:anchorId="24E5BB81" wp14:editId="1C5719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79" name="Rectangle 4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465805-3A68-F442-B940-8AF85BD031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595BA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5BB81" id="Rectangle 4879" o:spid="_x0000_s3340" style="position:absolute;margin-left:-5pt;margin-top:138pt;width:79pt;height:60pt;z-index:25234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wqsoD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3C595BA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 wp14:anchorId="546BFBF3" wp14:editId="4DAD87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78" name="Rectangle 4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736475-A220-D545-8535-E426084169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B3E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BFBF3" id="Rectangle 4878" o:spid="_x0000_s3341" style="position:absolute;margin-left:-5pt;margin-top:138pt;width:79pt;height:60pt;z-index:25234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JnEoW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596B3E0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4320" behindDoc="0" locked="0" layoutInCell="1" allowOverlap="1" wp14:anchorId="154253C0" wp14:editId="2C93A9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77" name="Rectangle 4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BEAB6F-D998-AA48-84EE-95ECB27C1C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208E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253C0" id="Rectangle 4877" o:spid="_x0000_s3342" style="position:absolute;margin-left:-5pt;margin-top:138pt;width:79pt;height:60pt;z-index:25234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Cx8oo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11208E4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5344" behindDoc="0" locked="0" layoutInCell="1" allowOverlap="1" wp14:anchorId="37CCB35A" wp14:editId="430965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76" name="Rectangle 4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62D0C5-FE78-8841-9285-08A34F496B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FAB8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CCB35A" id="Rectangle 4876" o:spid="_x0000_s3343" style="position:absolute;margin-left:-5pt;margin-top:138pt;width:79pt;height:60pt;z-index:25234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78Uo9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48FAB8D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6368" behindDoc="0" locked="0" layoutInCell="1" allowOverlap="1" wp14:anchorId="5A83F4DC" wp14:editId="135590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75" name="Rectangle 4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3E85D9-7C30-B545-8B77-BD374D56EC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C9E7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83F4DC" id="Rectangle 4875" o:spid="_x0000_s3344" style="position:absolute;margin-left:-5pt;margin-top:138pt;width:79pt;height:60pt;z-index:25234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cxsv5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63C9E75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 wp14:anchorId="54A6FC91" wp14:editId="253420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74" name="Rectangle 4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F7A7D1-6488-0444-89E3-1625270728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DD01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A6FC91" id="Rectangle 4874" o:spid="_x0000_s3345" style="position:absolute;margin-left:-5pt;margin-top:138pt;width:79pt;height:60pt;z-index:25234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l8Evs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25DD01F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 wp14:anchorId="5BC79A03" wp14:editId="136C4A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73" name="Rectangle 4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B1ED07-30F9-8A49-A7EA-D05EDE17A2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A61F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C79A03" id="Rectangle 4873" o:spid="_x0000_s3346" style="position:absolute;margin-left:-5pt;margin-top:138pt;width:79pt;height:60pt;z-index:25234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McoJsK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2DA61FA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9440" behindDoc="0" locked="0" layoutInCell="1" allowOverlap="1" wp14:anchorId="3C800D92" wp14:editId="179570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72" name="Rectangle 4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DEDA2C-A66D-714E-96AD-7EC5DEB6B6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A8E6B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800D92" id="Rectangle 4872" o:spid="_x0000_s3347" style="position:absolute;margin-left:-5pt;margin-top:138pt;width:79pt;height:60pt;z-index:25234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" filled="f" stroked="f">
                      <v:textbox inset="2.16pt,1.44pt,0,1.44pt">
                        <w:txbxContent>
                          <w:p w14:paraId="60A8E6B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 wp14:anchorId="5B04367D" wp14:editId="4BAB34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71" name="Rectangle 4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0F7E86-EE54-0049-9654-93BB8A66A7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BEB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04367D" id="Rectangle 4871" o:spid="_x0000_s3348" style="position:absolute;margin-left:-5pt;margin-top:138pt;width:79pt;height:60pt;z-index:25235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DVFJum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4C2BEB6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1488" behindDoc="0" locked="0" layoutInCell="1" allowOverlap="1" wp14:anchorId="02108D78" wp14:editId="500FE6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70" name="Rectangle 4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BAC811-3CFA-3A41-B2E9-AF2AC884E6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BC3F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108D78" id="Rectangle 4870" o:spid="_x0000_s3349" style="position:absolute;margin-left:-5pt;margin-top:138pt;width:79pt;height:60pt;z-index:25235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Mc6b8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60BC3F0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2512" behindDoc="0" locked="0" layoutInCell="1" allowOverlap="1" wp14:anchorId="0CF92FB5" wp14:editId="4EA7F8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69" name="Rectangle 4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C69318-7F3A-A247-9180-B65ED21544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0793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F92FB5" id="Rectangle 4869" o:spid="_x0000_s3350" style="position:absolute;margin-left:-5pt;margin-top:138pt;width:79pt;height:60pt;z-index:25235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j8yaU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5A07935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 wp14:anchorId="1D06D6C7" wp14:editId="2A6A48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68" name="Rectangle 4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074357-D8DF-5449-BD8B-D7A3F21022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D376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6D6C7" id="Rectangle 4868" o:spid="_x0000_s3351" style="position:absolute;margin-left:-5pt;margin-top:138pt;width:79pt;height:60pt;z-index:25235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axaaB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2DD376D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4560" behindDoc="0" locked="0" layoutInCell="1" allowOverlap="1" wp14:anchorId="4A7A2572" wp14:editId="4AFB54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67" name="Rectangle 4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5D3CE7-61CE-4549-9E93-85CB79E907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662D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A2572" id="Rectangle 4867" o:spid="_x0000_s3352" style="position:absolute;margin-left:-5pt;margin-top:138pt;width:79pt;height:60pt;z-index:25235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Rnia/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53662D1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5584" behindDoc="0" locked="0" layoutInCell="1" allowOverlap="1" wp14:anchorId="26D6C43D" wp14:editId="18331A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66" name="Rectangle 4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7EAEDB-5584-0640-B533-BF2AB869B1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C718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D6C43D" id="Rectangle 4866" o:spid="_x0000_s3353" style="position:absolute;margin-left:-5pt;margin-top:138pt;width:79pt;height:60pt;z-index:25235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oqKaq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61C7189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6608" behindDoc="0" locked="0" layoutInCell="1" allowOverlap="1" wp14:anchorId="7B912405" wp14:editId="0A1FC0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65" name="Rectangle 4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C3FF69-CB71-9F4C-887E-4675DAF0AF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0609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912405" id="Rectangle 4865" o:spid="_x0000_s3354" style="position:absolute;margin-left:-5pt;margin-top:138pt;width:79pt;height:60pt;z-index:25235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Pnydu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7306090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7632" behindDoc="0" locked="0" layoutInCell="1" allowOverlap="1" wp14:anchorId="7F3B7669" wp14:editId="273A85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64" name="Rectangle 4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A9B07A-2603-654B-B016-0C6E63D295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E442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3B7669" id="Rectangle 4864" o:spid="_x0000_s3355" style="position:absolute;margin-left:-5pt;margin-top:138pt;width:79pt;height:60pt;z-index:25235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Papp3u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5BE442F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8656" behindDoc="0" locked="0" layoutInCell="1" allowOverlap="1" wp14:anchorId="0B1E1E17" wp14:editId="1D750A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63" name="Rectangle 4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4BE32E5-4EC6-B441-8F4B-A630688E9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A502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1E1E17" id="Rectangle 4863" o:spid="_x0000_s3356" style="position:absolute;margin-left:-5pt;margin-top:138pt;width:79pt;height:60pt;z-index:25235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EniUga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44A5026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9680" behindDoc="0" locked="0" layoutInCell="1" allowOverlap="1" wp14:anchorId="2E175EC5" wp14:editId="519B68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62" name="Rectangle 4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57ACC2-9EEA-F84A-8443-74E1432FAA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3D4C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75EC5" id="Rectangle 4862" o:spid="_x0000_s3357" style="position:absolute;margin-left:-5pt;margin-top:138pt;width:79pt;height:60pt;z-index:25235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LDU0hO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763D4CA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0704" behindDoc="0" locked="0" layoutInCell="1" allowOverlap="1" wp14:anchorId="52014A80" wp14:editId="1693FF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61" name="Rectangle 4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528DE5-90B9-1042-8597-92C958B122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BE8F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014A80" id="Rectangle 4861" o:spid="_x0000_s3358" style="position:absolute;margin-left:-5pt;margin-top:138pt;width:79pt;height:60pt;z-index:25236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LuPUi2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4FBE8F7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1728" behindDoc="0" locked="0" layoutInCell="1" allowOverlap="1" wp14:anchorId="46CAD829" wp14:editId="6ED37C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60" name="Rectangle 4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2EBC03-EDAD-DF47-9049-4DBDEFE59F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8979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CAD829" id="Rectangle 4860" o:spid="_x0000_s3359" style="position:absolute;margin-left:-5pt;margin-top:138pt;width:79pt;height:60pt;z-index:25236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CudI4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6A8979B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2752" behindDoc="0" locked="0" layoutInCell="1" allowOverlap="1" wp14:anchorId="4267B17E" wp14:editId="1F1113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59" name="Rectangle 4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27054E-0FA4-164B-815D-BBF3D431A3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B11B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67B17E" id="Rectangle 4859" o:spid="_x0000_s3360" style="position:absolute;margin-left:-5pt;margin-top:138pt;width:79pt;height:60pt;z-index:25236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tOVJQ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11B11B9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3776" behindDoc="0" locked="0" layoutInCell="1" allowOverlap="1" wp14:anchorId="6D2DAD90" wp14:editId="0C6870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58" name="Rectangle 4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407B66-7C94-D348-97D2-C4F08B629E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6AE2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2DAD90" id="Rectangle 4858" o:spid="_x0000_s3361" style="position:absolute;margin-left:-5pt;margin-top:138pt;width:79pt;height:60pt;z-index:25236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UD9JF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696AE2A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4800" behindDoc="0" locked="0" layoutInCell="1" allowOverlap="1" wp14:anchorId="1DC26CC1" wp14:editId="46D2E4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57" name="Rectangle 4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2A64F1-1B95-E74A-BCB0-94F2B4C09F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E237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C26CC1" id="Rectangle 4857" o:spid="_x0000_s3362" style="position:absolute;margin-left:-5pt;margin-top:138pt;width:79pt;height:60pt;z-index:25236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fVFJ7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52E2377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5824" behindDoc="0" locked="0" layoutInCell="1" allowOverlap="1" wp14:anchorId="238F5266" wp14:editId="4C58D6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56" name="Rectangle 4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CFA05D-C743-8B4F-BA67-BA1B250D74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439E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F5266" id="Rectangle 4856" o:spid="_x0000_s3363" style="position:absolute;margin-left:-5pt;margin-top:138pt;width:79pt;height:60pt;z-index:25236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mYtJu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07439EC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6848" behindDoc="0" locked="0" layoutInCell="1" allowOverlap="1" wp14:anchorId="072F2547" wp14:editId="36B5C4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55" name="Rectangle 4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9633D5-9A71-184B-9163-0EA72D0E6A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B163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2F2547" id="Rectangle 4855" o:spid="_x0000_s3364" style="position:absolute;margin-left:-5pt;margin-top:138pt;width:79pt;height:60pt;z-index:25236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CBVVOq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65B163D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7872" behindDoc="0" locked="0" layoutInCell="1" allowOverlap="1" wp14:anchorId="7632B7D9" wp14:editId="12C3FC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54" name="Rectangle 4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D4D89E1-6DD3-6041-884F-C7B8DEC51E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DAEE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32B7D9" id="Rectangle 4854" o:spid="_x0000_s3365" style="position:absolute;margin-left:-5pt;margin-top:138pt;width:79pt;height:60pt;z-index:25236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B4Y9O/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7BDAEEC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8896" behindDoc="0" locked="0" layoutInCell="1" allowOverlap="1" wp14:anchorId="03A9D1F3" wp14:editId="24E80C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53" name="Rectangle 4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6E3CD1-1F5D-D34E-B661-CA3612C2B2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280B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A9D1F3" id="Rectangle 4853" o:spid="_x0000_s3366" style="position:absolute;margin-left:-5pt;margin-top:138pt;width:79pt;height:60pt;z-index:25236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CCdjza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65280BB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9920" behindDoc="0" locked="0" layoutInCell="1" allowOverlap="1" wp14:anchorId="75337CCF" wp14:editId="5347FE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52" name="Rectangle 4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893AB4-5DAB-9945-B67B-857751609E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1A86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37CCF" id="Rectangle 4852" o:spid="_x0000_s3367" style="position:absolute;margin-left:-5pt;margin-top:138pt;width:79pt;height:60pt;z-index:25236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" filled="f" stroked="f">
                      <v:textbox inset="2.16pt,1.44pt,0,1.44pt">
                        <w:txbxContent>
                          <w:p w14:paraId="4C1A866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0944" behindDoc="0" locked="0" layoutInCell="1" allowOverlap="1" wp14:anchorId="0C0A6E09" wp14:editId="072C16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51" name="Rectangle 4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C9D56E-B08E-7446-975E-3C98186057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A9E1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0A6E09" id="Rectangle 4851" o:spid="_x0000_s3368" style="position:absolute;margin-left:-5pt;margin-top:138pt;width:79pt;height:60pt;z-index:25237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DS8I8d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703A9E1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1968" behindDoc="0" locked="0" layoutInCell="1" allowOverlap="1" wp14:anchorId="4171A887" wp14:editId="405B28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50" name="Rectangle 4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53836B-B130-B34D-B97E-ECDF1EB83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DF69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1A887" id="Rectangle 4850" o:spid="_x0000_s3369" style="position:absolute;margin-left:-5pt;margin-top:138pt;width:79pt;height:60pt;z-index:25237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" filled="f" stroked="f">
                      <v:textbox inset="2.16pt,1.44pt,0,1.44pt">
                        <w:txbxContent>
                          <w:p w14:paraId="465DF69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2992" behindDoc="0" locked="0" layoutInCell="1" allowOverlap="1" wp14:anchorId="04332779" wp14:editId="397E05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49" name="Rectangle 4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375413-4F73-444C-84E1-54B86430CC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F19B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32779" id="Rectangle 4849" o:spid="_x0000_s3370" style="position:absolute;margin-left:-5pt;margin-top:138pt;width:79pt;height:48pt;z-index:25237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VUtiCJ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57F19BE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4016" behindDoc="0" locked="0" layoutInCell="1" allowOverlap="1" wp14:anchorId="32988BDA" wp14:editId="2139E6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48" name="Rectangle 4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F5E8E9-B140-7241-940E-DF2F24E788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2FE5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88BDA" id="Rectangle 4848" o:spid="_x0000_s3371" style="position:absolute;margin-left:-5pt;margin-top:138pt;width:79pt;height:48pt;z-index:25237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" filled="f" stroked="f">
                      <v:textbox inset="2.16pt,1.44pt,0,1.44pt">
                        <w:txbxContent>
                          <w:p w14:paraId="402FE59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1" allowOverlap="1" wp14:anchorId="453EB28B" wp14:editId="115452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47" name="Rectangle 4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EC6EEE-1C70-764B-83A7-2E1B0C8132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B72F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3EB28B" id="Rectangle 4847" o:spid="_x0000_s3372" style="position:absolute;margin-left:-5pt;margin-top:138pt;width:79pt;height:48pt;z-index:25237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pyZiI5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02B72F5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6064" behindDoc="0" locked="0" layoutInCell="1" allowOverlap="1" wp14:anchorId="6AF056DF" wp14:editId="21418C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46" name="Rectangle 4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BAF179-8250-1748-935B-F28A49F963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696C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056DF" id="Rectangle 4846" o:spid="_x0000_s3373" style="position:absolute;margin-left:-5pt;margin-top:138pt;width:79pt;height:48pt;z-index:25237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" filled="f" stroked="f">
                      <v:textbox inset="2.16pt,1.44pt,0,1.44pt">
                        <w:txbxContent>
                          <w:p w14:paraId="11696CA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7088" behindDoc="0" locked="0" layoutInCell="1" allowOverlap="1" wp14:anchorId="6AC405AA" wp14:editId="7D1A3F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45" name="Rectangle 4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4E5AF3-7959-5C4F-BCB2-B9388480D2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6977B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C405AA" id="Rectangle 4845" o:spid="_x0000_s3374" style="position:absolute;margin-left:-5pt;margin-top:138pt;width:79pt;height:48pt;z-index:25237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eSdj8p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236977B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8112" behindDoc="0" locked="0" layoutInCell="1" allowOverlap="1" wp14:anchorId="7302C4D3" wp14:editId="4C45BC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44" name="Rectangle 4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53EC02-0ECC-C24C-AA57-194B32EAEB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79B5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2C4D3" id="Rectangle 4844" o:spid="_x0000_s3375" style="position:absolute;margin-left:-5pt;margin-top:138pt;width:79pt;height:48pt;z-index:25237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" filled="f" stroked="f">
                      <v:textbox inset="2.16pt,1.44pt,0,1.44pt">
                        <w:txbxContent>
                          <w:p w14:paraId="4879B58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9136" behindDoc="0" locked="0" layoutInCell="1" allowOverlap="1" wp14:anchorId="2A69D354" wp14:editId="38DD0D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43" name="Rectangle 4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89B12F-2B62-7D4D-B761-D5C45357D3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E63E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69D354" id="Rectangle 4843" o:spid="_x0000_s3376" style="position:absolute;margin-left:-5pt;margin-top:138pt;width:79pt;height:48pt;z-index:25237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P1oWmp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14E63EF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0160" behindDoc="0" locked="0" layoutInCell="1" allowOverlap="1" wp14:anchorId="1368C028" wp14:editId="34A08A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42" name="Rectangle 4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BCB984-07BC-2F4C-B008-7EE5D62138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DE8FC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8C028" id="Rectangle 4842" o:spid="_x0000_s3377" style="position:absolute;margin-left:-5pt;margin-top:138pt;width:79pt;height:48pt;z-index:25238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xmyWj5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5DDE8FC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1184" behindDoc="0" locked="0" layoutInCell="1" allowOverlap="1" wp14:anchorId="0DE2FEA1" wp14:editId="584F25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41" name="Rectangle 4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B8B060-76DB-6144-9CB5-9EC4EDC4CC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A780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E2FEA1" id="Rectangle 4841" o:spid="_x0000_s3378" style="position:absolute;margin-left:-5pt;margin-top:138pt;width:79pt;height:48pt;z-index:25238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zTcWsZ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28A7802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 wp14:anchorId="6F503721" wp14:editId="735FEC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40" name="Rectangle 4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E0B4FF-9EA0-BE4B-8742-F09FAF8B73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3DC7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503721" id="Rectangle 4840" o:spid="_x0000_s3379" style="position:absolute;margin-left:-5pt;margin-top:138pt;width:79pt;height:48pt;z-index:25238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NAGWpJ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733DC7A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3232" behindDoc="0" locked="0" layoutInCell="1" allowOverlap="1" wp14:anchorId="420163C9" wp14:editId="4A5DFC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39" name="Rectangle 4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C5D039-2C69-3940-ACDB-3D3FED106F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E8E5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163C9" id="Rectangle 4839" o:spid="_x0000_s3380" style="position:absolute;margin-left:-5pt;margin-top:138pt;width:79pt;height:48pt;z-index:25238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" filled="f" stroked="f">
                      <v:textbox inset="2.16pt,1.44pt,0,1.44pt">
                        <w:txbxContent>
                          <w:p w14:paraId="11E8E55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4256" behindDoc="0" locked="0" layoutInCell="1" allowOverlap="1" wp14:anchorId="129F0763" wp14:editId="79EB22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38" name="Rectangle 4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AEDBD8-058E-B145-8A6D-AB3C710837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81081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F0763" id="Rectangle 4838" o:spid="_x0000_s3381" style="position:absolute;margin-left:-5pt;margin-top:138pt;width:79pt;height:48pt;z-index:25238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" filled="f" stroked="f">
                      <v:textbox inset="2.16pt,1.44pt,0,1.44pt">
                        <w:txbxContent>
                          <w:p w14:paraId="0081081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5280" behindDoc="0" locked="0" layoutInCell="1" allowOverlap="1" wp14:anchorId="4C9E2C26" wp14:editId="6B109D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37" name="Rectangle 4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F444B3-9777-BC45-8881-F663DBF15D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D9A81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9E2C26" id="Rectangle 4837" o:spid="_x0000_s3382" style="position:absolute;margin-left:-5pt;margin-top:138pt;width:79pt;height:48pt;z-index:25238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KewW55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04D9A81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6304" behindDoc="0" locked="0" layoutInCell="1" allowOverlap="1" wp14:anchorId="77837054" wp14:editId="08794E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36" name="Rectangle 4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210433-E9D0-0141-965B-040303DC48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D9D5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837054" id="Rectangle 4836" o:spid="_x0000_s3383" style="position:absolute;margin-left:-5pt;margin-top:138pt;width:79pt;height:48pt;z-index:25238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0NqW8p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4ED9D56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7328" behindDoc="0" locked="0" layoutInCell="1" allowOverlap="1" wp14:anchorId="30BA45A9" wp14:editId="750F28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35" name="Rectangle 4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5F675A-9124-8C48-A5EE-040EF62162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7143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A45A9" id="Rectangle 4835" o:spid="_x0000_s3384" style="position:absolute;margin-left:-5pt;margin-top:138pt;width:79pt;height:48pt;z-index:25238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9+0XNp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7E7143C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8352" behindDoc="0" locked="0" layoutInCell="1" allowOverlap="1" wp14:anchorId="61891B5C" wp14:editId="63EB84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34" name="Rectangle 4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CD1F5A-2D9E-634D-A41A-83145366D7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9C13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91B5C" id="Rectangle 4834" o:spid="_x0000_s3385" style="position:absolute;margin-left:-5pt;margin-top:138pt;width:79pt;height:48pt;z-index:25238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DtuXI5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409C130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9376" behindDoc="0" locked="0" layoutInCell="1" allowOverlap="1" wp14:anchorId="5D37673B" wp14:editId="31802C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33" name="Rectangle 4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1F5C6D-3E20-CA40-AE5B-2789DC1C9B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73F6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7673B" id="Rectangle 4833" o:spid="_x0000_s3386" style="position:absolute;margin-left:-5pt;margin-top:138pt;width:79pt;height:48pt;z-index:25238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7AP6DZ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1E73F61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0400" behindDoc="0" locked="0" layoutInCell="1" allowOverlap="1" wp14:anchorId="1D365F2B" wp14:editId="49EDC6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32" name="Rectangle 4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EADD40-6356-E247-BB5F-8E4FCC7D51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2E72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65F2B" id="Rectangle 4832" o:spid="_x0000_s3387" style="position:absolute;margin-left:-5pt;margin-top:138pt;width:79pt;height:48pt;z-index:25239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" filled="f" stroked="f">
                      <v:textbox inset="2.16pt,1.44pt,0,1.44pt">
                        <w:txbxContent>
                          <w:p w14:paraId="5A2E72E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 wp14:anchorId="41DA24C4" wp14:editId="68C145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31" name="Rectangle 4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CD302A-7268-B144-A349-A01519CBFC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D1DF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DA24C4" id="Rectangle 4831" o:spid="_x0000_s3388" style="position:absolute;margin-left:-5pt;margin-top:138pt;width:79pt;height:48pt;z-index:25239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Hm76Jp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46D1DFD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2448" behindDoc="0" locked="0" layoutInCell="1" allowOverlap="1" wp14:anchorId="5995FD99" wp14:editId="6A2ECC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30" name="Rectangle 4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2BD499-92C3-7744-A68F-2F82E4A5A6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3209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5FD99" id="Rectangle 4830" o:spid="_x0000_s3389" style="position:absolute;margin-left:-5pt;margin-top:138pt;width:79pt;height:48pt;z-index:25239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" filled="f" stroked="f">
                      <v:textbox inset="2.16pt,1.44pt,0,1.44pt">
                        <w:txbxContent>
                          <w:p w14:paraId="223209F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3472" behindDoc="0" locked="0" layoutInCell="1" allowOverlap="1" wp14:anchorId="2066008A" wp14:editId="042F80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29" name="Rectangle 4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738C37-9BA6-7541-83A2-60029E535F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DEF3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6008A" id="Rectangle 4829" o:spid="_x0000_s3390" style="position:absolute;margin-left:-5pt;margin-top:138pt;width:79pt;height:48pt;z-index:25239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CNj6W5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76DEF32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4496" behindDoc="0" locked="0" layoutInCell="1" allowOverlap="1" wp14:anchorId="2D6C398C" wp14:editId="2BE86E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28" name="Rectangle 4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469DE9B-7F86-DB4F-A3DA-9E86C1C3FF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75ED9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6C398C" id="Rectangle 4828" o:spid="_x0000_s3391" style="position:absolute;margin-left:-5pt;margin-top:138pt;width:79pt;height:48pt;z-index:25239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8e56Tp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2275ED9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5520" behindDoc="0" locked="0" layoutInCell="1" allowOverlap="1" wp14:anchorId="0EF25800" wp14:editId="0226BC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27" name="Rectangle 4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20573B-B3A6-4649-BB0D-657BEEC5F0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D630B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F25800" id="Rectangle 4827" o:spid="_x0000_s3392" style="position:absolute;margin-left:-5pt;margin-top:138pt;width:79pt;height:48pt;z-index:25239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+rX6cJ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1DD630B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6544" behindDoc="0" locked="0" layoutInCell="1" allowOverlap="1" wp14:anchorId="231C9B82" wp14:editId="1B8690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26" name="Rectangle 4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2819FE-638E-E94F-AD40-EA7A0C98BF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1611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1C9B82" id="Rectangle 4826" o:spid="_x0000_s3393" style="position:absolute;margin-left:-5pt;margin-top:138pt;width:79pt;height:48pt;z-index:25239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A4N6ZZ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3116116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7568" behindDoc="0" locked="0" layoutInCell="1" allowOverlap="1" wp14:anchorId="146B6A38" wp14:editId="77D6AB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25" name="Rectangle 4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4ABB95-2204-2549-931C-CDDFD8498E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171D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6B6A38" id="Rectangle 4825" o:spid="_x0000_s3394" style="position:absolute;margin-left:-5pt;margin-top:138pt;width:79pt;height:48pt;z-index:25239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JLT7oZ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38171DC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8592" behindDoc="0" locked="0" layoutInCell="1" allowOverlap="1" wp14:anchorId="0186E00E" wp14:editId="2E4E38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24" name="Rectangle 4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A80532-C849-754B-938C-DCE1F19DBE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B635E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6E00E" id="Rectangle 4824" o:spid="_x0000_s3395" style="position:absolute;margin-left:-5pt;margin-top:138pt;width:79pt;height:48pt;z-index:25239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" filled="f" stroked="f">
                      <v:textbox inset="2.16pt,1.44pt,0,1.44pt">
                        <w:txbxContent>
                          <w:p w14:paraId="72B635E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9616" behindDoc="0" locked="0" layoutInCell="1" allowOverlap="1" wp14:anchorId="09E20D0A" wp14:editId="401AE7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23" name="Rectangle 4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737AB6-20B8-DC4D-B88A-74AFCEB5E3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24D0D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20D0A" id="Rectangle 4823" o:spid="_x0000_s3396" style="position:absolute;margin-left:-5pt;margin-top:138pt;width:79pt;height:48pt;z-index:25239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YsmOyZ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1E24D0D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0640" behindDoc="0" locked="0" layoutInCell="1" allowOverlap="1" wp14:anchorId="63389768" wp14:editId="0D1568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22" name="Rectangle 4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EF2F13-1975-D441-8849-DF12818E80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9AF4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389768" id="Rectangle 4822" o:spid="_x0000_s3397" style="position:absolute;margin-left:-5pt;margin-top:138pt;width:79pt;height:48pt;z-index:25240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" filled="f" stroked="f">
                      <v:textbox inset="2.16pt,1.44pt,0,1.44pt">
                        <w:txbxContent>
                          <w:p w14:paraId="179AF47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1664" behindDoc="0" locked="0" layoutInCell="1" allowOverlap="1" wp14:anchorId="094BF45A" wp14:editId="41E9E9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21" name="Rectangle 4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243BE1-1A84-2F45-B800-B9825DE545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4FACA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BF45A" id="Rectangle 4821" o:spid="_x0000_s3398" style="position:absolute;margin-left:-5pt;margin-top:138pt;width:79pt;height:48pt;z-index:25240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kKSO4p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114FACA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2688" behindDoc="0" locked="0" layoutInCell="1" allowOverlap="1" wp14:anchorId="45B0A8CC" wp14:editId="254882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20" name="Rectangle 4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99C974-1E47-F04C-85AD-A9941032D2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1717E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0A8CC" id="Rectangle 4820" o:spid="_x0000_s3399" style="position:absolute;margin-left:-5pt;margin-top:138pt;width:79pt;height:48pt;z-index:25240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aZIO95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441717E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3712" behindDoc="0" locked="0" layoutInCell="1" allowOverlap="1" wp14:anchorId="69BA0A3F" wp14:editId="2127FE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19" name="Rectangle 4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EE718C-21F0-984B-BD10-C3D7164FEA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ADE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BA0A3F" id="Rectangle 4819" o:spid="_x0000_s3400" style="position:absolute;margin-left:-5pt;margin-top:138pt;width:79pt;height:48pt;z-index:25240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" filled="f" stroked="f">
                      <v:textbox inset="2.16pt,1.44pt,0,1.44pt">
                        <w:txbxContent>
                          <w:p w14:paraId="416ADEA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4736" behindDoc="0" locked="0" layoutInCell="1" allowOverlap="1" wp14:anchorId="16662E14" wp14:editId="69026C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18" name="Rectangle 4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9F51EB-1CAE-AD49-BB6A-2F28D2FC68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300C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62E14" id="Rectangle 4818" o:spid="_x0000_s3401" style="position:absolute;margin-left:-5pt;margin-top:138pt;width:79pt;height:48pt;z-index:25240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fyQOip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7D300C8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5760" behindDoc="0" locked="0" layoutInCell="1" allowOverlap="1" wp14:anchorId="1D0BAC1A" wp14:editId="63D628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17" name="Rectangle 4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E803C6-0DA3-5B40-967D-1A77105E31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1E32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BAC1A" id="Rectangle 4817" o:spid="_x0000_s3402" style="position:absolute;margin-left:-5pt;margin-top:138pt;width:79pt;height:48pt;z-index:25240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dH+OtJ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2E1E32A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6784" behindDoc="0" locked="0" layoutInCell="1" allowOverlap="1" wp14:anchorId="29DBB1A7" wp14:editId="6C3B2B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16" name="Rectangle 4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D2C0A3-9A4E-E946-BAEB-5A9FE4BCFA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CEF5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DBB1A7" id="Rectangle 4816" o:spid="_x0000_s3403" style="position:absolute;margin-left:-5pt;margin-top:138pt;width:79pt;height:48pt;z-index:25240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" filled="f" stroked="f">
                      <v:textbox inset="2.16pt,1.44pt,0,1.44pt">
                        <w:txbxContent>
                          <w:p w14:paraId="5CCEF5F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7808" behindDoc="0" locked="0" layoutInCell="1" allowOverlap="1" wp14:anchorId="3505C922" wp14:editId="3A01EA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15" name="Rectangle 4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FAA18C-668F-9648-9973-09293F20FA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A54E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05C922" id="Rectangle 4815" o:spid="_x0000_s3404" style="position:absolute;margin-left:-5pt;margin-top:138pt;width:79pt;height:48pt;z-index:25240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qn6PZZ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60A54E8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 wp14:anchorId="7697B9F0" wp14:editId="35C525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14" name="Rectangle 4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ED64FA-C3A9-8946-A5D0-78A0507BAE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DCDAE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97B9F0" id="Rectangle 4814" o:spid="_x0000_s3405" style="position:absolute;margin-left:-5pt;margin-top:138pt;width:79pt;height:48pt;z-index:25240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" filled="f" stroked="f">
                      <v:textbox inset="2.16pt,1.44pt,0,1.44pt">
                        <w:txbxContent>
                          <w:p w14:paraId="07DCDAE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9856" behindDoc="0" locked="0" layoutInCell="1" allowOverlap="1" wp14:anchorId="673C55F9" wp14:editId="10BB0D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13" name="Rectangle 4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89DDF6-8C10-334B-838C-A1C2E76E0C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B3CC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3C55F9" id="Rectangle 4813" o:spid="_x0000_s3406" style="position:absolute;margin-left:-5pt;margin-top:138pt;width:79pt;height:48pt;z-index:25240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Pv1AbJ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04B3CC5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0880" behindDoc="0" locked="0" layoutInCell="1" allowOverlap="1" wp14:anchorId="72FAD0C9" wp14:editId="1B28B2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12" name="Rectangle 4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C6A26B-028D-454E-A823-CB8107F423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8D0F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AD0C9" id="Rectangle 4812" o:spid="_x0000_s3407" style="position:absolute;margin-left:-5pt;margin-top:138pt;width:79pt;height:48pt;z-index:25241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" filled="f" stroked="f">
                      <v:textbox inset="2.16pt,1.44pt,0,1.44pt">
                        <w:txbxContent>
                          <w:p w14:paraId="068D0F4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1904" behindDoc="0" locked="0" layoutInCell="1" allowOverlap="1" wp14:anchorId="03584990" wp14:editId="6D0AD2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11" name="Rectangle 4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10CB2C-0934-A441-BAB1-DD99F21A5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247F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584990" id="Rectangle 4811" o:spid="_x0000_s3408" style="position:absolute;margin-left:-5pt;margin-top:138pt;width:79pt;height:48pt;z-index:25241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zJBAR5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41247FC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2928" behindDoc="0" locked="0" layoutInCell="1" allowOverlap="1" wp14:anchorId="534248D6" wp14:editId="30F126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10" name="Rectangle 4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315E7D2-5489-D940-A821-9863CE16FC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1B9B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248D6" id="Rectangle 4810" o:spid="_x0000_s3409" style="position:absolute;margin-left:-5pt;margin-top:138pt;width:79pt;height:48pt;z-index:25241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NabAUp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221B9B5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3952" behindDoc="0" locked="0" layoutInCell="1" allowOverlap="1" wp14:anchorId="2E6EAB70" wp14:editId="66B3A5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09" name="Rectangle 4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6FC294-5DD0-0B4F-AACC-2E39E72BCC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B8D5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EAB70" id="Rectangle 4809" o:spid="_x0000_s3410" style="position:absolute;margin-left:-5pt;margin-top:138pt;width:79pt;height:48pt;z-index:25241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2iZAOp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34B8D58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 wp14:anchorId="14E6D9D4" wp14:editId="773F4B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08" name="Rectangle 4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FE0456-5687-F14B-B496-9E4372DD5D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98B6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6D9D4" id="Rectangle 4808" o:spid="_x0000_s3411" style="position:absolute;margin-left:-5pt;margin-top:138pt;width:79pt;height:48pt;z-index:25241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IxDAL5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2998B69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6000" behindDoc="0" locked="0" layoutInCell="1" allowOverlap="1" wp14:anchorId="5241EFCF" wp14:editId="4699A9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07" name="Rectangle 4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7EE51F-2B9D-2D4E-8766-9CB1BECEC7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2714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41EFCF" id="Rectangle 4807" o:spid="_x0000_s3412" style="position:absolute;margin-left:-5pt;margin-top:138pt;width:79pt;height:48pt;z-index:25241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KEtAEZ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5927144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 wp14:anchorId="100E09CB" wp14:editId="059A64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06" name="Rectangle 4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EDBB08-E081-904D-88A7-5BB4903939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CCAB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0E09CB" id="Rectangle 4806" o:spid="_x0000_s3413" style="position:absolute;margin-left:-5pt;margin-top:138pt;width:79pt;height:48pt;z-index:25241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0X3ABJ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19CCAB2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8048" behindDoc="0" locked="0" layoutInCell="1" allowOverlap="1" wp14:anchorId="0F206F17" wp14:editId="6A5275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05" name="Rectangle 4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7E540-D8E9-9243-A57E-7B64B10E6C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9C8E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06F17" id="Rectangle 4805" o:spid="_x0000_s3414" style="position:absolute;margin-left:-5pt;margin-top:138pt;width:79pt;height:48pt;z-index:25241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9kpBwJ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069C8E5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9072" behindDoc="0" locked="0" layoutInCell="1" allowOverlap="1" wp14:anchorId="7873DABD" wp14:editId="0F9B79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04" name="Rectangle 4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247917-253C-B840-B654-F8EACA8B4E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3D81F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3DABD" id="Rectangle 4804" o:spid="_x0000_s3415" style="position:absolute;margin-left:-5pt;margin-top:138pt;width:79pt;height:48pt;z-index:25241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" filled="f" stroked="f">
                      <v:textbox inset="2.16pt,1.44pt,0,1.44pt">
                        <w:txbxContent>
                          <w:p w14:paraId="053D81F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0096" behindDoc="0" locked="0" layoutInCell="1" allowOverlap="1" wp14:anchorId="5AA136EA" wp14:editId="75C483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03" name="Rectangle 4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F8D0FA-0A84-BA4C-A2AF-773E8316D5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7EF3C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136EA" id="Rectangle 4803" o:spid="_x0000_s3416" style="position:absolute;margin-left:-5pt;margin-top:138pt;width:79pt;height:48pt;z-index:25242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sDc0qJ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237EF3C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1120" behindDoc="0" locked="0" layoutInCell="1" allowOverlap="1" wp14:anchorId="0EEB2835" wp14:editId="6E722E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02" name="Rectangle 4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5E737A-5390-1440-A83D-5234FE72F3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31E6A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EB2835" id="Rectangle 4802" o:spid="_x0000_s3417" style="position:absolute;margin-left:-5pt;margin-top:138pt;width:79pt;height:48pt;z-index:25242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" filled="f" stroked="f">
                      <v:textbox inset="2.16pt,1.44pt,0,1.44pt">
                        <w:txbxContent>
                          <w:p w14:paraId="4031E6A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2144" behindDoc="0" locked="0" layoutInCell="1" allowOverlap="1" wp14:anchorId="2D6FD081" wp14:editId="359EA8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01" name="Rectangle 4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20C75CE-C041-0946-822E-591CAF3625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E3C43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6FD081" id="Rectangle 4801" o:spid="_x0000_s3418" style="position:absolute;margin-left:-5pt;margin-top:138pt;width:79pt;height:48pt;z-index:25242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Qlo0g5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63E3C43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3168" behindDoc="0" locked="0" layoutInCell="1" allowOverlap="1" wp14:anchorId="22A877DD" wp14:editId="340B15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00" name="Rectangle 4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810DA9-A01A-9F46-B638-7F4CCDE27B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A3A9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A877DD" id="Rectangle 4800" o:spid="_x0000_s3419" style="position:absolute;margin-left:-5pt;margin-top:138pt;width:79pt;height:48pt;z-index:25242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" filled="f" stroked="f">
                      <v:textbox inset="2.16pt,1.44pt,0,1.44pt">
                        <w:txbxContent>
                          <w:p w14:paraId="72A3A95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4192" behindDoc="0" locked="0" layoutInCell="1" allowOverlap="1" wp14:anchorId="2831984A" wp14:editId="11AC08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99" name="Rectangle 4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3ADAED-697C-2241-9911-E9B89ACF8C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260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31984A" id="Rectangle 4799" o:spid="_x0000_s3420" style="position:absolute;margin-left:-5pt;margin-top:138pt;width:79pt;height:48pt;z-index:25242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VOw0/p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68F260F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5216" behindDoc="0" locked="0" layoutInCell="1" allowOverlap="1" wp14:anchorId="0FE049B7" wp14:editId="2A78B9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98" name="Rectangle 4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14649B-1CAE-C847-8AD7-5030813D99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D04A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049B7" id="Rectangle 4798" o:spid="_x0000_s3421" style="position:absolute;margin-left:-5pt;margin-top:138pt;width:79pt;height:48pt;z-index:25242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" filled="f" stroked="f">
                      <v:textbox inset="2.16pt,1.44pt,0,1.44pt">
                        <w:txbxContent>
                          <w:p w14:paraId="7FD04AD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6240" behindDoc="0" locked="0" layoutInCell="1" allowOverlap="1" wp14:anchorId="7470B93D" wp14:editId="237F48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97" name="Rectangle 4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9E102F-951C-F44B-B6C4-FCF6E5AC07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D3961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70B93D" id="Rectangle 4797" o:spid="_x0000_s3422" style="position:absolute;margin-left:-5pt;margin-top:138pt;width:79pt;height:48pt;z-index:25242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poE01Z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1BD3961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7264" behindDoc="0" locked="0" layoutInCell="1" allowOverlap="1" wp14:anchorId="6504B404" wp14:editId="007AF0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96" name="Rectangle 4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2EC5FE-A1C2-AB4F-9573-AAC50785D5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244CE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04B404" id="Rectangle 4796" o:spid="_x0000_s3423" style="position:absolute;margin-left:-5pt;margin-top:138pt;width:79pt;height:48pt;z-index:25242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X7e0wJ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73244CE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8288" behindDoc="0" locked="0" layoutInCell="1" allowOverlap="1" wp14:anchorId="07709E15" wp14:editId="066D2E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95" name="Rectangle 4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BD10C75-724D-7544-961B-6E3A5DCB46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13EE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709E15" id="Rectangle 4795" o:spid="_x0000_s3424" style="position:absolute;margin-left:-5pt;margin-top:138pt;width:79pt;height:48pt;z-index:25242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eIA1BJ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6613EE4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9312" behindDoc="0" locked="0" layoutInCell="1" allowOverlap="1" wp14:anchorId="25A5484E" wp14:editId="50D3AE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94" name="Rectangle 4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0D6735-9DD5-8F4C-A226-E0E3AAEBDF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B49C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5484E" id="Rectangle 4794" o:spid="_x0000_s3425" style="position:absolute;margin-left:-5pt;margin-top:138pt;width:79pt;height:48pt;z-index:25242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" filled="f" stroked="f">
                      <v:textbox inset="2.16pt,1.44pt,0,1.44pt">
                        <w:txbxContent>
                          <w:p w14:paraId="6BB49CF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0336" behindDoc="0" locked="0" layoutInCell="1" allowOverlap="1" wp14:anchorId="63CD70F0" wp14:editId="5B728A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93" name="Rectangle 4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CEDBAD-6D67-2341-B53A-66E851C6DA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C5C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CD70F0" id="Rectangle 4793" o:spid="_x0000_s3426" style="position:absolute;margin-left:-5pt;margin-top:138pt;width:79pt;height:48pt;z-index:25243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iLINzZ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290C5CC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1360" behindDoc="0" locked="0" layoutInCell="1" allowOverlap="1" wp14:anchorId="54288B91" wp14:editId="327F13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92" name="Rectangle 4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BCCA24-6F96-F047-9FBA-2684C695DD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7D3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88B91" id="Rectangle 4792" o:spid="_x0000_s3427" style="position:absolute;margin-left:-5pt;margin-top:138pt;width:79pt;height:48pt;z-index:25243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" filled="f" stroked="f">
                      <v:textbox inset="2.16pt,1.44pt,0,1.44pt">
                        <w:txbxContent>
                          <w:p w14:paraId="6277D32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2384" behindDoc="0" locked="0" layoutInCell="1" allowOverlap="1" wp14:anchorId="500E2145" wp14:editId="491F42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91" name="Rectangle 4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36C3DB-CC04-3449-B981-1C8A91E93E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4EA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0E2145" id="Rectangle 4791" o:spid="_x0000_s3428" style="position:absolute;margin-left:-5pt;margin-top:138pt;width:79pt;height:48pt;z-index:25243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et8N5p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7434EAC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3408" behindDoc="0" locked="0" layoutInCell="1" allowOverlap="1" wp14:anchorId="4F362C2A" wp14:editId="6C4924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90" name="Rectangle 4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2FEC25-1CD4-0448-B6B4-42432C401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23FCD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362C2A" id="Rectangle 4790" o:spid="_x0000_s3429" style="position:absolute;margin-left:-5pt;margin-top:138pt;width:79pt;height:48pt;z-index:25243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g+mN85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2E23FCD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4432" behindDoc="0" locked="0" layoutInCell="1" allowOverlap="1" wp14:anchorId="4D0EA7AD" wp14:editId="46436F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89" name="Rectangle 4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43901A-A0C0-0244-8F9F-E4F7BB74CF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9A16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EA7AD" id="Rectangle 4789" o:spid="_x0000_s3430" style="position:absolute;margin-left:-5pt;margin-top:138pt;width:79pt;height:48pt;z-index:25243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bGkNm5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679A16F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5456" behindDoc="0" locked="0" layoutInCell="1" allowOverlap="1" wp14:anchorId="2417027E" wp14:editId="21C757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88" name="Rectangle 4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3B95A4-CFAC-CD45-9722-51B4B4CE6B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963E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7027E" id="Rectangle 4788" o:spid="_x0000_s3431" style="position:absolute;margin-left:-5pt;margin-top:138pt;width:79pt;height:48pt;z-index:25243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lV+Njp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4E963E1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6480" behindDoc="0" locked="0" layoutInCell="1" allowOverlap="1" wp14:anchorId="776E8DF4" wp14:editId="6748B2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87" name="Rectangle 4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FA782E-2D2B-AA48-98CA-3CB228CBD1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B7A7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E8DF4" id="Rectangle 4787" o:spid="_x0000_s3432" style="position:absolute;margin-left:-5pt;margin-top:138pt;width:79pt;height:48pt;z-index:25243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ngQNsJ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49B7A79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7504" behindDoc="0" locked="0" layoutInCell="1" allowOverlap="1" wp14:anchorId="6AED9DD2" wp14:editId="38CC7D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86" name="Rectangle 4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F6E2BE9-0C78-444C-8EC4-3DE662DD51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FF9B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D9DD2" id="Rectangle 4786" o:spid="_x0000_s3433" style="position:absolute;margin-left:-5pt;margin-top:138pt;width:79pt;height:48pt;z-index:25243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ZzKNpZ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2BFF9BC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8528" behindDoc="0" locked="0" layoutInCell="1" allowOverlap="1" wp14:anchorId="17FDF70B" wp14:editId="04FB26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85" name="Rectangle 4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C111CA-E789-B744-BAC9-7E938BC80D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852C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FDF70B" id="Rectangle 4785" o:spid="_x0000_s3434" style="position:absolute;margin-left:-5pt;margin-top:138pt;width:79pt;height:48pt;z-index:25243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QAUMYZ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33852CA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9552" behindDoc="0" locked="0" layoutInCell="1" allowOverlap="1" wp14:anchorId="31FC38B9" wp14:editId="3418D0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84" name="Rectangle 4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BC095F-B79F-C649-90F0-9A54FD6046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3E14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FC38B9" id="Rectangle 4784" o:spid="_x0000_s3435" style="position:absolute;margin-left:-5pt;margin-top:138pt;width:79pt;height:48pt;z-index:25243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" filled="f" stroked="f">
                      <v:textbox inset="2.16pt,1.44pt,0,1.44pt">
                        <w:txbxContent>
                          <w:p w14:paraId="5A3E147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0576" behindDoc="0" locked="0" layoutInCell="1" allowOverlap="1" wp14:anchorId="370D0A6D" wp14:editId="0A55C5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83" name="Rectangle 4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C62E56-D8F6-214D-80D1-7F954F46FF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90B1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0D0A6D" id="Rectangle 4783" o:spid="_x0000_s3436" style="position:absolute;margin-left:-5pt;margin-top:138pt;width:79pt;height:48pt;z-index:25244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Bnh5CZ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7F90B1B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1600" behindDoc="0" locked="0" layoutInCell="1" allowOverlap="1" wp14:anchorId="178D3BAB" wp14:editId="2036BC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82" name="Rectangle 4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059662-E87F-144B-9C01-3340BF365E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C898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8D3BAB" id="Rectangle 4782" o:spid="_x0000_s3437" style="position:absolute;margin-left:-5pt;margin-top:138pt;width:79pt;height:48pt;z-index:25244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" filled="f" stroked="f">
                      <v:textbox inset="2.16pt,1.44pt,0,1.44pt">
                        <w:txbxContent>
                          <w:p w14:paraId="6AC898F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2624" behindDoc="0" locked="0" layoutInCell="1" allowOverlap="1" wp14:anchorId="6EFCA2F3" wp14:editId="6D0446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81" name="Rectangle 4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46C7EA-A3F0-F242-A2DB-87759FDB2C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DE05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FCA2F3" id="Rectangle 4781" o:spid="_x0000_s3438" style="position:absolute;margin-left:-5pt;margin-top:138pt;width:79pt;height:48pt;z-index:25244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9BV5Ip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30DE05D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3648" behindDoc="0" locked="0" layoutInCell="1" allowOverlap="1" wp14:anchorId="58061188" wp14:editId="7BDB63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80" name="Rectangle 4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70B177-0BF1-1D4F-AD48-7C88C20D7B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DCCE8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061188" id="Rectangle 4780" o:spid="_x0000_s3439" style="position:absolute;margin-left:-5pt;margin-top:138pt;width:79pt;height:48pt;z-index:25244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DSP5N5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3EDCCE8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4672" behindDoc="0" locked="0" layoutInCell="1" allowOverlap="1" wp14:anchorId="2A8E9252" wp14:editId="3A9018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79" name="Rectangle 4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7FE19F-6B48-6249-AF29-DDF86B3DB4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DE790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8E9252" id="Rectangle 4779" o:spid="_x0000_s3440" style="position:absolute;margin-left:-5pt;margin-top:138pt;width:79pt;height:48pt;z-index:25244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4qN5X5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4BDE790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5696" behindDoc="0" locked="0" layoutInCell="1" allowOverlap="1" wp14:anchorId="44F77068" wp14:editId="63A01C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78" name="Rectangle 4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C5397C-9908-5E45-AE40-61D8F4A276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1FA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77068" id="Rectangle 4778" o:spid="_x0000_s3441" style="position:absolute;margin-left:-5pt;margin-top:138pt;width:79pt;height:48pt;z-index:25244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G5X5Sp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42E1FA5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6720" behindDoc="0" locked="0" layoutInCell="1" allowOverlap="1" wp14:anchorId="107CAD5A" wp14:editId="1A130B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77" name="Rectangle 4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191B3EB-DE81-8743-B7A3-27B663C176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70F7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CAD5A" id="Rectangle 4777" o:spid="_x0000_s3442" style="position:absolute;margin-left:-5pt;margin-top:138pt;width:79pt;height:48pt;z-index:25244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EM55dJ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4770F77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7744" behindDoc="0" locked="0" layoutInCell="1" allowOverlap="1" wp14:anchorId="67BB2A00" wp14:editId="124720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76" name="Rectangle 4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62A278-5D66-2E4D-A95B-C53C1E5683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5F36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BB2A00" id="Rectangle 4776" o:spid="_x0000_s3443" style="position:absolute;margin-left:-5pt;margin-top:138pt;width:79pt;height:48pt;z-index:25244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6fj5YZ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355F368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8768" behindDoc="0" locked="0" layoutInCell="1" allowOverlap="1" wp14:anchorId="4DB610C2" wp14:editId="5CADC8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75" name="Rectangle 4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A5B30E-A158-FF4E-9CFB-EB08B7C3F6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1F453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B610C2" id="Rectangle 4775" o:spid="_x0000_s3444" style="position:absolute;margin-left:-5pt;margin-top:138pt;width:79pt;height:48pt;z-index:25244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zs94pZ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311F453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9792" behindDoc="0" locked="0" layoutInCell="1" allowOverlap="1" wp14:anchorId="12012B60" wp14:editId="51E9B3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74" name="Rectangle 4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2378C94-F8A9-FC4D-B99A-35BDB43A63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17C78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012B60" id="Rectangle 4774" o:spid="_x0000_s3445" style="position:absolute;margin-left:-5pt;margin-top:138pt;width:79pt;height:48pt;z-index:25244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" filled="f" stroked="f">
                      <v:textbox inset="2.16pt,1.44pt,0,1.44pt">
                        <w:txbxContent>
                          <w:p w14:paraId="3117C78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0816" behindDoc="0" locked="0" layoutInCell="1" allowOverlap="1" wp14:anchorId="0D88D340" wp14:editId="551CF9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73" name="Rectangle 4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903875-12D4-BB47-A709-55D2260125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963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8D340" id="Rectangle 4773" o:spid="_x0000_s3446" style="position:absolute;margin-left:-5pt;margin-top:138pt;width:79pt;height:48pt;z-index:25245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1SGVnp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4C2963C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1840" behindDoc="0" locked="0" layoutInCell="1" allowOverlap="1" wp14:anchorId="53A8B046" wp14:editId="097F56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72" name="Rectangle 4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348314-4DB1-9245-8750-C1995E7DF4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E083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A8B046" id="Rectangle 4772" o:spid="_x0000_s3447" style="position:absolute;margin-left:-5pt;margin-top:138pt;width:79pt;height:48pt;z-index:25245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" filled="f" stroked="f">
                      <v:textbox inset="2.16pt,1.44pt,0,1.44pt">
                        <w:txbxContent>
                          <w:p w14:paraId="67E083E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 wp14:anchorId="75171A21" wp14:editId="125259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71" name="Rectangle 4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C1F3B0-1D6F-CE48-957F-854897E055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2C0E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71A21" id="Rectangle 4771" o:spid="_x0000_s3448" style="position:absolute;margin-left:-5pt;margin-top:138pt;width:79pt;height:48pt;z-index:25245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J0yVtZ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072C0E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3888" behindDoc="0" locked="0" layoutInCell="1" allowOverlap="1" wp14:anchorId="7C3C902B" wp14:editId="3A73B3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70" name="Rectangle 4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D090DC-8F5E-4A4B-BB5D-C5A5F0DA45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586C9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3C902B" id="Rectangle 4770" o:spid="_x0000_s3449" style="position:absolute;margin-left:-5pt;margin-top:138pt;width:79pt;height:48pt;z-index:25245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3noVoJ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79586C9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4912" behindDoc="0" locked="0" layoutInCell="1" allowOverlap="1" wp14:anchorId="03CBC567" wp14:editId="3B60BC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69" name="Rectangle 4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B069A-1D0C-CE42-9500-A83FAD7185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E50E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CBC567" id="Rectangle 4769" o:spid="_x0000_s3450" style="position:absolute;margin-left:-5pt;margin-top:138pt;width:79pt;height:48pt;z-index:25245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MfqVyJ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7FE50E1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5936" behindDoc="0" locked="0" layoutInCell="1" allowOverlap="1" wp14:anchorId="092CBAFF" wp14:editId="140E6E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68" name="Rectangle 4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E45FA4-5087-954A-AE25-B2C955E2E1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7F37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CBAFF" id="Rectangle 4768" o:spid="_x0000_s3451" style="position:absolute;margin-left:-5pt;margin-top:138pt;width:79pt;height:48pt;z-index:25245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yMwV3Z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4F7F37A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6960" behindDoc="0" locked="0" layoutInCell="1" allowOverlap="1" wp14:anchorId="08A2AE65" wp14:editId="64090F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67" name="Rectangle 4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5C8FB6-2266-0D42-98EB-87700F226B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3072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2AE65" id="Rectangle 4767" o:spid="_x0000_s3452" style="position:absolute;margin-left:-5pt;margin-top:138pt;width:79pt;height:48pt;z-index:25245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w5eV45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613072C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7984" behindDoc="0" locked="0" layoutInCell="1" allowOverlap="1" wp14:anchorId="4A94BA40" wp14:editId="46B9FB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66" name="Rectangle 4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54AF8F-81F3-B646-BA64-A54D9383DF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61020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4BA40" id="Rectangle 4766" o:spid="_x0000_s3453" style="position:absolute;margin-left:-5pt;margin-top:138pt;width:79pt;height:48pt;z-index:25245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OqEV9p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7661020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9008" behindDoc="0" locked="0" layoutInCell="1" allowOverlap="1" wp14:anchorId="67ED4859" wp14:editId="14FD5A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65" name="Rectangle 4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BAB5EC-D156-0E4A-8478-B9F21CBD33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33B8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D4859" id="Rectangle 4765" o:spid="_x0000_s3454" style="position:absolute;margin-left:-5pt;margin-top:138pt;width:79pt;height:48pt;z-index:25245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HZaUMp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3B33B81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0032" behindDoc="0" locked="0" layoutInCell="1" allowOverlap="1" wp14:anchorId="5679FE2A" wp14:editId="21186E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64" name="Rectangle 4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109207-BA7E-874C-BBA0-CBD38FA95D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65B9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79FE2A" id="Rectangle 4764" o:spid="_x0000_s3455" style="position:absolute;margin-left:-5pt;margin-top:138pt;width:79pt;height:48pt;z-index:25246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" filled="f" stroked="f">
                      <v:textbox inset="2.16pt,1.44pt,0,1.44pt">
                        <w:txbxContent>
                          <w:p w14:paraId="6C65B9A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1056" behindDoc="0" locked="0" layoutInCell="1" allowOverlap="1" wp14:anchorId="4152C9EF" wp14:editId="2019B5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63" name="Rectangle 4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9A042E-FDF9-174A-A024-9ABC218279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996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2C9EF" id="Rectangle 4763" o:spid="_x0000_s3456" style="position:absolute;margin-left:-5pt;margin-top:138pt;width:79pt;height:48pt;z-index:25246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W+vhWp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500996D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2080" behindDoc="0" locked="0" layoutInCell="1" allowOverlap="1" wp14:anchorId="1557F437" wp14:editId="6A40A8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62" name="Rectangle 4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48835C8-F166-D141-8773-9841F5B933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04A0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57F437" id="Rectangle 4762" o:spid="_x0000_s3457" style="position:absolute;margin-left:-5pt;margin-top:138pt;width:79pt;height:48pt;z-index:25246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" filled="f" stroked="f">
                      <v:textbox inset="2.16pt,1.44pt,0,1.44pt">
                        <w:txbxContent>
                          <w:p w14:paraId="0104A0F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3104" behindDoc="0" locked="0" layoutInCell="1" allowOverlap="1" wp14:anchorId="4D9539F0" wp14:editId="70DC94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61" name="Rectangle 4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D81C59-24A9-174F-B1CF-ACC763737E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4D974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9539F0" id="Rectangle 4761" o:spid="_x0000_s3458" style="position:absolute;margin-left:-5pt;margin-top:138pt;width:79pt;height:48pt;z-index:25246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" filled="f" stroked="f">
                      <v:textbox inset="2.16pt,1.44pt,0,1.44pt">
                        <w:txbxContent>
                          <w:p w14:paraId="6C4D974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4128" behindDoc="0" locked="0" layoutInCell="1" allowOverlap="1" wp14:anchorId="593F12FF" wp14:editId="63C89C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60" name="Rectangle 4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3D86A3-AFEF-DD4E-B618-31C7183633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D997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3F12FF" id="Rectangle 4760" o:spid="_x0000_s3459" style="position:absolute;margin-left:-5pt;margin-top:138pt;width:79pt;height:48pt;z-index:25246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" filled="f" stroked="f">
                      <v:textbox inset="2.16pt,1.44pt,0,1.44pt">
                        <w:txbxContent>
                          <w:p w14:paraId="7DD997B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 wp14:anchorId="221A4926" wp14:editId="657502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59" name="Rectangle 4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C96766-A451-7344-9E95-9741361D8C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8B0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1A4926" id="Rectangle 4759" o:spid="_x0000_s3460" style="position:absolute;margin-left:-5pt;margin-top:138pt;width:79pt;height:48pt;z-index:25246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vzDhDJ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08C8B0B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 wp14:anchorId="54E47471" wp14:editId="5B5404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58" name="Rectangle 4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06F9CC-6762-1344-BA18-5C62EF0EB2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DAB1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47471" id="Rectangle 4758" o:spid="_x0000_s3461" style="position:absolute;margin-left:-5pt;margin-top:138pt;width:79pt;height:48pt;z-index:25246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" filled="f" stroked="f">
                      <v:textbox inset="2.16pt,1.44pt,0,1.44pt">
                        <w:txbxContent>
                          <w:p w14:paraId="71DAB1C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7200" behindDoc="0" locked="0" layoutInCell="1" allowOverlap="1" wp14:anchorId="413A4FE4" wp14:editId="7517C1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57" name="Rectangle 4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2015FB-3780-FD4E-B276-328277DCD0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279F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A4FE4" id="Rectangle 4757" o:spid="_x0000_s3462" style="position:absolute;margin-left:-5pt;margin-top:138pt;width:79pt;height:48pt;z-index:25246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TV3hJ5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61279F3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 wp14:anchorId="2B695BB9" wp14:editId="03F09A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56" name="Rectangle 4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B4E3896-EEA0-F548-ABA0-C1A14D1A6D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12FD6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695BB9" id="Rectangle 4756" o:spid="_x0000_s3463" style="position:absolute;margin-left:-5pt;margin-top:138pt;width:79pt;height:48pt;z-index:25246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" filled="f" stroked="f">
                      <v:textbox inset="2.16pt,1.44pt,0,1.44pt">
                        <w:txbxContent>
                          <w:p w14:paraId="6912FD6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 wp14:anchorId="40718472" wp14:editId="5DF2EE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55" name="Rectangle 4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7490DD-A578-5744-862C-800DDE5515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7F723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718472" id="Rectangle 4755" o:spid="_x0000_s3464" style="position:absolute;margin-left:-5pt;margin-top:138pt;width:79pt;height:48pt;z-index:25246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k1zg9p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517F723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0272" behindDoc="0" locked="0" layoutInCell="1" allowOverlap="1" wp14:anchorId="4BBFB25E" wp14:editId="142AAB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54" name="Rectangle 4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42F0B1-9E1C-A541-8D54-05523BA496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3B94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FB25E" id="Rectangle 4754" o:spid="_x0000_s3465" style="position:absolute;margin-left:-5pt;margin-top:138pt;width:79pt;height:48pt;z-index:25247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" filled="f" stroked="f">
                      <v:textbox inset="2.16pt,1.44pt,0,1.44pt">
                        <w:txbxContent>
                          <w:p w14:paraId="423B940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1296" behindDoc="0" locked="0" layoutInCell="1" allowOverlap="1" wp14:anchorId="43F1B319" wp14:editId="2A708C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53" name="Rectangle 4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4B15C8-6F00-1A42-B7A5-EF27A75370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D6BB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1B319" id="Rectangle 4753" o:spid="_x0000_s3466" style="position:absolute;margin-left:-5pt;margin-top:138pt;width:79pt;height:48pt;z-index:25247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MpQ8ap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04D6BB0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2320" behindDoc="0" locked="0" layoutInCell="1" allowOverlap="1" wp14:anchorId="3ACE53C6" wp14:editId="1870A1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52" name="Rectangle 4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6E8EB5-F29C-5B4D-969A-D7BA007130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F859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E53C6" id="Rectangle 4752" o:spid="_x0000_s3467" style="position:absolute;margin-left:-5pt;margin-top:138pt;width:79pt;height:48pt;z-index:25247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" filled="f" stroked="f">
                      <v:textbox inset="2.16pt,1.44pt,0,1.44pt">
                        <w:txbxContent>
                          <w:p w14:paraId="71F8592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3344" behindDoc="0" locked="0" layoutInCell="1" allowOverlap="1" wp14:anchorId="33EBE6E6" wp14:editId="7C05C5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51" name="Rectangle 4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3723A4-14E7-4243-A1E6-A490EA149A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9215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EBE6E6" id="Rectangle 4751" o:spid="_x0000_s3468" style="position:absolute;margin-left:-5pt;margin-top:138pt;width:79pt;height:48pt;z-index:25247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wPk8QZ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5192158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4368" behindDoc="0" locked="0" layoutInCell="1" allowOverlap="1" wp14:anchorId="0469E4A2" wp14:editId="6D74BE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50" name="Rectangle 4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32AE1C3-2EA0-754D-BBDE-D564818069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E519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9E4A2" id="Rectangle 4750" o:spid="_x0000_s3469" style="position:absolute;margin-left:-5pt;margin-top:138pt;width:79pt;height:48pt;z-index:25247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Oc+8VJ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69BE519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5392" behindDoc="0" locked="0" layoutInCell="1" allowOverlap="1" wp14:anchorId="32BAD99B" wp14:editId="453AE0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49" name="Rectangle 4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DD4C3F-862C-E04A-AA99-D341211FA3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C943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AD99B" id="Rectangle 4749" o:spid="_x0000_s3470" style="position:absolute;margin-left:-5pt;margin-top:138pt;width:79pt;height:48pt;z-index:25247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" filled="f" stroked="f">
                      <v:textbox inset="2.16pt,1.44pt,0,1.44pt">
                        <w:txbxContent>
                          <w:p w14:paraId="0EC9434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 wp14:anchorId="7EB637FE" wp14:editId="2F8F06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48" name="Rectangle 4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F1E7C3-3CB2-6347-83C8-25A787AE57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6DAF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B637FE" id="Rectangle 4748" o:spid="_x0000_s3471" style="position:absolute;margin-left:-5pt;margin-top:138pt;width:79pt;height:48pt;z-index:25247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L3m8KZ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3E6DAF4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 wp14:anchorId="1D05E116" wp14:editId="0598DC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47" name="Rectangle 4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40F02E1-2AF4-1E4A-8DD0-D71F204C1A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68AF6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5E116" id="Rectangle 4747" o:spid="_x0000_s3472" style="position:absolute;margin-left:-5pt;margin-top:138pt;width:79pt;height:48pt;z-index:25247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JCI8F5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2A68AF6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 wp14:anchorId="5448C24D" wp14:editId="0652EA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46" name="Rectangle 4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2AE55F-65DF-7A41-81DF-DDAC3FF426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A3D6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8C24D" id="Rectangle 4746" o:spid="_x0000_s3473" style="position:absolute;margin-left:-5pt;margin-top:138pt;width:79pt;height:48pt;z-index:25247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3RS8Ap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27A3D6C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 wp14:anchorId="35FFD01F" wp14:editId="31E000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45" name="Rectangle 4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7E6417-4B52-AD42-8F28-FE8C1F7A0D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A92B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FD01F" id="Rectangle 4745" o:spid="_x0000_s3474" style="position:absolute;margin-left:-5pt;margin-top:138pt;width:79pt;height:48pt;z-index:25247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+iM9xp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02A92B8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0512" behindDoc="0" locked="0" layoutInCell="1" allowOverlap="1" wp14:anchorId="797FA355" wp14:editId="30A9F1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44" name="Rectangle 4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11487D-5552-0A40-9C06-19B4B536D2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71F6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7FA355" id="Rectangle 4744" o:spid="_x0000_s3475" style="position:absolute;margin-left:-5pt;margin-top:138pt;width:79pt;height:48pt;z-index:25248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" filled="f" stroked="f">
                      <v:textbox inset="2.16pt,1.44pt,0,1.44pt">
                        <w:txbxContent>
                          <w:p w14:paraId="0071F65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1536" behindDoc="0" locked="0" layoutInCell="1" allowOverlap="1" wp14:anchorId="02A6BFB9" wp14:editId="5215CB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43" name="Rectangle 4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DAED74E-85DD-8E41-86E3-A8826DB269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D6F5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A6BFB9" id="Rectangle 4743" o:spid="_x0000_s3476" style="position:absolute;margin-left:-5pt;margin-top:138pt;width:79pt;height:48pt;z-index:25248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vF5Irp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4FD6F50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 wp14:anchorId="2934E51B" wp14:editId="6D45FB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42" name="Rectangle 4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CF8953-B019-3F4E-BEE0-56996CB1BA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05C4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4E51B" id="Rectangle 4742" o:spid="_x0000_s3477" style="position:absolute;margin-left:-5pt;margin-top:138pt;width:79pt;height:48pt;z-index:25248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RWjIu5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2F05C46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 wp14:anchorId="30BDDF92" wp14:editId="7F36AB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41" name="Rectangle 4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4704F82-024F-174B-BE68-2B70E32936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A2E8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DDF92" id="Rectangle 4741" o:spid="_x0000_s3478" style="position:absolute;margin-left:-5pt;margin-top:138pt;width:79pt;height:48pt;z-index:25248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TjNIhZ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68A2E8F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4608" behindDoc="0" locked="0" layoutInCell="1" allowOverlap="1" wp14:anchorId="6F61D1F7" wp14:editId="16C0D2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40" name="Rectangle 4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E00CE9-7694-E34F-860A-7C8389BFD6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76EF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61D1F7" id="Rectangle 4740" o:spid="_x0000_s3479" style="position:absolute;margin-left:-5pt;margin-top:138pt;width:79pt;height:48pt;z-index:25248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" filled="f" stroked="f">
                      <v:textbox inset="2.16pt,1.44pt,0,1.44pt">
                        <w:txbxContent>
                          <w:p w14:paraId="7D76EF4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5632" behindDoc="0" locked="0" layoutInCell="1" allowOverlap="1" wp14:anchorId="7E530755" wp14:editId="524D48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39" name="Rectangle 4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AF6385-2BF2-B344-AFE1-BEBB3AE13E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5626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530755" id="Rectangle 4739" o:spid="_x0000_s3480" style="position:absolute;margin-left:-5pt;margin-top:138pt;width:79pt;height:48pt;z-index:25248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WIVI+J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1C5626C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6656" behindDoc="0" locked="0" layoutInCell="1" allowOverlap="1" wp14:anchorId="79D03F94" wp14:editId="4523FC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38" name="Rectangle 4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4769E6-D47D-8140-BD94-9BCF3DA7A9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22543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03F94" id="Rectangle 4738" o:spid="_x0000_s3481" style="position:absolute;margin-left:-5pt;margin-top:138pt;width:79pt;height:48pt;z-index:25248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obPI7Z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6222543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7680" behindDoc="0" locked="0" layoutInCell="1" allowOverlap="1" wp14:anchorId="108F8FBE" wp14:editId="6E8A23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37" name="Rectangle 4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9C6A62-EAD3-B74E-B93F-D925FFA8F1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F6D0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F8FBE" id="Rectangle 4737" o:spid="_x0000_s3482" style="position:absolute;margin-left:-5pt;margin-top:138pt;width:79pt;height:48pt;z-index:25248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quhI05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3DF6D06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8704" behindDoc="0" locked="0" layoutInCell="1" allowOverlap="1" wp14:anchorId="44855C0F" wp14:editId="4B2988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36" name="Rectangle 4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0D2939-98D0-114E-BA8A-397B42F819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A5B7A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55C0F" id="Rectangle 4736" o:spid="_x0000_s3483" style="position:absolute;margin-left:-5pt;margin-top:138pt;width:79pt;height:48pt;z-index:25248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" filled="f" stroked="f">
                      <v:textbox inset="2.16pt,1.44pt,0,1.44pt">
                        <w:txbxContent>
                          <w:p w14:paraId="4AA5B7A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9728" behindDoc="0" locked="0" layoutInCell="1" allowOverlap="1" wp14:anchorId="1363F420" wp14:editId="7C9935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35" name="Rectangle 4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21CE149-5CAA-FD43-9B54-5C35520828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ACB6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3F420" id="Rectangle 4735" o:spid="_x0000_s3484" style="position:absolute;margin-left:-5pt;margin-top:138pt;width:79pt;height:48pt;z-index:25248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dOlJAp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09ACB6E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0752" behindDoc="0" locked="0" layoutInCell="1" allowOverlap="1" wp14:anchorId="1CA1CE90" wp14:editId="067E3B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34" name="Rectangle 4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D2AB28-A54B-9A43-814D-9E61BB3064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E3A4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A1CE90" id="Rectangle 4734" o:spid="_x0000_s3485" style="position:absolute;margin-left:-5pt;margin-top:138pt;width:79pt;height:48pt;z-index:25249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jd/JF5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55E3A44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1776" behindDoc="0" locked="0" layoutInCell="1" allowOverlap="1" wp14:anchorId="33C76C53" wp14:editId="049386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33" name="Rectangle 4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E1D6FA-8592-974A-A74B-2A4AF6D881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A498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C76C53" id="Rectangle 4733" o:spid="_x0000_s3486" style="position:absolute;margin-left:-5pt;margin-top:138pt;width:79pt;height:48pt;z-index:25249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bwekOZ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78A4985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2800" behindDoc="0" locked="0" layoutInCell="1" allowOverlap="1" wp14:anchorId="2AA4F1A7" wp14:editId="14D76A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32" name="Rectangle 4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235260-FFB6-CF42-B919-0650BF976E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B86B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A4F1A7" id="Rectangle 4732" o:spid="_x0000_s3487" style="position:absolute;margin-left:-5pt;margin-top:138pt;width:79pt;height:48pt;z-index:25249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" filled="f" stroked="f">
                      <v:textbox inset="2.16pt,1.44pt,0,1.44pt">
                        <w:txbxContent>
                          <w:p w14:paraId="63B86B5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3824" behindDoc="0" locked="0" layoutInCell="1" allowOverlap="1" wp14:anchorId="27126B97" wp14:editId="08B64E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31" name="Rectangle 4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8A4E91-870A-F44C-9C98-A4B6FA6E0E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B56ED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126B97" id="Rectangle 4731" o:spid="_x0000_s3488" style="position:absolute;margin-left:-5pt;margin-top:138pt;width:79pt;height:48pt;z-index:25249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nWqkEp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1FB56ED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 wp14:anchorId="54F82637" wp14:editId="4EDEFF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30" name="Rectangle 4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BDE41A-02CD-2D46-A13F-DFA066252F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186D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82637" id="Rectangle 4730" o:spid="_x0000_s3489" style="position:absolute;margin-left:-5pt;margin-top:138pt;width:79pt;height:48pt;z-index:25249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ZFwkB5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75186D2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 wp14:anchorId="5C004E79" wp14:editId="12CF53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29" name="Rectangle 4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CADB6AD-2DCD-9740-9AC4-3918C8308D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9347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04E79" id="Rectangle 4729" o:spid="_x0000_s3490" style="position:absolute;margin-left:-5pt;margin-top:138pt;width:79pt;height:48pt;z-index:25249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i9ykb5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079347E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 wp14:anchorId="36B58E74" wp14:editId="6E26D4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28" name="Rectangle 4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2EC48C-822D-6B47-B53C-4872CE79D4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511A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B58E74" id="Rectangle 4728" o:spid="_x0000_s3491" style="position:absolute;margin-left:-5pt;margin-top:138pt;width:79pt;height:48pt;z-index:25249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cuokep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0A511A9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7920" behindDoc="0" locked="0" layoutInCell="1" allowOverlap="1" wp14:anchorId="62A2D83C" wp14:editId="1C4E4F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27" name="Rectangle 4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1914F9-7586-214A-ACAA-A6F28425D2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BB02C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2D83C" id="Rectangle 4727" o:spid="_x0000_s3492" style="position:absolute;margin-left:-5pt;margin-top:138pt;width:79pt;height:48pt;z-index:25249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ebGkRJ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7BBB02C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8944" behindDoc="0" locked="0" layoutInCell="1" allowOverlap="1" wp14:anchorId="033AF2ED" wp14:editId="07861B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26" name="Rectangle 4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BEFC128-C97B-3F42-87BD-23AA53472E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4EC61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AF2ED" id="Rectangle 4726" o:spid="_x0000_s3493" style="position:absolute;margin-left:-5pt;margin-top:138pt;width:79pt;height:48pt;z-index:25249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gIckUZ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744EC61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9968" behindDoc="0" locked="0" layoutInCell="1" allowOverlap="1" wp14:anchorId="3EE2A02A" wp14:editId="172743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25" name="Rectangle 4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1E45B9-E2B7-0644-B350-D2E24F44FC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993D7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2A02A" id="Rectangle 4725" o:spid="_x0000_s3494" style="position:absolute;margin-left:-5pt;margin-top:138pt;width:79pt;height:48pt;z-index:25249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p7CllZ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36993D7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0992" behindDoc="0" locked="0" layoutInCell="1" allowOverlap="1" wp14:anchorId="586167F0" wp14:editId="2BDD59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24" name="Rectangle 4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690B95-FA77-7646-A697-147263539C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CE77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6167F0" id="Rectangle 4724" o:spid="_x0000_s3495" style="position:absolute;margin-left:-5pt;margin-top:138pt;width:79pt;height:48pt;z-index:25250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" filled="f" stroked="f">
                      <v:textbox inset="2.16pt,1.44pt,0,1.44pt">
                        <w:txbxContent>
                          <w:p w14:paraId="14CE77D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 wp14:anchorId="65B2D7E8" wp14:editId="1911C0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23" name="Rectangle 4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B93E15-132F-8942-B302-8BF7959EA9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EAB5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2D7E8" id="Rectangle 4723" o:spid="_x0000_s3496" style="position:absolute;margin-left:-5pt;margin-top:138pt;width:79pt;height:48pt;z-index:25250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4c3Q/Z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34EAB5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3040" behindDoc="0" locked="0" layoutInCell="1" allowOverlap="1" wp14:anchorId="591FBE9D" wp14:editId="31E063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22" name="Rectangle 4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1B4940-EDE4-A746-9195-C905E2B030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E63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1FBE9D" id="Rectangle 4722" o:spid="_x0000_s3497" style="position:absolute;margin-left:-5pt;margin-top:138pt;width:79pt;height:48pt;z-index:25250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GPtQ6J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0CCE63C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 wp14:anchorId="08675618" wp14:editId="7F5E91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21" name="Rectangle 4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76CA97-9467-4346-BAB5-615A780A7E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25FE2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75618" id="Rectangle 4721" o:spid="_x0000_s3498" style="position:absolute;margin-left:-5pt;margin-top:138pt;width:79pt;height:48pt;z-index:25250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E6DQ1p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7825FE2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5088" behindDoc="0" locked="0" layoutInCell="1" allowOverlap="1" wp14:anchorId="69EE0611" wp14:editId="6B6B9C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20" name="Rectangle 4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425C207-72A9-6F46-ACCF-4DB3AD4C3C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57B5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E0611" id="Rectangle 4720" o:spid="_x0000_s3499" style="position:absolute;margin-left:-5pt;margin-top:138pt;width:79pt;height:48pt;z-index:25250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" filled="f" stroked="f">
                      <v:textbox inset="2.16pt,1.44pt,0,1.44pt">
                        <w:txbxContent>
                          <w:p w14:paraId="1357B5D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6112" behindDoc="0" locked="0" layoutInCell="1" allowOverlap="1" wp14:anchorId="1A5660E7" wp14:editId="7ED037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19" name="Rectangle 4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E3F433-15FC-E44A-AC4B-1571FF5BD5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291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660E7" id="Rectangle 4719" o:spid="_x0000_s3500" style="position:absolute;margin-left:-5pt;margin-top:138pt;width:79pt;height:48pt;z-index:25250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BRbQq5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465291F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7136" behindDoc="0" locked="0" layoutInCell="1" allowOverlap="1" wp14:anchorId="1500B5FC" wp14:editId="57524C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18" name="Rectangle 4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D44441-C6E5-0649-88FC-D667A12C0D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B117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0B5FC" id="Rectangle 4718" o:spid="_x0000_s3501" style="position:absolute;margin-left:-5pt;margin-top:138pt;width:79pt;height:48pt;z-index:25250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" filled="f" stroked="f">
                      <v:textbox inset="2.16pt,1.44pt,0,1.44pt">
                        <w:txbxContent>
                          <w:p w14:paraId="56B117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 wp14:anchorId="0B556C29" wp14:editId="672321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17" name="Rectangle 4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4BF9C3F-FB39-DF46-ADD5-71F289819B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4CF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56C29" id="Rectangle 4717" o:spid="_x0000_s3502" style="position:absolute;margin-left:-5pt;margin-top:138pt;width:79pt;height:48pt;z-index:25250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93vQgJ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74A4CF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9184" behindDoc="0" locked="0" layoutInCell="1" allowOverlap="1" wp14:anchorId="49C57BAE" wp14:editId="3826A7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16" name="Rectangle 4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7CE4A3-28FA-F149-AA32-54090D08B0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27BE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C57BAE" id="Rectangle 4716" o:spid="_x0000_s3503" style="position:absolute;margin-left:-5pt;margin-top:138pt;width:79pt;height:48pt;z-index:25250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Dk1QlZ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3627BED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0208" behindDoc="0" locked="0" layoutInCell="1" allowOverlap="1" wp14:anchorId="3DF25CBD" wp14:editId="15DC8B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15" name="Rectangle 4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F78DE0-9C1F-3547-B2AD-E906793AB0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B3E8B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25CBD" id="Rectangle 4715" o:spid="_x0000_s3504" style="position:absolute;margin-left:-5pt;margin-top:138pt;width:79pt;height:48pt;z-index:25251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KXrRUZ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76B3E8B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1232" behindDoc="0" locked="0" layoutInCell="1" allowOverlap="1" wp14:anchorId="48DF0EAD" wp14:editId="3042D0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14" name="Rectangle 4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8FF255-CCC8-C946-9D4F-9538126FD2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C932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F0EAD" id="Rectangle 4714" o:spid="_x0000_s3505" style="position:absolute;margin-left:-5pt;margin-top:138pt;width:79pt;height:48pt;z-index:25251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0ExRRJ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74C9328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2256" behindDoc="0" locked="0" layoutInCell="1" allowOverlap="1" wp14:anchorId="0E41B2D2" wp14:editId="0975EC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13" name="Rectangle 4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647BA8-0440-EA4F-962C-4F3B2FED61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1CC5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41B2D2" id="Rectangle 4713" o:spid="_x0000_s3506" style="position:absolute;margin-left:-5pt;margin-top:138pt;width:79pt;height:48pt;z-index:25251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vfkeWJ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621CC5C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3280" behindDoc="0" locked="0" layoutInCell="1" allowOverlap="1" wp14:anchorId="0C11A9CA" wp14:editId="1CAB51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12" name="Rectangle 4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F1E672-C3B2-E045-A239-8D86E75647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D5D2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1A9CA" id="Rectangle 4712" o:spid="_x0000_s3507" style="position:absolute;margin-left:-5pt;margin-top:138pt;width:79pt;height:48pt;z-index:25251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" filled="f" stroked="f">
                      <v:textbox inset="2.16pt,1.44pt,0,1.44pt">
                        <w:txbxContent>
                          <w:p w14:paraId="07D5D29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4304" behindDoc="0" locked="0" layoutInCell="1" allowOverlap="1" wp14:anchorId="7370A748" wp14:editId="43CE7C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11" name="Rectangle 4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2C6314-9EAE-D54F-AC24-FDE1A1CDFB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F777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0A748" id="Rectangle 4711" o:spid="_x0000_s3508" style="position:absolute;margin-left:-5pt;margin-top:138pt;width:79pt;height:48pt;z-index:25251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T5Qec5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73F7776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5328" behindDoc="0" locked="0" layoutInCell="1" allowOverlap="1" wp14:anchorId="637BD087" wp14:editId="1FFBB8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10" name="Rectangle 4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1A8B0F-689D-7841-9B14-DC80B9967F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0E61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7BD087" id="Rectangle 4710" o:spid="_x0000_s3509" style="position:absolute;margin-left:-5pt;margin-top:138pt;width:79pt;height:48pt;z-index:25251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tqKeZp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4A0E619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6352" behindDoc="0" locked="0" layoutInCell="1" allowOverlap="1" wp14:anchorId="16D4028A" wp14:editId="5E722A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09" name="Rectangle 4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9CA526-1D23-2F40-B539-575874D01C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A160E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4028A" id="Rectangle 4709" o:spid="_x0000_s3510" style="position:absolute;margin-left:-5pt;margin-top:138pt;width:79pt;height:48pt;z-index:25251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WSIeDp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0BA160E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7376" behindDoc="0" locked="0" layoutInCell="1" allowOverlap="1" wp14:anchorId="5CCA8820" wp14:editId="60D50F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08" name="Rectangle 4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0D9868-F460-6F41-AC8E-5C7E7175DA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B76B2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A8820" id="Rectangle 4708" o:spid="_x0000_s3511" style="position:absolute;margin-left:-5pt;margin-top:138pt;width:79pt;height:48pt;z-index:25251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oBSeG5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5DB76B2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8400" behindDoc="0" locked="0" layoutInCell="1" allowOverlap="1" wp14:anchorId="68AEBD2F" wp14:editId="129CAA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07" name="Rectangle 4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9EE053-2CBB-DB41-BF48-60DF9A84F9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76D4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EBD2F" id="Rectangle 4707" o:spid="_x0000_s3512" style="position:absolute;margin-left:-5pt;margin-top:138pt;width:79pt;height:48pt;z-index:25251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q08eJZ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0A76D4B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9424" behindDoc="0" locked="0" layoutInCell="1" allowOverlap="1" wp14:anchorId="1F330B2F" wp14:editId="0440D8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06" name="Rectangle 4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0A9858-1C0E-2E4E-BCAA-4D8030BDAD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97120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330B2F" id="Rectangle 4706" o:spid="_x0000_s3513" style="position:absolute;margin-left:-5pt;margin-top:138pt;width:79pt;height:48pt;z-index:25251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UnmeMJ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0997120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0448" behindDoc="0" locked="0" layoutInCell="1" allowOverlap="1" wp14:anchorId="46C24D35" wp14:editId="2718CC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05" name="Rectangle 4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AA1571-734B-B046-9FB3-2594847BC4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D6DA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C24D35" id="Rectangle 4705" o:spid="_x0000_s3514" style="position:absolute;margin-left:-5pt;margin-top:138pt;width:79pt;height:48pt;z-index:25252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dU4f9J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0FD6DA9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1472" behindDoc="0" locked="0" layoutInCell="1" allowOverlap="1" wp14:anchorId="7D5B308D" wp14:editId="2E627E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04" name="Rectangle 4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1CB9AB-9724-7345-ABDE-C161448338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A10E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B308D" id="Rectangle 4704" o:spid="_x0000_s3515" style="position:absolute;margin-left:-5pt;margin-top:138pt;width:79pt;height:48pt;z-index:25252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" filled="f" stroked="f">
                      <v:textbox inset="2.16pt,1.44pt,0,1.44pt">
                        <w:txbxContent>
                          <w:p w14:paraId="73A10E1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2496" behindDoc="0" locked="0" layoutInCell="1" allowOverlap="1" wp14:anchorId="138955C5" wp14:editId="16AC12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03" name="Rectangle 4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340432-24E3-9644-ABF9-07274966A6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80D0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8955C5" id="Rectangle 4703" o:spid="_x0000_s3516" style="position:absolute;margin-left:-5pt;margin-top:138pt;width:79pt;height:48pt;z-index:25252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MzNqnJ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1680D08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3520" behindDoc="0" locked="0" layoutInCell="1" allowOverlap="1" wp14:anchorId="62591636" wp14:editId="0EB5FF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02" name="Rectangle 4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D8FBE9-4A8E-1F4A-A56C-8712A50A89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4A59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591636" id="Rectangle 4702" o:spid="_x0000_s3517" style="position:absolute;margin-left:-5pt;margin-top:138pt;width:79pt;height:48pt;z-index:25252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" filled="f" stroked="f">
                      <v:textbox inset="2.16pt,1.44pt,0,1.44pt">
                        <w:txbxContent>
                          <w:p w14:paraId="284A59B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4544" behindDoc="0" locked="0" layoutInCell="1" allowOverlap="1" wp14:anchorId="7708F225" wp14:editId="2D3E63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01" name="Rectangle 4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B71B57-4463-044A-B9E2-87C708AF91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5721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8F225" id="Rectangle 4701" o:spid="_x0000_s3518" style="position:absolute;margin-left:-5pt;margin-top:138pt;width:79pt;height:48pt;z-index:25252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wV5qt5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3757211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5568" behindDoc="0" locked="0" layoutInCell="1" allowOverlap="1" wp14:anchorId="4D8ACB6A" wp14:editId="60AA74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00" name="Rectangle 4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B7BCA9-9785-1A4A-91E1-093B8A9481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3642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8ACB6A" id="Rectangle 4700" o:spid="_x0000_s3519" style="position:absolute;margin-left:-5pt;margin-top:138pt;width:79pt;height:48pt;z-index:25252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" filled="f" stroked="f">
                      <v:textbox inset="2.16pt,1.44pt,0,1.44pt">
                        <w:txbxContent>
                          <w:p w14:paraId="2F36425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6592" behindDoc="0" locked="0" layoutInCell="1" allowOverlap="1" wp14:anchorId="0634038D" wp14:editId="1478FB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99" name="Rectangle 4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93D797D-D882-C440-BCFA-80CF5CB209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F6E76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34038D" id="Rectangle 4699" o:spid="_x0000_s3520" style="position:absolute;margin-left:-5pt;margin-top:138pt;width:79pt;height:48pt;z-index:25252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1+hqyp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21F6E76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7616" behindDoc="0" locked="0" layoutInCell="1" allowOverlap="1" wp14:anchorId="004FC8AD" wp14:editId="0FD236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98" name="Rectangle 4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DA6C2E-693D-A743-9E2F-1A6C6854EB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F825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4FC8AD" id="Rectangle 4698" o:spid="_x0000_s3521" style="position:absolute;margin-left:-5pt;margin-top:138pt;width:79pt;height:48pt;z-index:25252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" filled="f" stroked="f">
                      <v:textbox inset="2.16pt,1.44pt,0,1.44pt">
                        <w:txbxContent>
                          <w:p w14:paraId="53F825F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8640" behindDoc="0" locked="0" layoutInCell="1" allowOverlap="1" wp14:anchorId="0E84287B" wp14:editId="7F11A3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97" name="Rectangle 4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4CDB83-F468-B743-A71C-C49F7D4ED8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2145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84287B" id="Rectangle 4697" o:spid="_x0000_s3522" style="position:absolute;margin-left:-5pt;margin-top:138pt;width:79pt;height:48pt;z-index:25252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JYVq4Z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172145B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9664" behindDoc="0" locked="0" layoutInCell="1" allowOverlap="1" wp14:anchorId="62B36C5E" wp14:editId="18512D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96" name="Rectangle 4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901C7FF-4AAE-D74E-93B3-B5B15B5554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BD72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B36C5E" id="Rectangle 4696" o:spid="_x0000_s3523" style="position:absolute;margin-left:-5pt;margin-top:138pt;width:79pt;height:48pt;z-index:25252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3LPq9J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0BBD728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0688" behindDoc="0" locked="0" layoutInCell="1" allowOverlap="1" wp14:anchorId="7D5097BC" wp14:editId="17D9F9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95" name="Rectangle 4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0E026B-9631-3D49-8B25-C4567D8576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E110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097BC" id="Rectangle 4695" o:spid="_x0000_s3524" style="position:absolute;margin-left:-5pt;margin-top:138pt;width:79pt;height:48pt;z-index:25253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+4RrMJ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0AE1106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1712" behindDoc="0" locked="0" layoutInCell="1" allowOverlap="1" wp14:anchorId="2036A414" wp14:editId="6B4165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94" name="Rectangle 4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9F27B1-074C-CF4F-9379-224886A694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ACA4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6A414" id="Rectangle 4694" o:spid="_x0000_s3525" style="position:absolute;margin-left:-5pt;margin-top:138pt;width:79pt;height:48pt;z-index:25253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" filled="f" stroked="f">
                      <v:textbox inset="2.16pt,1.44pt,0,1.44pt">
                        <w:txbxContent>
                          <w:p w14:paraId="2CACA4B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2736" behindDoc="0" locked="0" layoutInCell="1" allowOverlap="1" wp14:anchorId="46D5A40F" wp14:editId="0D03B7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93" name="Rectangle 4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4BA409-D4D6-F140-9ED5-5BAC1A4AE2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D9AB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5A40F" id="Rectangle 4693" o:spid="_x0000_s3526" style="position:absolute;margin-left:-5pt;margin-top:138pt;width:79pt;height:48pt;z-index:25253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ZWjJx5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65D9AB0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3760" behindDoc="0" locked="0" layoutInCell="1" allowOverlap="1" wp14:anchorId="62A86FB5" wp14:editId="72D252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92" name="Rectangle 4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2B44F7-70BE-2148-8707-CB91783EEC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D9CD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86FB5" id="Rectangle 4692" o:spid="_x0000_s3527" style="position:absolute;margin-left:-5pt;margin-top:138pt;width:79pt;height:48pt;z-index:25253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" filled="f" stroked="f">
                      <v:textbox inset="2.16pt,1.44pt,0,1.44pt">
                        <w:txbxContent>
                          <w:p w14:paraId="3FD9CD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4784" behindDoc="0" locked="0" layoutInCell="1" allowOverlap="1" wp14:anchorId="09C2AA08" wp14:editId="0C01A7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91" name="Rectangle 4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AC0CEB-CA87-D84A-B510-98E9057F9D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722D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C2AA08" id="Rectangle 4691" o:spid="_x0000_s3528" style="position:absolute;margin-left:-5pt;margin-top:138pt;width:79pt;height:48pt;z-index:25253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lwXJ7J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45722DD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5808" behindDoc="0" locked="0" layoutInCell="1" allowOverlap="1" wp14:anchorId="36778B58" wp14:editId="23297D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90" name="Rectangle 4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BDFA17-EE52-D547-B6E6-C1293C3D7D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9951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78B58" id="Rectangle 4690" o:spid="_x0000_s3529" style="position:absolute;margin-left:-5pt;margin-top:138pt;width:79pt;height:48pt;z-index:25253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bjNJ+Z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6999515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6832" behindDoc="0" locked="0" layoutInCell="1" allowOverlap="1" wp14:anchorId="09C31246" wp14:editId="1BA0BE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89" name="Rectangle 4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07EBF2-53E1-D14F-878E-DE97F68C60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8D2DA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C31246" id="Rectangle 4689" o:spid="_x0000_s3530" style="position:absolute;margin-left:-5pt;margin-top:138pt;width:79pt;height:48pt;z-index:25253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gbPJkZ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768D2DA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7856" behindDoc="0" locked="0" layoutInCell="1" allowOverlap="1" wp14:anchorId="00C4A13B" wp14:editId="126A17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88" name="Rectangle 4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C27E00-371D-914F-9BBF-B067E8B3F5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E8E6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4A13B" id="Rectangle 4688" o:spid="_x0000_s3531" style="position:absolute;margin-left:-5pt;margin-top:138pt;width:79pt;height:48pt;z-index:25253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eIVJhJ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1CE8E6B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8880" behindDoc="0" locked="0" layoutInCell="1" allowOverlap="1" wp14:anchorId="0B0E6CAE" wp14:editId="436C08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87" name="Rectangle 4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1B6B29-BFE2-144B-8299-C8758C2F1D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0D99D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E6CAE" id="Rectangle 4687" o:spid="_x0000_s3532" style="position:absolute;margin-left:-5pt;margin-top:138pt;width:79pt;height:48pt;z-index:25253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c97Jup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350D99D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9904" behindDoc="0" locked="0" layoutInCell="1" allowOverlap="1" wp14:anchorId="229A3112" wp14:editId="10594F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86" name="Rectangle 4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149FDE-B032-2E43-8A38-62450FC6BF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E99C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A3112" id="Rectangle 4686" o:spid="_x0000_s3533" style="position:absolute;margin-left:-5pt;margin-top:138pt;width:79pt;height:48pt;z-index:25253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iuhJr5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70E99C3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0928" behindDoc="0" locked="0" layoutInCell="1" allowOverlap="1" wp14:anchorId="4D3CE1A1" wp14:editId="33A8AC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85" name="Rectangle 4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CCA97E-4E35-744E-8A3E-D789702765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E1CA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3CE1A1" id="Rectangle 4685" o:spid="_x0000_s3534" style="position:absolute;margin-left:-5pt;margin-top:138pt;width:79pt;height:48pt;z-index:25254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rd/Ia5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0AE1CAD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1952" behindDoc="0" locked="0" layoutInCell="1" allowOverlap="1" wp14:anchorId="68DBD6B7" wp14:editId="54C90C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84" name="Rectangle 4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38308C-F6D3-3942-BDA6-EEAB4093AB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D84A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DBD6B7" id="Rectangle 4684" o:spid="_x0000_s3535" style="position:absolute;margin-left:-5pt;margin-top:138pt;width:79pt;height:48pt;z-index:25254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" filled="f" stroked="f">
                      <v:textbox inset="2.16pt,1.44pt,0,1.44pt">
                        <w:txbxContent>
                          <w:p w14:paraId="22D84A8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2976" behindDoc="0" locked="0" layoutInCell="1" allowOverlap="1" wp14:anchorId="3FEB21A0" wp14:editId="3A75BD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83" name="Rectangle 4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DEF214-4BEF-BF48-8B0D-0FE393D557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82CD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B21A0" id="Rectangle 4683" o:spid="_x0000_s3536" style="position:absolute;margin-left:-5pt;margin-top:138pt;width:79pt;height:48pt;z-index:25254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66K9A5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2D82CDC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4000" behindDoc="0" locked="0" layoutInCell="1" allowOverlap="1" wp14:anchorId="51F5E6E6" wp14:editId="61A7D8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82" name="Rectangle 4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CF80C6-A0E2-D04E-857F-AA5ADC5753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8328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5E6E6" id="Rectangle 4682" o:spid="_x0000_s3537" style="position:absolute;margin-left:-5pt;margin-top:138pt;width:79pt;height:48pt;z-index:25254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" filled="f" stroked="f">
                      <v:textbox inset="2.16pt,1.44pt,0,1.44pt">
                        <w:txbxContent>
                          <w:p w14:paraId="2C8328D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5024" behindDoc="0" locked="0" layoutInCell="1" allowOverlap="1" wp14:anchorId="7F1B23E8" wp14:editId="4F3D64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81" name="Rectangle 4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8215B0-1FFB-E548-9085-F11EBC614C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4EC7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1B23E8" id="Rectangle 4681" o:spid="_x0000_s3538" style="position:absolute;margin-left:-5pt;margin-top:138pt;width:79pt;height:48pt;z-index:25254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Gc+9KJ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454EC78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6048" behindDoc="0" locked="0" layoutInCell="1" allowOverlap="1" wp14:anchorId="01501CE9" wp14:editId="7971B8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80" name="Rectangle 4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281F09-816E-EC4F-84CE-23396E3E1F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4DBDD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501CE9" id="Rectangle 4680" o:spid="_x0000_s3539" style="position:absolute;margin-left:-5pt;margin-top:138pt;width:79pt;height:48pt;z-index:25254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4Pk9PZ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414DBDD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7072" behindDoc="0" locked="0" layoutInCell="1" allowOverlap="1" wp14:anchorId="1ABA9796" wp14:editId="035625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79" name="Rectangle 4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8D8EF1-E576-5148-8140-8087314C1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EBF8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A9796" id="Rectangle 4679" o:spid="_x0000_s3540" style="position:absolute;margin-left:-5pt;margin-top:138pt;width:79pt;height:48pt;z-index:25254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D3m9VZ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40EBF8F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8096" behindDoc="0" locked="0" layoutInCell="1" allowOverlap="1" wp14:anchorId="1AF2B21B" wp14:editId="6BA785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78" name="Rectangle 4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B4E1D9-EB21-8E4A-8AE3-DE2E3C11DF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DDA5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F2B21B" id="Rectangle 4678" o:spid="_x0000_s3541" style="position:absolute;margin-left:-5pt;margin-top:138pt;width:79pt;height:48pt;z-index:25254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9k89QJ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31DDA5A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9120" behindDoc="0" locked="0" layoutInCell="1" allowOverlap="1" wp14:anchorId="14BD764F" wp14:editId="437076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77" name="Rectangle 4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4B0B77-421A-6649-B9F2-DC602F4C43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723E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BD764F" id="Rectangle 4677" o:spid="_x0000_s3542" style="position:absolute;margin-left:-5pt;margin-top:138pt;width:79pt;height:48pt;z-index:25254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/RS9fp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22723ED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0144" behindDoc="0" locked="0" layoutInCell="1" allowOverlap="1" wp14:anchorId="4C8CBEAC" wp14:editId="4E7BA3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76" name="Rectangle 4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B87857-DDE8-DA4F-98D2-6BEC23240F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1639D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8CBEAC" id="Rectangle 4676" o:spid="_x0000_s3543" style="position:absolute;margin-left:-5pt;margin-top:138pt;width:79pt;height:48pt;z-index:25255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BCI9a5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3F1639D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1168" behindDoc="0" locked="0" layoutInCell="1" allowOverlap="1" wp14:anchorId="7846D438" wp14:editId="50485A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75" name="Rectangle 4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7AF0A44-F38F-D242-91DE-145286F9A9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E8C7D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46D438" id="Rectangle 4675" o:spid="_x0000_s3544" style="position:absolute;margin-left:-5pt;margin-top:138pt;width:79pt;height:48pt;z-index:25255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IxW8r5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00E8C7D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2192" behindDoc="0" locked="0" layoutInCell="1" allowOverlap="1" wp14:anchorId="02CEAC68" wp14:editId="4DB8C2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74" name="Rectangle 4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E6D839-FD75-7B4F-86F9-CECC3AEBE7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8AD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EAC68" id="Rectangle 4674" o:spid="_x0000_s3545" style="position:absolute;margin-left:-5pt;margin-top:138pt;width:79pt;height:48pt;z-index:25255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" filled="f" stroked="f">
                      <v:textbox inset="2.16pt,1.44pt,0,1.44pt">
                        <w:txbxContent>
                          <w:p w14:paraId="1BB8ADA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3216" behindDoc="0" locked="0" layoutInCell="1" allowOverlap="1" wp14:anchorId="44156AEB" wp14:editId="04B398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73" name="Rectangle 4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D47D9E-8911-0A4B-8864-A7CF2A292C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C8F1F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156AEB" id="Rectangle 4673" o:spid="_x0000_s3546" style="position:absolute;margin-left:-5pt;margin-top:138pt;width:79pt;height:48pt;z-index:25255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OPtRlJ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1AC8F1F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4240" behindDoc="0" locked="0" layoutInCell="1" allowOverlap="1" wp14:anchorId="78E6C77E" wp14:editId="488020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72" name="Rectangle 4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8C7666-8011-1146-9BA0-DD3CF475F8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54A1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E6C77E" id="Rectangle 4672" o:spid="_x0000_s3547" style="position:absolute;margin-left:-5pt;margin-top:138pt;width:79pt;height:48pt;z-index:25255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" filled="f" stroked="f">
                      <v:textbox inset="2.16pt,1.44pt,0,1.44pt">
                        <w:txbxContent>
                          <w:p w14:paraId="3C54A15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5264" behindDoc="0" locked="0" layoutInCell="1" allowOverlap="1" wp14:anchorId="76789984" wp14:editId="0BA64C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71" name="Rectangle 4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D6139D-ECA5-9940-8D1D-3ACD4100D3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E9D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789984" id="Rectangle 4671" o:spid="_x0000_s3548" style="position:absolute;margin-left:-5pt;margin-top:138pt;width:79pt;height:48pt;z-index:25255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ypZRv5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30EE9D4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6288" behindDoc="0" locked="0" layoutInCell="1" allowOverlap="1" wp14:anchorId="05DB1588" wp14:editId="40D5A3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70" name="Rectangle 4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6D3A02-4552-B546-A527-F607F6A6E6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8D5E0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B1588" id="Rectangle 4670" o:spid="_x0000_s3549" style="position:absolute;margin-left:-5pt;margin-top:138pt;width:79pt;height:48pt;z-index:25255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M6DRqp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7E8D5E0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7312" behindDoc="0" locked="0" layoutInCell="1" allowOverlap="1" wp14:anchorId="5EE3B0F9" wp14:editId="600936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69" name="Rectangle 4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EF3A4F-6E70-B340-B0FE-D11B2126EE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6A29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E3B0F9" id="Rectangle 4669" o:spid="_x0000_s3550" style="position:absolute;margin-left:-5pt;margin-top:138pt;width:79pt;height:48pt;z-index:25255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3CBRwp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776A298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8336" behindDoc="0" locked="0" layoutInCell="1" allowOverlap="1" wp14:anchorId="5C7E5686" wp14:editId="75CA3F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68" name="Rectangle 4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8EBD53-81DF-BC4A-989C-2530E64249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116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E5686" id="Rectangle 4668" o:spid="_x0000_s3551" style="position:absolute;margin-left:-5pt;margin-top:138pt;width:79pt;height:48pt;z-index:25255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JRbR15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3E31162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9360" behindDoc="0" locked="0" layoutInCell="1" allowOverlap="1" wp14:anchorId="6AEC3B86" wp14:editId="03B484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67" name="Rectangle 4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21510C-3C46-FF48-A3BB-A3AECC8466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1814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C3B86" id="Rectangle 4667" o:spid="_x0000_s3552" style="position:absolute;margin-left:-5pt;margin-top:138pt;width:79pt;height:48pt;z-index:25255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Lk1R6Z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1F18143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0384" behindDoc="0" locked="0" layoutInCell="1" allowOverlap="1" wp14:anchorId="3F5C850A" wp14:editId="5B689D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66" name="Rectangle 4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E85EB9-0CFD-3C45-B0B9-2E17A2A690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79633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5C850A" id="Rectangle 4666" o:spid="_x0000_s3553" style="position:absolute;margin-left:-5pt;margin-top:138pt;width:79pt;height:48pt;z-index:25256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13vR/J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2979633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1408" behindDoc="0" locked="0" layoutInCell="1" allowOverlap="1" wp14:anchorId="57752BBE" wp14:editId="451BFF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65" name="Rectangle 4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7DC927-0A13-AE41-A6D9-6ECBAFD75A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E142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752BBE" id="Rectangle 4665" o:spid="_x0000_s3554" style="position:absolute;margin-left:-5pt;margin-top:138pt;width:79pt;height:48pt;z-index:25256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8ExQOJ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7FE1424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2432" behindDoc="0" locked="0" layoutInCell="1" allowOverlap="1" wp14:anchorId="5E28854A" wp14:editId="538E4E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64" name="Rectangle 4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CDF160-050B-1149-9EAB-BADABF8356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D2A3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8854A" id="Rectangle 4664" o:spid="_x0000_s3555" style="position:absolute;margin-left:-5pt;margin-top:138pt;width:79pt;height:48pt;z-index:25256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" filled="f" stroked="f">
                      <v:textbox inset="2.16pt,1.44pt,0,1.44pt">
                        <w:txbxContent>
                          <w:p w14:paraId="186D2A3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3456" behindDoc="0" locked="0" layoutInCell="1" allowOverlap="1" wp14:anchorId="1561F207" wp14:editId="698EA3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63" name="Rectangle 4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4B9ACD-9781-4F43-BABF-75E82EBA53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2D13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61F207" id="Rectangle 4663" o:spid="_x0000_s3556" style="position:absolute;margin-left:-5pt;margin-top:138pt;width:79pt;height:48pt;z-index:25256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tjElUJ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142D138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4480" behindDoc="0" locked="0" layoutInCell="1" allowOverlap="1" wp14:anchorId="2028FE7C" wp14:editId="5FB793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62" name="Rectangle 4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8BC691-B28F-8246-8A0A-139D44A3C3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0A88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8FE7C" id="Rectangle 4662" o:spid="_x0000_s3557" style="position:absolute;margin-left:-5pt;margin-top:138pt;width:79pt;height:48pt;z-index:25256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TwelRZ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320A88E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5504" behindDoc="0" locked="0" layoutInCell="1" allowOverlap="1" wp14:anchorId="2092D477" wp14:editId="3BED9D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61" name="Rectangle 4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0C6EC8-F5CF-9E41-B1EE-AA5F7A3A06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CABDA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2D477" id="Rectangle 4661" o:spid="_x0000_s3558" style="position:absolute;margin-left:-5pt;margin-top:138pt;width:79pt;height:48pt;z-index:25256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RFwle5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0DCABDA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6528" behindDoc="0" locked="0" layoutInCell="1" allowOverlap="1" wp14:anchorId="25BCD097" wp14:editId="579AE5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60" name="Rectangle 4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DCAFC1D-C7D6-2248-992B-FF6CB50177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02A7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BCD097" id="Rectangle 4660" o:spid="_x0000_s3559" style="position:absolute;margin-left:-5pt;margin-top:138pt;width:79pt;height:48pt;z-index:25256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" filled="f" stroked="f">
                      <v:textbox inset="2.16pt,1.44pt,0,1.44pt">
                        <w:txbxContent>
                          <w:p w14:paraId="1A02A71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7552" behindDoc="0" locked="0" layoutInCell="1" allowOverlap="1" wp14:anchorId="6C67405A" wp14:editId="501C9C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59" name="Rectangle 4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D3ED60-B4F7-6D4E-9E44-6A33FA9B45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2219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67405A" id="Rectangle 4659" o:spid="_x0000_s3560" style="position:absolute;margin-left:-5pt;margin-top:138pt;width:79pt;height:48pt;z-index:25256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" filled="f" stroked="f">
                      <v:textbox inset="2.16pt,1.44pt,0,1.44pt">
                        <w:txbxContent>
                          <w:p w14:paraId="702219E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8576" behindDoc="0" locked="0" layoutInCell="1" allowOverlap="1" wp14:anchorId="74B66CDB" wp14:editId="157AF8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58" name="Rectangle 4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27B2C0-B2BF-B941-8AAC-D10EE78162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81DD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B66CDB" id="Rectangle 4658" o:spid="_x0000_s3561" style="position:absolute;margin-left:-5pt;margin-top:138pt;width:79pt;height:48pt;z-index:25256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" filled="f" stroked="f">
                      <v:textbox inset="2.16pt,1.44pt,0,1.44pt">
                        <w:txbxContent>
                          <w:p w14:paraId="4C81DDC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9600" behindDoc="0" locked="0" layoutInCell="1" allowOverlap="1" wp14:anchorId="298D090A" wp14:editId="22A087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57" name="Rectangle 4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B9070B-80ED-7941-B2C3-570489B43E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835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8D090A" id="Rectangle 4657" o:spid="_x0000_s3562" style="position:absolute;margin-left:-5pt;margin-top:158pt;width:79pt;height:60pt;z-index:25256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xishF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2088359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0624" behindDoc="0" locked="0" layoutInCell="1" allowOverlap="1" wp14:anchorId="03742198" wp14:editId="19397E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56" name="Rectangle 4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EDC362-0BCB-1747-9160-1B4C4AC488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6082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42198" id="Rectangle 4656" o:spid="_x0000_s3563" style="position:absolute;margin-left:-5pt;margin-top:158pt;width:79pt;height:60pt;z-index:25257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IvEhQ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4560828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1648" behindDoc="0" locked="0" layoutInCell="1" allowOverlap="1" wp14:anchorId="4DBD0D4F" wp14:editId="68B469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55" name="Rectangle 4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8A509B-8A6F-404D-A5A8-44D1D7BC6E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34E1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BD0D4F" id="Rectangle 4655" o:spid="_x0000_s3564" style="position:absolute;margin-left:-5pt;margin-top:158pt;width:79pt;height:60pt;z-index:25257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vi8mU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3D34E14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2672" behindDoc="0" locked="0" layoutInCell="1" allowOverlap="1" wp14:anchorId="6C3EC4EE" wp14:editId="3F15E2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54" name="Rectangle 4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E22151-AF7B-F741-B0BB-274239BFD2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8D8B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EC4EE" id="Rectangle 4654" o:spid="_x0000_s3565" style="position:absolute;margin-left:-5pt;margin-top:158pt;width:79pt;height:60pt;z-index:25257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508D8B7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3696" behindDoc="0" locked="0" layoutInCell="1" allowOverlap="1" wp14:anchorId="4598CB18" wp14:editId="11B426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53" name="Rectangle 4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07D9A2-7927-E74E-A0D2-CF50FC2461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AF6D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98CB18" id="Rectangle 4653" o:spid="_x0000_s3566" style="position:absolute;margin-left:-5pt;margin-top:158pt;width:79pt;height:60pt;z-index:25257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E5DFQi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21AF6DD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4720" behindDoc="0" locked="0" layoutInCell="1" allowOverlap="1" wp14:anchorId="4748BEDB" wp14:editId="4CCEB6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52" name="Rectangle 4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15D89A-8539-2645-A2C4-07504953DF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BAE5E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8BEDB" id="Rectangle 4652" o:spid="_x0000_s3567" style="position:absolute;margin-left:-5pt;margin-top:158pt;width:79pt;height:60pt;z-index:25257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Ld1lR2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1CBAE5E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5744" behindDoc="0" locked="0" layoutInCell="1" allowOverlap="1" wp14:anchorId="313EBECE" wp14:editId="4F2AAE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51" name="Rectangle 4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890308-58E0-894E-A8D3-1C2C1B11AD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10CC7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3EBECE" id="Rectangle 4651" o:spid="_x0000_s3568" style="position:absolute;margin-left:-5pt;margin-top:158pt;width:79pt;height:60pt;z-index:25257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8LhUj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5010CC7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6768" behindDoc="0" locked="0" layoutInCell="1" allowOverlap="1" wp14:anchorId="33720096" wp14:editId="378D39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50" name="Rectangle 4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836AB2-777E-C745-B116-AB1BBE4F45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E411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720096" id="Rectangle 4650" o:spid="_x0000_s3569" style="position:absolute;margin-left:-5pt;margin-top:158pt;width:79pt;height:60pt;z-index:25257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FGJU2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1DE4112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7792" behindDoc="0" locked="0" layoutInCell="1" allowOverlap="1" wp14:anchorId="3FE120FB" wp14:editId="3ABB05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49" name="Rectangle 4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E1F131-16F9-C546-9B21-5FD09C3F6F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F749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120FB" id="Rectangle 4649" o:spid="_x0000_s3570" style="position:absolute;margin-left:-5pt;margin-top:158pt;width:79pt;height:60pt;z-index:25257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qmBVe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27F7495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8816" behindDoc="0" locked="0" layoutInCell="1" allowOverlap="1" wp14:anchorId="33DCD078" wp14:editId="393655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48" name="Rectangle 4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E07424-84E1-074D-B650-CEF2625918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DFB8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DCD078" id="Rectangle 4648" o:spid="_x0000_s3571" style="position:absolute;margin-left:-5pt;margin-top:158pt;width:79pt;height:60pt;z-index:25257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46DFB8C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9840" behindDoc="0" locked="0" layoutInCell="1" allowOverlap="1" wp14:anchorId="747FA048" wp14:editId="5F34DD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47" name="Rectangle 4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F22126-C141-4545-8295-0122A71616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8A75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7FA048" id="Rectangle 4647" o:spid="_x0000_s3572" style="position:absolute;margin-left:-5pt;margin-top:158pt;width:79pt;height:60pt;z-index:25257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7E8A75C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0864" behindDoc="0" locked="0" layoutInCell="1" allowOverlap="1" wp14:anchorId="0A12D423" wp14:editId="0F6104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46" name="Rectangle 4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1514AB4-8A51-C94D-9F68-92CF80E117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346E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2D423" id="Rectangle 4646" o:spid="_x0000_s3573" style="position:absolute;margin-left:-5pt;margin-top:158pt;width:79pt;height:60pt;z-index:25258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5E346E8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1888" behindDoc="0" locked="0" layoutInCell="1" allowOverlap="1" wp14:anchorId="17EB0F4B" wp14:editId="2FB65F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45" name="Rectangle 4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304D36-9277-CF49-AD7A-025AC94495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D332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EB0F4B" id="Rectangle 4645" o:spid="_x0000_s3574" style="position:absolute;margin-left:-5pt;margin-top:158pt;width:79pt;height:60pt;z-index:25258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G9BSk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0CD3325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2912" behindDoc="0" locked="0" layoutInCell="1" allowOverlap="1" wp14:anchorId="0289E87B" wp14:editId="7FA855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44" name="Rectangle 4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C590BC-3A78-5D4F-A6F2-EE691D9378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9A84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9E87B" id="Rectangle 4644" o:spid="_x0000_s3575" style="position:absolute;margin-left:-5pt;margin-top:158pt;width:79pt;height:60pt;z-index:25258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/wpSx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169A841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3936" behindDoc="0" locked="0" layoutInCell="1" allowOverlap="1" wp14:anchorId="77ECBBDF" wp14:editId="4FF056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43" name="Rectangle 4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DB5E97-8185-4643-AA4D-09E3471216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A1D8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ECBBDF" id="Rectangle 4643" o:spid="_x0000_s3576" style="position:absolute;margin-left:-5pt;margin-top:158pt;width:79pt;height:60pt;z-index:25258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AiWHM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31A1D88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4960" behindDoc="0" locked="0" layoutInCell="1" allowOverlap="1" wp14:anchorId="5243476B" wp14:editId="7A17A9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42" name="Rectangle 4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D5D2FF-9FCD-864E-B1D7-AB16EB716D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B505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43476B" id="Rectangle 4642" o:spid="_x0000_s3577" style="position:absolute;margin-left:-5pt;margin-top:158pt;width:79pt;height:60pt;z-index:25258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5v+HZ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0FB5057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5984" behindDoc="0" locked="0" layoutInCell="1" allowOverlap="1" wp14:anchorId="78D797A4" wp14:editId="01E162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41" name="Rectangle 4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E6378D-644D-BC48-BE98-E11FF0A137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5C852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D797A4" id="Rectangle 4641" o:spid="_x0000_s3578" style="position:absolute;margin-left:-5pt;margin-top:158pt;width:79pt;height:60pt;z-index:25258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195C852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7008" behindDoc="0" locked="0" layoutInCell="1" allowOverlap="1" wp14:anchorId="3E92155B" wp14:editId="054A0D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40" name="Rectangle 4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5C09BF-21B7-C441-A111-1302109B97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ABD2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92155B" id="Rectangle 4640" o:spid="_x0000_s3579" style="position:absolute;margin-left:-5pt;margin-top:158pt;width:79pt;height:60pt;z-index:25258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19ABD29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8032" behindDoc="0" locked="0" layoutInCell="1" allowOverlap="1" wp14:anchorId="04F4658E" wp14:editId="2EE8B6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39" name="Rectangle 4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FB643D-8E0F-4248-B1D1-67DE7BE354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2F81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4658E" id="Rectangle 4639" o:spid="_x0000_s3580" style="position:absolute;margin-left:-5pt;margin-top:158pt;width:79pt;height:60pt;z-index:25258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7D2F81F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9056" behindDoc="0" locked="0" layoutInCell="1" allowOverlap="1" wp14:anchorId="30B5E11F" wp14:editId="4C8A31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38" name="Rectangle 4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2CEB67-4AD3-FB4B-BED3-0970801FDC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3B9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5E11F" id="Rectangle 4638" o:spid="_x0000_s3581" style="position:absolute;margin-left:-5pt;margin-top:158pt;width:79pt;height:60pt;z-index:25258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2673B9A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0080" behindDoc="0" locked="0" layoutInCell="1" allowOverlap="1" wp14:anchorId="6CA994B4" wp14:editId="40BAAE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37" name="Rectangle 4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6A6088-5B29-BD49-A9EE-4762763E78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CC8A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994B4" id="Rectangle 4637" o:spid="_x0000_s3582" style="position:absolute;margin-left:-5pt;margin-top:158pt;width:79pt;height:60pt;z-index:25259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65CC8A2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1104" behindDoc="0" locked="0" layoutInCell="1" allowOverlap="1" wp14:anchorId="54B81C9B" wp14:editId="362E4B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36" name="Rectangle 4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AE564A-62C8-4A41-8570-5307E3ADEE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A18B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B81C9B" id="Rectangle 4636" o:spid="_x0000_s3583" style="position:absolute;margin-left:-5pt;margin-top:158pt;width:79pt;height:60pt;z-index:25259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2CA18B6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2128" behindDoc="0" locked="0" layoutInCell="1" allowOverlap="1" wp14:anchorId="29178FB1" wp14:editId="07F041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35" name="Rectangle 4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4A375E-ADC0-9C43-9614-5B3F056765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971E6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178FB1" id="Rectangle 4635" o:spid="_x0000_s3584" style="position:absolute;margin-left:-5pt;margin-top:158pt;width:79pt;height:60pt;z-index:25259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2A971E6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3152" behindDoc="0" locked="0" layoutInCell="1" allowOverlap="1" wp14:anchorId="27201B5E" wp14:editId="15C6AF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34" name="Rectangle 4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9192EF-514E-0A4C-A28C-AFE1E57C8C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61D3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01B5E" id="Rectangle 4634" o:spid="_x0000_s3585" style="position:absolute;margin-left:-5pt;margin-top:158pt;width:79pt;height:60pt;z-index:25259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2B61D3A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4176" behindDoc="0" locked="0" layoutInCell="1" allowOverlap="1" wp14:anchorId="023B3CE0" wp14:editId="359B03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33" name="Rectangle 4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5B01BB-6501-B94E-9243-6B9198BB7A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8557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3B3CE0" id="Rectangle 4633" o:spid="_x0000_s3586" style="position:absolute;margin-left:-5pt;margin-top:158pt;width:79pt;height:60pt;z-index:25259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T0I1b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6A8557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5200" behindDoc="0" locked="0" layoutInCell="1" allowOverlap="1" wp14:anchorId="16E583C3" wp14:editId="7DFC9A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32" name="Rectangle 4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330A8B-6F2D-DA4A-AE67-17B4E133E3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D0E7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583C3" id="Rectangle 4632" o:spid="_x0000_s3587" style="position:absolute;margin-left:-5pt;margin-top:158pt;width:79pt;height:60pt;z-index:25259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q5g1O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2ED0E7B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6224" behindDoc="0" locked="0" layoutInCell="1" allowOverlap="1" wp14:anchorId="5EBBE444" wp14:editId="6930DA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31" name="Rectangle 4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463577-C1BD-BF4B-A8F2-5D93712FC8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B1C8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BE444" id="Rectangle 4631" o:spid="_x0000_s3588" style="position:absolute;margin-left:-5pt;margin-top:158pt;width:79pt;height:60pt;z-index:25259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hvY1w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48B1C85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7248" behindDoc="0" locked="0" layoutInCell="1" allowOverlap="1" wp14:anchorId="124C5261" wp14:editId="15010C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30" name="Rectangle 4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CA9D1B-72BB-8241-9F52-9E336DB95C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692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4C5261" id="Rectangle 4630" o:spid="_x0000_s3589" style="position:absolute;margin-left:-5pt;margin-top:158pt;width:79pt;height:60pt;z-index:25259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Yiw1l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4B46926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8272" behindDoc="0" locked="0" layoutInCell="1" allowOverlap="1" wp14:anchorId="64402295" wp14:editId="0B7B89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29" name="Rectangle 4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1F763C-742E-A04F-B9A0-95231F288B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8218D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402295" id="Rectangle 4629" o:spid="_x0000_s3590" style="position:absolute;margin-left:-5pt;margin-top:158pt;width:79pt;height:60pt;z-index:25259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4C8218D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9296" behindDoc="0" locked="0" layoutInCell="1" allowOverlap="1" wp14:anchorId="1D55842E" wp14:editId="74BCAC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28" name="Rectangle 4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06B80D-48FB-E44D-AEB7-A7C7ED727E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4D13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5842E" id="Rectangle 4628" o:spid="_x0000_s3591" style="position:absolute;margin-left:-5pt;margin-top:158pt;width:79pt;height:60pt;z-index:25259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1B4D13E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0320" behindDoc="0" locked="0" layoutInCell="1" allowOverlap="1" wp14:anchorId="052EE781" wp14:editId="7373EB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27" name="Rectangle 4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70232A-7396-4A43-9617-4B74AAD266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AB36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EE781" id="Rectangle 4627" o:spid="_x0000_s3592" style="position:absolute;margin-left:-5pt;margin-top:158pt;width:79pt;height:60pt;z-index:25260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2DAB366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1344" behindDoc="0" locked="0" layoutInCell="1" allowOverlap="1" wp14:anchorId="41202FBA" wp14:editId="0AD3D2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26" name="Rectangle 4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658CA9-40FF-CE42-8747-D2FE940C51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CBBE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02FBA" id="Rectangle 4626" o:spid="_x0000_s3593" style="position:absolute;margin-left:-5pt;margin-top:158pt;width:79pt;height:60pt;z-index:25260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25CBBE6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2368" behindDoc="0" locked="0" layoutInCell="1" allowOverlap="1" wp14:anchorId="7B471EF3" wp14:editId="727B4F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25" name="Rectangle 4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B1E0DFD-2AA6-7549-AD46-A2F3A68538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2F18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471EF3" id="Rectangle 4625" o:spid="_x0000_s3594" style="position:absolute;margin-left:-5pt;margin-top:158pt;width:79pt;height:60pt;z-index:25260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242F188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3392" behindDoc="0" locked="0" layoutInCell="1" allowOverlap="1" wp14:anchorId="7F9792C1" wp14:editId="74E5FA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24" name="Rectangle 4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73E276-FB88-A84D-A552-DB3FE175B4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75AB3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792C1" id="Rectangle 4624" o:spid="_x0000_s3595" style="position:absolute;margin-left:-5pt;margin-top:158pt;width:79pt;height:60pt;z-index:25260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iUQzi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6175AB3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4416" behindDoc="0" locked="0" layoutInCell="1" allowOverlap="1" wp14:anchorId="35C28C31" wp14:editId="0388F5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23" name="Rectangle 4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E6F0FF-2E94-7648-85F4-A82D869E3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666DA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C28C31" id="Rectangle 4623" o:spid="_x0000_s3596" style="position:absolute;margin-left:-5pt;margin-top:158pt;width:79pt;height:60pt;z-index:25260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dGvmf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3E666DA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5440" behindDoc="0" locked="0" layoutInCell="1" allowOverlap="1" wp14:anchorId="383F87E5" wp14:editId="784D25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22" name="Rectangle 4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EDCE75-1EF8-8C43-85C7-84EDBFEAC4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C3FB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3F87E5" id="Rectangle 4622" o:spid="_x0000_s3597" style="position:absolute;margin-left:-5pt;margin-top:158pt;width:79pt;height:60pt;z-index:25260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GQseYq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6BC3FBE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6464" behindDoc="0" locked="0" layoutInCell="1" allowOverlap="1" wp14:anchorId="42B1BE83" wp14:editId="37E688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21" name="Rectangle 4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E971165-C46B-FE43-8DED-0FD2C4148F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D3E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B1BE83" id="Rectangle 4621" o:spid="_x0000_s3598" style="position:absolute;margin-left:-5pt;margin-top:158pt;width:79pt;height:60pt;z-index:25260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vd/m0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182D3EA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7488" behindDoc="0" locked="0" layoutInCell="1" allowOverlap="1" wp14:anchorId="221F9DB4" wp14:editId="31F1BF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20" name="Rectangle 4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AFC443-7C9E-894F-AEC4-67DABC8B40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3563D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1F9DB4" id="Rectangle 4620" o:spid="_x0000_s3599" style="position:absolute;margin-left:-5pt;margin-top:158pt;width:79pt;height:60pt;z-index:25260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WQXmh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273563D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8512" behindDoc="0" locked="0" layoutInCell="1" allowOverlap="1" wp14:anchorId="22450707" wp14:editId="4D2B5C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19" name="Rectangle 4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189E36-0E93-EF48-A621-1068F273DB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778E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50707" id="Rectangle 4619" o:spid="_x0000_s3600" style="position:absolute;margin-left:-5pt;margin-top:158pt;width:79pt;height:60pt;z-index:25260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15778EF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9536" behindDoc="0" locked="0" layoutInCell="1" allowOverlap="1" wp14:anchorId="1384B27D" wp14:editId="64C01B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18" name="Rectangle 4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14E7425-89FE-524D-A5E6-6133DDFC3B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06A0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84B27D" id="Rectangle 4618" o:spid="_x0000_s3601" style="position:absolute;margin-left:-5pt;margin-top:158pt;width:79pt;height:60pt;z-index:25260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6806A0D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0560" behindDoc="0" locked="0" layoutInCell="1" allowOverlap="1" wp14:anchorId="38E949BE" wp14:editId="68BEBE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17" name="Rectangle 4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34378F-E9B3-1B49-A5FC-B73A7AA716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D0299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949BE" id="Rectangle 4617" o:spid="_x0000_s3602" style="position:absolute;margin-left:-5pt;margin-top:158pt;width:79pt;height:60pt;z-index:25261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34D0299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1584" behindDoc="0" locked="0" layoutInCell="1" allowOverlap="1" wp14:anchorId="789AB6ED" wp14:editId="62688F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16" name="Rectangle 4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97D689-6DDF-E14D-9FA0-2932BE7234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170D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AB6ED" id="Rectangle 4616" o:spid="_x0000_s3603" style="position:absolute;margin-left:-5pt;margin-top:158pt;width:79pt;height:60pt;z-index:25261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4D170DF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2608" behindDoc="0" locked="0" layoutInCell="1" allowOverlap="1" wp14:anchorId="6058960D" wp14:editId="41814B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15" name="Rectangle 4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C21473-6A37-584F-871B-6CF4F13983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6AD5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58960D" id="Rectangle 4615" o:spid="_x0000_s3604" style="position:absolute;margin-left:-5pt;margin-top:158pt;width:79pt;height:60pt;z-index:25261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Vrfgz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7A6AD5B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3632" behindDoc="0" locked="0" layoutInCell="1" allowOverlap="1" wp14:anchorId="183BA64E" wp14:editId="4367C8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14" name="Rectangle 4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637208-1B0A-9F49-B44D-ED7009CC8C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5C6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3BA64E" id="Rectangle 4614" o:spid="_x0000_s3605" style="position:absolute;margin-left:-5pt;margin-top:158pt;width:79pt;height:60pt;z-index:25261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7F65C64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4656" behindDoc="0" locked="0" layoutInCell="1" allowOverlap="1" wp14:anchorId="7F84430C" wp14:editId="100D0E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13" name="Rectangle 4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E9419B-DBAB-9042-9BD0-5F0C26E509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8BC0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4430C" id="Rectangle 4613" o:spid="_x0000_s3606" style="position:absolute;margin-left:-5pt;margin-top:158pt;width:79pt;height:60pt;z-index:25261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MEuNzq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048BC0A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5680" behindDoc="0" locked="0" layoutInCell="1" allowOverlap="1" wp14:anchorId="5FE12219" wp14:editId="5AE612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12" name="Rectangle 4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5E18358-7E63-7941-8A89-9A87469A90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36A8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12219" id="Rectangle 4612" o:spid="_x0000_s3607" style="position:absolute;margin-left:-5pt;margin-top:158pt;width:79pt;height:60pt;z-index:25261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DgYty+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7A36A87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6704" behindDoc="0" locked="0" layoutInCell="1" allowOverlap="1" wp14:anchorId="47598338" wp14:editId="500BD4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11" name="Rectangle 4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A5BE62-9C73-8840-B4E6-70FCA6C6A9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718D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598338" id="Rectangle 4611" o:spid="_x0000_s3608" style="position:absolute;margin-left:-5pt;margin-top:158pt;width:79pt;height:60pt;z-index:25261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zQzcR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19718DD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7728" behindDoc="0" locked="0" layoutInCell="1" allowOverlap="1" wp14:anchorId="70DE9F2A" wp14:editId="278D14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10" name="Rectangle 4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4F8E6A-8033-5940-AB6F-997E130B84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B626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E9F2A" id="Rectangle 4610" o:spid="_x0000_s3609" style="position:absolute;margin-left:-5pt;margin-top:158pt;width:79pt;height:60pt;z-index:25261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KdbcE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3CB6268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8752" behindDoc="0" locked="0" layoutInCell="1" allowOverlap="1" wp14:anchorId="6A6AAB6F" wp14:editId="193FC1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09" name="Rectangle 4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AF3B32-2B56-1E40-97DE-3A7FF3AFAE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11A7E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6AAB6F" id="Rectangle 4609" o:spid="_x0000_s3610" style="position:absolute;margin-left:-5pt;margin-top:158pt;width:79pt;height:60pt;z-index:25261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l9Tds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6F11A7E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9776" behindDoc="0" locked="0" layoutInCell="1" allowOverlap="1" wp14:anchorId="3DF8C954" wp14:editId="0C5068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08" name="Rectangle 4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D071AA-33CB-8C4E-BAD7-CAD1DF96D0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41D9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8C954" id="Rectangle 4608" o:spid="_x0000_s3611" style="position:absolute;margin-left:-5pt;margin-top:158pt;width:79pt;height:60pt;z-index:25261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6E41D9F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0800" behindDoc="0" locked="0" layoutInCell="1" allowOverlap="1" wp14:anchorId="03C76BD9" wp14:editId="148125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07" name="Rectangle 4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1BFD9C-2FF8-FE4D-A2DC-F389C415C7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61BD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C76BD9" id="Rectangle 4607" o:spid="_x0000_s3612" style="position:absolute;margin-left:-5pt;margin-top:158pt;width:79pt;height:60pt;z-index:25262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7361BD2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1824" behindDoc="0" locked="0" layoutInCell="1" allowOverlap="1" wp14:anchorId="39760BB5" wp14:editId="00ABDE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06" name="Rectangle 4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3E70C1-B4BE-FF4D-B18B-2101D42912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0FC7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760BB5" id="Rectangle 4606" o:spid="_x0000_s3613" style="position:absolute;margin-left:-5pt;margin-top:158pt;width:79pt;height:60pt;z-index:25262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urrdS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620FC76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2848" behindDoc="0" locked="0" layoutInCell="1" allowOverlap="1" wp14:anchorId="5C92BD3F" wp14:editId="047313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05" name="Rectangle 4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1DA3D4-E3FF-FD46-B5D8-CA6EDFFA07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8402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2BD3F" id="Rectangle 4605" o:spid="_x0000_s3614" style="position:absolute;margin-left:-5pt;margin-top:158pt;width:79pt;height:60pt;z-index:25262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JmTaW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4684028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3872" behindDoc="0" locked="0" layoutInCell="1" allowOverlap="1" wp14:anchorId="4DC86C7C" wp14:editId="1CF6A7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04" name="Rectangle 4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AC17DA-A577-B84C-A22C-A68D37208D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AAC5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C86C7C" id="Rectangle 4604" o:spid="_x0000_s3615" style="position:absolute;margin-left:-5pt;margin-top:158pt;width:79pt;height:60pt;z-index:25262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wr7aD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06AAC53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4896" behindDoc="0" locked="0" layoutInCell="1" allowOverlap="1" wp14:anchorId="3D825E16" wp14:editId="4D6049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03" name="Rectangle 4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61F823B-FF7B-5241-A0D0-266860E426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F76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25E16" id="Rectangle 4603" o:spid="_x0000_s3616" style="position:absolute;margin-left:-5pt;margin-top:158pt;width:79pt;height:60pt;z-index:25262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E/kQ/6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30EF765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5920" behindDoc="0" locked="0" layoutInCell="1" allowOverlap="1" wp14:anchorId="01E280B6" wp14:editId="697074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02" name="Rectangle 4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D00DDD-6804-4346-8E14-B860C50E97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A79E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E280B6" id="Rectangle 4602" o:spid="_x0000_s3617" style="position:absolute;margin-left:-5pt;margin-top:158pt;width:79pt;height:60pt;z-index:25262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LbSw+u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27A79E0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6944" behindDoc="0" locked="0" layoutInCell="1" allowOverlap="1" wp14:anchorId="1A20D777" wp14:editId="78F6B8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01" name="Rectangle 4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BA9BD1-80F8-D741-94E5-D9EE72E449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3C1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0D777" id="Rectangle 4601" o:spid="_x0000_s3618" style="position:absolute;margin-left:-5pt;margin-top:158pt;width:79pt;height:60pt;z-index:25262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9iUPV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6CD3C1D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7968" behindDoc="0" locked="0" layoutInCell="1" allowOverlap="1" wp14:anchorId="2C09A4DD" wp14:editId="090677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00" name="Rectangle 4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1EF32C-557C-0340-A5D9-BAA4D88060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6EF2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9A4DD" id="Rectangle 4600" o:spid="_x0000_s3619" style="position:absolute;margin-left:-5pt;margin-top:158pt;width:79pt;height:60pt;z-index:25262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206EF2F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8992" behindDoc="0" locked="0" layoutInCell="1" allowOverlap="1" wp14:anchorId="580FDDC4" wp14:editId="73BB8C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99" name="Rectangle 4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6C1663-F712-E747-A8FC-BDE55D566F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73C9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0FDDC4" id="Rectangle 4599" o:spid="_x0000_s3620" style="position:absolute;margin-left:-5pt;margin-top:158pt;width:79pt;height:60pt;z-index:25262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rP0Oo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4773C9B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0016" behindDoc="0" locked="0" layoutInCell="1" allowOverlap="1" wp14:anchorId="7D169F0B" wp14:editId="67E056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98" name="Rectangle 4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1B7926-1287-B446-8DE7-D30167F981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9E98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69F0B" id="Rectangle 4598" o:spid="_x0000_s3621" style="position:absolute;margin-left:-5pt;margin-top:158pt;width:79pt;height:60pt;z-index:25263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669E982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1040" behindDoc="0" locked="0" layoutInCell="1" allowOverlap="1" wp14:anchorId="24733AD5" wp14:editId="73A4BF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97" name="Rectangle 4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F7E6D6-7CC7-5E40-A499-369CE8F048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62B4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33AD5" id="Rectangle 4597" o:spid="_x0000_s3622" style="position:absolute;margin-left:-5pt;margin-top:158pt;width:79pt;height:60pt;z-index:25263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ZUkOD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3862B44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2064" behindDoc="0" locked="0" layoutInCell="1" allowOverlap="1" wp14:anchorId="12521A04" wp14:editId="72BCC0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96" name="Rectangle 4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919405-54D4-EE48-A907-0DDEB29220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3F73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521A04" id="Rectangle 4596" o:spid="_x0000_s3623" style="position:absolute;margin-left:-5pt;margin-top:158pt;width:79pt;height:60pt;z-index:25263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733F737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3088" behindDoc="0" locked="0" layoutInCell="1" allowOverlap="1" wp14:anchorId="4E34BF49" wp14:editId="589B45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95" name="Rectangle 4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96C613-8B0A-3841-ADCC-DA82D8A38E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63D6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4BF49" id="Rectangle 4595" o:spid="_x0000_s3624" style="position:absolute;margin-left:-5pt;margin-top:158pt;width:79pt;height:60pt;z-index:25263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HU0JS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2063D64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4112" behindDoc="0" locked="0" layoutInCell="1" allowOverlap="1" wp14:anchorId="57BFCAB5" wp14:editId="73D073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94" name="Rectangle 4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1A4E12-21A3-4646-A5BB-60B10DED25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512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BFCAB5" id="Rectangle 4594" o:spid="_x0000_s3625" style="position:absolute;margin-left:-5pt;margin-top:158pt;width:79pt;height:60pt;z-index:25263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+ZcJH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38E5125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5136" behindDoc="0" locked="0" layoutInCell="1" allowOverlap="1" wp14:anchorId="1EDD3F49" wp14:editId="28D190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93" name="Rectangle 4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52DEE1-DECD-E442-BED3-793DD45456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3F42A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D3F49" id="Rectangle 4593" o:spid="_x0000_s3626" style="position:absolute;margin-left:-5pt;margin-top:158pt;width:79pt;height:60pt;z-index:25263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MMKabC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753F42A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6160" behindDoc="0" locked="0" layoutInCell="1" allowOverlap="1" wp14:anchorId="0AB0253E" wp14:editId="229167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92" name="Rectangle 4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7552E4-41B8-334F-BF82-175F729558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E19FF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B0253E" id="Rectangle 4592" o:spid="_x0000_s3627" style="position:absolute;margin-left:-5pt;margin-top:158pt;width:79pt;height:60pt;z-index:25263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Do86aW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11E19FF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7184" behindDoc="0" locked="0" layoutInCell="1" allowOverlap="1" wp14:anchorId="3F427159" wp14:editId="73032A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91" name="Rectangle 4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A9C8CA-4002-5C45-B640-0579DF8EC0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B77A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27159" id="Rectangle 4591" o:spid="_x0000_s3628" style="position:absolute;margin-left:-5pt;margin-top:158pt;width:79pt;height:60pt;z-index:25263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xZ2mb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09B77A2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8208" behindDoc="0" locked="0" layoutInCell="1" allowOverlap="1" wp14:anchorId="5B85B2BA" wp14:editId="33267B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90" name="Rectangle 4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3E616D-B0EC-F94F-BC33-F23972F008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8841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85B2BA" id="Rectangle 4590" o:spid="_x0000_s3629" style="position:absolute;margin-left:-5pt;margin-top:158pt;width:79pt;height:60pt;z-index:25263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IUemO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4C88416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9232" behindDoc="0" locked="0" layoutInCell="1" allowOverlap="1" wp14:anchorId="6663DAEA" wp14:editId="1FD223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89" name="Rectangle 4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7A09A3-5BCF-2844-8C64-91333CA1E4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FF73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63DAEA" id="Rectangle 4589" o:spid="_x0000_s3630" style="position:absolute;margin-left:-5pt;margin-top:158pt;width:79pt;height:60pt;z-index:25263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n0Wnm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69FF73B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0256" behindDoc="0" locked="0" layoutInCell="1" allowOverlap="1" wp14:anchorId="5BB7B659" wp14:editId="31DB49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88" name="Rectangle 4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57F44D-56BC-E746-8340-68495215D0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B973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7B659" id="Rectangle 4588" o:spid="_x0000_s3631" style="position:absolute;margin-left:-5pt;margin-top:158pt;width:79pt;height:60pt;z-index:25264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43B9730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1280" behindDoc="0" locked="0" layoutInCell="1" allowOverlap="1" wp14:anchorId="44B1C6E6" wp14:editId="73283F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87" name="Rectangle 4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11955FE-D399-1A4B-855F-FB9A70ACF9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5167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B1C6E6" id="Rectangle 4587" o:spid="_x0000_s3632" style="position:absolute;margin-left:-5pt;margin-top:158pt;width:79pt;height:60pt;z-index:25264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VvGnN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5951678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2304" behindDoc="0" locked="0" layoutInCell="1" allowOverlap="1" wp14:anchorId="6A1A971A" wp14:editId="1923B7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86" name="Rectangle 4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09BF42-DC33-BA44-B87E-76BD00AF28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FC73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1A971A" id="Rectangle 4586" o:spid="_x0000_s3633" style="position:absolute;margin-left:-5pt;margin-top:158pt;width:79pt;height:60pt;z-index:25264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siunY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18FC732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3328" behindDoc="0" locked="0" layoutInCell="1" allowOverlap="1" wp14:anchorId="0A5500FB" wp14:editId="7A1361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85" name="Rectangle 4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B22547-C82F-8347-91CA-A7EF0D4AFA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0798C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5500FB" id="Rectangle 4585" o:spid="_x0000_s3634" style="position:absolute;margin-left:-5pt;margin-top:158pt;width:79pt;height:60pt;z-index:25264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LvWgc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270798C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4352" behindDoc="0" locked="0" layoutInCell="1" allowOverlap="1" wp14:anchorId="549F5752" wp14:editId="7FE5C9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84" name="Rectangle 4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ECB8D18-1FE5-4D46-9991-D618D53D2F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7DC6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9F5752" id="Rectangle 4584" o:spid="_x0000_s3635" style="position:absolute;margin-left:-5pt;margin-top:158pt;width:79pt;height:60pt;z-index:25264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yi+gJ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0817DC6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5376" behindDoc="0" locked="0" layoutInCell="1" allowOverlap="1" wp14:anchorId="2D6CE58A" wp14:editId="45AEA6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83" name="Rectangle 4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AB89B1-100B-A341-BAEA-CD14A66BFE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1F3F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6CE58A" id="Rectangle 4583" o:spid="_x0000_s3636" style="position:absolute;margin-left:-5pt;margin-top:158pt;width:79pt;height:60pt;z-index:25264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E3AHXS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611F3FC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6400" behindDoc="0" locked="0" layoutInCell="1" allowOverlap="1" wp14:anchorId="583D99AF" wp14:editId="4E3DB0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82" name="Rectangle 4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3050B8-3E11-D144-B1AE-C628E31CB9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9D5F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3D99AF" id="Rectangle 4582" o:spid="_x0000_s3637" style="position:absolute;margin-left:-5pt;margin-top:158pt;width:79pt;height:60pt;z-index:25264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LT2nWG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4C9D5F6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7424" behindDoc="0" locked="0" layoutInCell="1" allowOverlap="1" wp14:anchorId="2F97EEFD" wp14:editId="72B83A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81" name="Rectangle 4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6A7F5F8-B540-A945-AC18-D911047710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3F94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97EEFD" id="Rectangle 4581" o:spid="_x0000_s3638" style="position:absolute;margin-left:-5pt;margin-top:158pt;width:79pt;height:60pt;z-index:25264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/rR1f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7D3F941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8448" behindDoc="0" locked="0" layoutInCell="1" allowOverlap="1" wp14:anchorId="20BA4A5B" wp14:editId="25C343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80" name="Rectangle 4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1C61EF-D602-D94F-A6CD-164515256F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D29C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A4A5B" id="Rectangle 4580" o:spid="_x0000_s3639" style="position:absolute;margin-left:-5pt;margin-top:158pt;width:79pt;height:60pt;z-index:25264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Gm51K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00D29CF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9472" behindDoc="0" locked="0" layoutInCell="1" allowOverlap="1" wp14:anchorId="4EEF1F56" wp14:editId="4691FE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79" name="Rectangle 4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9ABEA1-B07D-0F41-AB2F-B83DC6017D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7EF63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EF1F56" id="Rectangle 4579" o:spid="_x0000_s3640" style="position:absolute;margin-left:-5pt;margin-top:158pt;width:79pt;height:60pt;z-index:25264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pGx0i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6C7EF63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0496" behindDoc="0" locked="0" layoutInCell="1" allowOverlap="1" wp14:anchorId="69CF3AA9" wp14:editId="4E0A5D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78" name="Rectangle 4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D86806-763D-A744-807E-313C8C6E57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3A5C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F3AA9" id="Rectangle 4578" o:spid="_x0000_s3641" style="position:absolute;margin-left:-5pt;margin-top:158pt;width:79pt;height:60pt;z-index:25265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QLZ03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0B3A5C2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1520" behindDoc="0" locked="0" layoutInCell="1" allowOverlap="1" wp14:anchorId="7EA67EBC" wp14:editId="5458F3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77" name="Rectangle 4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57D5AE-29B0-4441-AFDD-7F1E3F29BE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A586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67EBC" id="Rectangle 4577" o:spid="_x0000_s3642" style="position:absolute;margin-left:-5pt;margin-top:158pt;width:79pt;height:60pt;z-index:25265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bdh0J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44A5860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2544" behindDoc="0" locked="0" layoutInCell="1" allowOverlap="1" wp14:anchorId="7378A8F3" wp14:editId="76F676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76" name="Rectangle 4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8A25FF-05AE-C848-B793-AFE5162ADB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F901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8A8F3" id="Rectangle 4576" o:spid="_x0000_s3643" style="position:absolute;margin-left:-5pt;margin-top:158pt;width:79pt;height:60pt;z-index:25265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iQJ0c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74F9014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3568" behindDoc="0" locked="0" layoutInCell="1" allowOverlap="1" wp14:anchorId="681F8404" wp14:editId="1C1883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75" name="Rectangle 4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FA47B7-0484-FD4B-859E-8032DD08EC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12A0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1F8404" id="Rectangle 4575" o:spid="_x0000_s3644" style="position:absolute;margin-left:-5pt;margin-top:158pt;width:79pt;height:60pt;z-index:25265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FdxzY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6D12A00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4592" behindDoc="0" locked="0" layoutInCell="1" allowOverlap="1" wp14:anchorId="736CC9CE" wp14:editId="2F86E5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74" name="Rectangle 4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DBA79B-9653-524A-9D0A-C2841122AC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BD2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CC9CE" id="Rectangle 4574" o:spid="_x0000_s3645" style="position:absolute;margin-left:-5pt;margin-top:158pt;width:79pt;height:60pt;z-index:25265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8QZzN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37ABD26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5616" behindDoc="0" locked="0" layoutInCell="1" allowOverlap="1" wp14:anchorId="650F6391" wp14:editId="1A6BA5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73" name="Rectangle 4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1A609E-658D-8244-A9C4-9DC541349D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6041C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0F6391" id="Rectangle 4573" o:spid="_x0000_s3646" style="position:absolute;margin-left:-5pt;margin-top:158pt;width:79pt;height:60pt;z-index:25265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J6Z8eO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0E6041C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6640" behindDoc="0" locked="0" layoutInCell="1" allowOverlap="1" wp14:anchorId="2EA84C87" wp14:editId="098C98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72" name="Rectangle 4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8D7C4F2-84BE-8B48-821A-9597098DBA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BF14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84C87" id="Rectangle 4572" o:spid="_x0000_s3647" style="position:absolute;margin-left:-5pt;margin-top:158pt;width:79pt;height:60pt;z-index:25265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" filled="f" stroked="f">
                      <v:textbox inset="2.16pt,1.44pt,0,1.44pt">
                        <w:txbxContent>
                          <w:p w14:paraId="13BF147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7664" behindDoc="0" locked="0" layoutInCell="1" allowOverlap="1" wp14:anchorId="71B8EA52" wp14:editId="5E0232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71" name="Rectangle 4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02CDDE-5FCB-E44C-8E36-F9AB29342F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6B71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B8EA52" id="Rectangle 4571" o:spid="_x0000_s3648" style="position:absolute;margin-left:-5pt;margin-top:158pt;width:79pt;height:60pt;z-index:25265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Gz08ci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686B718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8688" behindDoc="0" locked="0" layoutInCell="1" allowOverlap="1" wp14:anchorId="15502D4F" wp14:editId="3FE6DC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70" name="Rectangle 4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7F69F1-31E6-9941-B39B-17FA142EAF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F4FD7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502D4F" id="Rectangle 4570" o:spid="_x0000_s3649" style="position:absolute;margin-left:-5pt;margin-top:158pt;width:79pt;height:60pt;z-index:25265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VwnHd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27F4FD7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9712" behindDoc="0" locked="0" layoutInCell="1" allowOverlap="1" wp14:anchorId="16B1B204" wp14:editId="3A06FB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69" name="Rectangle 4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9D5607-8BB9-7940-A872-C4065F732A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4F5D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B1B204" id="Rectangle 4569" o:spid="_x0000_s3650" style="position:absolute;margin-left:-5pt;margin-top:158pt;width:79pt;height:60pt;z-index:25265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6QvG1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764F5D9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0736" behindDoc="0" locked="0" layoutInCell="1" allowOverlap="1" wp14:anchorId="38EB323F" wp14:editId="31F35F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68" name="Rectangle 4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1BED72-0532-F045-9C74-3F4C8A0A3A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2F06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B323F" id="Rectangle 4568" o:spid="_x0000_s3651" style="position:absolute;margin-left:-5pt;margin-top:158pt;width:79pt;height:60pt;z-index:25266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DdHGg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372F06B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1760" behindDoc="0" locked="0" layoutInCell="1" allowOverlap="1" wp14:anchorId="60931A9E" wp14:editId="0670FA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67" name="Rectangle 4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6D2596-4F36-0141-93B5-A25CB5DF93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6D4B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931A9E" id="Rectangle 4567" o:spid="_x0000_s3652" style="position:absolute;margin-left:-5pt;margin-top:158pt;width:79pt;height:60pt;z-index:25266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IL/Ge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7966D4B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2784" behindDoc="0" locked="0" layoutInCell="1" allowOverlap="1" wp14:anchorId="374748A2" wp14:editId="44BA4E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66" name="Rectangle 4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0AB243-C3F1-F84B-B8FE-D2272E7CA9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0892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4748A2" id="Rectangle 4566" o:spid="_x0000_s3653" style="position:absolute;margin-left:-5pt;margin-top:158pt;width:79pt;height:60pt;z-index:25266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xGXGL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6D08920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3808" behindDoc="0" locked="0" layoutInCell="1" allowOverlap="1" wp14:anchorId="3A72153D" wp14:editId="45A5A1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65" name="Rectangle 4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AE5718-DACA-0445-9208-A022D030FC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A76E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2153D" id="Rectangle 4565" o:spid="_x0000_s3654" style="position:absolute;margin-left:-5pt;margin-top:158pt;width:79pt;height:60pt;z-index:25266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WLvBP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62A76E1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4832" behindDoc="0" locked="0" layoutInCell="1" allowOverlap="1" wp14:anchorId="7E3BEFE2" wp14:editId="5C6EB1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64" name="Rectangle 4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69DC16-B485-CB41-AD82-A53AD02A1A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3EB0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BEFE2" id="Rectangle 4564" o:spid="_x0000_s3655" style="position:absolute;margin-left:-5pt;margin-top:158pt;width:79pt;height:60pt;z-index:25266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vGHBa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0C3EB0B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5856" behindDoc="0" locked="0" layoutInCell="1" allowOverlap="1" wp14:anchorId="1DA8EE41" wp14:editId="74C8FE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63" name="Rectangle 4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9D0F81-96D7-6545-A259-9631A49833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2186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A8EE41" id="Rectangle 4563" o:spid="_x0000_s3656" style="position:absolute;margin-left:-5pt;margin-top:158pt;width:79pt;height:60pt;z-index:25266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BBThSe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272186A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6880" behindDoc="0" locked="0" layoutInCell="1" allowOverlap="1" wp14:anchorId="5DC8A753" wp14:editId="75C7F5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62" name="Rectangle 4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2EEFE2-5D3B-A44F-B860-B05121AE8D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1266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8A753" id="Rectangle 4562" o:spid="_x0000_s3657" style="position:absolute;margin-left:-5pt;margin-top:158pt;width:79pt;height:60pt;z-index:25266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OllBTK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0A12668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7904" behindDoc="0" locked="0" layoutInCell="1" allowOverlap="1" wp14:anchorId="131FC52C" wp14:editId="44DBE9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61" name="Rectangle 4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85BFB6-8BC2-E347-B79E-D31D47F567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65CE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FC52C" id="Rectangle 4561" o:spid="_x0000_s3658" style="position:absolute;margin-left:-5pt;margin-top:158pt;width:79pt;height:60pt;z-index:25266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OI+hQy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6B65CE7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8928" behindDoc="0" locked="0" layoutInCell="1" allowOverlap="1" wp14:anchorId="439F55C7" wp14:editId="52AA90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60" name="Rectangle 4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9DF4A7-F8FA-6041-88CB-B4D7BCB9F6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9F0A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9F55C7" id="Rectangle 4560" o:spid="_x0000_s3659" style="position:absolute;margin-left:-5pt;margin-top:158pt;width:79pt;height:60pt;z-index:25266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bCAUZ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2C9F0A0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9952" behindDoc="0" locked="0" layoutInCell="1" allowOverlap="1" wp14:anchorId="746DDD97" wp14:editId="35DAD5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59" name="Rectangle 4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B50EC6-127C-3544-A3C9-F4BD7C7016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87C1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6DDD97" id="Rectangle 4559" o:spid="_x0000_s3660" style="position:absolute;margin-left:-5pt;margin-top:158pt;width:79pt;height:60pt;z-index:25266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0iIVx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0B087C1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0976" behindDoc="0" locked="0" layoutInCell="1" allowOverlap="1" wp14:anchorId="274FB5DB" wp14:editId="38006A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58" name="Rectangle 4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1B0C0D-45E6-1949-BB7D-2EC97521AD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8B74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4FB5DB" id="Rectangle 4558" o:spid="_x0000_s3661" style="position:absolute;margin-left:-5pt;margin-top:158pt;width:79pt;height:60pt;z-index:25267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NvgVk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6F8B741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2000" behindDoc="0" locked="0" layoutInCell="1" allowOverlap="1" wp14:anchorId="030EF972" wp14:editId="708447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57" name="Rectangle 4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ABD96B-11D1-6C4E-B847-265F38749C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B71D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0EF972" id="Rectangle 4557" o:spid="_x0000_s3662" style="position:absolute;margin-left:-5pt;margin-top:158pt;width:79pt;height:60pt;z-index:25267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G5YVa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62B71DB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3024" behindDoc="0" locked="0" layoutInCell="1" allowOverlap="1" wp14:anchorId="1DAE7557" wp14:editId="48D844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56" name="Rectangle 4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2B4D6B-DFDF-F443-A59A-9F9C7195EF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59AF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AE7557" id="Rectangle 4556" o:spid="_x0000_s3663" style="position:absolute;margin-left:-5pt;margin-top:158pt;width:79pt;height:60pt;z-index:25267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/0wVP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2159AF1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4048" behindDoc="0" locked="0" layoutInCell="1" allowOverlap="1" wp14:anchorId="2BBE32B3" wp14:editId="3AABB7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55" name="Rectangle 4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53F753-49F1-A94A-B9C1-DAA885B12E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8B88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BE32B3" id="Rectangle 4555" o:spid="_x0000_s3664" style="position:absolute;margin-left:-5pt;margin-top:158pt;width:79pt;height:60pt;z-index:25267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Y5ISL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558B88C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5072" behindDoc="0" locked="0" layoutInCell="1" allowOverlap="1" wp14:anchorId="68A78AA3" wp14:editId="7E7E6D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54" name="Rectangle 4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4D2836-4E1A-D34B-8585-70E3C75B65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BE797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78AA3" id="Rectangle 4554" o:spid="_x0000_s3665" style="position:absolute;margin-left:-5pt;margin-top:158pt;width:79pt;height:60pt;z-index:25267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h0gSe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1DBE797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6096" behindDoc="0" locked="0" layoutInCell="1" allowOverlap="1" wp14:anchorId="532C48C6" wp14:editId="64F0B4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53" name="Rectangle 4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8A1E1F5-9BE3-A44F-9EE2-27A259DF1A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283EE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2C48C6" id="Rectangle 4553" o:spid="_x0000_s3666" style="position:absolute;margin-left:-5pt;margin-top:158pt;width:79pt;height:60pt;z-index:25267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HksWBe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54283EE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7120" behindDoc="0" locked="0" layoutInCell="1" allowOverlap="1" wp14:anchorId="015B23D4" wp14:editId="207A23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52" name="Rectangle 4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7FE4DF-333E-2440-93C9-A9878E1A4D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BF72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5B23D4" id="Rectangle 4552" o:spid="_x0000_s3667" style="position:absolute;margin-left:-5pt;margin-top:158pt;width:79pt;height:60pt;z-index:25267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IAa2AK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7BBF728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8144" behindDoc="0" locked="0" layoutInCell="1" allowOverlap="1" wp14:anchorId="089F9BEB" wp14:editId="6E2D3E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51" name="Rectangle 4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A3B4CD-6E67-544E-BE9A-AFDA4DB8FE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E796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9F9BEB" id="Rectangle 4551" o:spid="_x0000_s3668" style="position:absolute;margin-left:-5pt;margin-top:158pt;width:79pt;height:60pt;z-index:25267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LQVg8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5CE7969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9168" behindDoc="0" locked="0" layoutInCell="1" allowOverlap="1" wp14:anchorId="58C1D38D" wp14:editId="1EDD9D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50" name="Rectangle 4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516B2C-6272-8145-B2C8-8E16EEA8C6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1F079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C1D38D" id="Rectangle 4550" o:spid="_x0000_s3669" style="position:absolute;margin-left:-5pt;margin-top:158pt;width:79pt;height:60pt;z-index:25267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yd9gp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1D1F079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0192" behindDoc="0" locked="0" layoutInCell="1" allowOverlap="1" wp14:anchorId="36F2993F" wp14:editId="13EDCA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49" name="Rectangle 4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24BE43-10D3-034B-8225-876A7FADC8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506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2993F" id="Rectangle 4549" o:spid="_x0000_s3670" style="position:absolute;margin-left:-5pt;margin-top:158pt;width:79pt;height:60pt;z-index:25268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d91hB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0DF506E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1216" behindDoc="0" locked="0" layoutInCell="1" allowOverlap="1" wp14:anchorId="246B19C0" wp14:editId="3BC793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48" name="Rectangle 4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AE0749-405A-2245-8CB2-9D7982E19E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C9728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6B19C0" id="Rectangle 4548" o:spid="_x0000_s3671" style="position:absolute;margin-left:-5pt;margin-top:158pt;width:79pt;height:60pt;z-index:25268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05C9728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2240" behindDoc="0" locked="0" layoutInCell="1" allowOverlap="1" wp14:anchorId="72770F6E" wp14:editId="5C97D2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47" name="Rectangle 4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9D25E45-8E9C-6846-B35A-284D4125F1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853D1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70F6E" id="Rectangle 4547" o:spid="_x0000_s3672" style="position:absolute;margin-left:-5pt;margin-top:158pt;width:79pt;height:60pt;z-index:25268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vmlhq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0F853D1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3264" behindDoc="0" locked="0" layoutInCell="1" allowOverlap="1" wp14:anchorId="4774E168" wp14:editId="69F834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46" name="Rectangle 4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6F88EA-4C93-A74D-9C67-2CF9EBE7A9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B140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74E168" id="Rectangle 4546" o:spid="_x0000_s3673" style="position:absolute;margin-left:-5pt;margin-top:158pt;width:79pt;height:60pt;z-index:25268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WrNh/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0EB1407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4288" behindDoc="0" locked="0" layoutInCell="1" allowOverlap="1" wp14:anchorId="720273DA" wp14:editId="632367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45" name="Rectangle 4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2ABCB6-6D08-134E-9CB3-AAEC28ECA7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7789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273DA" id="Rectangle 4545" o:spid="_x0000_s3674" style="position:absolute;margin-left:-5pt;margin-top:158pt;width:79pt;height:60pt;z-index:25268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xm1m7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0877895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5312" behindDoc="0" locked="0" layoutInCell="1" allowOverlap="1" wp14:anchorId="603C3825" wp14:editId="0142CA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44" name="Rectangle 4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98DC312-5740-954B-9D3E-54C05B2085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AF52A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C3825" id="Rectangle 4544" o:spid="_x0000_s3675" style="position:absolute;margin-left:-5pt;margin-top:158pt;width:79pt;height:60pt;z-index:25268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Irdmu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6AAF52A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6336" behindDoc="0" locked="0" layoutInCell="1" allowOverlap="1" wp14:anchorId="7A724D29" wp14:editId="0E0704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43" name="Rectangle 4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1CD73D-25F3-B142-83BC-03EB345E95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A642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724D29" id="Rectangle 4543" o:spid="_x0000_s3676" style="position:absolute;margin-left:-5pt;margin-top:158pt;width:79pt;height:60pt;z-index:25268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35izT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5DA6422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7360" behindDoc="0" locked="0" layoutInCell="1" allowOverlap="1" wp14:anchorId="3E408EA7" wp14:editId="4DAD6F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42" name="Rectangle 4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CA3235-2A89-384E-A617-97A9052FD5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4DBE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408EA7" id="Rectangle 4542" o:spid="_x0000_s3677" style="position:absolute;margin-left:-5pt;margin-top:158pt;width:79pt;height:60pt;z-index:25268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O0KzG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5F4DBE5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8384" behindDoc="0" locked="0" layoutInCell="1" allowOverlap="1" wp14:anchorId="118B97B4" wp14:editId="33479F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41" name="Rectangle 4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E87C21-CF08-5943-9401-275B0ECDE6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4A4D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B97B4" id="Rectangle 4541" o:spid="_x0000_s3678" style="position:absolute;margin-left:-5pt;margin-top:158pt;width:79pt;height:60pt;z-index:25268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Fiyz4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6D4A4DA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9408" behindDoc="0" locked="0" layoutInCell="1" allowOverlap="1" wp14:anchorId="5DC91810" wp14:editId="06AD13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40" name="Rectangle 4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D5A6C0-0015-D643-AC4B-D46F497DA0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4956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91810" id="Rectangle 4540" o:spid="_x0000_s3679" style="position:absolute;margin-left:-5pt;margin-top:158pt;width:79pt;height:60pt;z-index:25268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8vazt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354956D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0432" behindDoc="0" locked="0" layoutInCell="1" allowOverlap="1" wp14:anchorId="38CA439F" wp14:editId="4290EB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39" name="Rectangle 4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17AE04-D712-AB41-A402-D508D519D8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0366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CA439F" id="Rectangle 4539" o:spid="_x0000_s3680" style="position:absolute;margin-left:-5pt;margin-top:158pt;width:79pt;height:60pt;z-index:25269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6103667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1456" behindDoc="0" locked="0" layoutInCell="1" allowOverlap="1" wp14:anchorId="4CAD24AF" wp14:editId="29651E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38" name="Rectangle 4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903843-A36A-2B4B-8EF8-F966ED0182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751B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D24AF" id="Rectangle 4538" o:spid="_x0000_s3681" style="position:absolute;margin-left:-5pt;margin-top:158pt;width:79pt;height:60pt;z-index:25269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4F751BA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2480" behindDoc="0" locked="0" layoutInCell="1" allowOverlap="1" wp14:anchorId="27444F17" wp14:editId="029AE0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37" name="Rectangle 4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A14D7A-5FFA-C942-9BC7-7B2889B93C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5EFA9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444F17" id="Rectangle 4537" o:spid="_x0000_s3682" style="position:absolute;margin-left:-5pt;margin-top:158pt;width:79pt;height:60pt;z-index:25269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3B5EFA9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3504" behindDoc="0" locked="0" layoutInCell="1" allowOverlap="1" wp14:anchorId="0AA547BC" wp14:editId="01BDA7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36" name="Rectangle 4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E7B43F-F259-5A4E-B9D7-66F324FBF4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C44F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547BC" id="Rectangle 4536" o:spid="_x0000_s3683" style="position:absolute;margin-left:-5pt;margin-top:158pt;width:79pt;height:60pt;z-index:25269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1CC44FD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4528" behindDoc="0" locked="0" layoutInCell="1" allowOverlap="1" wp14:anchorId="63DD3BA3" wp14:editId="3945CA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35" name="Rectangle 4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8C5EBE-2FA7-E944-A224-54004D65C1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21F3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DD3BA3" id="Rectangle 4535" o:spid="_x0000_s3684" style="position:absolute;margin-left:-5pt;margin-top:158pt;width:79pt;height:60pt;z-index:25269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1A21F36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5552" behindDoc="0" locked="0" layoutInCell="1" allowOverlap="1" wp14:anchorId="45864FC5" wp14:editId="4CAF0D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34" name="Rectangle 4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174F44-5B93-5F47-9F7A-60D9F74278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6040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64FC5" id="Rectangle 4534" o:spid="_x0000_s3685" style="position:absolute;margin-left:-5pt;margin-top:158pt;width:79pt;height:60pt;z-index:25269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GZ61q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336040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6576" behindDoc="0" locked="0" layoutInCell="1" allowOverlap="1" wp14:anchorId="72A439FC" wp14:editId="21517B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33" name="Rectangle 4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4E1BD4-44C1-E94C-BD22-FF7596F49D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03C57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439FC" id="Rectangle 4533" o:spid="_x0000_s3686" style="position:absolute;margin-left:-5pt;margin-top:158pt;width:79pt;height:60pt;z-index:25269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CS/wES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2203C57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7600" behindDoc="0" locked="0" layoutInCell="1" allowOverlap="1" wp14:anchorId="4E052A53" wp14:editId="373587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32" name="Rectangle 4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980BCC-DFA3-634A-90A8-E36A3C1135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5350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52A53" id="Rectangle 4532" o:spid="_x0000_s3687" style="position:absolute;margin-left:-5pt;margin-top:158pt;width:79pt;height:60pt;z-index:25269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N2JQFG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7D53502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8624" behindDoc="0" locked="0" layoutInCell="1" allowOverlap="1" wp14:anchorId="1B8D895B" wp14:editId="1FDB1A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31" name="Rectangle 4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A17F3B-3B30-2740-A443-1FC6E86308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EE1B6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8D895B" id="Rectangle 4531" o:spid="_x0000_s3688" style="position:absolute;margin-left:-5pt;margin-top:158pt;width:79pt;height:60pt;z-index:25269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W0sBv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62EE1B6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9648" behindDoc="0" locked="0" layoutInCell="1" allowOverlap="1" wp14:anchorId="33910A62" wp14:editId="5E481C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30" name="Rectangle 4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6A1400-1ABC-574C-9FDE-7B965B0BF4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EA0E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910A62" id="Rectangle 4530" o:spid="_x0000_s3689" style="position:absolute;margin-left:-5pt;margin-top:158pt;width:79pt;height:60pt;z-index:25269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v5EB6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22EA0E8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0672" behindDoc="0" locked="0" layoutInCell="1" allowOverlap="1" wp14:anchorId="0F6A1A3D" wp14:editId="747D4A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29" name="Rectangle 4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34C0C0-7129-6847-BB47-B9252AB319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5F1A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A1A3D" id="Rectangle 4529" o:spid="_x0000_s3690" style="position:absolute;margin-left:-5pt;margin-top:158pt;width:79pt;height:60pt;z-index:25270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AZMAS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2D5F1AF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1696" behindDoc="0" locked="0" layoutInCell="1" allowOverlap="1" wp14:anchorId="058D233E" wp14:editId="128DC6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28" name="Rectangle 4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7BA5668-96A2-1441-AFDC-51028BE8E9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93A2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8D233E" id="Rectangle 4528" o:spid="_x0000_s3691" style="position:absolute;margin-left:-5pt;margin-top:158pt;width:79pt;height:60pt;z-index:25270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2793A20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2720" behindDoc="0" locked="0" layoutInCell="1" allowOverlap="1" wp14:anchorId="640074AB" wp14:editId="0088A0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27" name="Rectangle 4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D23C73-31B3-2F4B-9180-32D612430E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8665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074AB" id="Rectangle 4527" o:spid="_x0000_s3692" style="position:absolute;margin-left:-5pt;margin-top:158pt;width:79pt;height:60pt;z-index:25270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yCcA5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478665C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3744" behindDoc="0" locked="0" layoutInCell="1" allowOverlap="1" wp14:anchorId="148273A5" wp14:editId="6B9B41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26" name="Rectangle 4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7360FF-40DB-C446-AFC7-2CA3D178EE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DE58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8273A5" id="Rectangle 4526" o:spid="_x0000_s3693" style="position:absolute;margin-left:-5pt;margin-top:158pt;width:79pt;height:60pt;z-index:25270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LP0As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15DE580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4768" behindDoc="0" locked="0" layoutInCell="1" allowOverlap="1" wp14:anchorId="3E2533CD" wp14:editId="344115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25" name="Rectangle 4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082414-C1CD-F744-BAC3-64C1EDED1B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5C8E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2533CD" id="Rectangle 4525" o:spid="_x0000_s3694" style="position:absolute;margin-left:-5pt;margin-top:158pt;width:79pt;height:60pt;z-index:25270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sCMHo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045C8E1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5792" behindDoc="0" locked="0" layoutInCell="1" allowOverlap="1" wp14:anchorId="3FD9AAB8" wp14:editId="1C7726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24" name="Rectangle 4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78B105-2761-904E-9D18-12AE53C374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74B18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D9AAB8" id="Rectangle 4524" o:spid="_x0000_s3695" style="position:absolute;margin-left:-5pt;margin-top:158pt;width:79pt;height:60pt;z-index:25270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VPkH9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1674B18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6816" behindDoc="0" locked="0" layoutInCell="1" allowOverlap="1" wp14:anchorId="22104F37" wp14:editId="66BBBB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23" name="Rectangle 4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DD2805-6919-4D4F-A659-C4AAD843DC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8A90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104F37" id="Rectangle 4523" o:spid="_x0000_s3696" style="position:absolute;margin-left:-5pt;margin-top:158pt;width:79pt;height:60pt;z-index:25270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Kp1tIC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178A90F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7840" behindDoc="0" locked="0" layoutInCell="1" allowOverlap="1" wp14:anchorId="4B05071E" wp14:editId="1AEEF8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22" name="Rectangle 4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0B5394-90B4-3148-895A-C81ECC77C1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EDE6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5071E" id="Rectangle 4522" o:spid="_x0000_s3697" style="position:absolute;margin-left:-5pt;margin-top:158pt;width:79pt;height:60pt;z-index:25270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FNDNJW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71EDE69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8864" behindDoc="0" locked="0" layoutInCell="1" allowOverlap="1" wp14:anchorId="5CC8771F" wp14:editId="118EB6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21" name="Rectangle 4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F7C794-D6A6-AF4E-AD6C-896187820A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07C6F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8771F" id="Rectangle 4521" o:spid="_x0000_s3698" style="position:absolute;margin-left:-5pt;margin-top:158pt;width:79pt;height:60pt;z-index:25270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YGLSr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7407C6F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9888" behindDoc="0" locked="0" layoutInCell="1" allowOverlap="1" wp14:anchorId="2B020F11" wp14:editId="0908D6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20" name="Rectangle 4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26DD48-3069-E444-B37F-4421340DF3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7816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20F11" id="Rectangle 4520" o:spid="_x0000_s3699" style="position:absolute;margin-left:-5pt;margin-top:158pt;width:79pt;height:60pt;z-index:25270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hLjS+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7978169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0912" behindDoc="0" locked="0" layoutInCell="1" allowOverlap="1" wp14:anchorId="3312C4C8" wp14:editId="721400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19" name="Rectangle 4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2B4F64-F66C-054F-B00B-A841D0798D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D472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2C4C8" id="Rectangle 4519" o:spid="_x0000_s3700" style="position:absolute;margin-left:-5pt;margin-top:158pt;width:79pt;height:60pt;z-index:25271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OrrTW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48D4724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1936" behindDoc="0" locked="0" layoutInCell="1" allowOverlap="1" wp14:anchorId="04755162" wp14:editId="23BFCD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18" name="Rectangle 4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C07A13-70E3-B34D-883E-020D810994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35E7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55162" id="Rectangle 4518" o:spid="_x0000_s3701" style="position:absolute;margin-left:-5pt;margin-top:158pt;width:79pt;height:60pt;z-index:25271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7335E73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2960" behindDoc="0" locked="0" layoutInCell="1" allowOverlap="1" wp14:anchorId="10426514" wp14:editId="5E2C74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17" name="Rectangle 4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C097D5-F090-A14D-B0CB-B9FF1FFD8A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984E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26514" id="Rectangle 4517" o:spid="_x0000_s3702" style="position:absolute;margin-left:-5pt;margin-top:158pt;width:79pt;height:60pt;z-index:25271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8w7T9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0D984EF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3984" behindDoc="0" locked="0" layoutInCell="1" allowOverlap="1" wp14:anchorId="6A6DE580" wp14:editId="150A4F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16" name="Rectangle 4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D59A32-7721-614C-9341-3F2EE80A55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7AD0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6DE580" id="Rectangle 4516" o:spid="_x0000_s3703" style="position:absolute;margin-left:-5pt;margin-top:158pt;width:79pt;height:60pt;z-index:25271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F9TTo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477AD06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5008" behindDoc="0" locked="0" layoutInCell="1" allowOverlap="1" wp14:anchorId="478DEA84" wp14:editId="2A6A95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15" name="Rectangle 4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E874E5-4675-FE49-8CB3-4B5940C0AA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157B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8DEA84" id="Rectangle 4515" o:spid="_x0000_s3704" style="position:absolute;margin-left:-5pt;margin-top:158pt;width:79pt;height:60pt;z-index:25271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iwrUs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29157B3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6032" behindDoc="0" locked="0" layoutInCell="1" allowOverlap="1" wp14:anchorId="55ECCD82" wp14:editId="7894C7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14" name="Rectangle 4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FA5269-7FCB-7D42-BB92-6C6CE43111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5866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CCD82" id="Rectangle 4514" o:spid="_x0000_s3705" style="position:absolute;margin-left:-5pt;margin-top:158pt;width:79pt;height:60pt;z-index:25271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b9DU5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1E58666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7056" behindDoc="0" locked="0" layoutInCell="1" allowOverlap="1" wp14:anchorId="7EB53F3A" wp14:editId="0A477E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13" name="Rectangle 4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E5DBC8-34EC-B14D-96C9-6D395CBAEE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707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B53F3A" id="Rectangle 4513" o:spid="_x0000_s3706" style="position:absolute;margin-left:-5pt;margin-top:158pt;width:79pt;height:60pt;z-index:25271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PZBeiW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427707A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8080" behindDoc="0" locked="0" layoutInCell="1" allowOverlap="1" wp14:anchorId="73DFB7E7" wp14:editId="689F0C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12" name="Rectangle 4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2413F0-C19D-CD48-AC8E-5E83F7ECE9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331C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FB7E7" id="Rectangle 4512" o:spid="_x0000_s3707" style="position:absolute;margin-left:-5pt;margin-top:158pt;width:79pt;height:60pt;z-index:25271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A93+jC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6C331C9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9104" behindDoc="0" locked="0" layoutInCell="1" allowOverlap="1" wp14:anchorId="38B9416C" wp14:editId="360FA8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11" name="Rectangle 4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970F4C-F163-9F4E-A37B-1FA4EDCA1E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C4C5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B9416C" id="Rectangle 4511" o:spid="_x0000_s3708" style="position:absolute;margin-left:-5pt;margin-top:158pt;width:79pt;height:60pt;z-index:25271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ELHoO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65C4C5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0128" behindDoc="0" locked="0" layoutInCell="1" allowOverlap="1" wp14:anchorId="11D31389" wp14:editId="69A11A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10" name="Rectangle 4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706349-5094-E649-BF58-D552EFBE36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7372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D31389" id="Rectangle 4510" o:spid="_x0000_s3709" style="position:absolute;margin-left:-5pt;margin-top:158pt;width:79pt;height:60pt;z-index:25272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9Gvob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107372D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1152" behindDoc="0" locked="0" layoutInCell="1" allowOverlap="1" wp14:anchorId="648389E1" wp14:editId="254D58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09" name="Rectangle 4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CFB6EE-8B1F-ED45-920A-61D2434E2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A939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389E1" id="Rectangle 4509" o:spid="_x0000_s3710" style="position:absolute;margin-left:-5pt;margin-top:158pt;width:79pt;height:60pt;z-index:25272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Smnpz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7BA9394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2176" behindDoc="0" locked="0" layoutInCell="1" allowOverlap="1" wp14:anchorId="234CD9F3" wp14:editId="5651F6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08" name="Rectangle 4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A98CC7-C5C4-F941-BEC1-334F6403F4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25EE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CD9F3" id="Rectangle 4508" o:spid="_x0000_s3711" style="position:absolute;margin-left:-5pt;margin-top:158pt;width:79pt;height:60pt;z-index:25272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59625EE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3200" behindDoc="0" locked="0" layoutInCell="1" allowOverlap="1" wp14:anchorId="215C01F8" wp14:editId="61C440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07" name="Rectangle 4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B1E6F49-27B1-3848-BAAA-5F3FEDB925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556C3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C01F8" id="Rectangle 4507" o:spid="_x0000_s3712" style="position:absolute;margin-left:-5pt;margin-top:158pt;width:79pt;height:60pt;z-index:25272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g93pY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63556C3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4224" behindDoc="0" locked="0" layoutInCell="1" allowOverlap="1" wp14:anchorId="40EADA7F" wp14:editId="0CCD00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06" name="Rectangle 4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AF5401-FAF1-A046-B288-5C4AC080BD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872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ADA7F" id="Rectangle 4506" o:spid="_x0000_s3713" style="position:absolute;margin-left:-5pt;margin-top:158pt;width:79pt;height:60pt;z-index:25272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ZwfpN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547872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5248" behindDoc="0" locked="0" layoutInCell="1" allowOverlap="1" wp14:anchorId="2FA73079" wp14:editId="3BFB54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05" name="Rectangle 4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F91A97-6DC7-2941-800D-01B0DB1C30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06A3F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73079" id="Rectangle 4505" o:spid="_x0000_s3714" style="position:absolute;margin-left:-5pt;margin-top:158pt;width:79pt;height:60pt;z-index:25272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D72e4m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3006A3F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6272" behindDoc="0" locked="0" layoutInCell="1" allowOverlap="1" wp14:anchorId="33D40BC7" wp14:editId="68D4AC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04" name="Rectangle 4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EF7671-4965-254F-8CB9-01920C6B27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56C7F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D40BC7" id="Rectangle 4504" o:spid="_x0000_s3715" style="position:absolute;margin-left:-5pt;margin-top:158pt;width:79pt;height:60pt;z-index:25272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HwPuc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4956C7F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7296" behindDoc="0" locked="0" layoutInCell="1" allowOverlap="1" wp14:anchorId="41F2664F" wp14:editId="0B4BB4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03" name="Rectangle 4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71D994-20CD-7746-95AD-D269844BF7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BEBC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2664F" id="Rectangle 4503" o:spid="_x0000_s3716" style="position:absolute;margin-left:-5pt;margin-top:158pt;width:79pt;height:60pt;z-index:25272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HiLDuG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04BEBC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8320" behindDoc="0" locked="0" layoutInCell="1" allowOverlap="1" wp14:anchorId="724FB785" wp14:editId="77405E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02" name="Rectangle 4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4B092B-6C63-1048-B0E9-F3A63A2C7B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8DB6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4FB785" id="Rectangle 4502" o:spid="_x0000_s3717" style="position:absolute;margin-left:-5pt;margin-top:158pt;width:79pt;height:60pt;z-index:25272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IG9jvS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7B8DB61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9344" behindDoc="0" locked="0" layoutInCell="1" allowOverlap="1" wp14:anchorId="7B6AD883" wp14:editId="4D0121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01" name="Rectangle 4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B3237E3-9846-B44F-9807-1701D6018C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8227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6AD883" id="Rectangle 4501" o:spid="_x0000_s3718" style="position:absolute;margin-left:-5pt;margin-top:158pt;width:79pt;height:60pt;z-index:25272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K5g7K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5882275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0368" behindDoc="0" locked="0" layoutInCell="1" allowOverlap="1" wp14:anchorId="3F7DC487" wp14:editId="56E938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00" name="Rectangle 4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3B3F05-4562-9F4F-BC1F-284971080D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D320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DC487" id="Rectangle 4500" o:spid="_x0000_s3719" style="position:absolute;margin-left:-5pt;margin-top:158pt;width:79pt;height:60pt;z-index:25273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z0I7f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6DD3201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1392" behindDoc="0" locked="0" layoutInCell="1" allowOverlap="1" wp14:anchorId="4C22945B" wp14:editId="65A236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99" name="Rectangle 4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25CA13-6F2F-E049-8E0A-90E6950682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4F36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22945B" id="Rectangle 4499" o:spid="_x0000_s3720" style="position:absolute;margin-left:-5pt;margin-top:158pt;width:79pt;height:60pt;z-index:25273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cUA63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594F366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2416" behindDoc="0" locked="0" layoutInCell="1" allowOverlap="1" wp14:anchorId="1B10FB35" wp14:editId="7581D0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98" name="Rectangle 4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4BC710-007E-B446-8FCC-717340212C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964C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0FB35" id="Rectangle 4498" o:spid="_x0000_s3721" style="position:absolute;margin-left:-5pt;margin-top:158pt;width:79pt;height:60pt;z-index:25273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lZo6i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2B964C5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3440" behindDoc="0" locked="0" layoutInCell="1" allowOverlap="1" wp14:anchorId="102EA3E9" wp14:editId="6852E4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97" name="Rectangle 4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4A2A96-2F9B-814D-A9AB-B8DF8690F9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FB47A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EA3E9" id="Rectangle 4497" o:spid="_x0000_s3722" style="position:absolute;margin-left:-5pt;margin-top:158pt;width:79pt;height:60pt;z-index:25273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uPQ6c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0FFB47A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4464" behindDoc="0" locked="0" layoutInCell="1" allowOverlap="1" wp14:anchorId="4F0B7DCF" wp14:editId="06E653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96" name="Rectangle 4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659B82-43FD-D342-BE93-9CE913B503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DAF4C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B7DCF" id="Rectangle 4496" o:spid="_x0000_s3723" style="position:absolute;margin-left:-5pt;margin-top:158pt;width:79pt;height:60pt;z-index:25273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XC46J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21DAF4C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5488" behindDoc="0" locked="0" layoutInCell="1" allowOverlap="1" wp14:anchorId="4D0FE62A" wp14:editId="75FDB6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95" name="Rectangle 4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B0A6F8-7905-AC49-B851-40F73FA758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839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FE62A" id="Rectangle 4495" o:spid="_x0000_s3724" style="position:absolute;margin-left:-5pt;margin-top:158pt;width:79pt;height:60pt;z-index:25273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wPA9N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6C88396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6512" behindDoc="0" locked="0" layoutInCell="1" allowOverlap="1" wp14:anchorId="2150D1CF" wp14:editId="348DA7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94" name="Rectangle 4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849B383-FB47-DD4D-87D9-7DCED15AD4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62FC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0D1CF" id="Rectangle 4494" o:spid="_x0000_s3725" style="position:absolute;margin-left:-5pt;margin-top:158pt;width:79pt;height:60pt;z-index:25273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JCo9Y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2662FCC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7536" behindDoc="0" locked="0" layoutInCell="1" allowOverlap="1" wp14:anchorId="395EAC6B" wp14:editId="000948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93" name="Rectangle 4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567E46-5622-984F-9666-B8491C91C8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C61A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5EAC6B" id="Rectangle 4493" o:spid="_x0000_s3726" style="position:absolute;margin-left:-5pt;margin-top:158pt;width:79pt;height:60pt;z-index:25273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C7Qrbq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6FC61A1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8560" behindDoc="0" locked="0" layoutInCell="1" allowOverlap="1" wp14:anchorId="7F1F24D8" wp14:editId="68D55C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92" name="Rectangle 4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5A33B2-FE44-6243-BF0B-CE24AE063C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66EA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1F24D8" id="Rectangle 4492" o:spid="_x0000_s3727" style="position:absolute;margin-left:-5pt;margin-top:158pt;width:79pt;height:60pt;z-index:25273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NfmLa+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4066EAF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9584" behindDoc="0" locked="0" layoutInCell="1" allowOverlap="1" wp14:anchorId="5C55B5A1" wp14:editId="5F25D2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91" name="Rectangle 4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CFA900-1D92-5A4F-A565-E7320200AF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E83F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55B5A1" id="Rectangle 4491" o:spid="_x0000_s3728" style="position:absolute;margin-left:-5pt;margin-top:158pt;width:79pt;height:60pt;z-index:25273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cva2R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27E83F3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0608" behindDoc="0" locked="0" layoutInCell="1" allowOverlap="1" wp14:anchorId="48FD0FBE" wp14:editId="2F51CE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90" name="Rectangle 4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737D8F-354F-4C45-A08C-91084F278D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AE56C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FD0FBE" id="Rectangle 4490" o:spid="_x0000_s3729" style="position:absolute;margin-left:-5pt;margin-top:158pt;width:79pt;height:60pt;z-index:25274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liy2E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04AE56C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1632" behindDoc="0" locked="0" layoutInCell="1" allowOverlap="1" wp14:anchorId="706B1215" wp14:editId="56A1A1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89" name="Rectangle 4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6E55A2-88CC-454E-B697-1B67C6670C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25961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B1215" id="Rectangle 4489" o:spid="_x0000_s3730" style="position:absolute;margin-left:-5pt;margin-top:158pt;width:79pt;height:60pt;z-index:25274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KC63s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2E25961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2656" behindDoc="0" locked="0" layoutInCell="1" allowOverlap="1" wp14:anchorId="11C9C83D" wp14:editId="051382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88" name="Rectangle 4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8E61F9-CF70-BC4B-A69E-C84FD22775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049BB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9C83D" id="Rectangle 4488" o:spid="_x0000_s3731" style="position:absolute;margin-left:-5pt;margin-top:158pt;width:79pt;height:60pt;z-index:25274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zPS35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61049BB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3680" behindDoc="0" locked="0" layoutInCell="1" allowOverlap="1" wp14:anchorId="58847CD8" wp14:editId="6DB63C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87" name="Rectangle 4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AE3CA2-75DA-1542-8D9E-7BAFC1DB39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AE790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47CD8" id="Rectangle 4487" o:spid="_x0000_s3732" style="position:absolute;margin-left:-5pt;margin-top:158pt;width:79pt;height:60pt;z-index:25274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4Zq3H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0FAE790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4704" behindDoc="0" locked="0" layoutInCell="1" allowOverlap="1" wp14:anchorId="033F49B2" wp14:editId="2DFAE7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86" name="Rectangle 4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A7C874-243F-5A48-9A9E-B7BAD97A7C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DD45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F49B2" id="Rectangle 4486" o:spid="_x0000_s3733" style="position:absolute;margin-left:-5pt;margin-top:158pt;width:79pt;height:60pt;z-index:25274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BUC3S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07DD45D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5728" behindDoc="0" locked="0" layoutInCell="1" allowOverlap="1" wp14:anchorId="0D85E422" wp14:editId="648DB6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85" name="Rectangle 4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D6092B-4705-6345-B253-9C785FD5E6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889EF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5E422" id="Rectangle 4485" o:spid="_x0000_s3734" style="position:absolute;margin-left:-5pt;margin-top:158pt;width:79pt;height:60pt;z-index:25274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mZ6wW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1F889EF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6752" behindDoc="0" locked="0" layoutInCell="1" allowOverlap="1" wp14:anchorId="2B8F1347" wp14:editId="2AE367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84" name="Rectangle 4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5C5640-5462-CD41-9707-A0EF6FF76E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B927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F1347" id="Rectangle 4484" o:spid="_x0000_s3735" style="position:absolute;margin-left:-5pt;margin-top:158pt;width:79pt;height:60pt;z-index:25274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fUSwD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50B9276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7776" behindDoc="0" locked="0" layoutInCell="1" allowOverlap="1" wp14:anchorId="711406F6" wp14:editId="285BF3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83" name="Rectangle 4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6FABED-C2AC-BC4F-8969-D3E424B372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C0A1E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1406F6" id="Rectangle 4483" o:spid="_x0000_s3736" style="position:absolute;margin-left:-5pt;margin-top:158pt;width:79pt;height:60pt;z-index:25274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KAa2X6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2BC0A1E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8800" behindDoc="0" locked="0" layoutInCell="1" allowOverlap="1" wp14:anchorId="6A943B7B" wp14:editId="53BAD1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82" name="Rectangle 4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7E057B-B8DE-7748-9C7E-B158ED1552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84C5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43B7B" id="Rectangle 4482" o:spid="_x0000_s3737" style="position:absolute;margin-left:-5pt;margin-top:158pt;width:79pt;height:60pt;z-index:25274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FksWWu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4284C58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9824" behindDoc="0" locked="0" layoutInCell="1" allowOverlap="1" wp14:anchorId="411053F5" wp14:editId="2A71C2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81" name="Rectangle 4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C93D2C-DE46-F94B-A776-1D92065353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AF00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1053F5" id="Rectangle 4481" o:spid="_x0000_s3738" style="position:absolute;margin-left:-5pt;margin-top:158pt;width:79pt;height:60pt;z-index:25274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Sd9lV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1CAF003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0848" behindDoc="0" locked="0" layoutInCell="1" allowOverlap="1" wp14:anchorId="69477863" wp14:editId="75E257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80" name="Rectangle 4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6D917F-8E61-7841-A9F1-91D3960754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5BB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477863" id="Rectangle 4480" o:spid="_x0000_s3739" style="position:absolute;margin-left:-5pt;margin-top:158pt;width:79pt;height:60pt;z-index:25275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rQVlA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1D35BBD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1872" behindDoc="0" locked="0" layoutInCell="1" allowOverlap="1" wp14:anchorId="07480039" wp14:editId="703D4A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79" name="Rectangle 4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3F4514-F369-A24F-81F9-BF09F236D2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3807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480039" id="Rectangle 4479" o:spid="_x0000_s3740" style="position:absolute;margin-left:-5pt;margin-top:158pt;width:79pt;height:60pt;z-index:25275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Ewdko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5D38078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2896" behindDoc="0" locked="0" layoutInCell="1" allowOverlap="1" wp14:anchorId="7A648D46" wp14:editId="7E8CBC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78" name="Rectangle 4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F84CCF-7CDC-1E4A-9E23-EF174A9A27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43C3A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48D46" id="Rectangle 4478" o:spid="_x0000_s3741" style="position:absolute;margin-left:-5pt;margin-top:158pt;width:79pt;height:60pt;z-index:25275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991k9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5843C3A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3920" behindDoc="0" locked="0" layoutInCell="1" allowOverlap="1" wp14:anchorId="782D2C40" wp14:editId="780783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77" name="Rectangle 4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0375D6-07FE-904B-9688-99D4CB6873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667D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2D2C40" id="Rectangle 4477" o:spid="_x0000_s3742" style="position:absolute;margin-left:-5pt;margin-top:158pt;width:79pt;height:60pt;z-index:25275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2rNkD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4D667DC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4944" behindDoc="0" locked="0" layoutInCell="1" allowOverlap="1" wp14:anchorId="5343B6D2" wp14:editId="67C97E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76" name="Rectangle 4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73AD0E-3D30-0B49-A106-A1C6657E6D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FEBB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3B6D2" id="Rectangle 4476" o:spid="_x0000_s3743" style="position:absolute;margin-left:-5pt;margin-top:158pt;width:79pt;height:60pt;z-index:25275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PmlkW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6CFEBB4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5968" behindDoc="0" locked="0" layoutInCell="1" allowOverlap="1" wp14:anchorId="38075AD5" wp14:editId="0D345E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75" name="Rectangle 4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17F675-8954-1345-8752-962B618B88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9C1C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75AD5" id="Rectangle 4475" o:spid="_x0000_s3744" style="position:absolute;margin-left:-5pt;margin-top:158pt;width:79pt;height:60pt;z-index:25275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ordjS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499C1C9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6992" behindDoc="0" locked="0" layoutInCell="1" allowOverlap="1" wp14:anchorId="2D255B2D" wp14:editId="0D27A7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74" name="Rectangle 4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AB1BC1-536A-C442-99AB-48AB777CDA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94F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55B2D" id="Rectangle 4474" o:spid="_x0000_s3745" style="position:absolute;margin-left:-5pt;margin-top:158pt;width:79pt;height:60pt;z-index:25275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Rm1jH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39094F3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8016" behindDoc="0" locked="0" layoutInCell="1" allowOverlap="1" wp14:anchorId="45512D98" wp14:editId="564EE9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73" name="Rectangle 4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D41415-4AA6-7448-8591-2E2CF48577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5733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12D98" id="Rectangle 4473" o:spid="_x0000_s3746" style="position:absolute;margin-left:-5pt;margin-top:158pt;width:79pt;height:60pt;z-index:25275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HNDNem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1D57337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9040" behindDoc="0" locked="0" layoutInCell="1" allowOverlap="1" wp14:anchorId="2C52405A" wp14:editId="6A7B7A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72" name="Rectangle 4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E4DEE6-7C06-A447-BD0E-EF28EFD4D6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A18B1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52405A" id="Rectangle 4472" o:spid="_x0000_s3747" style="position:absolute;margin-left:-5pt;margin-top:158pt;width:79pt;height:60pt;z-index:25275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Ip1tfy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52A18B1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0064" behindDoc="0" locked="0" layoutInCell="1" allowOverlap="1" wp14:anchorId="1E120812" wp14:editId="34CC5C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71" name="Rectangle 4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D592DF-601F-804D-88B8-027F8B6DDD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E97D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120812" id="Rectangle 4471" o:spid="_x0000_s3748" style="position:absolute;margin-left:-5pt;margin-top:158pt;width:79pt;height:60pt;z-index:25276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BLjXC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5FE97D9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1088" behindDoc="0" locked="0" layoutInCell="1" allowOverlap="1" wp14:anchorId="1F07680A" wp14:editId="7A2F00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70" name="Rectangle 4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D88BF0-18E8-FA49-9DD0-846002EC67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3BDF3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07680A" id="Rectangle 4470" o:spid="_x0000_s3749" style="position:absolute;margin-left:-5pt;margin-top:158pt;width:79pt;height:60pt;z-index:25276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4GLXX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1C3BDF3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2112" behindDoc="0" locked="0" layoutInCell="1" allowOverlap="1" wp14:anchorId="783EA903" wp14:editId="16E6D1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69" name="Rectangle 4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318B7D-496C-E242-97F0-C4CD7CA92E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04B1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EA903" id="Rectangle 4469" o:spid="_x0000_s3750" style="position:absolute;margin-left:-5pt;margin-top:158pt;width:79pt;height:60pt;z-index:25276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XmDW/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5104B18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3136" behindDoc="0" locked="0" layoutInCell="1" allowOverlap="1" wp14:anchorId="30079260" wp14:editId="2D8738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68" name="Rectangle 4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E0E737-F073-9041-8452-B061F04CBF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1A7F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079260" id="Rectangle 4468" o:spid="_x0000_s3751" style="position:absolute;margin-left:-5pt;margin-top:158pt;width:79pt;height:60pt;z-index:25276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urrWq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2F1A7FD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4160" behindDoc="0" locked="0" layoutInCell="1" allowOverlap="1" wp14:anchorId="3785E51D" wp14:editId="26B358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67" name="Rectangle 4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610345-6C72-A64E-AB2F-3E0D590947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705C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5E51D" id="Rectangle 4467" o:spid="_x0000_s3752" style="position:absolute;margin-left:-5pt;margin-top:158pt;width:79pt;height:60pt;z-index:25276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l9TWU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77705C0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5184" behindDoc="0" locked="0" layoutInCell="1" allowOverlap="1" wp14:anchorId="495D1E0A" wp14:editId="14564C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66" name="Rectangle 4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B83A4DC-8C81-624B-9FCF-253DE0B854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9A60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D1E0A" id="Rectangle 4466" o:spid="_x0000_s3753" style="position:absolute;margin-left:-5pt;margin-top:158pt;width:79pt;height:60pt;z-index:25276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cw7WB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759A609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6208" behindDoc="0" locked="0" layoutInCell="1" allowOverlap="1" wp14:anchorId="4DD05F7B" wp14:editId="4DEBC2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65" name="Rectangle 4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F1048D-BDF5-B345-AD2C-4B206B51B5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7B8DC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D05F7B" id="Rectangle 4465" o:spid="_x0000_s3754" style="position:absolute;margin-left:-5pt;margin-top:158pt;width:79pt;height:60pt;z-index:25276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79DRF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5C7B8DC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7232" behindDoc="0" locked="0" layoutInCell="1" allowOverlap="1" wp14:anchorId="688A1542" wp14:editId="145E66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64" name="Rectangle 4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11CC12-2B64-1C44-A073-331B7AF472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A2E0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8A1542" id="Rectangle 4464" o:spid="_x0000_s3755" style="position:absolute;margin-left:-5pt;margin-top:158pt;width:79pt;height:60pt;z-index:25276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CwrRQ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31A2E03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8256" behindDoc="0" locked="0" layoutInCell="1" allowOverlap="1" wp14:anchorId="04905C48" wp14:editId="3130E6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63" name="Rectangle 4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3837E2-AAB7-CE4C-8479-FEE9DDCB4B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33E0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05C48" id="Rectangle 4463" o:spid="_x0000_s3756" style="position:absolute;margin-left:-5pt;margin-top:158pt;width:79pt;height:60pt;z-index:25276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P2JQS2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0D33E0D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9280" behindDoc="0" locked="0" layoutInCell="1" allowOverlap="1" wp14:anchorId="3C0FA291" wp14:editId="3EDC75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62" name="Rectangle 4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E325F3-724C-144D-BE0B-CB10C184D4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F9D3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0FA291" id="Rectangle 4462" o:spid="_x0000_s3757" style="position:absolute;margin-left:-5pt;margin-top:158pt;width:79pt;height:60pt;z-index:25276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AS/wTi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09F9D33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0304" behindDoc="0" locked="0" layoutInCell="1" allowOverlap="1" wp14:anchorId="2A8E23DC" wp14:editId="2A026A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61" name="Rectangle 4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C008DB-4857-7C4F-8C28-A7D60DD9C6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CB6C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8E23DC" id="Rectangle 4461" o:spid="_x0000_s3758" style="position:absolute;margin-left:-5pt;margin-top:158pt;width:79pt;height:60pt;z-index:25277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A/kQQa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35CB6CA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1328" behindDoc="0" locked="0" layoutInCell="1" allowOverlap="1" wp14:anchorId="39BF06A1" wp14:editId="706E33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60" name="Rectangle 4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D20501-2B24-F647-89EA-35556CE44D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35ED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F06A1" id="Rectangle 4460" o:spid="_x0000_s3759" style="position:absolute;margin-left:-5pt;margin-top:158pt;width:79pt;height:60pt;z-index:25277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20sET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0F35EDD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2352" behindDoc="0" locked="0" layoutInCell="1" allowOverlap="1" wp14:anchorId="4EA8FDB1" wp14:editId="441961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59" name="Rectangle 4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B0C698-494C-7C4D-8E2C-10C28FEAD1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2384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A8FDB1" id="Rectangle 4459" o:spid="_x0000_s3760" style="position:absolute;margin-left:-5pt;margin-top:158pt;width:79pt;height:60pt;z-index:25277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ZUkF7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652384E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3376" behindDoc="0" locked="0" layoutInCell="1" allowOverlap="1" wp14:anchorId="1CB5521C" wp14:editId="731BBE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58" name="Rectangle 4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6EAC68-836E-CF4B-B6CD-8004FFA0B0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D41BD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5521C" id="Rectangle 4458" o:spid="_x0000_s3761" style="position:absolute;margin-left:-5pt;margin-top:158pt;width:79pt;height:60pt;z-index:25277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gZMFu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40D41BD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4400" behindDoc="0" locked="0" layoutInCell="1" allowOverlap="1" wp14:anchorId="0A78AA99" wp14:editId="523566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57" name="Rectangle 4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61E6AB-8F7E-A149-8AD8-D8D41EF8A6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27D7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8AA99" id="Rectangle 4457" o:spid="_x0000_s3762" style="position:absolute;margin-left:-5pt;margin-top:158pt;width:79pt;height:60pt;z-index:25277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rP0FQ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3827D79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5424" behindDoc="0" locked="0" layoutInCell="1" allowOverlap="1" wp14:anchorId="659902F2" wp14:editId="3A12F2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56" name="Rectangle 4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9BF5FF-6E74-DC4C-9EB2-519CDEA97A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DBAB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902F2" id="Rectangle 4456" o:spid="_x0000_s3763" style="position:absolute;margin-left:-5pt;margin-top:158pt;width:79pt;height:60pt;z-index:25277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SCcFF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26DBABC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6448" behindDoc="0" locked="0" layoutInCell="1" allowOverlap="1" wp14:anchorId="03E56B02" wp14:editId="1346DD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55" name="Rectangle 4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315144-5843-1042-9954-F0668F6A72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7D66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56B02" id="Rectangle 4455" o:spid="_x0000_s3764" style="position:absolute;margin-left:-5pt;margin-top:158pt;width:79pt;height:60pt;z-index:25277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1PkCB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407D669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7472" behindDoc="0" locked="0" layoutInCell="1" allowOverlap="1" wp14:anchorId="20B42227" wp14:editId="398EEA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54" name="Rectangle 4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F95BBA1-A55A-054F-AF67-B190C10628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7D09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42227" id="Rectangle 4454" o:spid="_x0000_s3765" style="position:absolute;margin-left:-5pt;margin-top:158pt;width:79pt;height:60pt;z-index:25277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MCMCU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677D09D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8496" behindDoc="0" locked="0" layoutInCell="1" allowOverlap="1" wp14:anchorId="3AD5F390" wp14:editId="3CEDA0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53" name="Rectangle 4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6A936F-1DF0-A740-AD97-2C3C883483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D1A5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5F390" id="Rectangle 4453" o:spid="_x0000_s3766" style="position:absolute;margin-left:-5pt;margin-top:158pt;width:79pt;height:60pt;z-index:25277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" filled="f" stroked="f">
                      <v:textbox inset="2.16pt,1.44pt,0,1.44pt">
                        <w:txbxContent>
                          <w:p w14:paraId="1DD1A54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9520" behindDoc="0" locked="0" layoutInCell="1" allowOverlap="1" wp14:anchorId="033D8E05" wp14:editId="6B7E11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52" name="Rectangle 4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33E42B-BBA6-1D46-9556-EFA5BC544C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265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D8E05" id="Rectangle 4452" o:spid="_x0000_s3767" style="position:absolute;margin-left:-5pt;margin-top:158pt;width:79pt;height:60pt;z-index:25277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" filled="f" stroked="f">
                      <v:textbox inset="2.16pt,1.44pt,0,1.44pt">
                        <w:txbxContent>
                          <w:p w14:paraId="5F92654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0544" behindDoc="0" locked="0" layoutInCell="1" allowOverlap="1" wp14:anchorId="5E680636" wp14:editId="57C327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51" name="Rectangle 4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5A57A5-4591-A246-B2B9-88815C149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000F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680636" id="Rectangle 4451" o:spid="_x0000_s3768" style="position:absolute;margin-left:-5pt;margin-top:158pt;width:79pt;height:60pt;z-index:25278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GabnDa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0A000F7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1568" behindDoc="0" locked="0" layoutInCell="1" allowOverlap="1" wp14:anchorId="74C58FB9" wp14:editId="5A27A5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50" name="Rectangle 4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6DA822-3825-E348-A881-88FC3CC2BD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6EAD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58FB9" id="Rectangle 4450" o:spid="_x0000_s3769" style="position:absolute;margin-left:-5pt;margin-top:158pt;width:79pt;height:60pt;z-index:25278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" filled="f" stroked="f">
                      <v:textbox inset="2.16pt,1.44pt,0,1.44pt">
                        <w:txbxContent>
                          <w:p w14:paraId="126EAD5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2592" behindDoc="0" locked="0" layoutInCell="1" allowOverlap="1" wp14:anchorId="3DFFD60C" wp14:editId="1AC36E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49" name="Rectangle 4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A63936-709A-2E47-989F-4B76E12845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839D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FD60C" id="Rectangle 4449" o:spid="_x0000_s3770" style="position:absolute;margin-left:-5pt;margin-top:158pt;width:79pt;height:60pt;z-index:25278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HAtnEu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280839D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3616" behindDoc="0" locked="0" layoutInCell="1" allowOverlap="1" wp14:anchorId="5671987B" wp14:editId="5EF38A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48" name="Rectangle 4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1ADA3D-DE67-A849-8907-DA4EE24F3A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4AC4E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71987B" id="Rectangle 4448" o:spid="_x0000_s3771" style="position:absolute;margin-left:-5pt;margin-top:158pt;width:79pt;height:60pt;z-index:25278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IkbHF6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4E4AC4E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4640" behindDoc="0" locked="0" layoutInCell="1" allowOverlap="1" wp14:anchorId="4025F460" wp14:editId="0B1CE2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47" name="Rectangle 4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627E3B-408D-DA4A-AA8B-1FA26BA04B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B321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25F460" id="Rectangle 4447" o:spid="_x0000_s3772" style="position:absolute;margin-left:-5pt;margin-top:158pt;width:79pt;height:60pt;z-index:25278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IJAnGC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12B321F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5664" behindDoc="0" locked="0" layoutInCell="1" allowOverlap="1" wp14:anchorId="6E38FA66" wp14:editId="1AEB16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46" name="Rectangle 4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EAF3E0-02FC-5743-98B3-986EE16E88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20D4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8FA66" id="Rectangle 4446" o:spid="_x0000_s3773" style="position:absolute;margin-left:-5pt;margin-top:158pt;width:79pt;height:60pt;z-index:25278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Ht2HHW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5020D48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6688" behindDoc="0" locked="0" layoutInCell="1" allowOverlap="1" wp14:anchorId="47C6AD34" wp14:editId="2BEF8A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45" name="Rectangle 4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184348-6086-7A42-934C-1484D3AD21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564F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6AD34" id="Rectangle 4445" o:spid="_x0000_s3774" style="position:absolute;margin-left:-5pt;margin-top:158pt;width:79pt;height:60pt;z-index:25278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FxBnbG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1D564F8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7712" behindDoc="0" locked="0" layoutInCell="1" allowOverlap="1" wp14:anchorId="1FA2CA7E" wp14:editId="433F0F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44" name="Rectangle 4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B9B187-3394-8545-968C-065A277AAC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50DC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A2CA7E" id="Rectangle 4444" o:spid="_x0000_s3775" style="position:absolute;margin-left:-5pt;margin-top:158pt;width:79pt;height:60pt;z-index:25278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" filled="f" stroked="f">
                      <v:textbox inset="2.16pt,1.44pt,0,1.44pt">
                        <w:txbxContent>
                          <w:p w14:paraId="0E50DCA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8736" behindDoc="0" locked="0" layoutInCell="1" allowOverlap="1" wp14:anchorId="652F5AEC" wp14:editId="64C00D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43" name="Rectangle 4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5B6F2A-0015-7F4B-947E-45D5DD3A67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8E9D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2F5AEC" id="Rectangle 4443" o:spid="_x0000_s3776" style="position:absolute;margin-left:-5pt;margin-top:158pt;width:79pt;height:60pt;z-index:25278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aPOjZ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318E9DE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9760" behindDoc="0" locked="0" layoutInCell="1" allowOverlap="1" wp14:anchorId="36D16021" wp14:editId="196199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42" name="Rectangle 4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5F3ECC-AA90-D84E-8345-9E70A1D64D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E37FB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D16021" id="Rectangle 4442" o:spid="_x0000_s3777" style="position:absolute;margin-left:-5pt;margin-top:158pt;width:79pt;height:60pt;z-index:25278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OMKaMy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49E37FB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0784" behindDoc="0" locked="0" layoutInCell="1" allowOverlap="1" wp14:anchorId="505AB498" wp14:editId="42CF1E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41" name="Rectangle 4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C144AE-B64A-164B-B01E-E71856AA84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FD57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5AB498" id="Rectangle 4441" o:spid="_x0000_s3778" style="position:absolute;margin-left:-5pt;margin-top:158pt;width:79pt;height:60pt;z-index:25279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oUejy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56FD571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1808" behindDoc="0" locked="0" layoutInCell="1" allowOverlap="1" wp14:anchorId="1ED05648" wp14:editId="398AD1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40" name="Rectangle 4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3FF160-8F07-B940-9339-B312E0222A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51D9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05648" id="Rectangle 4440" o:spid="_x0000_s3779" style="position:absolute;margin-left:-5pt;margin-top:158pt;width:79pt;height:60pt;z-index:25279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RZ2jn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1D51D97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2832" behindDoc="0" locked="0" layoutInCell="1" allowOverlap="1" wp14:anchorId="1D9741A2" wp14:editId="4EBDAB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39" name="Rectangle 4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2585EE-0A63-BF4E-8BFB-5825D400D8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F9A3E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741A2" id="Rectangle 4439" o:spid="_x0000_s3780" style="position:absolute;margin-left:-5pt;margin-top:158pt;width:79pt;height:60pt;z-index:25279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63F9A3E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3856" behindDoc="0" locked="0" layoutInCell="1" allowOverlap="1" wp14:anchorId="5D57412C" wp14:editId="776C2B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38" name="Rectangle 4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0F8AB5-3113-7446-9A5A-A4118878C8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E024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57412C" id="Rectangle 4438" o:spid="_x0000_s3781" style="position:absolute;margin-left:-5pt;margin-top:158pt;width:79pt;height:60pt;z-index:25279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5EE0242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4880" behindDoc="0" locked="0" layoutInCell="1" allowOverlap="1" wp14:anchorId="0BBD3592" wp14:editId="74BCE8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37" name="Rectangle 4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57A705-F782-7245-A617-FB5171A558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51D8A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BD3592" id="Rectangle 4437" o:spid="_x0000_s3782" style="position:absolute;margin-left:-5pt;margin-top:158pt;width:79pt;height:60pt;z-index:25279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1051D8A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5904" behindDoc="0" locked="0" layoutInCell="1" allowOverlap="1" wp14:anchorId="0E2C5A0A" wp14:editId="5686E2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36" name="Rectangle 4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7E1544-5EFB-0B41-8095-F486F8CEEB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F8FAC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C5A0A" id="Rectangle 4436" o:spid="_x0000_s3783" style="position:absolute;margin-left:-5pt;margin-top:158pt;width:79pt;height:60pt;z-index:25279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12F8FAC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6928" behindDoc="0" locked="0" layoutInCell="1" allowOverlap="1" wp14:anchorId="0F9D3A05" wp14:editId="1DC790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35" name="Rectangle 4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AF2485-00F6-8448-801F-D3AE9B1F2C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AC47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D3A05" id="Rectangle 4435" o:spid="_x0000_s3784" style="position:absolute;margin-left:-5pt;margin-top:158pt;width:79pt;height:60pt;z-index:25279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Si+l1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5CAC476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7952" behindDoc="0" locked="0" layoutInCell="1" allowOverlap="1" wp14:anchorId="0BF50D0A" wp14:editId="5301F7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34" name="Rectangle 4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F223F0-F275-9141-985E-76CCEA1636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41FA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50D0A" id="Rectangle 4434" o:spid="_x0000_s3785" style="position:absolute;margin-left:-5pt;margin-top:158pt;width:79pt;height:60pt;z-index:25279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4041FA8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8976" behindDoc="0" locked="0" layoutInCell="1" allowOverlap="1" wp14:anchorId="0D8C2BAC" wp14:editId="557421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33" name="Rectangle 4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F75761-738F-214A-870B-EB1F8B9B15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9523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C2BAC" id="Rectangle 4433" o:spid="_x0000_s3786" style="position:absolute;margin-left:-5pt;margin-top:158pt;width:79pt;height:60pt;z-index:25279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MllBE6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33A9523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0000" behindDoc="0" locked="0" layoutInCell="1" allowOverlap="1" wp14:anchorId="634197C7" wp14:editId="666893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32" name="Rectangle 4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A7068E-6534-314F-A716-D9EFB76627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00C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197C7" id="Rectangle 4432" o:spid="_x0000_s3787" style="position:absolute;margin-left:-5pt;margin-top:158pt;width:79pt;height:60pt;z-index:25280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DBThFu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5D600C5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1024" behindDoc="0" locked="0" layoutInCell="1" allowOverlap="1" wp14:anchorId="54E0E055" wp14:editId="520AEF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31" name="Rectangle 4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47B1B2-79AA-0A4D-B477-12D9957714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BCB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0E055" id="Rectangle 4431" o:spid="_x0000_s3788" style="position:absolute;margin-left:-5pt;margin-top:158pt;width:79pt;height:60pt;z-index:25280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7CARl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161BCBE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2048" behindDoc="0" locked="0" layoutInCell="1" allowOverlap="1" wp14:anchorId="08828FB6" wp14:editId="13CFEA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30" name="Rectangle 4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9D519F-43F3-6245-8799-F0DA5D2567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66FC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828FB6" id="Rectangle 4430" o:spid="_x0000_s3789" style="position:absolute;margin-left:-5pt;margin-top:158pt;width:79pt;height:60pt;z-index:25280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CPoRw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0166FC2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3072" behindDoc="0" locked="0" layoutInCell="1" allowOverlap="1" wp14:anchorId="2A63D883" wp14:editId="5375F3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29" name="Rectangle 4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A90E2BD-C079-5E41-BCE9-333023372F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023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63D883" id="Rectangle 4429" o:spid="_x0000_s3790" style="position:absolute;margin-left:-5pt;margin-top:158pt;width:79pt;height:60pt;z-index:25280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tvgQY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65A0230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4096" behindDoc="0" locked="0" layoutInCell="1" allowOverlap="1" wp14:anchorId="6F02D4E4" wp14:editId="5AAE10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28" name="Rectangle 4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7A3BFE-5340-E346-8E26-AE176FACF3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E9B6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2D4E4" id="Rectangle 4428" o:spid="_x0000_s3791" style="position:absolute;margin-left:-5pt;margin-top:158pt;width:79pt;height:60pt;z-index:25280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11E9B68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5120" behindDoc="0" locked="0" layoutInCell="1" allowOverlap="1" wp14:anchorId="62BA4C6B" wp14:editId="20127E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27" name="Rectangle 4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F51A58-7C34-0248-9E50-A38DD4FACF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F590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BA4C6B" id="Rectangle 4427" o:spid="_x0000_s3792" style="position:absolute;margin-left:-5pt;margin-top:158pt;width:79pt;height:60pt;z-index:25280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f0wQz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50F5906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6144" behindDoc="0" locked="0" layoutInCell="1" allowOverlap="1" wp14:anchorId="0090FDEC" wp14:editId="5569FD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26" name="Rectangle 4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1E5712-8CEA-7341-915E-150160E00E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0581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0FDEC" id="Rectangle 4426" o:spid="_x0000_s3793" style="position:absolute;margin-left:-5pt;margin-top:158pt;width:79pt;height:60pt;z-index:25280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m5YQm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1B05815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7168" behindDoc="0" locked="0" layoutInCell="1" allowOverlap="1" wp14:anchorId="5E3D94F4" wp14:editId="7B882F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25" name="Rectangle 4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E2411B-102C-DA45-A6BE-8A37342C69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E0569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3D94F4" id="Rectangle 4425" o:spid="_x0000_s3794" style="position:absolute;margin-left:-5pt;margin-top:158pt;width:79pt;height:60pt;z-index:25280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B0gXi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63E0569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8192" behindDoc="0" locked="0" layoutInCell="1" allowOverlap="1" wp14:anchorId="328E74CE" wp14:editId="1E23D1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24" name="Rectangle 4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4EC7EA-CCD7-F141-B5AA-FF053889F8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4414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8E74CE" id="Rectangle 4424" o:spid="_x0000_s3795" style="position:absolute;margin-left:-5pt;margin-top:158pt;width:79pt;height:60pt;z-index:25280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45IX3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114414B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9216" behindDoc="0" locked="0" layoutInCell="1" allowOverlap="1" wp14:anchorId="5F20BE2D" wp14:editId="062CAA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23" name="Rectangle 4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ECE0E66-A9E4-4146-AE5B-DECFBBDF12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1E23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20BE2D" id="Rectangle 4423" o:spid="_x0000_s3796" style="position:absolute;margin-left:-5pt;margin-top:158pt;width:79pt;height:60pt;z-index:25280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EevcIq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061E23B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0240" behindDoc="0" locked="0" layoutInCell="1" allowOverlap="1" wp14:anchorId="7A8F1428" wp14:editId="5E0532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22" name="Rectangle 4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63E73F-B04A-3D46-83D7-543A62839F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48C4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F1428" id="Rectangle 4422" o:spid="_x0000_s3797" style="position:absolute;margin-left:-5pt;margin-top:158pt;width:79pt;height:60pt;z-index:25281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L6Z8J+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2E48C48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1264" behindDoc="0" locked="0" layoutInCell="1" allowOverlap="1" wp14:anchorId="087C9377" wp14:editId="2E31ED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21" name="Rectangle 4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8CDEC6-48E2-C145-8F62-AF1F00EAE5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8D2B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C9377" id="Rectangle 4421" o:spid="_x0000_s3798" style="position:absolute;margin-left:-5pt;margin-top:158pt;width:79pt;height:60pt;z-index:25281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1wnCh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3F8D2B1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2288" behindDoc="0" locked="0" layoutInCell="1" allowOverlap="1" wp14:anchorId="4C72682D" wp14:editId="5C1364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20" name="Rectangle 4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69BA182-19BE-CD4A-9647-679BAF8276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28B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2682D" id="Rectangle 4420" o:spid="_x0000_s3799" style="position:absolute;margin-left:-5pt;margin-top:158pt;width:79pt;height:60pt;z-index:25281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M9PC0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28328B1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3312" behindDoc="0" locked="0" layoutInCell="1" allowOverlap="1" wp14:anchorId="6EF63C41" wp14:editId="77726E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19" name="Rectangle 4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F645C9-4594-8C4F-B416-5062AEA983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BAD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F63C41" id="Rectangle 4419" o:spid="_x0000_s3800" style="position:absolute;margin-left:-5pt;margin-top:158pt;width:79pt;height:60pt;z-index:25281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jdHDc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5D4BAD0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4336" behindDoc="0" locked="0" layoutInCell="1" allowOverlap="1" wp14:anchorId="7C10376E" wp14:editId="152B7C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18" name="Rectangle 4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4E70A8-3CBA-2A41-BFBC-13FD59B001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4A07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0376E" id="Rectangle 4418" o:spid="_x0000_s3801" style="position:absolute;margin-left:-5pt;margin-top:158pt;width:79pt;height:60pt;z-index:25281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234A073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5360" behindDoc="0" locked="0" layoutInCell="1" allowOverlap="1" wp14:anchorId="404ACF36" wp14:editId="10FC1F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17" name="Rectangle 4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BE1C11-946C-0A47-A28E-8C06B4C725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FDC9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4ACF36" id="Rectangle 4417" o:spid="_x0000_s3802" style="position:absolute;margin-left:-5pt;margin-top:158pt;width:79pt;height:60pt;z-index:25281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RGXD3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35FDC90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6384" behindDoc="0" locked="0" layoutInCell="1" allowOverlap="1" wp14:anchorId="3349171A" wp14:editId="160803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16" name="Rectangle 4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54ED3F-5203-6840-9695-E14A692723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8CC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49171A" id="Rectangle 4416" o:spid="_x0000_s3803" style="position:absolute;margin-left:-5pt;margin-top:158pt;width:79pt;height:60pt;z-index:25281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oL/Di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39A8CC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7408" behindDoc="0" locked="0" layoutInCell="1" allowOverlap="1" wp14:anchorId="4C72BBE5" wp14:editId="689F18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15" name="Rectangle 4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E18B39-6C73-4141-AF04-BE03CA823E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9503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2BBE5" id="Rectangle 4415" o:spid="_x0000_s3804" style="position:absolute;margin-left:-5pt;margin-top:158pt;width:79pt;height:60pt;z-index:25281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PGHEm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7995035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8432" behindDoc="0" locked="0" layoutInCell="1" allowOverlap="1" wp14:anchorId="3A8598C7" wp14:editId="3242DD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14" name="Rectangle 4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E9C2EA-D5AD-6D41-8E89-658892C494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D6909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8598C7" id="Rectangle 4414" o:spid="_x0000_s3805" style="position:absolute;margin-left:-5pt;margin-top:158pt;width:79pt;height:60pt;z-index:25281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2LvEz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79D6909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9456" behindDoc="0" locked="0" layoutInCell="1" allowOverlap="1" wp14:anchorId="4A25AA4F" wp14:editId="220379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13" name="Rectangle 4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6528E8-0B5F-914C-AC6D-B733553D84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F4D0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5AA4F" id="Rectangle 4413" o:spid="_x0000_s3806" style="position:absolute;margin-left:-5pt;margin-top:158pt;width:79pt;height:60pt;z-index:25281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Bubvi+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35F4D0C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0480" behindDoc="0" locked="0" layoutInCell="1" allowOverlap="1" wp14:anchorId="7A6A7D00" wp14:editId="624A50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12" name="Rectangle 4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6EB3B8-6DB7-3245-957A-A6B0C15454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F986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A7D00" id="Rectangle 4412" o:spid="_x0000_s3807" style="position:absolute;margin-left:-5pt;margin-top:158pt;width:79pt;height:60pt;z-index:25282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OKtPjq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36F986F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1504" behindDoc="0" locked="0" layoutInCell="1" allowOverlap="1" wp14:anchorId="57FB4C5E" wp14:editId="5EADA0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11" name="Rectangle 4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C02508-8F4B-984B-BC4C-25223DB8B0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70B5A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B4C5E" id="Rectangle 4411" o:spid="_x0000_s3808" style="position:absolute;margin-left:-5pt;margin-top:158pt;width:79pt;height:60pt;z-index:25282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p9r4E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1A70B5A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2528" behindDoc="0" locked="0" layoutInCell="1" allowOverlap="1" wp14:anchorId="46023680" wp14:editId="5DF1A7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10" name="Rectangle 4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8E83F8-5D15-2D44-9FF4-4549034A0B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49C31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23680" id="Rectangle 4410" o:spid="_x0000_s3809" style="position:absolute;margin-left:-5pt;margin-top:158pt;width:79pt;height:60pt;z-index:25282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QwD4R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7C49C31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3552" behindDoc="0" locked="0" layoutInCell="1" allowOverlap="1" wp14:anchorId="1AA1081E" wp14:editId="2EC11B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09" name="Rectangle 4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81BFC6-D66D-4247-BA98-46CB62036B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AFA5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A1081E" id="Rectangle 4409" o:spid="_x0000_s3810" style="position:absolute;margin-left:-5pt;margin-top:158pt;width:79pt;height:60pt;z-index:25282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/QL55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44AFA5E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4576" behindDoc="0" locked="0" layoutInCell="1" allowOverlap="1" wp14:anchorId="413D4520" wp14:editId="6691AF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08" name="Rectangle 4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481F03-367C-4B44-AC2E-65D1FA8D3C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251F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D4520" id="Rectangle 4408" o:spid="_x0000_s3811" style="position:absolute;margin-left:-5pt;margin-top:158pt;width:79pt;height:60pt;z-index:25282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Gdj5s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3B251F2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5600" behindDoc="0" locked="0" layoutInCell="1" allowOverlap="1" wp14:anchorId="7DF531B4" wp14:editId="4280B8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07" name="Rectangle 4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6E4D19-F68A-E94E-8DA7-695038061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86C99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531B4" id="Rectangle 4407" o:spid="_x0000_s3812" style="position:absolute;margin-left:-5pt;margin-top:158pt;width:79pt;height:60pt;z-index:25282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NLb5S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3A86C99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6624" behindDoc="0" locked="0" layoutInCell="1" allowOverlap="1" wp14:anchorId="5F24C000" wp14:editId="1FE69D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06" name="Rectangle 4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4B4AFD-510F-264D-9350-4447BDE7D3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9AFD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24C000" id="Rectangle 4406" o:spid="_x0000_s3813" style="position:absolute;margin-left:-5pt;margin-top:158pt;width:79pt;height:60pt;z-index:25282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0Gz5H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1D9AFD5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7648" behindDoc="0" locked="0" layoutInCell="1" allowOverlap="1" wp14:anchorId="6D243937" wp14:editId="21B3DA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05" name="Rectangle 4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5DC4AA-11B9-CB4F-8652-13B6B3926F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7857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243937" id="Rectangle 4405" o:spid="_x0000_s3814" style="position:absolute;margin-left:-5pt;margin-top:158pt;width:79pt;height:60pt;z-index:25282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NMsv4O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5678579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8672" behindDoc="0" locked="0" layoutInCell="1" allowOverlap="1" wp14:anchorId="0BE4AD86" wp14:editId="5EE195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04" name="Rectangle 4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58B6F3-FCDA-4F45-87C0-D0C53A7A74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B041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4AD86" id="Rectangle 4404" o:spid="_x0000_s3815" style="position:absolute;margin-left:-5pt;margin-top:158pt;width:79pt;height:60pt;z-index:25282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qGj+W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12B0418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9696" behindDoc="0" locked="0" layoutInCell="1" allowOverlap="1" wp14:anchorId="0F218207" wp14:editId="138604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03" name="Rectangle 4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F6A4CF-D3EF-A54E-A4C8-5FE6746375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59CB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18207" id="Rectangle 4403" o:spid="_x0000_s3816" style="position:absolute;margin-left:-5pt;margin-top:158pt;width:79pt;height:60pt;z-index:25282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JVRyuu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1B59CBC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0720" behindDoc="0" locked="0" layoutInCell="1" allowOverlap="1" wp14:anchorId="177630BD" wp14:editId="2C3885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02" name="Rectangle 4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C905FA-ED39-3F4D-A348-C9602BDDFF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2162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7630BD" id="Rectangle 4402" o:spid="_x0000_s3817" style="position:absolute;margin-left:-5pt;margin-top:158pt;width:79pt;height:60pt;z-index:25283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GxnSv6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622162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1744" behindDoc="0" locked="0" layoutInCell="1" allowOverlap="1" wp14:anchorId="0F77731A" wp14:editId="74876C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01" name="Rectangle 4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F35F1B-2359-E04C-9DF8-46AB273E3B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7CFED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7731A" id="Rectangle 4401" o:spid="_x0000_s3818" style="position:absolute;margin-left:-5pt;margin-top:158pt;width:79pt;height:60pt;z-index:25283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nPMrA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027CFED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2768" behindDoc="0" locked="0" layoutInCell="1" allowOverlap="1" wp14:anchorId="0A51FD12" wp14:editId="066659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00" name="Rectangle 4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38BDF5-EF6C-B745-86EC-A6D99F2D32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F095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51FD12" id="Rectangle 4400" o:spid="_x0000_s3819" style="position:absolute;margin-left:-5pt;margin-top:158pt;width:79pt;height:60pt;z-index:25283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eCkrV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46F095F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3792" behindDoc="0" locked="0" layoutInCell="1" allowOverlap="1" wp14:anchorId="1F790C8A" wp14:editId="01E2CC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99" name="Rectangle 4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14CAAF-B54A-A344-A2EA-F6CACB5912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A629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90C8A" id="Rectangle 4399" o:spid="_x0000_s3820" style="position:absolute;margin-left:-5pt;margin-top:158pt;width:79pt;height:60pt;z-index:25283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xisq9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01A6291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4816" behindDoc="0" locked="0" layoutInCell="1" allowOverlap="1" wp14:anchorId="74BE8240" wp14:editId="4B97D7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98" name="Rectangle 4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169D46-8336-A442-9D9E-0DC72E4770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1357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BE8240" id="Rectangle 4398" o:spid="_x0000_s3821" style="position:absolute;margin-left:-5pt;margin-top:158pt;width:79pt;height:60pt;z-index:25283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7013570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5840" behindDoc="0" locked="0" layoutInCell="1" allowOverlap="1" wp14:anchorId="1B25ADFD" wp14:editId="0F908C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97" name="Rectangle 4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3B3822-6BAF-3A45-960C-67747C6DC2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33B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25ADFD" id="Rectangle 4397" o:spid="_x0000_s3822" style="position:absolute;margin-left:-5pt;margin-top:158pt;width:79pt;height:60pt;z-index:25283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D58qW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08133B7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6864" behindDoc="0" locked="0" layoutInCell="1" allowOverlap="1" wp14:anchorId="377BBEB6" wp14:editId="215018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96" name="Rectangle 4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C184AE-DD08-2C4F-925B-E7B8A3ACA5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CB1C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7BBEB6" id="Rectangle 4396" o:spid="_x0000_s3823" style="position:absolute;margin-left:-5pt;margin-top:158pt;width:79pt;height:60pt;z-index:25283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60UqD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63CB1C9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7888" behindDoc="0" locked="0" layoutInCell="1" allowOverlap="1" wp14:anchorId="18D03092" wp14:editId="05E404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95" name="Rectangle 4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5BABF4-507C-DE43-B979-E42036BF2D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5212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D03092" id="Rectangle 4395" o:spid="_x0000_s3824" style="position:absolute;margin-left:-5pt;margin-top:158pt;width:79pt;height:60pt;z-index:25283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d5stH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5952126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8912" behindDoc="0" locked="0" layoutInCell="1" allowOverlap="1" wp14:anchorId="1790ED80" wp14:editId="2DF3F6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94" name="Rectangle 4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79B23E-5F63-D448-8F68-D0E2D0A961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344B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90ED80" id="Rectangle 4394" o:spid="_x0000_s3825" style="position:absolute;margin-left:-5pt;margin-top:158pt;width:79pt;height:60pt;z-index:25283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k0EtS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54344B5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9936" behindDoc="0" locked="0" layoutInCell="1" allowOverlap="1" wp14:anchorId="0340C263" wp14:editId="666DF1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93" name="Rectangle 4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21E04E-3106-284C-8943-91F22688D8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AF09A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40C263" id="Rectangle 4393" o:spid="_x0000_s3826" style="position:absolute;margin-left:-5pt;margin-top:158pt;width:79pt;height:60pt;z-index:25283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" filled="f" stroked="f">
                      <v:textbox inset="2.16pt,1.44pt,0,1.44pt">
                        <w:txbxContent>
                          <w:p w14:paraId="13AF09A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0960" behindDoc="0" locked="0" layoutInCell="1" allowOverlap="1" wp14:anchorId="22E3561E" wp14:editId="066B90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92" name="Rectangle 4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40D9AE-01B0-254F-95E3-24A90B69B2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0C1F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E3561E" id="Rectangle 4392" o:spid="_x0000_s3827" style="position:absolute;margin-left:-5pt;margin-top:158pt;width:79pt;height:60pt;z-index:25284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Dw1Vc2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150C1FD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1984" behindDoc="0" locked="0" layoutInCell="1" allowOverlap="1" wp14:anchorId="678B6D74" wp14:editId="6AF2DD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91" name="Rectangle 4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6A02AB-8D9A-DC43-B7B0-30A46ED8C2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6087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B6D74" id="Rectangle 4391" o:spid="_x0000_s3828" style="position:absolute;margin-left:-5pt;margin-top:158pt;width:79pt;height:60pt;z-index:25284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3btXz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366087A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3008" behindDoc="0" locked="0" layoutInCell="1" allowOverlap="1" wp14:anchorId="022EE3DC" wp14:editId="5BE810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90" name="Rectangle 4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898D44-DAA2-CE4E-8C50-CEDC05E115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A43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EE3DC" id="Rectangle 4390" o:spid="_x0000_s3829" style="position:absolute;margin-left:-5pt;margin-top:158pt;width:79pt;height:60pt;z-index:25284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OWFXm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4EAA436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4032" behindDoc="0" locked="0" layoutInCell="1" allowOverlap="1" wp14:anchorId="70CA93C4" wp14:editId="2693AE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89" name="Rectangle 4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2EED40-EE27-2741-A428-D77461A8AF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7288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CA93C4" id="Rectangle 4389" o:spid="_x0000_s3830" style="position:absolute;margin-left:-5pt;margin-top:158pt;width:79pt;height:60pt;z-index:25284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h2NWO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1C7288F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5056" behindDoc="0" locked="0" layoutInCell="1" allowOverlap="1" wp14:anchorId="0A8EDF3B" wp14:editId="261681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88" name="Rectangle 4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DFC94F-FA40-8344-814F-45B54FEF10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88A0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8EDF3B" id="Rectangle 4388" o:spid="_x0000_s3831" style="position:absolute;margin-left:-5pt;margin-top:158pt;width:79pt;height:60pt;z-index:25284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Y7lWb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4D88A0C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6080" behindDoc="0" locked="0" layoutInCell="1" allowOverlap="1" wp14:anchorId="48802A23" wp14:editId="77DD65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87" name="Rectangle 4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CE90D5-4FF1-4D40-B1EB-9D2D6A8C30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026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802A23" id="Rectangle 4387" o:spid="_x0000_s3832" style="position:absolute;margin-left:-5pt;margin-top:158pt;width:79pt;height:60pt;z-index:25284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TtdWl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547026A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7104" behindDoc="0" locked="0" layoutInCell="1" allowOverlap="1" wp14:anchorId="03889882" wp14:editId="2A4F76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86" name="Rectangle 4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B095B4-B87D-ED44-BC2B-0FB03CE858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1283B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889882" id="Rectangle 4386" o:spid="_x0000_s3833" style="position:absolute;margin-left:-5pt;margin-top:158pt;width:79pt;height:60pt;z-index:25284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qg1Ww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301283B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8128" behindDoc="0" locked="0" layoutInCell="1" allowOverlap="1" wp14:anchorId="45853DA5" wp14:editId="239AC5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85" name="Rectangle 4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E7E72C-27F5-F240-AB51-078556B989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2291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53DA5" id="Rectangle 4385" o:spid="_x0000_s3834" style="position:absolute;margin-left:-5pt;margin-top:158pt;width:79pt;height:60pt;z-index:25284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NtNR0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7422914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9152" behindDoc="0" locked="0" layoutInCell="1" allowOverlap="1" wp14:anchorId="0385481B" wp14:editId="2B2BED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84" name="Rectangle 4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B48D28-9DBD-EE4A-A90C-B511A848CD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CFBD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85481B" id="Rectangle 4384" o:spid="_x0000_s3835" style="position:absolute;margin-left:-5pt;margin-top:158pt;width:79pt;height:60pt;z-index:25284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0glRh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7BCFBDE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0176" behindDoc="0" locked="0" layoutInCell="1" allowOverlap="1" wp14:anchorId="4F51A1CF" wp14:editId="09B970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83" name="Rectangle 4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7B8A30B-0820-C24E-8E36-7A6AF77925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F2B6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51A1CF" id="Rectangle 4383" o:spid="_x0000_s3836" style="position:absolute;margin-left:-5pt;margin-top:158pt;width:79pt;height:60pt;z-index:25285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EvJoRy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1FF2B60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1200" behindDoc="0" locked="0" layoutInCell="1" allowOverlap="1" wp14:anchorId="2A2059DF" wp14:editId="362488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82" name="Rectangle 4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37C3C1-989B-5C49-A4A0-0929D4E3BF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482F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059DF" id="Rectangle 4382" o:spid="_x0000_s3837" style="position:absolute;margin-left:-5pt;margin-top:158pt;width:79pt;height:60pt;z-index:25285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LL/IQm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63482F7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2224" behindDoc="0" locked="0" layoutInCell="1" allowOverlap="1" wp14:anchorId="329FAF5B" wp14:editId="3316FB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81" name="Rectangle 4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37785C-865F-2C47-B7F2-BEBCB72DF6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D3A7E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FAF5B" id="Rectangle 4381" o:spid="_x0000_s3838" style="position:absolute;margin-left:-5pt;margin-top:158pt;width:79pt;height:60pt;z-index:25285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5pKE3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43D3A7E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3248" behindDoc="0" locked="0" layoutInCell="1" allowOverlap="1" wp14:anchorId="13CD1EA1" wp14:editId="3F1CCF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80" name="Rectangle 4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EEF6EB-54AE-C346-98E6-4CD5BD4AF9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1F0BE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D1EA1" id="Rectangle 4380" o:spid="_x0000_s3839" style="position:absolute;margin-left:-5pt;margin-top:158pt;width:79pt;height:60pt;z-index:25285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AkiEi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0C1F0BE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4272" behindDoc="0" locked="0" layoutInCell="1" allowOverlap="1" wp14:anchorId="4F52E528" wp14:editId="3A2E0B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79" name="Rectangle 4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18ED79-10FA-F240-9756-CB6614B4E2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B6F2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52E528" id="Rectangle 4379" o:spid="_x0000_s3840" style="position:absolute;margin-left:-5pt;margin-top:158pt;width:79pt;height:60pt;z-index:25285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vEqFK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48B6F26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5296" behindDoc="0" locked="0" layoutInCell="1" allowOverlap="1" wp14:anchorId="13750FD3" wp14:editId="0CECCC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78" name="Rectangle 4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4B64D8-078F-9645-A430-63D88401A4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326B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50FD3" id="Rectangle 4378" o:spid="_x0000_s3841" style="position:absolute;margin-left:-5pt;margin-top:158pt;width:79pt;height:60pt;z-index:25285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WJCFf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75326BC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6320" behindDoc="0" locked="0" layoutInCell="1" allowOverlap="1" wp14:anchorId="7372C7BA" wp14:editId="15650D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77" name="Rectangle 4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621ECC-CE7B-D149-8779-C29909DB3C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12D7C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2C7BA" id="Rectangle 4377" o:spid="_x0000_s3842" style="position:absolute;margin-left:-5pt;margin-top:158pt;width:79pt;height:60pt;z-index:25285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df6Fh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5812D7C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7344" behindDoc="0" locked="0" layoutInCell="1" allowOverlap="1" wp14:anchorId="60D13198" wp14:editId="546886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76" name="Rectangle 4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B0E7BF-2189-2147-BE6E-401A434926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D3BF9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D13198" id="Rectangle 4376" o:spid="_x0000_s3843" style="position:absolute;margin-left:-5pt;margin-top:158pt;width:79pt;height:60pt;z-index:25285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kSSF0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6AD3BF9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8368" behindDoc="0" locked="0" layoutInCell="1" allowOverlap="1" wp14:anchorId="48F93D17" wp14:editId="1CA978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75" name="Rectangle 4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E89ACB-390E-8041-AB5C-3E47056C1F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EFDA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F93D17" id="Rectangle 4375" o:spid="_x0000_s3844" style="position:absolute;margin-left:-5pt;margin-top:158pt;width:79pt;height:60pt;z-index:25285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DfqCw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6BEFDAE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9392" behindDoc="0" locked="0" layoutInCell="1" allowOverlap="1" wp14:anchorId="2C71EBCB" wp14:editId="296F9C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74" name="Rectangle 4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CAC148-7F83-F24B-8CDC-AD584E8B8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369F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71EBCB" id="Rectangle 4374" o:spid="_x0000_s3845" style="position:absolute;margin-left:-5pt;margin-top:158pt;width:79pt;height:60pt;z-index:25285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6SCCl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33369F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0416" behindDoc="0" locked="0" layoutInCell="1" allowOverlap="1" wp14:anchorId="39E1CD7C" wp14:editId="2694E9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73" name="Rectangle 4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C11162-70F1-9D49-A3C6-97581A092A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5656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E1CD7C" id="Rectangle 4373" o:spid="_x0000_s3846" style="position:absolute;margin-left:-5pt;margin-top:158pt;width:79pt;height:60pt;z-index:25286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JiQTYu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5C5656C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1440" behindDoc="0" locked="0" layoutInCell="1" allowOverlap="1" wp14:anchorId="39DE5DA5" wp14:editId="22BB60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72" name="Rectangle 4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3BE165-B5FE-9847-888F-A8A74054F4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28C5A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DE5DA5" id="Rectangle 4372" o:spid="_x0000_s3847" style="position:absolute;margin-left:-5pt;margin-top:158pt;width:79pt;height:60pt;z-index:25286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GGmzZ6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3428C5A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2464" behindDoc="0" locked="0" layoutInCell="1" allowOverlap="1" wp14:anchorId="09649083" wp14:editId="7208AA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71" name="Rectangle 4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BD44E0-B9C6-AE45-A42E-6CB47C9665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3561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49083" id="Rectangle 4371" o:spid="_x0000_s3848" style="position:absolute;margin-left:-5pt;margin-top:158pt;width:79pt;height:60pt;z-index:25286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q/U2g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7E93561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3488" behindDoc="0" locked="0" layoutInCell="1" allowOverlap="1" wp14:anchorId="519464A1" wp14:editId="44E561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70" name="Rectangle 4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79B204-86E6-F24B-8C2A-FA26F7338B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98EF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9464A1" id="Rectangle 4370" o:spid="_x0000_s3849" style="position:absolute;margin-left:-5pt;margin-top:158pt;width:79pt;height:60pt;z-index:25286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Ty821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5498EF1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4512" behindDoc="0" locked="0" layoutInCell="1" allowOverlap="1" wp14:anchorId="2EE05CD3" wp14:editId="7055C8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69" name="Rectangle 4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D54B98-F7BA-874D-96A0-786EEA792C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946B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05CD3" id="Rectangle 4369" o:spid="_x0000_s3850" style="position:absolute;margin-left:-5pt;margin-top:158pt;width:79pt;height:60pt;z-index:25286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8S03d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73946B2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5536" behindDoc="0" locked="0" layoutInCell="1" allowOverlap="1" wp14:anchorId="25FE378E" wp14:editId="24A61A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68" name="Rectangle 4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69E000-B6D9-3F48-94E4-5BF8209939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16D8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FE378E" id="Rectangle 4368" o:spid="_x0000_s3851" style="position:absolute;margin-left:-5pt;margin-top:158pt;width:79pt;height:60pt;z-index:25286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Ffc3I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0A16D8C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6560" behindDoc="0" locked="0" layoutInCell="1" allowOverlap="1" wp14:anchorId="13585660" wp14:editId="3EF66A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67" name="Rectangle 4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3C5593-875C-594D-904C-A9A7C50845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3918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585660" id="Rectangle 4367" o:spid="_x0000_s3852" style="position:absolute;margin-left:-5pt;margin-top:158pt;width:79pt;height:60pt;z-index:25286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OJk32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5739186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7584" behindDoc="0" locked="0" layoutInCell="1" allowOverlap="1" wp14:anchorId="0E506CDE" wp14:editId="3E6D2D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66" name="Rectangle 4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66579E-AA01-8744-B1F2-342755907E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1F4A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506CDE" id="Rectangle 4366" o:spid="_x0000_s3853" style="position:absolute;margin-left:-5pt;margin-top:158pt;width:79pt;height:60pt;z-index:25286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3EM3j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2A1F4A7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8608" behindDoc="0" locked="0" layoutInCell="1" allowOverlap="1" wp14:anchorId="7D840C28" wp14:editId="4DD35B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65" name="Rectangle 4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84D105-B95C-C34B-92BF-BAF5589F6F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3818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840C28" id="Rectangle 4365" o:spid="_x0000_s3854" style="position:absolute;margin-left:-5pt;margin-top:158pt;width:79pt;height:60pt;z-index:25286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" filled="f" stroked="f">
                      <v:textbox inset="2.16pt,1.44pt,0,1.44pt">
                        <w:txbxContent>
                          <w:p w14:paraId="5F38183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9632" behindDoc="0" locked="0" layoutInCell="1" allowOverlap="1" wp14:anchorId="405DEF45" wp14:editId="6EB0F1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64" name="Rectangle 4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AA9E90-AF65-C44C-B351-970F070DBE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0C21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5DEF45" id="Rectangle 4364" o:spid="_x0000_s3855" style="position:absolute;margin-left:-5pt;margin-top:158pt;width:79pt;height:60pt;z-index:25286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pEcwy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220C21A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0656" behindDoc="0" locked="0" layoutInCell="1" allowOverlap="1" wp14:anchorId="15352C62" wp14:editId="33F462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63" name="Rectangle 4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889592-E6A4-9347-A849-1A34EE58A1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71FF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52C62" id="Rectangle 4363" o:spid="_x0000_s3856" style="position:absolute;margin-left:-5pt;margin-top:158pt;width:79pt;height:60pt;z-index:25287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BZaOU+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4971FF0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1680" behindDoc="0" locked="0" layoutInCell="1" allowOverlap="1" wp14:anchorId="417A4DBB" wp14:editId="0C04D2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62" name="Rectangle 4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48AAB3-E2F9-2841-9389-9A9B460042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FACB1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A4DBB" id="Rectangle 4362" o:spid="_x0000_s3857" style="position:absolute;margin-left:-5pt;margin-top:158pt;width:79pt;height:60pt;z-index:25287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O9suVq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1BFACB1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2704" behindDoc="0" locked="0" layoutInCell="1" allowOverlap="1" wp14:anchorId="3005C0BA" wp14:editId="67BF5B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61" name="Rectangle 4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C8E977-F9D1-DB4F-998F-D72ABA049D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0859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05C0BA" id="Rectangle 4361" o:spid="_x0000_s3858" style="position:absolute;margin-left:-5pt;margin-top:158pt;width:79pt;height:60pt;z-index:25287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OQ3OWS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7D08597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3728" behindDoc="0" locked="0" layoutInCell="1" allowOverlap="1" wp14:anchorId="332F3608" wp14:editId="353898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60" name="Rectangle 4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45138B-B88F-914B-BD88-796C4A3404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F93D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2F3608" id="Rectangle 4360" o:spid="_x0000_s3859" style="position:absolute;margin-left:-5pt;margin-top:158pt;width:79pt;height:60pt;z-index:25287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dAblx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3EF93DB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4752" behindDoc="0" locked="0" layoutInCell="1" allowOverlap="1" wp14:anchorId="5743925B" wp14:editId="565286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59" name="Rectangle 4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9025AF-B1F4-034B-ACBA-3A00224D5F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C3A1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3925B" id="Rectangle 4359" o:spid="_x0000_s3860" style="position:absolute;margin-left:-5pt;margin-top:158pt;width:79pt;height:60pt;z-index:25287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ygTkZ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6DC3A1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5776" behindDoc="0" locked="0" layoutInCell="1" allowOverlap="1" wp14:anchorId="36F6F843" wp14:editId="3B9EF6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58" name="Rectangle 4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908702-C591-D447-9173-C87991F047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8EAEE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6F843" id="Rectangle 4358" o:spid="_x0000_s3861" style="position:absolute;margin-left:-5pt;margin-top:158pt;width:79pt;height:60pt;z-index:25287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Lt7kM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728EAEE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6800" behindDoc="0" locked="0" layoutInCell="1" allowOverlap="1" wp14:anchorId="5C5D0C78" wp14:editId="78B43F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57" name="Rectangle 4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E07102-338E-1642-880D-94DB0DC882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82C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5D0C78" id="Rectangle 4357" o:spid="_x0000_s3862" style="position:absolute;margin-left:-5pt;margin-top:158pt;width:79pt;height:60pt;z-index:25287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A7Dky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30E82C8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7824" behindDoc="0" locked="0" layoutInCell="1" allowOverlap="1" wp14:anchorId="35F5A8AF" wp14:editId="2C5513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56" name="Rectangle 4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B145CB-0259-6C4A-9ADA-6242BE644F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1B49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5A8AF" id="Rectangle 4356" o:spid="_x0000_s3863" style="position:absolute;margin-left:-5pt;margin-top:158pt;width:79pt;height:60pt;z-index:25287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52rkn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681B495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8848" behindDoc="0" locked="0" layoutInCell="1" allowOverlap="1" wp14:anchorId="56DE90A1" wp14:editId="335F50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55" name="Rectangle 4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CDBEE3-55E8-C047-8AC5-13952886E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BC3D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DE90A1" id="Rectangle 4355" o:spid="_x0000_s3864" style="position:absolute;margin-left:-5pt;margin-top:158pt;width:79pt;height:60pt;z-index:25287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e7Tjj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36BC3D7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9872" behindDoc="0" locked="0" layoutInCell="1" allowOverlap="1" wp14:anchorId="6A9EFF95" wp14:editId="70BFD7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54" name="Rectangle 4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FD4B36-F39F-324B-B45A-105A98287B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360E6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EFF95" id="Rectangle 4354" o:spid="_x0000_s3865" style="position:absolute;margin-left:-5pt;margin-top:158pt;width:79pt;height:60pt;z-index:25287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n27j2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61360E6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0896" behindDoc="0" locked="0" layoutInCell="1" allowOverlap="1" wp14:anchorId="0AC8FFDF" wp14:editId="5C0CC5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53" name="Rectangle 4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829C0D-DB84-A944-942A-F6E523B69F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A915D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C8FFDF" id="Rectangle 4353" o:spid="_x0000_s3866" style="position:absolute;margin-left:-5pt;margin-top:158pt;width:79pt;height:60pt;z-index:25288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H8l5H+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36A915D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1920" behindDoc="0" locked="0" layoutInCell="1" allowOverlap="1" wp14:anchorId="7108A2D6" wp14:editId="735BEA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52" name="Rectangle 4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33FBA8-B0FA-B645-B3F3-A8BB90BC58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4784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8A2D6" id="Rectangle 4352" o:spid="_x0000_s3867" style="position:absolute;margin-left:-5pt;margin-top:158pt;width:79pt;height:60pt;z-index:25288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IYTZGq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0447842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2944" behindDoc="0" locked="0" layoutInCell="1" allowOverlap="1" wp14:anchorId="284F3679" wp14:editId="01E98D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51" name="Rectangle 4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C95679-0B6B-CA4C-AC6A-1803908DFA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A96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4F3679" id="Rectangle 4351" o:spid="_x0000_s3868" style="position:absolute;margin-left:-5pt;margin-top:158pt;width:79pt;height:60pt;z-index:25288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NSORU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68EA961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3968" behindDoc="0" locked="0" layoutInCell="1" allowOverlap="1" wp14:anchorId="77E0CE3F" wp14:editId="065540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50" name="Rectangle 4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0CFF06-60AC-EA41-A25C-7CA4513C7B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2515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E0CE3F" id="Rectangle 4350" o:spid="_x0000_s3869" style="position:absolute;margin-left:-5pt;margin-top:158pt;width:79pt;height:60pt;z-index:25288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0fmRB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0525154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4992" behindDoc="0" locked="0" layoutInCell="1" allowOverlap="1" wp14:anchorId="0F8CB1EE" wp14:editId="2392C3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49" name="Rectangle 4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ACF165-D01C-1640-B570-0BA7DAA869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27CE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8CB1EE" id="Rectangle 4349" o:spid="_x0000_s3870" style="position:absolute;margin-left:-5pt;margin-top:158pt;width:79pt;height:60pt;z-index:25288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b/uQp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6227CE2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6016" behindDoc="0" locked="0" layoutInCell="1" allowOverlap="1" wp14:anchorId="505AC0D4" wp14:editId="44A461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48" name="Rectangle 4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931DB1-0859-5444-BA2D-677AB2F77F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E8523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5AC0D4" id="Rectangle 4348" o:spid="_x0000_s3871" style="position:absolute;margin-left:-5pt;margin-top:158pt;width:79pt;height:60pt;z-index:25288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iyGQ8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4BE8523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7040" behindDoc="0" locked="0" layoutInCell="1" allowOverlap="1" wp14:anchorId="7147E42F" wp14:editId="6E09D7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47" name="Rectangle 4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28C55B-0D8B-6549-A74A-A596E2F5C3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D5B4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47E42F" id="Rectangle 4347" o:spid="_x0000_s3872" style="position:absolute;margin-left:-5pt;margin-top:158pt;width:79pt;height:60pt;z-index:25288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pk+QC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60D5B41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8064" behindDoc="0" locked="0" layoutInCell="1" allowOverlap="1" wp14:anchorId="0A9F65CA" wp14:editId="2010AB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46" name="Rectangle 4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C28256-4709-D742-87FB-1BB102E449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7772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F65CA" id="Rectangle 4346" o:spid="_x0000_s3873" style="position:absolute;margin-left:-5pt;margin-top:158pt;width:79pt;height:60pt;z-index:25288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QpWQX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6577724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9088" behindDoc="0" locked="0" layoutInCell="1" allowOverlap="1" wp14:anchorId="3AA1AAF9" wp14:editId="6728EB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45" name="Rectangle 4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0218C7-D4D4-6E4C-B3FF-0D19F61635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BF70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A1AAF9" id="Rectangle 4345" o:spid="_x0000_s3874" style="position:absolute;margin-left:-5pt;margin-top:158pt;width:79pt;height:60pt;z-index:25288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3kuXT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00BF703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0112" behindDoc="0" locked="0" layoutInCell="1" allowOverlap="1" wp14:anchorId="27E13294" wp14:editId="055E0D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44" name="Rectangle 4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F99D72-080E-D74B-BB40-FA402279DC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5669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E13294" id="Rectangle 4344" o:spid="_x0000_s3875" style="position:absolute;margin-left:-5pt;margin-top:158pt;width:79pt;height:60pt;z-index:25289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OpGXG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1B5669A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1136" behindDoc="0" locked="0" layoutInCell="1" allowOverlap="1" wp14:anchorId="043E1710" wp14:editId="5D0763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43" name="Rectangle 4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E7A7A4-AA2E-014F-8325-792F48AFC2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6869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E1710" id="Rectangle 4343" o:spid="_x0000_s3876" style="position:absolute;margin-left:-5pt;margin-top:158pt;width:79pt;height:60pt;z-index:25289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PHvkLu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5668694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2160" behindDoc="0" locked="0" layoutInCell="1" allowOverlap="1" wp14:anchorId="7F6FEA4C" wp14:editId="037C5A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42" name="Rectangle 4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778ACA-2F92-8147-BA2F-B9D307EC61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A293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6FEA4C" id="Rectangle 4342" o:spid="_x0000_s3877" style="position:absolute;margin-left:-5pt;margin-top:158pt;width:79pt;height:60pt;z-index:25289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AjZEK6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4CA293A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3184" behindDoc="0" locked="0" layoutInCell="1" allowOverlap="1" wp14:anchorId="549A427C" wp14:editId="3CF566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41" name="Rectangle 4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0195FA-7A0D-D644-973B-9580DD1768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FADA8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9A427C" id="Rectangle 4341" o:spid="_x0000_s3878" style="position:absolute;margin-left:-5pt;margin-top:158pt;width:79pt;height:60pt;z-index:25289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DgpCQ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1CFADA8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4208" behindDoc="0" locked="0" layoutInCell="1" allowOverlap="1" wp14:anchorId="2D5B42EC" wp14:editId="212330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40" name="Rectangle 4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9EA0FB-130F-F74E-8E91-F8F6F613AC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FC2B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B42EC" id="Rectangle 4340" o:spid="_x0000_s3879" style="position:absolute;margin-left:-5pt;margin-top:158pt;width:79pt;height:60pt;z-index:25289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6tBCF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50FC2B7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5232" behindDoc="0" locked="0" layoutInCell="1" allowOverlap="1" wp14:anchorId="5DFB0888" wp14:editId="028324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39" name="Rectangle 4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A3A2DB-29D7-AA4F-A730-0F017E0822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B4BA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FB0888" id="Rectangle 4339" o:spid="_x0000_s3880" style="position:absolute;margin-left:-5pt;margin-top:158pt;width:79pt;height:60pt;z-index:25289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VNJDt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5CB4BA2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6256" behindDoc="0" locked="0" layoutInCell="1" allowOverlap="1" wp14:anchorId="7C17179E" wp14:editId="1CF1F0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38" name="Rectangle 4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AA87DC-5DB0-2044-8371-7394DEEBC1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8243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7179E" id="Rectangle 4338" o:spid="_x0000_s3881" style="position:absolute;margin-left:-5pt;margin-top:158pt;width:79pt;height:60pt;z-index:25289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1F8243F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7280" behindDoc="0" locked="0" layoutInCell="1" allowOverlap="1" wp14:anchorId="08ABEDF4" wp14:editId="46D464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37" name="Rectangle 4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0759EC-BFBA-8347-B3F0-293E9DF610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CAE4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BEDF4" id="Rectangle 4337" o:spid="_x0000_s3882" style="position:absolute;margin-left:-5pt;margin-top:158pt;width:79pt;height:60pt;z-index:25289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5DCAE4D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8304" behindDoc="0" locked="0" layoutInCell="1" allowOverlap="1" wp14:anchorId="5D2D2C40" wp14:editId="29076A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36" name="Rectangle 4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C0F7AD-2A7F-F74A-BCB6-BD829F2045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562D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2D2C40" id="Rectangle 4336" o:spid="_x0000_s3883" style="position:absolute;margin-left:-5pt;margin-top:158pt;width:79pt;height:60pt;z-index:25289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ebxDT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64562D9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9328" behindDoc="0" locked="0" layoutInCell="1" allowOverlap="1" wp14:anchorId="1C80C213" wp14:editId="12A20D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35" name="Rectangle 4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2048BB-F9B3-3948-AD57-1B518EAAEB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9E93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0C213" id="Rectangle 4335" o:spid="_x0000_s3884" style="position:absolute;margin-left:-5pt;margin-top:158pt;width:79pt;height:60pt;z-index:25289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5WJEX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689E933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0352" behindDoc="0" locked="0" layoutInCell="1" allowOverlap="1" wp14:anchorId="6DE11D24" wp14:editId="7027D0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34" name="Rectangle 4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94FD0C-76FB-B247-820E-CA983BDF0E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5CB19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E11D24" id="Rectangle 4334" o:spid="_x0000_s3885" style="position:absolute;margin-left:-5pt;margin-top:158pt;width:79pt;height:60pt;z-index:25290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AbhEC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745CB19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1376" behindDoc="0" locked="0" layoutInCell="1" allowOverlap="1" wp14:anchorId="4266A5F2" wp14:editId="76F919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33" name="Rectangle 4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FF4E55-0FF0-6C44-A82F-96D6EEC155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6251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66A5F2" id="Rectangle 4333" o:spid="_x0000_s3886" style="position:absolute;margin-left:-5pt;margin-top:158pt;width:79pt;height:60pt;z-index:25290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CK2fCy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0F62511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2400" behindDoc="0" locked="0" layoutInCell="1" allowOverlap="1" wp14:anchorId="4D55C129" wp14:editId="6DE02F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32" name="Rectangle 4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C719CA-3DF9-CE49-B4C1-236C681B36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740B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55C129" id="Rectangle 4332" o:spid="_x0000_s3887" style="position:absolute;margin-left:-5pt;margin-top:158pt;width:79pt;height:60pt;z-index:25290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NuA/Dm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44740BA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3424" behindDoc="0" locked="0" layoutInCell="1" allowOverlap="1" wp14:anchorId="4C972A4F" wp14:editId="5E3EFA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31" name="Rectangle 4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899350-6F91-DF4E-B987-95CC2BFBA9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7C99F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972A4F" id="Rectangle 4331" o:spid="_x0000_s3888" style="position:absolute;margin-left:-5pt;margin-top:158pt;width:79pt;height:60pt;z-index:25290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Q23wH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1D7C99F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4448" behindDoc="0" locked="0" layoutInCell="1" allowOverlap="1" wp14:anchorId="31165C5B" wp14:editId="41E1E1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30" name="Rectangle 4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E868D5E-AE8F-A244-B5A3-F03F3247E5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8205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65C5B" id="Rectangle 4330" o:spid="_x0000_s3889" style="position:absolute;margin-left:-5pt;margin-top:158pt;width:79pt;height:60pt;z-index:25290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p7fwS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598205C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5472" behindDoc="0" locked="0" layoutInCell="1" allowOverlap="1" wp14:anchorId="11A25D63" wp14:editId="1CE555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29" name="Rectangle 4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5BF693-97CE-404A-8CEA-6BA661FE7D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2CED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25D63" id="Rectangle 4329" o:spid="_x0000_s3890" style="position:absolute;margin-left:-5pt;margin-top:158pt;width:79pt;height:60pt;z-index:25290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GbXx6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392CED0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6496" behindDoc="0" locked="0" layoutInCell="1" allowOverlap="1" wp14:anchorId="25170509" wp14:editId="7F28E7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28" name="Rectangle 4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CA2798-97A5-0449-BD8D-0AC075B4C1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7585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170509" id="Rectangle 4328" o:spid="_x0000_s3891" style="position:absolute;margin-left:-5pt;margin-top:158pt;width:79pt;height:60pt;z-index:25290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4875853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7520" behindDoc="0" locked="0" layoutInCell="1" allowOverlap="1" wp14:anchorId="5F50E8BA" wp14:editId="3DFD18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27" name="Rectangle 4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1F3F083-3B2B-6D4D-B9C6-D580CBC5C9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9E3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0E8BA" id="Rectangle 4327" o:spid="_x0000_s3892" style="position:absolute;margin-left:-5pt;margin-top:158pt;width:79pt;height:60pt;z-index:25290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0AHxR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4D49E38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8544" behindDoc="0" locked="0" layoutInCell="1" allowOverlap="1" wp14:anchorId="3195C381" wp14:editId="5979EC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26" name="Rectangle 4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712F20-ECAD-A74C-A65C-C31BA1CD9C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957D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5C381" id="Rectangle 4326" o:spid="_x0000_s3893" style="position:absolute;margin-left:-5pt;margin-top:158pt;width:79pt;height:60pt;z-index:25290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NNvxE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01957DB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9568" behindDoc="0" locked="0" layoutInCell="1" allowOverlap="1" wp14:anchorId="3562884B" wp14:editId="201374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25" name="Rectangle 4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EB1EAA-43F1-2940-883D-77CA27A92D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9A583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62884B" id="Rectangle 4325" o:spid="_x0000_s3894" style="position:absolute;margin-left:-5pt;margin-top:158pt;width:79pt;height:60pt;z-index:25290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qAX2A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7A9A583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0592" behindDoc="0" locked="0" layoutInCell="1" allowOverlap="1" wp14:anchorId="256CD2C6" wp14:editId="5ADEAA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24" name="Rectangle 4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1F792B-FFAA-6343-A5AB-4C5272057E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6DA5D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6CD2C6" id="Rectangle 4324" o:spid="_x0000_s3895" style="position:absolute;margin-left:-5pt;margin-top:158pt;width:79pt;height:60pt;z-index:25291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TN/2V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0C6DA5D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1616" behindDoc="0" locked="0" layoutInCell="1" allowOverlap="1" wp14:anchorId="2B3E0AA5" wp14:editId="062B22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23" name="Rectangle 4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5A93FA-9B99-E945-B0B1-92BFBE0125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586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3E0AA5" id="Rectangle 4323" o:spid="_x0000_s3896" style="position:absolute;margin-left:-5pt;margin-top:158pt;width:79pt;height:60pt;z-index:25291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Kx8COi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62C5868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2640" behindDoc="0" locked="0" layoutInCell="1" allowOverlap="1" wp14:anchorId="3FC42D78" wp14:editId="64113B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22" name="Rectangle 4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2C7A2E-8B78-734D-8941-BF73F94666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7094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42D78" id="Rectangle 4322" o:spid="_x0000_s3897" style="position:absolute;margin-left:-5pt;margin-top:158pt;width:79pt;height:60pt;z-index:25291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FVKiP2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4F7094F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3664" behindDoc="0" locked="0" layoutInCell="1" allowOverlap="1" wp14:anchorId="042ED2FB" wp14:editId="136095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21" name="Rectangle 4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315126-33CE-E34E-94A5-51417DF287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E2A9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2ED2FB" id="Rectangle 4321" o:spid="_x0000_s3898" style="position:absolute;margin-left:-5pt;margin-top:158pt;width:79pt;height:60pt;z-index:25291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eEQjD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43E2A9D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4688" behindDoc="0" locked="0" layoutInCell="1" allowOverlap="1" wp14:anchorId="7B569FDB" wp14:editId="453FA0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20" name="Rectangle 4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546F2E-028F-0240-AC91-9FC09CC5B2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4516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69FDB" id="Rectangle 4320" o:spid="_x0000_s3899" style="position:absolute;margin-left:-5pt;margin-top:158pt;width:79pt;height:60pt;z-index:25291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nJ4jW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7645161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5712" behindDoc="0" locked="0" layoutInCell="1" allowOverlap="1" wp14:anchorId="34E9FB30" wp14:editId="0F563C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19" name="Rectangle 4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EA30DF-F55C-404C-BC5A-6A34E0B1F1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4B97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9FB30" id="Rectangle 4319" o:spid="_x0000_s3900" style="position:absolute;margin-left:-5pt;margin-top:158pt;width:79pt;height:60pt;z-index:25291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Ipwi+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544B978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6736" behindDoc="0" locked="0" layoutInCell="1" allowOverlap="1" wp14:anchorId="7A59E3B6" wp14:editId="6581B8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18" name="Rectangle 4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232BE1-6495-1848-B0C9-19AEFA9179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F380C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9E3B6" id="Rectangle 4318" o:spid="_x0000_s3901" style="position:absolute;margin-left:-5pt;margin-top:158pt;width:79pt;height:60pt;z-index:25291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xkYir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08F380C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7760" behindDoc="0" locked="0" layoutInCell="1" allowOverlap="1" wp14:anchorId="3C8DED04" wp14:editId="2BCA99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17" name="Rectangle 4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F5D260-3560-0A4B-88B1-39B6FE7082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49C03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8DED04" id="Rectangle 4317" o:spid="_x0000_s3902" style="position:absolute;margin-left:-5pt;margin-top:158pt;width:79pt;height:60pt;z-index:25291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6ygiV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0349C03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8784" behindDoc="0" locked="0" layoutInCell="1" allowOverlap="1" wp14:anchorId="166074CE" wp14:editId="0D6DCE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16" name="Rectangle 4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58F8C6-2544-C445-828F-73FDBE0A70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5B19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074CE" id="Rectangle 4316" o:spid="_x0000_s3903" style="position:absolute;margin-left:-5pt;margin-top:158pt;width:79pt;height:60pt;z-index:25291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D/IiA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575B19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9808" behindDoc="0" locked="0" layoutInCell="1" allowOverlap="1" wp14:anchorId="488723BD" wp14:editId="0372E1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15" name="Rectangle 4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11C4179-094F-4D4C-AB89-A85ECB37C5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52F8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8723BD" id="Rectangle 4315" o:spid="_x0000_s3904" style="position:absolute;margin-left:-5pt;margin-top:158pt;width:79pt;height:60pt;z-index:25291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kywlE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3752F87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0832" behindDoc="0" locked="0" layoutInCell="1" allowOverlap="1" wp14:anchorId="692F9B70" wp14:editId="626B05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14" name="Rectangle 4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F50BC1-0195-EE42-9B4B-0E90A6CFB0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A980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F9B70" id="Rectangle 4314" o:spid="_x0000_s3905" style="position:absolute;margin-left:-5pt;margin-top:158pt;width:79pt;height:60pt;z-index:25292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d/YlR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56A980F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1856" behindDoc="0" locked="0" layoutInCell="1" allowOverlap="1" wp14:anchorId="3ED15669" wp14:editId="7FECC7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13" name="Rectangle 4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10F49B-C2AE-FF4B-BFD5-290942E876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8F58D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15669" id="Rectangle 4313" o:spid="_x0000_s3906" style="position:absolute;margin-left:-5pt;margin-top:158pt;width:79pt;height:60pt;z-index:25292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" filled="f" stroked="f">
                      <v:textbox inset="2.16pt,1.44pt,0,1.44pt">
                        <w:txbxContent>
                          <w:p w14:paraId="228F58D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2880" behindDoc="0" locked="0" layoutInCell="1" allowOverlap="1" wp14:anchorId="399BF298" wp14:editId="2EB67A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12" name="Rectangle 4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9C51E9-DDD2-BA47-BB8B-292B7CE591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B441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9BF298" id="Rectangle 4312" o:spid="_x0000_s3907" style="position:absolute;margin-left:-5pt;margin-top:158pt;width:79pt;height:60pt;z-index:25292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" filled="f" stroked="f">
                      <v:textbox inset="2.16pt,1.44pt,0,1.44pt">
                        <w:txbxContent>
                          <w:p w14:paraId="27B4410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3904" behindDoc="0" locked="0" layoutInCell="1" allowOverlap="1" wp14:anchorId="298EEC51" wp14:editId="6B0CA2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11" name="Rectangle 4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29E0F4-746C-7F48-900A-97E397E76D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0589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8EEC51" id="Rectangle 4311" o:spid="_x0000_s3908" style="position:absolute;margin-left:-5pt;margin-top:158pt;width:79pt;height:60pt;z-index:25292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AIlxma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3505890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4928" behindDoc="0" locked="0" layoutInCell="1" allowOverlap="1" wp14:anchorId="5EC25EB0" wp14:editId="61B778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10" name="Rectangle 4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7C38D7-F411-4F42-89D6-3D82E3B229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942B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25EB0" id="Rectangle 4310" o:spid="_x0000_s3909" style="position:absolute;margin-left:-5pt;margin-top:158pt;width:79pt;height:60pt;z-index:25292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PsTRnO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08942BB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5952" behindDoc="0" locked="0" layoutInCell="1" allowOverlap="1" wp14:anchorId="569C7C07" wp14:editId="4C4EFE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09" name="Rectangle 4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5494F4-7C96-1249-BF1C-14307B72CD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1CA8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9C7C07" id="Rectangle 4309" o:spid="_x0000_s3910" style="position:absolute;margin-left:-5pt;margin-top:158pt;width:79pt;height:60pt;z-index:25292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BSTxhu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151CA85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6976" behindDoc="0" locked="0" layoutInCell="1" allowOverlap="1" wp14:anchorId="0D9295CF" wp14:editId="4B89DF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08" name="Rectangle 4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4E176E-BEC8-4B46-8F07-50B43EE544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FC2D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9295CF" id="Rectangle 4308" o:spid="_x0000_s3911" style="position:absolute;margin-left:-5pt;margin-top:158pt;width:79pt;height:60pt;z-index:25292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tpUYO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39FC2D8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8000" behindDoc="0" locked="0" layoutInCell="1" allowOverlap="1" wp14:anchorId="0356892D" wp14:editId="29D945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07" name="Rectangle 4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2AED93-371D-F245-8201-2837FD0835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592CF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56892D" id="Rectangle 4307" o:spid="_x0000_s3912" style="position:absolute;margin-left:-5pt;margin-top:158pt;width:79pt;height:60pt;z-index:25292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Ob+xjC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7C592CF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9024" behindDoc="0" locked="0" layoutInCell="1" allowOverlap="1" wp14:anchorId="0F5DB434" wp14:editId="18D6ED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06" name="Rectangle 4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95D8B4-46D6-9F49-A62B-31A0572E9F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4FF9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DB434" id="Rectangle 4306" o:spid="_x0000_s3913" style="position:absolute;margin-left:-5pt;margin-top:158pt;width:79pt;height:60pt;z-index:25292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B/IRiW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354FF9E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0048" behindDoc="0" locked="0" layoutInCell="1" allowOverlap="1" wp14:anchorId="08606EAF" wp14:editId="7682E6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05" name="Rectangle 4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689977-4A3D-A84E-84E3-04B6214C8B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D28F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06EAF" id="Rectangle 4305" o:spid="_x0000_s3914" style="position:absolute;margin-left:-5pt;margin-top:158pt;width:79pt;height:60pt;z-index:25293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Dj/x+G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5FD28F6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1072" behindDoc="0" locked="0" layoutInCell="1" allowOverlap="1" wp14:anchorId="16D17573" wp14:editId="7C9372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04" name="Rectangle 4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972DA6-62AE-8040-B405-21A730B866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08C63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17573" id="Rectangle 4304" o:spid="_x0000_s3915" style="position:absolute;margin-left:-5pt;margin-top:158pt;width:79pt;height:60pt;z-index:25293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MHJR/S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1008C63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2096" behindDoc="0" locked="0" layoutInCell="1" allowOverlap="1" wp14:anchorId="3F8B3C2F" wp14:editId="5B909A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03" name="Rectangle 4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1054F4-34CA-324E-AF15-EB89765A70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8D78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B3C2F" id="Rectangle 4303" o:spid="_x0000_s3916" style="position:absolute;margin-left:-5pt;margin-top:158pt;width:79pt;height:60pt;z-index:25293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H6Csom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5E8D783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3120" behindDoc="0" locked="0" layoutInCell="1" allowOverlap="1" wp14:anchorId="5581797A" wp14:editId="631E1F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02" name="Rectangle 4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429FA03-4A12-484E-BF1B-4D5A0331F5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5EFC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81797A" id="Rectangle 4302" o:spid="_x0000_s3917" style="position:absolute;margin-left:-5pt;margin-top:158pt;width:79pt;height:60pt;z-index:25293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Ie0Mpy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765EFCF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4144" behindDoc="0" locked="0" layoutInCell="1" allowOverlap="1" wp14:anchorId="15A78358" wp14:editId="566681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01" name="Rectangle 4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CACF73-8F83-AC40-A7EC-51D3BC27F8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EED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A78358" id="Rectangle 4301" o:spid="_x0000_s3918" style="position:absolute;margin-left:-5pt;margin-top:158pt;width:79pt;height:60pt;z-index:25293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M77Ki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703EED6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5168" behindDoc="0" locked="0" layoutInCell="1" allowOverlap="1" wp14:anchorId="35712DB5" wp14:editId="51F340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00" name="Rectangle 4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553CCE-813E-4448-9D88-7EF55E18E8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755F1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712DB5" id="Rectangle 4300" o:spid="_x0000_s3919" style="position:absolute;margin-left:-5pt;margin-top:158pt;width:79pt;height:60pt;z-index:25293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12TK3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0C755F1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6192" behindDoc="0" locked="0" layoutInCell="1" allowOverlap="1" wp14:anchorId="7C0841AB" wp14:editId="63CC2C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99" name="Rectangle 4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8229A8-1DAC-F040-ADEA-65C24A1EA7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AFBC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841AB" id="Rectangle 4299" o:spid="_x0000_s3920" style="position:absolute;margin-left:-5pt;margin-top:158pt;width:79pt;height:60pt;z-index:25293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aWbLf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4AAFBC7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7216" behindDoc="0" locked="0" layoutInCell="1" allowOverlap="1" wp14:anchorId="2ACA0863" wp14:editId="23B08A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98" name="Rectangle 4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C9792F-78D0-DC49-B8C5-F106A634B8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4F79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A0863" id="Rectangle 4298" o:spid="_x0000_s3921" style="position:absolute;margin-left:-5pt;margin-top:158pt;width:79pt;height:60pt;z-index:25293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jbzLK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364F797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8240" behindDoc="0" locked="0" layoutInCell="1" allowOverlap="1" wp14:anchorId="46CB41E2" wp14:editId="7EAB44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97" name="Rectangle 4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F2C2D0-531D-CC47-BEB5-65D9E0A186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EFB4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CB41E2" id="Rectangle 4297" o:spid="_x0000_s3922" style="position:absolute;margin-left:-5pt;margin-top:158pt;width:79pt;height:60pt;z-index:25293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oNLL0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79EFB40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9264" behindDoc="0" locked="0" layoutInCell="1" allowOverlap="1" wp14:anchorId="0B70EF8C" wp14:editId="06A295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96" name="Rectangle 4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B8F4F9-8619-6D4E-8A3B-2AD7672BA3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6F5C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70EF8C" id="Rectangle 4296" o:spid="_x0000_s3923" style="position:absolute;margin-left:-5pt;margin-top:158pt;width:79pt;height:60pt;z-index:25293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RAjLh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146F5C6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0288" behindDoc="0" locked="0" layoutInCell="1" allowOverlap="1" wp14:anchorId="263F6FC6" wp14:editId="6AAFCA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95" name="Rectangle 4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10372D-86D2-A246-81B3-BC1271724D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7159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F6FC6" id="Rectangle 4295" o:spid="_x0000_s3924" style="position:absolute;margin-left:-5pt;margin-top:158pt;width:79pt;height:60pt;z-index:25294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C2NbMl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317159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1312" behindDoc="0" locked="0" layoutInCell="1" allowOverlap="1" wp14:anchorId="74F9A7CF" wp14:editId="28A799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94" name="Rectangle 4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16C87C-DC90-5E45-80B9-CF18BA9DEB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039D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F9A7CF" id="Rectangle 4294" o:spid="_x0000_s3925" style="position:absolute;margin-left:-5pt;margin-top:158pt;width:79pt;height:60pt;z-index:25294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BPAzMw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1A039DE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2336" behindDoc="0" locked="0" layoutInCell="1" allowOverlap="1" wp14:anchorId="40B1D8FF" wp14:editId="01DE92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93" name="Rectangle 4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670A65-8521-8740-A2ED-1030555EC4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7F84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B1D8FF" id="Rectangle 4293" o:spid="_x0000_s3926" style="position:absolute;margin-left:-5pt;margin-top:158pt;width:79pt;height:60pt;z-index:25294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CjZEdK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6B7F841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3360" behindDoc="0" locked="0" layoutInCell="1" allowOverlap="1" wp14:anchorId="529F110D" wp14:editId="3B5DF6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92" name="Rectangle 4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7FD298-9BB1-EA44-8D05-8B2805CB7E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3940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9F110D" id="Rectangle 4292" o:spid="_x0000_s3927" style="position:absolute;margin-left:-5pt;margin-top:158pt;width:79pt;height:60pt;z-index:25294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" filled="f" stroked="f">
                      <v:textbox inset="2.16pt,1.44pt,0,1.44pt">
                        <w:txbxContent>
                          <w:p w14:paraId="6439402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4384" behindDoc="0" locked="0" layoutInCell="1" allowOverlap="1" wp14:anchorId="1EC0578D" wp14:editId="53EB7D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91" name="Rectangle 4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00D049-C19A-554E-ABA6-06BB7D87AA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172F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C0578D" id="Rectangle 4291" o:spid="_x0000_s3928" style="position:absolute;margin-left:-5pt;margin-top:158pt;width:79pt;height:60pt;z-index:25294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Nq0Efm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50172F3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5408" behindDoc="0" locked="0" layoutInCell="1" allowOverlap="1" wp14:anchorId="0C4B1F21" wp14:editId="38F5FE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90" name="Rectangle 4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21C3BB-6514-C443-A60B-926FFA174D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73D5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4B1F21" id="Rectangle 4290" o:spid="_x0000_s3929" style="position:absolute;margin-left:-5pt;margin-top:158pt;width:79pt;height:60pt;z-index:25294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" filled="f" stroked="f">
                      <v:textbox inset="2.16pt,1.44pt,0,1.44pt">
                        <w:txbxContent>
                          <w:p w14:paraId="1573D54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6432" behindDoc="0" locked="0" layoutInCell="1" allowOverlap="1" wp14:anchorId="5036C89F" wp14:editId="60BB5C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89" name="Rectangle 4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F4ABEC-95FD-3B47-9BAC-77839A952F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E908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36C89F" id="Rectangle 4289" o:spid="_x0000_s3930" style="position:absolute;margin-left:-5pt;margin-top:158pt;width:79pt;height:60pt;z-index:25294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MAhGE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0BE9084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7456" behindDoc="0" locked="0" layoutInCell="1" allowOverlap="1" wp14:anchorId="0EE979F2" wp14:editId="2DF7FE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88" name="Rectangle 4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0A428E-45CB-3F48-809C-E0C8255E77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ACB4E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E979F2" id="Rectangle 4288" o:spid="_x0000_s3931" style="position:absolute;margin-left:-5pt;margin-top:158pt;width:79pt;height:60pt;z-index:25294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1NJGR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50ACB4E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8480" behindDoc="0" locked="0" layoutInCell="1" allowOverlap="1" wp14:anchorId="1DDAEB7B" wp14:editId="728899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87" name="Rectangle 4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20CEE6-892F-4F4D-8B95-5A611123F8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A4A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AEB7B" id="Rectangle 4287" o:spid="_x0000_s3932" style="position:absolute;margin-left:-5pt;margin-top:158pt;width:79pt;height:60pt;z-index:25294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A+bxGv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161A4A4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9504" behindDoc="0" locked="0" layoutInCell="1" allowOverlap="1" wp14:anchorId="7D78E967" wp14:editId="229F13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86" name="Rectangle 4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55466A-0FB7-CC48-9793-58E3DFC6E8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5062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78E967" id="Rectangle 4286" o:spid="_x0000_s3933" style="position:absolute;margin-left:-5pt;margin-top:158pt;width:79pt;height:60pt;z-index:25294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" filled="f" stroked="f">
                      <v:textbox inset="2.16pt,1.44pt,0,1.44pt">
                        <w:txbxContent>
                          <w:p w14:paraId="7B5062E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0528" behindDoc="0" locked="0" layoutInCell="1" allowOverlap="1" wp14:anchorId="4BB8EB94" wp14:editId="10326256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85" name="Rectangle 4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6A6610-F050-F848-AF2D-1DBC55D446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DC6D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8EB94" id="Rectangle 4285" o:spid="_x0000_s3934" style="position:absolute;margin-left:316pt;margin-top:138pt;width:79pt;height:48pt;z-index:25295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cWP9&#13;&#10;Fp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4FDC6D6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1552" behindDoc="0" locked="0" layoutInCell="1" allowOverlap="1" wp14:anchorId="77F34159" wp14:editId="4A1EF7C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84" name="Rectangle 4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4ADC48-5BB6-DC42-B4A2-FBC2C91408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433A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F34159" id="Rectangle 4284" o:spid="_x0000_s3935" style="position:absolute;margin-left:316pt;margin-top:138pt;width:79pt;height:48pt;z-index:25295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" filled="f" stroked="f">
                      <v:textbox inset="2.16pt,1.44pt,0,1.44pt">
                        <w:txbxContent>
                          <w:p w14:paraId="64433A4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2576" behindDoc="0" locked="0" layoutInCell="1" allowOverlap="1" wp14:anchorId="21157912" wp14:editId="4FD27C3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83" name="Rectangle 4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C78DB5-5006-A741-B6A9-823A131F9A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2B71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57912" id="Rectangle 4283" o:spid="_x0000_s3936" style="position:absolute;margin-left:316pt;margin-top:138pt;width:79pt;height:48pt;z-index:25295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Nx6I&#13;&#10;fp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042B71E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3600" behindDoc="0" locked="0" layoutInCell="1" allowOverlap="1" wp14:anchorId="58F3E0D5" wp14:editId="1F05349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82" name="Rectangle 4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DB5FEF-100A-8B44-A5EA-A2279E7606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E2E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3E0D5" id="Rectangle 4282" o:spid="_x0000_s3937" style="position:absolute;margin-left:316pt;margin-top:138pt;width:79pt;height:48pt;z-index:25295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" filled="f" stroked="f">
                      <v:textbox inset="2.16pt,1.44pt,0,1.44pt">
                        <w:txbxContent>
                          <w:p w14:paraId="20CE2E1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4624" behindDoc="0" locked="0" layoutInCell="1" allowOverlap="1" wp14:anchorId="25BEEC81" wp14:editId="2883E96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81" name="Rectangle 4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2B10E9-89BE-C049-8315-4E1C47451D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C9E5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BEEC81" id="Rectangle 4281" o:spid="_x0000_s3938" style="position:absolute;margin-left:316pt;margin-top:138pt;width:79pt;height:48pt;z-index:25295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xXOI&#13;&#10;VZ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1DC9E55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5648" behindDoc="0" locked="0" layoutInCell="1" allowOverlap="1" wp14:anchorId="679EEF42" wp14:editId="574DB00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80" name="Rectangle 4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52CD49-5B75-D443-87D9-EC3C8C8E94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B2D5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EEF42" id="Rectangle 4280" o:spid="_x0000_s3939" style="position:absolute;margin-left:316pt;margin-top:138pt;width:79pt;height:48pt;z-index:25295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PEUI&#13;&#10;QJ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44B2D5F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6672" behindDoc="0" locked="0" layoutInCell="1" allowOverlap="1" wp14:anchorId="5A681DAB" wp14:editId="67470A60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79" name="Rectangle 4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55FEC6-BA31-8946-912C-0871F75AB0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C0D4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681DAB" id="Rectangle 4279" o:spid="_x0000_s3940" style="position:absolute;margin-left:316pt;margin-top:138pt;width:79pt;height:48pt;z-index:25295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08WI&#13;&#10;KJ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56C0D48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7696" behindDoc="0" locked="0" layoutInCell="1" allowOverlap="1" wp14:anchorId="2B65FC3D" wp14:editId="028A713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78" name="Rectangle 4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869E7E-8A3A-8A40-A4C6-82F601576D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0C80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65FC3D" id="Rectangle 4278" o:spid="_x0000_s3941" style="position:absolute;margin-left:316pt;margin-top:138pt;width:79pt;height:48pt;z-index:25295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KvMI&#13;&#10;PZ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7F80C80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8720" behindDoc="0" locked="0" layoutInCell="1" allowOverlap="1" wp14:anchorId="14257E7B" wp14:editId="7D71FD10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77" name="Rectangle 4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59625D-7C73-E94C-A2D2-DE8CEF53E4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FA93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57E7B" id="Rectangle 4277" o:spid="_x0000_s3942" style="position:absolute;margin-left:316pt;margin-top:138pt;width:79pt;height:48pt;z-index:25295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IaiI&#13;&#10;A5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05FA933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9744" behindDoc="0" locked="0" layoutInCell="1" allowOverlap="1" wp14:anchorId="1906517D" wp14:editId="2270F9D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76" name="Rectangle 4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32BC7E-454A-D443-8E20-4C6BD79EE2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7B11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6517D" id="Rectangle 4276" o:spid="_x0000_s3943" style="position:absolute;margin-left:316pt;margin-top:138pt;width:79pt;height:48pt;z-index:25295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2J4I&#13;&#10;Fp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147B11B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0768" behindDoc="0" locked="0" layoutInCell="1" allowOverlap="1" wp14:anchorId="632E3168" wp14:editId="7E2A3D5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75" name="Rectangle 4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7E61E3-C0AE-3B47-9AAA-52D1C93DE8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D21F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2E3168" id="Rectangle 4275" o:spid="_x0000_s3944" style="position:absolute;margin-left:316pt;margin-top:138pt;width:79pt;height:48pt;z-index:25296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/6mJ&#13;&#10;0p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28D21F0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1792" behindDoc="0" locked="0" layoutInCell="1" allowOverlap="1" wp14:anchorId="35813024" wp14:editId="3820AB9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74" name="Rectangle 4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A80B1D-040C-AD49-9AE8-E3192CF211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C902F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13024" id="Rectangle 4274" o:spid="_x0000_s3945" style="position:absolute;margin-left:316pt;margin-top:138pt;width:79pt;height:48pt;z-index:25296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" filled="f" stroked="f">
                      <v:textbox inset="2.16pt,1.44pt,0,1.44pt">
                        <w:txbxContent>
                          <w:p w14:paraId="56C902F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2816" behindDoc="0" locked="0" layoutInCell="1" allowOverlap="1" wp14:anchorId="5864C4BB" wp14:editId="2CDC2F3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73" name="Rectangle 4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E0CD39-E250-A649-AA58-F4B58DEAC5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2A36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64C4BB" id="Rectangle 4273" o:spid="_x0000_s3946" style="position:absolute;margin-left:316pt;margin-top:138pt;width:79pt;height:48pt;z-index:25296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5Edk&#13;&#10;6Z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572A363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3840" behindDoc="0" locked="0" layoutInCell="1" allowOverlap="1" wp14:anchorId="160B7545" wp14:editId="509EA55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72" name="Rectangle 4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60C92B-7789-0B4F-B13B-ED0607BD51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83F4E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B7545" id="Rectangle 4272" o:spid="_x0000_s3947" style="position:absolute;margin-left:316pt;margin-top:138pt;width:79pt;height:48pt;z-index:25296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" filled="f" stroked="f">
                      <v:textbox inset="2.16pt,1.44pt,0,1.44pt">
                        <w:txbxContent>
                          <w:p w14:paraId="1A83F4E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4864" behindDoc="0" locked="0" layoutInCell="1" allowOverlap="1" wp14:anchorId="7138F8AD" wp14:editId="31A90666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71" name="Rectangle 4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0772F2-46A2-984F-93AB-8E4626A94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095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38F8AD" id="Rectangle 4271" o:spid="_x0000_s3948" style="position:absolute;margin-left:316pt;margin-top:138pt;width:79pt;height:48pt;z-index:25296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Fipk&#13;&#10;wp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2B80956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5888" behindDoc="0" locked="0" layoutInCell="1" allowOverlap="1" wp14:anchorId="3C675324" wp14:editId="62ED6EF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70" name="Rectangle 4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C5CF111-CC37-6848-A99C-2C65C829EC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6926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675324" id="Rectangle 4270" o:spid="_x0000_s3949" style="position:absolute;margin-left:316pt;margin-top:138pt;width:79pt;height:48pt;z-index:25296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7xzk&#13;&#10;15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536926A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6912" behindDoc="0" locked="0" layoutInCell="1" allowOverlap="1" wp14:anchorId="49C78A65" wp14:editId="07151E29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69" name="Rectangle 4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E83D8-5A7E-F44E-809D-4AF911C1F3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6BA7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C78A65" id="Rectangle 4269" o:spid="_x0000_s3950" style="position:absolute;margin-left:316pt;margin-top:138pt;width:79pt;height:48pt;z-index:25296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AJxk&#13;&#10;v5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016BA7E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7936" behindDoc="0" locked="0" layoutInCell="1" allowOverlap="1" wp14:anchorId="5032B9B9" wp14:editId="450BDC3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68" name="Rectangle 4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A38F62-7371-BD4C-90DF-3E36483078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3871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32B9B9" id="Rectangle 4268" o:spid="_x0000_s3951" style="position:absolute;margin-left:316pt;margin-top:138pt;width:79pt;height:48pt;z-index:25296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+ark&#13;&#10;qp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4F38716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8960" behindDoc="0" locked="0" layoutInCell="1" allowOverlap="1" wp14:anchorId="730B833D" wp14:editId="1BB6BEE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67" name="Rectangle 4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B87DB6-C2C9-C74E-98FC-A0530ED668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D0BA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B833D" id="Rectangle 4267" o:spid="_x0000_s3952" style="position:absolute;margin-left:316pt;margin-top:138pt;width:79pt;height:48pt;z-index:25296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8vFk&#13;&#10;lJ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60D0BAE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9984" behindDoc="0" locked="0" layoutInCell="1" allowOverlap="1" wp14:anchorId="4CC5CA87" wp14:editId="5AF7827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66" name="Rectangle 4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703D24-2A76-DE4A-BED6-313E50ADEB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C7FE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C5CA87" id="Rectangle 4266" o:spid="_x0000_s3953" style="position:absolute;margin-left:316pt;margin-top:138pt;width:79pt;height:48pt;z-index:25296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C8fk&#13;&#10;gZ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09C7FE4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1008" behindDoc="0" locked="0" layoutInCell="1" allowOverlap="1" wp14:anchorId="645619BA" wp14:editId="5625DB5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65" name="Rectangle 4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CE62A8-4BE9-BE44-95D4-2A2D4E6F57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515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619BA" id="Rectangle 4265" o:spid="_x0000_s3954" style="position:absolute;margin-left:316pt;margin-top:138pt;width:79pt;height:48pt;z-index:25297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LPBl&#13;&#10;RZ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2C45155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2032" behindDoc="0" locked="0" layoutInCell="1" allowOverlap="1" wp14:anchorId="055DAD72" wp14:editId="75D3B166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64" name="Rectangle 4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6ACA54-765E-554C-9F32-2510D9135E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7FD1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DAD72" id="Rectangle 4264" o:spid="_x0000_s3955" style="position:absolute;margin-left:316pt;margin-top:138pt;width:79pt;height:48pt;z-index:25297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" filled="f" stroked="f">
                      <v:textbox inset="2.16pt,1.44pt,0,1.44pt">
                        <w:txbxContent>
                          <w:p w14:paraId="4A7FD11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3056" behindDoc="0" locked="0" layoutInCell="1" allowOverlap="1" wp14:anchorId="55497EBB" wp14:editId="7F8F9C5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63" name="Rectangle 4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7AA24D-E0B0-B944-BEA1-2BBDBB807E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D03E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97EBB" id="Rectangle 4263" o:spid="_x0000_s3956" style="position:absolute;margin-left:316pt;margin-top:138pt;width:79pt;height:48pt;z-index:25297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ao0Q&#13;&#10;LZ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15D03E8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4080" behindDoc="0" locked="0" layoutInCell="1" allowOverlap="1" wp14:anchorId="436D3EE6" wp14:editId="5112C51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62" name="Rectangle 4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4C7F33-8992-4347-A7B8-D817F1C508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9A86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6D3EE6" id="Rectangle 4262" o:spid="_x0000_s3957" style="position:absolute;margin-left:316pt;margin-top:138pt;width:79pt;height:48pt;z-index:25297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" filled="f" stroked="f">
                      <v:textbox inset="2.16pt,1.44pt,0,1.44pt">
                        <w:txbxContent>
                          <w:p w14:paraId="1D9A866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5104" behindDoc="0" locked="0" layoutInCell="1" allowOverlap="1" wp14:anchorId="5820AEEB" wp14:editId="78E34ED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61" name="Rectangle 4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C6813C7-8627-2642-82F4-20139FE514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0F52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0AEEB" id="Rectangle 4261" o:spid="_x0000_s3958" style="position:absolute;margin-left:316pt;margin-top:138pt;width:79pt;height:48pt;z-index:25297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mOAQ&#13;&#10;Bp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770F52A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6128" behindDoc="0" locked="0" layoutInCell="1" allowOverlap="1" wp14:anchorId="4354E719" wp14:editId="2B32851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60" name="Rectangle 4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1686D-FFE1-D648-9453-11BF272403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964F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54E719" id="Rectangle 4260" o:spid="_x0000_s3959" style="position:absolute;margin-left:316pt;margin-top:138pt;width:79pt;height:48pt;z-index:25297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YdaQ&#13;&#10;E5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04964F0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7152" behindDoc="0" locked="0" layoutInCell="1" allowOverlap="1" wp14:anchorId="4C29C456" wp14:editId="795DFB6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59" name="Rectangle 4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6C4D2F-86ED-6F45-81BE-EAE8F3D02A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1E614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29C456" id="Rectangle 4259" o:spid="_x0000_s3960" style="position:absolute;margin-left:316pt;margin-top:138pt;width:79pt;height:48pt;z-index:25297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" filled="f" stroked="f">
                      <v:textbox inset="2.16pt,1.44pt,0,1.44pt">
                        <w:txbxContent>
                          <w:p w14:paraId="631E614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8176" behindDoc="0" locked="0" layoutInCell="1" allowOverlap="1" wp14:anchorId="25833275" wp14:editId="35336C46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58" name="Rectangle 4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D8F44D-ADE6-D64B-BEE0-99500FECE6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F161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33275" id="Rectangle 4258" o:spid="_x0000_s3961" style="position:absolute;margin-left:316pt;margin-top:138pt;width:79pt;height:48pt;z-index:25297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" filled="f" stroked="f">
                      <v:textbox inset="2.16pt,1.44pt,0,1.44pt">
                        <w:txbxContent>
                          <w:p w14:paraId="22F1615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9200" behindDoc="0" locked="0" layoutInCell="1" allowOverlap="1" wp14:anchorId="10CD94FF" wp14:editId="39D9ACC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57" name="Rectangle 4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4DAB6F-F6EE-C34F-9099-294499A2FC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9C4E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D94FF" id="Rectangle 4257" o:spid="_x0000_s3962" style="position:absolute;margin-left:316pt;margin-top:138pt;width:79pt;height:48pt;z-index:25297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fDsQ&#13;&#10;UJ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5B9C4E5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0224" behindDoc="0" locked="0" layoutInCell="1" allowOverlap="1" wp14:anchorId="6EC5A288" wp14:editId="2EF9389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56" name="Rectangle 4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B602EA-ED4B-1248-891E-F12B6CB8E9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AED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5A288" id="Rectangle 4256" o:spid="_x0000_s3963" style="position:absolute;margin-left:316pt;margin-top:138pt;width:79pt;height:48pt;z-index:25298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hQ2Q&#13;&#10;RZ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627AED4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1248" behindDoc="0" locked="0" layoutInCell="1" allowOverlap="1" wp14:anchorId="29FDA698" wp14:editId="02ECDA9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55" name="Rectangle 4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D51423-99D0-EB4B-9C74-3255F1F5AE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FC5F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DA698" id="Rectangle 4255" o:spid="_x0000_s3964" style="position:absolute;margin-left:316pt;margin-top:138pt;width:79pt;height:48pt;z-index:25298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ojoR&#13;&#10;gZ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6DFC5F0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2272" behindDoc="0" locked="0" layoutInCell="1" allowOverlap="1" wp14:anchorId="538B276D" wp14:editId="1C74668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54" name="Rectangle 4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51091C-5692-B448-B00F-D456F7A4C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36C3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B276D" id="Rectangle 4254" o:spid="_x0000_s3965" style="position:absolute;margin-left:316pt;margin-top:138pt;width:79pt;height:48pt;z-index:25298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" filled="f" stroked="f">
                      <v:textbox inset="2.16pt,1.44pt,0,1.44pt">
                        <w:txbxContent>
                          <w:p w14:paraId="2F36C31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3296" behindDoc="0" locked="0" layoutInCell="1" allowOverlap="1" wp14:anchorId="388D2E8B" wp14:editId="1B3F4F8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53" name="Rectangle 4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482D3B-AEF1-E34C-9219-2C67B94939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D2FD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8D2E8B" id="Rectangle 4253" o:spid="_x0000_s3966" style="position:absolute;margin-left:316pt;margin-top:138pt;width:79pt;height:48pt;z-index:25298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A/LN&#13;&#10;HZ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5BD2FD9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4320" behindDoc="0" locked="0" layoutInCell="1" allowOverlap="1" wp14:anchorId="66D9ECDD" wp14:editId="5160D4C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52" name="Rectangle 4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4B48D08-01B7-084A-A78B-5031570008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7DEC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D9ECDD" id="Rectangle 4252" o:spid="_x0000_s3967" style="position:absolute;margin-left:316pt;margin-top:138pt;width:79pt;height:48pt;z-index:25298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" filled="f" stroked="f">
                      <v:textbox inset="2.16pt,1.44pt,0,1.44pt">
                        <w:txbxContent>
                          <w:p w14:paraId="4E7DEC4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5344" behindDoc="0" locked="0" layoutInCell="1" allowOverlap="1" wp14:anchorId="0AD048EA" wp14:editId="7389F25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51" name="Rectangle 4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F2F643-D712-D14F-95E4-33528A6790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99A1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D048EA" id="Rectangle 4251" o:spid="_x0000_s3968" style="position:absolute;margin-left:316pt;margin-top:138pt;width:79pt;height:48pt;z-index:25298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8Z/N&#13;&#10;Np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0099A17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6368" behindDoc="0" locked="0" layoutInCell="1" allowOverlap="1" wp14:anchorId="0E2258A2" wp14:editId="56AF09B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50" name="Rectangle 4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810EBA-BFED-B944-8FEA-68A1212148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4AF8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258A2" id="Rectangle 4250" o:spid="_x0000_s3969" style="position:absolute;margin-left:316pt;margin-top:138pt;width:79pt;height:48pt;z-index:25298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CKlN&#13;&#10;I5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6E4AF8F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7392" behindDoc="0" locked="0" layoutInCell="1" allowOverlap="1" wp14:anchorId="141429D7" wp14:editId="6495E2B6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49" name="Rectangle 4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D69E71-4E33-8245-BB51-B2DCB365D1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233B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1429D7" id="Rectangle 4249" o:spid="_x0000_s3970" style="position:absolute;margin-left:316pt;margin-top:138pt;width:79pt;height:48pt;z-index:25298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5ynN&#13;&#10;S5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71233BE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8416" behindDoc="0" locked="0" layoutInCell="1" allowOverlap="1" wp14:anchorId="65275680" wp14:editId="312E6C6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48" name="Rectangle 4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EF1DDC-A1EB-6D4F-9437-A2F1EF0A68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8DDFD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275680" id="Rectangle 4248" o:spid="_x0000_s3971" style="position:absolute;margin-left:316pt;margin-top:138pt;width:79pt;height:48pt;z-index:25298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" filled="f" stroked="f">
                      <v:textbox inset="2.16pt,1.44pt,0,1.44pt">
                        <w:txbxContent>
                          <w:p w14:paraId="0E8DDFD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9440" behindDoc="0" locked="0" layoutInCell="1" allowOverlap="1" wp14:anchorId="5D018794" wp14:editId="1EBB22A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47" name="Rectangle 4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E6D0F5-D723-CF4C-990E-EB2B73892A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64A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18794" id="Rectangle 4247" o:spid="_x0000_s3972" style="position:absolute;margin-left:316pt;margin-top:138pt;width:79pt;height:48pt;z-index:25298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FUTN&#13;&#10;YJ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4EA64A8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0464" behindDoc="0" locked="0" layoutInCell="1" allowOverlap="1" wp14:anchorId="0C2CBA4F" wp14:editId="2AF41C2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46" name="Rectangle 4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336737-368A-F84E-8C6A-777A6FEB4B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EC1D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2CBA4F" id="Rectangle 4246" o:spid="_x0000_s3973" style="position:absolute;margin-left:316pt;margin-top:138pt;width:79pt;height:48pt;z-index:25299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7HJN&#13;&#10;dZ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0DEC1D1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1488" behindDoc="0" locked="0" layoutInCell="1" allowOverlap="1" wp14:anchorId="71E9BC04" wp14:editId="2EDEE53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45" name="Rectangle 4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10B61B-0A0C-FB4B-9470-1A0F782EF0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67D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9BC04" id="Rectangle 4245" o:spid="_x0000_s3974" style="position:absolute;margin-left:316pt;margin-top:138pt;width:79pt;height:48pt;z-index:25299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y0XM&#13;&#10;sZ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1BA67D5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2512" behindDoc="0" locked="0" layoutInCell="1" allowOverlap="1" wp14:anchorId="380BF08E" wp14:editId="3D184A4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44" name="Rectangle 4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45BDB5-535D-FF4B-A3A2-34C9D5D267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B1E7E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BF08E" id="Rectangle 4244" o:spid="_x0000_s3975" style="position:absolute;margin-left:316pt;margin-top:138pt;width:79pt;height:48pt;z-index:25299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" filled="f" stroked="f">
                      <v:textbox inset="2.16pt,1.44pt,0,1.44pt">
                        <w:txbxContent>
                          <w:p w14:paraId="3BB1E7E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3536" behindDoc="0" locked="0" layoutInCell="1" allowOverlap="1" wp14:anchorId="67E7808E" wp14:editId="373BA8D8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43" name="Rectangle 4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0AAF32-6A55-BA46-AB2F-8E301922CD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44BD2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7808E" id="Rectangle 4243" o:spid="_x0000_s3976" style="position:absolute;margin-left:316pt;margin-top:138pt;width:79pt;height:48pt;z-index:25299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jTi5&#13;&#10;2Z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0B44BD2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4560" behindDoc="0" locked="0" layoutInCell="1" allowOverlap="1" wp14:anchorId="06C93778" wp14:editId="7061B7A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42" name="Rectangle 4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9E6A43-8A0F-0E46-8921-5E744A2931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03124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C93778" id="Rectangle 4242" o:spid="_x0000_s3977" style="position:absolute;margin-left:316pt;margin-top:138pt;width:79pt;height:48pt;z-index:25299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dA45&#13;&#10;zJ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4A03124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5584" behindDoc="0" locked="0" layoutInCell="1" allowOverlap="1" wp14:anchorId="6FCE8ECD" wp14:editId="62493D4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41" name="Rectangle 4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706D05-20BF-FE4D-94FB-062CD77476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E734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E8ECD" id="Rectangle 4241" o:spid="_x0000_s3978" style="position:absolute;margin-left:316pt;margin-top:138pt;width:79pt;height:48pt;z-index:25299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f1W5&#13;&#10;8p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36E7347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6608" behindDoc="0" locked="0" layoutInCell="1" allowOverlap="1" wp14:anchorId="2EC13299" wp14:editId="44BEF4F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40" name="Rectangle 4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8817BA-D424-584F-BCF0-BC697A6FA8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72D2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C13299" id="Rectangle 4240" o:spid="_x0000_s3979" style="position:absolute;margin-left:316pt;margin-top:138pt;width:79pt;height:48pt;z-index:25299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" filled="f" stroked="f">
                      <v:textbox inset="2.16pt,1.44pt,0,1.44pt">
                        <w:txbxContent>
                          <w:p w14:paraId="3472D2D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7632" behindDoc="0" locked="0" layoutInCell="1" allowOverlap="1" wp14:anchorId="6CC7A7D3" wp14:editId="427E4788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39" name="Rectangle 4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74366B-5AE7-D446-B86F-CFCB0B9C73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5762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7A7D3" id="Rectangle 4239" o:spid="_x0000_s3980" style="position:absolute;margin-left:316pt;margin-top:138pt;width:79pt;height:48pt;z-index:25299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" filled="f" stroked="f">
                      <v:textbox inset="2.16pt,1.44pt,0,1.44pt">
                        <w:txbxContent>
                          <w:p w14:paraId="4157628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8656" behindDoc="0" locked="0" layoutInCell="1" allowOverlap="1" wp14:anchorId="018B0C3E" wp14:editId="4E616636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38" name="Rectangle 4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13A880-0CBC-BB46-9B29-8A7A08E0AB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6BF1D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B0C3E" id="Rectangle 4238" o:spid="_x0000_s3981" style="position:absolute;margin-left:316pt;margin-top:138pt;width:79pt;height:48pt;z-index:25299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" filled="f" stroked="f">
                      <v:textbox inset="2.16pt,1.44pt,0,1.44pt">
                        <w:txbxContent>
                          <w:p w14:paraId="6E6BF1D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9680" behindDoc="0" locked="0" layoutInCell="1" allowOverlap="1" wp14:anchorId="099B0E99" wp14:editId="1C8BAE8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37" name="Rectangle 4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E8388D-D1A0-CD4D-A41A-9E0492637E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833D3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9B0E99" id="Rectangle 4237" o:spid="_x0000_s3982" style="position:absolute;margin-left:316pt;margin-top:138pt;width:79pt;height:48pt;z-index:25299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" filled="f" stroked="f">
                      <v:textbox inset="2.16pt,1.44pt,0,1.44pt">
                        <w:txbxContent>
                          <w:p w14:paraId="52833D3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0704" behindDoc="0" locked="0" layoutInCell="1" allowOverlap="1" wp14:anchorId="35B2DADD" wp14:editId="2983331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36" name="Rectangle 4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291252-9EE7-0D4F-BBDF-368EBEE633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4E50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B2DADD" id="Rectangle 4236" o:spid="_x0000_s3983" style="position:absolute;margin-left:316pt;margin-top:138pt;width:79pt;height:48pt;z-index:25300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" filled="f" stroked="f">
                      <v:textbox inset="2.16pt,1.44pt,0,1.44pt">
                        <w:txbxContent>
                          <w:p w14:paraId="7034E50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1728" behindDoc="0" locked="0" layoutInCell="1" allowOverlap="1" wp14:anchorId="294CCFC8" wp14:editId="02CBE2E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35" name="Rectangle 4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E74E26-B439-4F40-80CB-FCDFE4A9ED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8CA5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CCFC8" id="Rectangle 4235" o:spid="_x0000_s3984" style="position:absolute;margin-left:316pt;margin-top:138pt;width:79pt;height:48pt;z-index:25300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RY+4&#13;&#10;dZ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1B78CA5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2752" behindDoc="0" locked="0" layoutInCell="1" allowOverlap="1" wp14:anchorId="62CBA68E" wp14:editId="39C1871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34" name="Rectangle 4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5BCEEC-3696-B34B-84D0-87310E94B6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ADA43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BA68E" id="Rectangle 4234" o:spid="_x0000_s3985" style="position:absolute;margin-left:316pt;margin-top:138pt;width:79pt;height:48pt;z-index:25300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vLk4&#13;&#10;YJ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12ADA43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3776" behindDoc="0" locked="0" layoutInCell="1" allowOverlap="1" wp14:anchorId="5068E868" wp14:editId="63A8B03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33" name="Rectangle 4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FFA2FA-45A0-5442-A173-4CBF595BA5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06E1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68E868" id="Rectangle 4233" o:spid="_x0000_s3986" style="position:absolute;margin-left:316pt;margin-top:138pt;width:79pt;height:48pt;z-index:25300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XmFV&#13;&#10;Tp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7606E10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4800" behindDoc="0" locked="0" layoutInCell="1" allowOverlap="1" wp14:anchorId="597C8D3C" wp14:editId="1A43288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32" name="Rectangle 4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C44CE-C19A-0E4A-89EE-4F8ED37929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1B3E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C8D3C" id="Rectangle 4232" o:spid="_x0000_s3987" style="position:absolute;margin-left:316pt;margin-top:138pt;width:79pt;height:48pt;z-index:25300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" filled="f" stroked="f">
                      <v:textbox inset="2.16pt,1.44pt,0,1.44pt">
                        <w:txbxContent>
                          <w:p w14:paraId="0AC1B3E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5824" behindDoc="0" locked="0" layoutInCell="1" allowOverlap="1" wp14:anchorId="1D7705A2" wp14:editId="7A1FE6F9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31" name="Rectangle 4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439312-FA0D-0A4F-9FE7-3441E3462E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0733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7705A2" id="Rectangle 4231" o:spid="_x0000_s3988" style="position:absolute;margin-left:316pt;margin-top:138pt;width:79pt;height:48pt;z-index:25300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rAxV&#13;&#10;ZZ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740733B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6848" behindDoc="0" locked="0" layoutInCell="1" allowOverlap="1" wp14:anchorId="34ECD778" wp14:editId="7D12D78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30" name="Rectangle 4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0E2C9E-6573-4B44-A905-FC78A84DC6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1C47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CD778" id="Rectangle 4230" o:spid="_x0000_s3989" style="position:absolute;margin-left:316pt;margin-top:138pt;width:79pt;height:48pt;z-index:25300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VTrV&#13;&#10;cJ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581C476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7872" behindDoc="0" locked="0" layoutInCell="1" allowOverlap="1" wp14:anchorId="56E44EEE" wp14:editId="0FB4F37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29" name="Rectangle 4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3B8766-4299-734C-BB28-36F80B539E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AF53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E44EEE" id="Rectangle 4229" o:spid="_x0000_s3990" style="position:absolute;margin-left:316pt;margin-top:138pt;width:79pt;height:48pt;z-index:25300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urpV&#13;&#10;GJ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1EAF537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8896" behindDoc="0" locked="0" layoutInCell="1" allowOverlap="1" wp14:anchorId="2BED6231" wp14:editId="4CDCC798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28" name="Rectangle 4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406D8E-9ACD-0746-9C77-65D3B465F6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A4FD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ED6231" id="Rectangle 4228" o:spid="_x0000_s3991" style="position:absolute;margin-left:316pt;margin-top:138pt;width:79pt;height:48pt;z-index:25300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" filled="f" stroked="f">
                      <v:textbox inset="2.16pt,1.44pt,0,1.44pt">
                        <w:txbxContent>
                          <w:p w14:paraId="1CA4FD8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9920" behindDoc="0" locked="0" layoutInCell="1" allowOverlap="1" wp14:anchorId="4CE1EB3C" wp14:editId="120A2E8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27" name="Rectangle 4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90631A-BDA6-1147-BE5E-33C87D7C40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A19D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1EB3C" id="Rectangle 4227" o:spid="_x0000_s3992" style="position:absolute;margin-left:316pt;margin-top:138pt;width:79pt;height:48pt;z-index:25300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SNdV&#13;&#10;M5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5AA19D8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0944" behindDoc="0" locked="0" layoutInCell="1" allowOverlap="1" wp14:anchorId="2BA86ADB" wp14:editId="77181DA9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26" name="Rectangle 4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F038A-9C33-E840-B5D4-3DBC563A6C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9095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86ADB" id="Rectangle 4226" o:spid="_x0000_s3993" style="position:absolute;margin-left:316pt;margin-top:138pt;width:79pt;height:48pt;z-index:25301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seHV&#13;&#10;Jp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1E9095C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1968" behindDoc="0" locked="0" layoutInCell="1" allowOverlap="1" wp14:anchorId="7336CEE2" wp14:editId="18ABA2E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25" name="Rectangle 4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A4A0D6-AA82-E94A-8FB3-8EFA1C1E29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0BEB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6CEE2" id="Rectangle 4225" o:spid="_x0000_s3994" style="position:absolute;margin-left:316pt;margin-top:138pt;width:79pt;height:48pt;z-index:25301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ltZU&#13;&#10;4p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420BEB0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2992" behindDoc="0" locked="0" layoutInCell="1" allowOverlap="1" wp14:anchorId="0B960417" wp14:editId="15279D5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24" name="Rectangle 4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B3B03F-5D2F-FF4A-BBEF-C211F5EF55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2289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960417" id="Rectangle 4224" o:spid="_x0000_s3995" style="position:absolute;margin-left:316pt;margin-top:138pt;width:79pt;height:48pt;z-index:25301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" filled="f" stroked="f">
                      <v:textbox inset="2.16pt,1.44pt,0,1.44pt">
                        <w:txbxContent>
                          <w:p w14:paraId="6122896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4016" behindDoc="0" locked="0" layoutInCell="1" allowOverlap="1" wp14:anchorId="2BCC6BF9" wp14:editId="5C5706F9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23" name="Rectangle 4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9CF21F-412E-1C43-82EC-A52D5067D2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435EA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CC6BF9" id="Rectangle 4223" o:spid="_x0000_s3996" style="position:absolute;margin-left:316pt;margin-top:138pt;width:79pt;height:48pt;z-index:25301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0Ksh&#13;&#10;ip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4C435EA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5040" behindDoc="0" locked="0" layoutInCell="1" allowOverlap="1" wp14:anchorId="11B35E4B" wp14:editId="293522F0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22" name="Rectangle 4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501DC6-37F3-A542-8591-86B1891E4E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0757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35E4B" id="Rectangle 4222" o:spid="_x0000_s3997" style="position:absolute;margin-left:316pt;margin-top:138pt;width:79pt;height:48pt;z-index:25301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" filled="f" stroked="f">
                      <v:textbox inset="2.16pt,1.44pt,0,1.44pt">
                        <w:txbxContent>
                          <w:p w14:paraId="5F0757D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6064" behindDoc="0" locked="0" layoutInCell="1" allowOverlap="1" wp14:anchorId="768A13CC" wp14:editId="2A26654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21" name="Rectangle 4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28A614-DAE3-B84F-9562-2E82B7C851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9FE7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8A13CC" id="Rectangle 4221" o:spid="_x0000_s3998" style="position:absolute;margin-left:316pt;margin-top:138pt;width:79pt;height:48pt;z-index:25301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IsYh&#13;&#10;oZ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149FE77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7088" behindDoc="0" locked="0" layoutInCell="1" allowOverlap="1" wp14:anchorId="1E094644" wp14:editId="64D96BE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20" name="Rectangle 4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7F30A9-CCC6-994F-8409-593CADEEBC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98A5B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94644" id="Rectangle 4220" o:spid="_x0000_s3999" style="position:absolute;margin-left:316pt;margin-top:138pt;width:79pt;height:48pt;z-index:25301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2/Ch&#13;&#10;tJ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1198A5B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8112" behindDoc="0" locked="0" layoutInCell="1" allowOverlap="1" wp14:anchorId="040C7407" wp14:editId="6CCBE97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19" name="Rectangle 4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F951CC-A21E-AD42-80CB-5CF5CC224A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E93F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0C7407" id="Rectangle 4219" o:spid="_x0000_s4000" style="position:absolute;margin-left:316pt;margin-top:138pt;width:79pt;height:48pt;z-index:25301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NHAh&#13;&#10;3J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6BE93F2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9136" behindDoc="0" locked="0" layoutInCell="1" allowOverlap="1" wp14:anchorId="65C93C0C" wp14:editId="741177E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18" name="Rectangle 4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75C4C3-5111-9D48-B925-81DF8A9CE6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8986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93C0C" id="Rectangle 4218" o:spid="_x0000_s4001" style="position:absolute;margin-left:316pt;margin-top:138pt;width:79pt;height:48pt;z-index:25301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" filled="f" stroked="f">
                      <v:textbox inset="2.16pt,1.44pt,0,1.44pt">
                        <w:txbxContent>
                          <w:p w14:paraId="3B89866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0160" behindDoc="0" locked="0" layoutInCell="1" allowOverlap="1" wp14:anchorId="5D31565E" wp14:editId="48CB4DC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17" name="Rectangle 4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1BC1AA-F279-A642-A9A2-344567A562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7464E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1565E" id="Rectangle 4217" o:spid="_x0000_s4002" style="position:absolute;margin-left:316pt;margin-top:138pt;width:79pt;height:48pt;z-index:25302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xh0h&#13;&#10;95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587464E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1184" behindDoc="0" locked="0" layoutInCell="1" allowOverlap="1" wp14:anchorId="3A72DDC0" wp14:editId="63B1D328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16" name="Rectangle 4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8F80F2-3832-0F4A-8040-404FAD8066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FFE53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2DDC0" id="Rectangle 4216" o:spid="_x0000_s4003" style="position:absolute;margin-left:316pt;margin-top:138pt;width:79pt;height:48pt;z-index:25302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" filled="f" stroked="f">
                      <v:textbox inset="2.16pt,1.44pt,0,1.44pt">
                        <w:txbxContent>
                          <w:p w14:paraId="2AFFE53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2208" behindDoc="0" locked="0" layoutInCell="1" allowOverlap="1" wp14:anchorId="37FE9F84" wp14:editId="3E3A59B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15" name="Rectangle 4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8FE66A-FB7F-2C41-96FD-0EFDA540D4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A01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FE9F84" id="Rectangle 4215" o:spid="_x0000_s4004" style="position:absolute;margin-left:316pt;margin-top:138pt;width:79pt;height:48pt;z-index:25302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GBwg&#13;&#10;Jp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37AA018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3232" behindDoc="0" locked="0" layoutInCell="1" allowOverlap="1" wp14:anchorId="5F90248E" wp14:editId="37D7577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14" name="Rectangle 4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7F336A-6F06-A94B-B315-3EC8DD3D13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0F35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0248E" id="Rectangle 4214" o:spid="_x0000_s4005" style="position:absolute;margin-left:316pt;margin-top:138pt;width:79pt;height:48pt;z-index:25302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" filled="f" stroked="f">
                      <v:textbox inset="2.16pt,1.44pt,0,1.44pt">
                        <w:txbxContent>
                          <w:p w14:paraId="560F350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4256" behindDoc="0" locked="0" layoutInCell="1" allowOverlap="1" wp14:anchorId="5B426D8E" wp14:editId="1E71C2D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13" name="Rectangle 4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2F0E66D-A766-F141-B7FD-BBB9F8F4BE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DD1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26D8E" id="Rectangle 4213" o:spid="_x0000_s4006" style="position:absolute;margin-left:316pt;margin-top:138pt;width:79pt;height:48pt;z-index:25302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jJ/v&#13;&#10;L5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427DD12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5280" behindDoc="0" locked="0" layoutInCell="1" allowOverlap="1" wp14:anchorId="0D4BAACA" wp14:editId="2AE3B936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12" name="Rectangle 4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0E4DAE-C376-E649-9D21-E7C1A53D07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5009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4BAACA" id="Rectangle 4212" o:spid="_x0000_s4007" style="position:absolute;margin-left:316pt;margin-top:138pt;width:79pt;height:48pt;z-index:25302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" filled="f" stroked="f">
                      <v:textbox inset="2.16pt,1.44pt,0,1.44pt">
                        <w:txbxContent>
                          <w:p w14:paraId="675009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6304" behindDoc="0" locked="0" layoutInCell="1" allowOverlap="1" wp14:anchorId="7D451E6F" wp14:editId="5FAD960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11" name="Rectangle 4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F4586E-1A76-C448-9B3B-B18E6078D2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8D8A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51E6F" id="Rectangle 4211" o:spid="_x0000_s4008" style="position:absolute;margin-left:316pt;margin-top:138pt;width:79pt;height:48pt;z-index:25302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fvLv&#13;&#10;BJ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4F8D8A1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7328" behindDoc="0" locked="0" layoutInCell="1" allowOverlap="1" wp14:anchorId="2160DD83" wp14:editId="1C1EBE10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10" name="Rectangle 4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DF503F-D677-E94E-A64F-F9EF17B38E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ABAC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60DD83" id="Rectangle 4210" o:spid="_x0000_s4009" style="position:absolute;margin-left:316pt;margin-top:138pt;width:79pt;height:48pt;z-index:25302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h8Rv&#13;&#10;EZ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2CABACF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8352" behindDoc="0" locked="0" layoutInCell="1" allowOverlap="1" wp14:anchorId="626E2CA0" wp14:editId="37B2D489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09" name="Rectangle 4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08A84D-9607-D84B-86A6-6D662E07A4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0C83D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6E2CA0" id="Rectangle 4209" o:spid="_x0000_s4010" style="position:absolute;margin-left:316pt;margin-top:138pt;width:79pt;height:48pt;z-index:25302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aETv&#13;&#10;eZ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7D0C83D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9376" behindDoc="0" locked="0" layoutInCell="1" allowOverlap="1" wp14:anchorId="62906083" wp14:editId="57D36C2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08" name="Rectangle 4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3F446C-CCB5-3542-A069-D066822A65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C548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06083" id="Rectangle 4208" o:spid="_x0000_s4011" style="position:absolute;margin-left:316pt;margin-top:138pt;width:79pt;height:48pt;z-index:25302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kXJv&#13;&#10;bJ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76C548D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0400" behindDoc="0" locked="0" layoutInCell="1" allowOverlap="1" wp14:anchorId="64E85FCB" wp14:editId="41AFC9D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07" name="Rectangle 4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854A13-26CD-ED44-8ACF-171E7F9FA9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C89CE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85FCB" id="Rectangle 4207" o:spid="_x0000_s4012" style="position:absolute;margin-left:316pt;margin-top:138pt;width:79pt;height:48pt;z-index:25303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minv&#13;&#10;Up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77C89CE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1424" behindDoc="0" locked="0" layoutInCell="1" allowOverlap="1" wp14:anchorId="0FDFD1F8" wp14:editId="1886D0C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06" name="Rectangle 4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8677CC-D1C9-3241-A865-D040554705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56F5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DFD1F8" id="Rectangle 4206" o:spid="_x0000_s4013" style="position:absolute;margin-left:316pt;margin-top:138pt;width:79pt;height:48pt;z-index:25303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Yx9v&#13;&#10;R5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6C56F5B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2448" behindDoc="0" locked="0" layoutInCell="1" allowOverlap="1" wp14:anchorId="0704A9FB" wp14:editId="58F9B86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05" name="Rectangle 4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1DAD28-99FB-104B-A02E-57A12076C2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DC8C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4A9FB" id="Rectangle 4205" o:spid="_x0000_s4014" style="position:absolute;margin-left:316pt;margin-top:138pt;width:79pt;height:48pt;z-index:25303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RCju&#13;&#10;g5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0BDC8CA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3472" behindDoc="0" locked="0" layoutInCell="1" allowOverlap="1" wp14:anchorId="7F254147" wp14:editId="5346418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04" name="Rectangle 4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285D3F-D3BA-894A-A273-4C242AD22E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B5F3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254147" id="Rectangle 4204" o:spid="_x0000_s4015" style="position:absolute;margin-left:316pt;margin-top:138pt;width:79pt;height:48pt;z-index:25303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" filled="f" stroked="f">
                      <v:textbox inset="2.16pt,1.44pt,0,1.44pt">
                        <w:txbxContent>
                          <w:p w14:paraId="34B5F33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4496" behindDoc="0" locked="0" layoutInCell="1" allowOverlap="1" wp14:anchorId="494C678E" wp14:editId="132D7D1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03" name="Rectangle 4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497C89-CD80-384F-8808-C828973BF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5576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4C678E" id="Rectangle 4203" o:spid="_x0000_s4016" style="position:absolute;margin-left:316pt;margin-top:138pt;width:79pt;height:48pt;z-index:25303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AlWb&#13;&#10;65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7585576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5520" behindDoc="0" locked="0" layoutInCell="1" allowOverlap="1" wp14:anchorId="5323BDC8" wp14:editId="1D347BD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02" name="Rectangle 4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3163B0-063F-DE41-9379-979707E8E5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40D0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23BDC8" id="Rectangle 4202" o:spid="_x0000_s4017" style="position:absolute;margin-left:316pt;margin-top:138pt;width:79pt;height:48pt;z-index:25303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" filled="f" stroked="f">
                      <v:textbox inset="2.16pt,1.44pt,0,1.44pt">
                        <w:txbxContent>
                          <w:p w14:paraId="7040D01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6544" behindDoc="0" locked="0" layoutInCell="1" allowOverlap="1" wp14:anchorId="0180E82B" wp14:editId="4957580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01" name="Rectangle 4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B11B0A-F62E-BE48-9088-F753164609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B5AB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0E82B" id="Rectangle 4201" o:spid="_x0000_s4018" style="position:absolute;margin-left:316pt;margin-top:138pt;width:79pt;height:48pt;z-index:25303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8Dib&#13;&#10;wJ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75B5AB8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7568" behindDoc="0" locked="0" layoutInCell="1" allowOverlap="1" wp14:anchorId="36D96E19" wp14:editId="4E617AB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00" name="Rectangle 4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BBEBD7-7A52-0546-B453-6628DAC4E8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EFA27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D96E19" id="Rectangle 4200" o:spid="_x0000_s4019" style="position:absolute;margin-left:316pt;margin-top:138pt;width:79pt;height:48pt;z-index:25303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" filled="f" stroked="f">
                      <v:textbox inset="2.16pt,1.44pt,0,1.44pt">
                        <w:txbxContent>
                          <w:p w14:paraId="25EFA27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8592" behindDoc="0" locked="0" layoutInCell="1" allowOverlap="1" wp14:anchorId="0CACA854" wp14:editId="56C251B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99" name="Rectangle 4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413D72-ACA7-D745-92FD-E452ECAA8E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370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ACA854" id="Rectangle 4199" o:spid="_x0000_s4020" style="position:absolute;margin-left:316pt;margin-top:138pt;width:79pt;height:48pt;z-index:25303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" filled="f" stroked="f">
                      <v:textbox inset="2.16pt,1.44pt,0,1.44pt">
                        <w:txbxContent>
                          <w:p w14:paraId="0933705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9616" behindDoc="0" locked="0" layoutInCell="1" allowOverlap="1" wp14:anchorId="77C4CF76" wp14:editId="5457CBB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98" name="Rectangle 4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10EDAA5-5591-544B-98F4-89491FEEC2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B374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C4CF76" id="Rectangle 4198" o:spid="_x0000_s4021" style="position:absolute;margin-left:316pt;margin-top:138pt;width:79pt;height:48pt;z-index:25303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" filled="f" stroked="f">
                      <v:textbox inset="2.16pt,1.44pt,0,1.44pt">
                        <w:txbxContent>
                          <w:p w14:paraId="26B374E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0640" behindDoc="0" locked="0" layoutInCell="1" allowOverlap="1" wp14:anchorId="473004D3" wp14:editId="1835F376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97" name="Rectangle 4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156F33-9A4F-914D-B2BE-6C6770C727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7545A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004D3" id="Rectangle 4197" o:spid="_x0000_s4022" style="position:absolute;margin-left:316pt;margin-top:138pt;width:79pt;height:48pt;z-index:25304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" filled="f" stroked="f">
                      <v:textbox inset="2.16pt,1.44pt,0,1.44pt">
                        <w:txbxContent>
                          <w:p w14:paraId="1D7545A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1664" behindDoc="0" locked="0" layoutInCell="1" allowOverlap="1" wp14:anchorId="68C9C36A" wp14:editId="1F5AB9A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96" name="Rectangle 4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13E457-C898-6F44-9ED4-5845941AC4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495C2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9C36A" id="Rectangle 4196" o:spid="_x0000_s4023" style="position:absolute;margin-left:316pt;margin-top:138pt;width:79pt;height:48pt;z-index:25304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7dUb&#13;&#10;g5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36495C2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2688" behindDoc="0" locked="0" layoutInCell="1" allowOverlap="1" wp14:anchorId="76906CEA" wp14:editId="1DAF50E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95" name="Rectangle 4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C0468F-7F96-9947-88BC-A66A89E895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7F29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906CEA" id="Rectangle 4195" o:spid="_x0000_s4024" style="position:absolute;margin-left:316pt;margin-top:138pt;width:79pt;height:48pt;z-index:25304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yuKa&#13;&#10;R5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1A37F29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3712" behindDoc="0" locked="0" layoutInCell="1" allowOverlap="1" wp14:anchorId="69BEBBF3" wp14:editId="553D4EE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94" name="Rectangle 4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379905-1916-374C-9758-3F8830E250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2F74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BEBBF3" id="Rectangle 4194" o:spid="_x0000_s4025" style="position:absolute;margin-left:316pt;margin-top:138pt;width:79pt;height:48pt;z-index:25304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" filled="f" stroked="f">
                      <v:textbox inset="2.16pt,1.44pt,0,1.44pt">
                        <w:txbxContent>
                          <w:p w14:paraId="242F74E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4736" behindDoc="0" locked="0" layoutInCell="1" allowOverlap="1" wp14:anchorId="2C094798" wp14:editId="7B0C4AD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93" name="Rectangle 4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F4956C-DA72-4C4D-A3AC-2DAFFA1D06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5388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94798" id="Rectangle 4193" o:spid="_x0000_s4026" style="position:absolute;margin-left:316pt;margin-top:138pt;width:79pt;height:48pt;z-index:25304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I4Ov&#13;&#10;OJ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6753889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5760" behindDoc="0" locked="0" layoutInCell="1" allowOverlap="1" wp14:anchorId="21A0E66A" wp14:editId="34B43A2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92" name="Rectangle 4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2D6CA53-3D22-C24A-BF87-26A1F95965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FEBF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0E66A" id="Rectangle 4192" o:spid="_x0000_s4027" style="position:absolute;margin-left:316pt;margin-top:138pt;width:79pt;height:48pt;z-index:25304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" filled="f" stroked="f">
                      <v:textbox inset="2.16pt,1.44pt,0,1.44pt">
                        <w:txbxContent>
                          <w:p w14:paraId="5FFEBF1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6784" behindDoc="0" locked="0" layoutInCell="1" allowOverlap="1" wp14:anchorId="012825F1" wp14:editId="7C44495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91" name="Rectangle 4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EEE4C0-F076-CE43-AC0A-3C13E32FCA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6CA6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825F1" id="Rectangle 4191" o:spid="_x0000_s4028" style="position:absolute;margin-left:316pt;margin-top:138pt;width:79pt;height:48pt;z-index:25304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0e6v&#13;&#10;E5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486CA69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7808" behindDoc="0" locked="0" layoutInCell="1" allowOverlap="1" wp14:anchorId="62BF8B8A" wp14:editId="6959243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90" name="Rectangle 4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D60387-AAF6-8C46-A73D-6243BEB115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DA8D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BF8B8A" id="Rectangle 4190" o:spid="_x0000_s4029" style="position:absolute;margin-left:316pt;margin-top:138pt;width:79pt;height:48pt;z-index:25304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KNgv&#13;&#10;Bp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3BDA8D5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8832" behindDoc="0" locked="0" layoutInCell="1" allowOverlap="1" wp14:anchorId="1BCE5DB2" wp14:editId="56ED2CB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89" name="Rectangle 4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D21E57-66BB-5A41-BB42-3263252D24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22EB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CE5DB2" id="Rectangle 4189" o:spid="_x0000_s4030" style="position:absolute;margin-left:316pt;margin-top:138pt;width:79pt;height:48pt;z-index:25304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x1iv&#13;&#10;bp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4422EB5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9856" behindDoc="0" locked="0" layoutInCell="1" allowOverlap="1" wp14:anchorId="63DA158A" wp14:editId="407948E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88" name="Rectangle 4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65109E-45B3-4347-920D-89A07371C4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1206C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DA158A" id="Rectangle 4188" o:spid="_x0000_s4031" style="position:absolute;margin-left:316pt;margin-top:138pt;width:79pt;height:48pt;z-index:25304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" filled="f" stroked="f">
                      <v:textbox inset="2.16pt,1.44pt,0,1.44pt">
                        <w:txbxContent>
                          <w:p w14:paraId="481206C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0880" behindDoc="0" locked="0" layoutInCell="1" allowOverlap="1" wp14:anchorId="07EE330A" wp14:editId="5828C2C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87" name="Rectangle 4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DCB596-1CBB-8B46-A0DF-E7D9E12D3D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DA06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EE330A" id="Rectangle 4187" o:spid="_x0000_s4032" style="position:absolute;margin-left:316pt;margin-top:138pt;width:79pt;height:48pt;z-index:25305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NTWv&#13;&#10;RZ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50DA06F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1904" behindDoc="0" locked="0" layoutInCell="1" allowOverlap="1" wp14:anchorId="2EC606D8" wp14:editId="7E01542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86" name="Rectangle 4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448D2A-6018-584F-8F76-7FBB94D5C1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F09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C606D8" id="Rectangle 4186" o:spid="_x0000_s4033" style="position:absolute;margin-left:316pt;margin-top:138pt;width:79pt;height:48pt;z-index:25305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zAMv&#13;&#10;UJ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5D4F091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2928" behindDoc="0" locked="0" layoutInCell="1" allowOverlap="1" wp14:anchorId="140715AC" wp14:editId="6ED71A5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85" name="Rectangle 4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08F458-2FD3-574B-8210-EF7A383F87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B80D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715AC" id="Rectangle 4185" o:spid="_x0000_s4034" style="position:absolute;margin-left:316pt;margin-top:138pt;width:79pt;height:48pt;z-index:25305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6zSu&#13;&#10;lJ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11B80DD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3952" behindDoc="0" locked="0" layoutInCell="1" allowOverlap="1" wp14:anchorId="4D1B2213" wp14:editId="24F7070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84" name="Rectangle 4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92D3BC-A32E-A345-905B-9F4E9386E8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8B12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B2213" id="Rectangle 4184" o:spid="_x0000_s4035" style="position:absolute;margin-left:316pt;margin-top:138pt;width:79pt;height:48pt;z-index:25305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" filled="f" stroked="f">
                      <v:textbox inset="2.16pt,1.44pt,0,1.44pt">
                        <w:txbxContent>
                          <w:p w14:paraId="4588B12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4976" behindDoc="0" locked="0" layoutInCell="1" allowOverlap="1" wp14:anchorId="33D63086" wp14:editId="3B10645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83" name="Rectangle 4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E48E55-EE70-1647-A5FE-09418571AB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6E02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D63086" id="Rectangle 4183" o:spid="_x0000_s4036" style="position:absolute;margin-left:316pt;margin-top:138pt;width:79pt;height:48pt;z-index:25305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rUnb&#13;&#10;/J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5F6E021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6000" behindDoc="0" locked="0" layoutInCell="1" allowOverlap="1" wp14:anchorId="7EE71BE6" wp14:editId="032637C6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82" name="Rectangle 4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1721BD-4155-574D-B74E-6367555DCF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8436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E71BE6" id="Rectangle 4182" o:spid="_x0000_s4037" style="position:absolute;margin-left:316pt;margin-top:138pt;width:79pt;height:48pt;z-index:25305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" filled="f" stroked="f">
                      <v:textbox inset="2.16pt,1.44pt,0,1.44pt">
                        <w:txbxContent>
                          <w:p w14:paraId="1A8436E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7024" behindDoc="0" locked="0" layoutInCell="1" allowOverlap="1" wp14:anchorId="6C366C16" wp14:editId="7EDD7AE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81" name="Rectangle 4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003F7B-0641-E14F-94FD-B6A11B2F0E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16B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66C16" id="Rectangle 4181" o:spid="_x0000_s4038" style="position:absolute;margin-left:316pt;margin-top:138pt;width:79pt;height:48pt;z-index:25305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XyTb&#13;&#10;15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3B716B2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8048" behindDoc="0" locked="0" layoutInCell="1" allowOverlap="1" wp14:anchorId="11C205CF" wp14:editId="5B6587B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80" name="Rectangle 4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0BD81F-AE10-274C-BF4A-5D51E1E77A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961C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205CF" id="Rectangle 4180" o:spid="_x0000_s4039" style="position:absolute;margin-left:316pt;margin-top:138pt;width:79pt;height:48pt;z-index:25305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phJb&#13;&#10;wp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0E961CC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9072" behindDoc="0" locked="0" layoutInCell="1" allowOverlap="1" wp14:anchorId="6114C6E1" wp14:editId="751E9D8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79" name="Rectangle 4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8A2684-DD62-F544-9C31-C9DBC80020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74BB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4C6E1" id="Rectangle 4179" o:spid="_x0000_s4040" style="position:absolute;margin-left:316pt;margin-top:138pt;width:79pt;height:48pt;z-index:25305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SZLb&#13;&#10;qp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7774BB1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0096" behindDoc="0" locked="0" layoutInCell="1" allowOverlap="1" wp14:anchorId="328EEEB5" wp14:editId="3068707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78" name="Rectangle 4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A4CB61-F8CF-094D-B3CB-7F95825940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7F3D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8EEEB5" id="Rectangle 4178" o:spid="_x0000_s4041" style="position:absolute;margin-left:316pt;margin-top:138pt;width:79pt;height:48pt;z-index:25306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sKRb&#13;&#10;v5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7A7F3D0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1120" behindDoc="0" locked="0" layoutInCell="1" allowOverlap="1" wp14:anchorId="31B06A57" wp14:editId="57EC59E8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77" name="Rectangle 4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8BB5E4-8372-1645-8D5E-2E0E5F2462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92BA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B06A57" id="Rectangle 4177" o:spid="_x0000_s4042" style="position:absolute;margin-left:316pt;margin-top:138pt;width:79pt;height:48pt;z-index:25306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u//b&#13;&#10;gZ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7B92BA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2144" behindDoc="0" locked="0" layoutInCell="1" allowOverlap="1" wp14:anchorId="2141EC01" wp14:editId="7907AA3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76" name="Rectangle 4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D29D99-8C82-1B47-9760-E55FC75D0D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E5E6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41EC01" id="Rectangle 4176" o:spid="_x0000_s4043" style="position:absolute;margin-left:316pt;margin-top:138pt;width:79pt;height:48pt;z-index:25306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Qslb&#13;&#10;lJ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53E5E63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3168" behindDoc="0" locked="0" layoutInCell="1" allowOverlap="1" wp14:anchorId="361A079A" wp14:editId="1FA27018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75" name="Rectangle 4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5D9A7F-465A-AC41-A20E-FEBDD638A5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C42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A079A" id="Rectangle 4175" o:spid="_x0000_s4044" style="position:absolute;margin-left:316pt;margin-top:138pt;width:79pt;height:48pt;z-index:25306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Zf7a&#13;&#10;UJ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3E9C420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4192" behindDoc="0" locked="0" layoutInCell="1" allowOverlap="1" wp14:anchorId="35B317B2" wp14:editId="32A0CC60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74" name="Rectangle 4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441724E-61FA-644F-8EC1-F8BB552A5F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EDD7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B317B2" id="Rectangle 4174" o:spid="_x0000_s4045" style="position:absolute;margin-left:316pt;margin-top:138pt;width:79pt;height:48pt;z-index:25306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" filled="f" stroked="f">
                      <v:textbox inset="2.16pt,1.44pt,0,1.44pt">
                        <w:txbxContent>
                          <w:p w14:paraId="4BEDD71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5216" behindDoc="0" locked="0" layoutInCell="1" allowOverlap="1" wp14:anchorId="5DCD4801" wp14:editId="275032F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73" name="Rectangle 4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BEBBD7-FC73-2243-8A49-1AA8E4A82A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1263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D4801" id="Rectangle 4173" o:spid="_x0000_s4046" style="position:absolute;margin-left:316pt;margin-top:138pt;width:79pt;height:48pt;z-index:25306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fhA3&#13;&#10;a5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041263F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6240" behindDoc="0" locked="0" layoutInCell="1" allowOverlap="1" wp14:anchorId="4AC111F0" wp14:editId="6BDA11F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72" name="Rectangle 4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63B99B-2D9D-9348-9EA8-74C5121F6E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E019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C111F0" id="Rectangle 4172" o:spid="_x0000_s4047" style="position:absolute;margin-left:316pt;margin-top:138pt;width:79pt;height:48pt;z-index:25306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" filled="f" stroked="f">
                      <v:textbox inset="2.16pt,1.44pt,0,1.44pt">
                        <w:txbxContent>
                          <w:p w14:paraId="23E019C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7264" behindDoc="0" locked="0" layoutInCell="1" allowOverlap="1" wp14:anchorId="27EFC1D1" wp14:editId="33EB324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71" name="Rectangle 4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ABD139C-BBD8-F149-AE64-8C642F2F2C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B3B5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EFC1D1" id="Rectangle 4171" o:spid="_x0000_s4048" style="position:absolute;margin-left:316pt;margin-top:138pt;width:79pt;height:48pt;z-index:25306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jH03&#13;&#10;QJ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25B3B58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8288" behindDoc="0" locked="0" layoutInCell="1" allowOverlap="1" wp14:anchorId="60F4FFAC" wp14:editId="32014B9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70" name="Rectangle 4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EBEC82-69DA-A342-BD3D-ED2A290F41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219C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4FFAC" id="Rectangle 4170" o:spid="_x0000_s4049" style="position:absolute;margin-left:316pt;margin-top:138pt;width:79pt;height:48pt;z-index:25306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dUu3&#13;&#10;VZ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1F7219C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9312" behindDoc="0" locked="0" layoutInCell="1" allowOverlap="1" wp14:anchorId="76BCCA98" wp14:editId="43B5300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69" name="Rectangle 4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7E9054-E203-204C-B6FA-FC4803C477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B41D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BCCA98" id="Rectangle 4169" o:spid="_x0000_s4050" style="position:absolute;margin-left:316pt;margin-top:138pt;width:79pt;height:48pt;z-index:25306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mss3&#13;&#10;PZ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34B41DE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0336" behindDoc="0" locked="0" layoutInCell="1" allowOverlap="1" wp14:anchorId="18FFDA9A" wp14:editId="2A7214E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68" name="Rectangle 4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AF6D5B8-C60C-4048-A854-746AB61F93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CE8A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FFDA9A" id="Rectangle 4168" o:spid="_x0000_s4051" style="position:absolute;margin-left:316pt;margin-top:138pt;width:79pt;height:48pt;z-index:25307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Y/23&#13;&#10;KJ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17CE8A5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1360" behindDoc="0" locked="0" layoutInCell="1" allowOverlap="1" wp14:anchorId="75996671" wp14:editId="18FBEC8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67" name="Rectangle 4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EBEA5F-A3D6-3044-BEFE-954CB03B60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4C24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96671" id="Rectangle 4167" o:spid="_x0000_s4052" style="position:absolute;margin-left:316pt;margin-top:138pt;width:79pt;height:48pt;z-index:25307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aKY3&#13;&#10;Fp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114C249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2384" behindDoc="0" locked="0" layoutInCell="1" allowOverlap="1" wp14:anchorId="13AE7521" wp14:editId="26D0244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66" name="Rectangle 4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9C8729-5026-4948-8B98-C95FF519AA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8BDF7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E7521" id="Rectangle 4166" o:spid="_x0000_s4053" style="position:absolute;margin-left:316pt;margin-top:138pt;width:79pt;height:48pt;z-index:25307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kZC3&#13;&#10;A5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618BDF7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3408" behindDoc="0" locked="0" layoutInCell="1" allowOverlap="1" wp14:anchorId="1A0D18A8" wp14:editId="03779C7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65" name="Rectangle 4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0865F7-0046-434A-B73E-5F8745C9CA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7223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0D18A8" id="Rectangle 4165" o:spid="_x0000_s4054" style="position:absolute;margin-left:316pt;margin-top:138pt;width:79pt;height:48pt;z-index:25307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tqc2&#13;&#10;x5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347223A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4432" behindDoc="0" locked="0" layoutInCell="1" allowOverlap="1" wp14:anchorId="1EBADE0C" wp14:editId="01E5312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64" name="Rectangle 4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A64C6C-59C9-E44D-979C-9128028023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A04D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BADE0C" id="Rectangle 4164" o:spid="_x0000_s4055" style="position:absolute;margin-left:316pt;margin-top:138pt;width:79pt;height:48pt;z-index:25307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" filled="f" stroked="f">
                      <v:textbox inset="2.16pt,1.44pt,0,1.44pt">
                        <w:txbxContent>
                          <w:p w14:paraId="11A04DD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5456" behindDoc="0" locked="0" layoutInCell="1" allowOverlap="1" wp14:anchorId="509B60E3" wp14:editId="73E0B56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63" name="Rectangle 4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3F2D30-7FFF-6248-870A-EAFBCCB4C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B4B8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B60E3" id="Rectangle 4163" o:spid="_x0000_s4056" style="position:absolute;margin-left:316pt;margin-top:138pt;width:79pt;height:48pt;z-index:25307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" filled="f" stroked="f">
                      <v:textbox inset="2.16pt,1.44pt,0,1.44pt">
                        <w:txbxContent>
                          <w:p w14:paraId="4DB4B89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6480" behindDoc="0" locked="0" layoutInCell="1" allowOverlap="1" wp14:anchorId="0E9B8E67" wp14:editId="00B2CD9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62" name="Rectangle 4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1708C24-E30D-684C-AF59-030F7D45DE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0100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B8E67" id="Rectangle 4162" o:spid="_x0000_s4057" style="position:absolute;margin-left:316pt;margin-top:138pt;width:79pt;height:48pt;z-index:25307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" filled="f" stroked="f">
                      <v:textbox inset="2.16pt,1.44pt,0,1.44pt">
                        <w:txbxContent>
                          <w:p w14:paraId="1F0100B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7504" behindDoc="0" locked="0" layoutInCell="1" allowOverlap="1" wp14:anchorId="6685572B" wp14:editId="246DF380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61" name="Rectangle 4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E15244-641B-F14D-B9DE-A1C8BEB218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C4B7C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5572B" id="Rectangle 4161" o:spid="_x0000_s4058" style="position:absolute;margin-left:316pt;margin-top:138pt;width:79pt;height:48pt;z-index:25307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ArdD&#13;&#10;hJ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78C4B7C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8528" behindDoc="0" locked="0" layoutInCell="1" allowOverlap="1" wp14:anchorId="29234381" wp14:editId="48E162B6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60" name="Rectangle 4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873846-30B4-D842-880A-B39B44F005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7759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234381" id="Rectangle 4160" o:spid="_x0000_s4059" style="position:absolute;margin-left:316pt;margin-top:138pt;width:79pt;height:48pt;z-index:25307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+4HD&#13;&#10;kZ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7B7759F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9552" behindDoc="0" locked="0" layoutInCell="1" allowOverlap="1" wp14:anchorId="0994B876" wp14:editId="2975404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59" name="Rectangle 4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56E380-DF6A-044B-8259-86925745C1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EC62E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94B876" id="Rectangle 4159" o:spid="_x0000_s4060" style="position:absolute;margin-left:316pt;margin-top:138pt;width:79pt;height:48pt;z-index:25307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" filled="f" stroked="f">
                      <v:textbox inset="2.16pt,1.44pt,0,1.44pt">
                        <w:txbxContent>
                          <w:p w14:paraId="3DEC62E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0576" behindDoc="0" locked="0" layoutInCell="1" allowOverlap="1" wp14:anchorId="122F296D" wp14:editId="3655015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58" name="Rectangle 4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BF1E85-FD3E-F043-83B0-66FC42467B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A88B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F296D" id="Rectangle 4158" o:spid="_x0000_s4061" style="position:absolute;margin-left:316pt;margin-top:138pt;width:79pt;height:48pt;z-index:25308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7TfD&#13;&#10;7J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6CA88B2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1600" behindDoc="0" locked="0" layoutInCell="1" allowOverlap="1" wp14:anchorId="7620DF56" wp14:editId="6624CEB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57" name="Rectangle 4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E4C40-6EDC-AF48-9259-9A3EDA1AF5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C6A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20DF56" id="Rectangle 4157" o:spid="_x0000_s4062" style="position:absolute;margin-left:316pt;margin-top:138pt;width:79pt;height:48pt;z-index:25308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" filled="f" stroked="f">
                      <v:textbox inset="2.16pt,1.44pt,0,1.44pt">
                        <w:txbxContent>
                          <w:p w14:paraId="33AC6A0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2624" behindDoc="0" locked="0" layoutInCell="1" allowOverlap="1" wp14:anchorId="2D1A3E3C" wp14:editId="62D246C8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56" name="Rectangle 4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A4D988-3E91-464F-B18F-3ED27773E9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40A9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1A3E3C" id="Rectangle 4156" o:spid="_x0000_s4063" style="position:absolute;margin-left:316pt;margin-top:138pt;width:79pt;height:48pt;z-index:25308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H1rD&#13;&#10;x5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6140A95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3648" behindDoc="0" locked="0" layoutInCell="1" allowOverlap="1" wp14:anchorId="37F24F55" wp14:editId="65DA403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55" name="Rectangle 4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2B4F95-50B8-5045-82A6-FA6E29AC58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F3784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F24F55" id="Rectangle 4155" o:spid="_x0000_s4064" style="position:absolute;margin-left:316pt;margin-top:138pt;width:79pt;height:48pt;z-index:25308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OG1C&#13;&#10;A5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60F3784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4672" behindDoc="0" locked="0" layoutInCell="1" allowOverlap="1" wp14:anchorId="00DDD9F2" wp14:editId="59FEBE3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54" name="Rectangle 4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B54392-19B7-C745-B49E-83A825A12F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16C3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DD9F2" id="Rectangle 4154" o:spid="_x0000_s4065" style="position:absolute;margin-left:316pt;margin-top:138pt;width:79pt;height:48pt;z-index:25308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" filled="f" stroked="f">
                      <v:textbox inset="2.16pt,1.44pt,0,1.44pt">
                        <w:txbxContent>
                          <w:p w14:paraId="5516C3D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5696" behindDoc="0" locked="0" layoutInCell="1" allowOverlap="1" wp14:anchorId="1CD4A272" wp14:editId="2468B98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53" name="Rectangle 4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BBDBAF-A9F7-FE4B-8870-53CB918125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88E7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D4A272" id="Rectangle 4153" o:spid="_x0000_s4066" style="position:absolute;margin-left:316pt;margin-top:138pt;width:79pt;height:48pt;z-index:25308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maWe&#13;&#10;n5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7088E74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6720" behindDoc="0" locked="0" layoutInCell="1" allowOverlap="1" wp14:anchorId="60A1EF71" wp14:editId="3F6BB0D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52" name="Rectangle 4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B0183B-B1C8-594B-8649-BB6FE46FA0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64AB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1EF71" id="Rectangle 4152" o:spid="_x0000_s4067" style="position:absolute;margin-left:316pt;margin-top:138pt;width:79pt;height:48pt;z-index:25308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" filled="f" stroked="f">
                      <v:textbox inset="2.16pt,1.44pt,0,1.44pt">
                        <w:txbxContent>
                          <w:p w14:paraId="4064ABF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7744" behindDoc="0" locked="0" layoutInCell="1" allowOverlap="1" wp14:anchorId="216D274A" wp14:editId="73891846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51" name="Rectangle 4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F1C6DE-E5CB-8841-9B1D-3567D04161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DD7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6D274A" id="Rectangle 4151" o:spid="_x0000_s4068" style="position:absolute;margin-left:316pt;margin-top:138pt;width:79pt;height:48pt;z-index:25308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a8ie&#13;&#10;tJ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3E2DD78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8768" behindDoc="0" locked="0" layoutInCell="1" allowOverlap="1" wp14:anchorId="6D751FD3" wp14:editId="4152DF28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50" name="Rectangle 4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1035849-E02C-5D4C-AC02-B85BCFF984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7C3F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751FD3" id="Rectangle 4150" o:spid="_x0000_s4069" style="position:absolute;margin-left:316pt;margin-top:138pt;width:79pt;height:48pt;z-index:25308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" filled="f" stroked="f">
                      <v:textbox inset="2.16pt,1.44pt,0,1.44pt">
                        <w:txbxContent>
                          <w:p w14:paraId="137C3FD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9792" behindDoc="0" locked="0" layoutInCell="1" allowOverlap="1" wp14:anchorId="2347E4F7" wp14:editId="18278CA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49" name="Rectangle 4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8279E9-4417-D34B-A48C-83D3DC3B71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45D9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7E4F7" id="Rectangle 4149" o:spid="_x0000_s4070" style="position:absolute;margin-left:316pt;margin-top:138pt;width:79pt;height:48pt;z-index:25308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fX6e&#13;&#10;yZ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2545D96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0816" behindDoc="0" locked="0" layoutInCell="1" allowOverlap="1" wp14:anchorId="404ADF78" wp14:editId="136BD66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48" name="Rectangle 4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022249-24DB-EC43-A308-F906D908EF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DED9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4ADF78" id="Rectangle 4148" o:spid="_x0000_s4071" style="position:absolute;margin-left:316pt;margin-top:138pt;width:79pt;height:48pt;z-index:25309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hEge&#13;&#10;3J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0FDED9B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1840" behindDoc="0" locked="0" layoutInCell="1" allowOverlap="1" wp14:anchorId="2B0D4F7D" wp14:editId="38AF43F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47" name="Rectangle 4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923652-9B27-9A44-8E07-787DDFA9D4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5668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D4F7D" id="Rectangle 4147" o:spid="_x0000_s4072" style="position:absolute;margin-left:316pt;margin-top:138pt;width:79pt;height:48pt;z-index:25309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jxOe&#13;&#10;4p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4B5668A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2864" behindDoc="0" locked="0" layoutInCell="1" allowOverlap="1" wp14:anchorId="36CFB84B" wp14:editId="59DDF35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46" name="Rectangle 4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31D1AF-D7A8-6844-9E00-01974FA6F4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ECE0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FB84B" id="Rectangle 4146" o:spid="_x0000_s4073" style="position:absolute;margin-left:316pt;margin-top:138pt;width:79pt;height:48pt;z-index:25309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diUe&#13;&#10;95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4DCECE0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3888" behindDoc="0" locked="0" layoutInCell="1" allowOverlap="1" wp14:anchorId="32CDC94B" wp14:editId="1BB016E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45" name="Rectangle 4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A1D946-67E4-9F42-B106-BAC75AEC06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203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CDC94B" id="Rectangle 4145" o:spid="_x0000_s4074" style="position:absolute;margin-left:316pt;margin-top:138pt;width:79pt;height:48pt;z-index:25309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URKf&#13;&#10;M5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0DD203A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4912" behindDoc="0" locked="0" layoutInCell="1" allowOverlap="1" wp14:anchorId="4D6BF296" wp14:editId="41464DB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44" name="Rectangle 4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D53A76-DDC0-E246-A775-F73898BE27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38FA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6BF296" id="Rectangle 4144" o:spid="_x0000_s4075" style="position:absolute;margin-left:316pt;margin-top:138pt;width:79pt;height:48pt;z-index:25309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" filled="f" stroked="f">
                      <v:textbox inset="2.16pt,1.44pt,0,1.44pt">
                        <w:txbxContent>
                          <w:p w14:paraId="2538FA0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5936" behindDoc="0" locked="0" layoutInCell="1" allowOverlap="1" wp14:anchorId="411F5A0A" wp14:editId="6ACE0A3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43" name="Rectangle 4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1D8A83-8181-AD4B-BD63-1B7565193D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15259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1F5A0A" id="Rectangle 4143" o:spid="_x0000_s4076" style="position:absolute;margin-left:316pt;margin-top:138pt;width:79pt;height:48pt;z-index:25309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F2/q&#13;&#10;W5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2215259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6960" behindDoc="0" locked="0" layoutInCell="1" allowOverlap="1" wp14:anchorId="7D6A14D3" wp14:editId="69ADDBC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42" name="Rectangle 4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E586EC-6D38-424B-9966-28D157E74A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D14F8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A14D3" id="Rectangle 4142" o:spid="_x0000_s4077" style="position:absolute;margin-left:316pt;margin-top:138pt;width:79pt;height:48pt;z-index:25309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7llq&#13;&#10;Tp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09D14F8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7984" behindDoc="0" locked="0" layoutInCell="1" allowOverlap="1" wp14:anchorId="4DD68976" wp14:editId="3A6457F9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41" name="Rectangle 4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E501D7-6966-BE4F-8051-901F173DD3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4F19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D68976" id="Rectangle 4141" o:spid="_x0000_s4078" style="position:absolute;margin-left:316pt;margin-top:138pt;width:79pt;height:48pt;z-index:25309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" filled="f" stroked="f">
                      <v:textbox inset="2.16pt,1.44pt,0,1.44pt">
                        <w:txbxContent>
                          <w:p w14:paraId="634F190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9008" behindDoc="0" locked="0" layoutInCell="1" allowOverlap="1" wp14:anchorId="368FB8B6" wp14:editId="42ADDC0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40" name="Rectangle 4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81D309-271A-F149-84A6-EA0D2FD182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B525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FB8B6" id="Rectangle 4140" o:spid="_x0000_s4079" style="position:absolute;margin-left:316pt;margin-top:138pt;width:79pt;height:48pt;z-index:25309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HDRq&#13;&#10;ZZ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7AB5252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0032" behindDoc="0" locked="0" layoutInCell="1" allowOverlap="1" wp14:anchorId="22DE13EB" wp14:editId="3CAED40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39" name="Rectangle 4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C7AFCF-D4CF-BD45-97C9-9DE41534E5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623D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DE13EB" id="Rectangle 4139" o:spid="_x0000_s4080" style="position:absolute;margin-left:316pt;margin-top:138pt;width:79pt;height:48pt;z-index:25310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87Tq&#13;&#10;DZ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15623D0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1056" behindDoc="0" locked="0" layoutInCell="1" allowOverlap="1" wp14:anchorId="1A089FC2" wp14:editId="57E5841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38" name="Rectangle 4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7B027B-9E26-5A41-92E9-5A43C78E32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D26D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089FC2" id="Rectangle 4138" o:spid="_x0000_s4081" style="position:absolute;margin-left:316pt;margin-top:138pt;width:79pt;height:48pt;z-index:25310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CoJq&#13;&#10;GJ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56D26D9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2080" behindDoc="0" locked="0" layoutInCell="1" allowOverlap="1" wp14:anchorId="1B08F2B9" wp14:editId="4154558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37" name="Rectangle 4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B7D54F-E42F-FB45-B5D4-092634CC28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18A5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8F2B9" id="Rectangle 4137" o:spid="_x0000_s4082" style="position:absolute;margin-left:316pt;margin-top:138pt;width:79pt;height:48pt;z-index:25310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Adnq&#13;&#10;Jp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2A18A50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3104" behindDoc="0" locked="0" layoutInCell="1" allowOverlap="1" wp14:anchorId="5B632B2F" wp14:editId="067C9AE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36" name="Rectangle 4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1AFDFA-3DBD-F04E-8C2D-001C695E79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A9F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632B2F" id="Rectangle 4136" o:spid="_x0000_s4083" style="position:absolute;margin-left:316pt;margin-top:138pt;width:79pt;height:48pt;z-index:25310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+O9q&#13;&#10;M5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42EA9FF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4128" behindDoc="0" locked="0" layoutInCell="1" allowOverlap="1" wp14:anchorId="754FF1F9" wp14:editId="1702DE09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35" name="Rectangle 4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04A84D-4EF7-4D40-A3BB-7C82838991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1E9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4FF1F9" id="Rectangle 4135" o:spid="_x0000_s4084" style="position:absolute;margin-left:316pt;margin-top:138pt;width:79pt;height:48pt;z-index:25310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39jr&#13;&#10;95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3E21E95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5152" behindDoc="0" locked="0" layoutInCell="1" allowOverlap="1" wp14:anchorId="640CCD6B" wp14:editId="5A316D0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34" name="Rectangle 4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7BA970-55FC-FC4C-AB58-418705C3CB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6186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CCD6B" id="Rectangle 4134" o:spid="_x0000_s4085" style="position:absolute;margin-left:316pt;margin-top:138pt;width:79pt;height:48pt;z-index:25310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Ju5r&#13;&#10;4p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1061869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6176" behindDoc="0" locked="0" layoutInCell="1" allowOverlap="1" wp14:anchorId="353028EA" wp14:editId="139E798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33" name="Rectangle 4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9D949D-437E-8140-8809-2E18F9ECF5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EFB8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3028EA" id="Rectangle 4133" o:spid="_x0000_s4086" style="position:absolute;margin-left:316pt;margin-top:138pt;width:79pt;height:48pt;z-index:25310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xDYG&#13;&#10;zJ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1DEFB8D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7200" behindDoc="0" locked="0" layoutInCell="1" allowOverlap="1" wp14:anchorId="41A894FE" wp14:editId="7B68BE8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32" name="Rectangle 4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CCA9B1-DB64-9E44-A014-4FFED1D3D7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16D4E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A894FE" id="Rectangle 4132" o:spid="_x0000_s4087" style="position:absolute;margin-left:316pt;margin-top:138pt;width:79pt;height:48pt;z-index:25310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PQCG&#13;&#10;2Z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0316D4E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8224" behindDoc="0" locked="0" layoutInCell="1" allowOverlap="1" wp14:anchorId="7C61E3E2" wp14:editId="527040C6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31" name="Rectangle 4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1BFC69-ADE4-7649-B0F3-88C7151EFC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B345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1E3E2" id="Rectangle 4131" o:spid="_x0000_s4088" style="position:absolute;margin-left:316pt;margin-top:138pt;width:79pt;height:48pt;z-index:25310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NlsG&#13;&#10;55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7BB3457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9248" behindDoc="0" locked="0" layoutInCell="1" allowOverlap="1" wp14:anchorId="3771C685" wp14:editId="22D9A6F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30" name="Rectangle 4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577B78-C927-3C4B-8E36-52D55A4C7E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8AE4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71C685" id="Rectangle 4130" o:spid="_x0000_s4089" style="position:absolute;margin-left:316pt;margin-top:138pt;width:79pt;height:48pt;z-index:25310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" filled="f" stroked="f">
                      <v:textbox inset="2.16pt,1.44pt,0,1.44pt">
                        <w:txbxContent>
                          <w:p w14:paraId="568AE45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0272" behindDoc="0" locked="0" layoutInCell="1" allowOverlap="1" wp14:anchorId="12E66876" wp14:editId="2C42227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29" name="Rectangle 4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D3D6EF-0BE6-FC44-84E0-FA53A9EFF4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FFB5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E66876" id="Rectangle 4129" o:spid="_x0000_s4090" style="position:absolute;margin-left:316pt;margin-top:138pt;width:79pt;height:48pt;z-index:25311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IO0G&#13;&#10;mp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54FFB5B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1296" behindDoc="0" locked="0" layoutInCell="1" allowOverlap="1" wp14:anchorId="00317139" wp14:editId="03D1557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28" name="Rectangle 4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EB6EAF-F650-294D-AE4E-7C27A26B47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6B7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17139" id="Rectangle 4128" o:spid="_x0000_s4091" style="position:absolute;margin-left:316pt;margin-top:138pt;width:79pt;height:48pt;z-index:25311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2duG&#13;&#10;j5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0A66B73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2320" behindDoc="0" locked="0" layoutInCell="1" allowOverlap="1" wp14:anchorId="10C7EA08" wp14:editId="606A012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27" name="Rectangle 4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C8A84C-C1A9-8A45-84C4-00553145EF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D15C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7EA08" id="Rectangle 4127" o:spid="_x0000_s4092" style="position:absolute;margin-left:316pt;margin-top:138pt;width:79pt;height:48pt;z-index:25311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0oAG&#13;&#10;sZ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6ED15C5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3344" behindDoc="0" locked="0" layoutInCell="1" allowOverlap="1" wp14:anchorId="5DBBB47C" wp14:editId="0507E3C0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26" name="Rectangle 4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E48751-6D82-0F41-BB4B-74E4C70EE4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3879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BBB47C" id="Rectangle 4126" o:spid="_x0000_s4093" style="position:absolute;margin-left:316pt;margin-top:138pt;width:79pt;height:48pt;z-index:25311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K7aG&#13;&#10;pJ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2C3879D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4368" behindDoc="0" locked="0" layoutInCell="1" allowOverlap="1" wp14:anchorId="1AB8E30A" wp14:editId="41EAC98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25" name="Rectangle 4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0666C3-E370-E04A-B02C-AE31119A41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B2B3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8E30A" id="Rectangle 4125" o:spid="_x0000_s4094" style="position:absolute;margin-left:316pt;margin-top:138pt;width:79pt;height:48pt;z-index:25311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DIEH&#13;&#10;YJ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62B2B3A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5392" behindDoc="0" locked="0" layoutInCell="1" allowOverlap="1" wp14:anchorId="67412FA7" wp14:editId="4ACE190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24" name="Rectangle 4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F40E2F-4A76-1544-A187-7769D8EE2D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8D0B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412FA7" id="Rectangle 4124" o:spid="_x0000_s4095" style="position:absolute;margin-left:316pt;margin-top:138pt;width:79pt;height:48pt;z-index:25311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9beH&#13;&#10;dZ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1F8D0BA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6416" behindDoc="0" locked="0" layoutInCell="1" allowOverlap="1" wp14:anchorId="5FA3B31B" wp14:editId="261AF32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23" name="Rectangle 4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D0AA268-A826-774A-BDE2-978C5B26FB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65E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3B31B" id="Rectangle 4123" o:spid="_x0000_s4096" style="position:absolute;margin-left:316pt;margin-top:138pt;width:79pt;height:48pt;z-index:25311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Svxy&#13;&#10;CJ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1B765EF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7440" behindDoc="0" locked="0" layoutInCell="1" allowOverlap="1" wp14:anchorId="72EF82B9" wp14:editId="6976E5B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22" name="Rectangle 4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054E2A-D5F2-4A44-843E-038C3E440A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388B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EF82B9" id="Rectangle 4122" o:spid="_x0000_s4097" style="position:absolute;margin-left:316pt;margin-top:138pt;width:79pt;height:48pt;z-index:25311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" filled="f" stroked="f">
                      <v:textbox inset="2.16pt,1.44pt,0,1.44pt">
                        <w:txbxContent>
                          <w:p w14:paraId="79388BA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8464" behindDoc="0" locked="0" layoutInCell="1" allowOverlap="1" wp14:anchorId="1156CC7C" wp14:editId="49EF7D5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21" name="Rectangle 4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F39CEA-0512-8242-AD32-B8DAEA85CD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530AC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56CC7C" id="Rectangle 4121" o:spid="_x0000_s4098" style="position:absolute;margin-left:316pt;margin-top:138pt;width:79pt;height:48pt;z-index:25311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uJFy&#13;&#10;I5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29530AC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9488" behindDoc="0" locked="0" layoutInCell="1" allowOverlap="1" wp14:anchorId="03A7AF8C" wp14:editId="530651E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20" name="Rectangle 4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3757648-17A0-8941-A0E4-E4379A1BA1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D294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A7AF8C" id="Rectangle 4120" o:spid="_x0000_s4099" style="position:absolute;margin-left:316pt;margin-top:138pt;width:79pt;height:48pt;z-index:25311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Qafy&#13;&#10;Np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11D2943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0512" behindDoc="0" locked="0" layoutInCell="1" allowOverlap="1" wp14:anchorId="34809556" wp14:editId="43EDC13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19" name="Rectangle 4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EC21A8-C084-A143-93B4-733542C7A6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95DD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809556" id="Rectangle 4119" o:spid="_x0000_s4100" style="position:absolute;margin-left:316pt;margin-top:138pt;width:79pt;height:48pt;z-index:25312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ridy&#13;&#10;Xp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7F95DD5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1536" behindDoc="0" locked="0" layoutInCell="1" allowOverlap="1" wp14:anchorId="131AEF18" wp14:editId="0B532C76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18" name="Rectangle 4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4C32E9-3627-5249-959F-896E2464C0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B18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AEF18" id="Rectangle 4118" o:spid="_x0000_s4101" style="position:absolute;margin-left:316pt;margin-top:138pt;width:79pt;height:48pt;z-index:25312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VxHy&#13;&#10;S5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69BB18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2560" behindDoc="0" locked="0" layoutInCell="1" allowOverlap="1" wp14:anchorId="10DD5BF3" wp14:editId="171D2BC8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17" name="Rectangle 4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35A072-9C17-C241-BB26-F0F7D7479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15F2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DD5BF3" id="Rectangle 4117" o:spid="_x0000_s4102" style="position:absolute;margin-left:316pt;margin-top:138pt;width:79pt;height:48pt;z-index:25312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XEpy&#13;&#10;dZ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7615F2D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3584" behindDoc="0" locked="0" layoutInCell="1" allowOverlap="1" wp14:anchorId="55255B77" wp14:editId="1532CCD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16" name="Rectangle 4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34C792-DB35-3B40-B417-2A9A880A01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7E9D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55B77" id="Rectangle 4116" o:spid="_x0000_s4103" style="position:absolute;margin-left:316pt;margin-top:138pt;width:79pt;height:48pt;z-index:25312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pXzy&#13;&#10;YJ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4B7E9DA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4608" behindDoc="0" locked="0" layoutInCell="1" allowOverlap="1" wp14:anchorId="58E8D0BC" wp14:editId="769C8F7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15" name="Rectangle 4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2BC18-1553-7B4F-B3F1-3877EA82F1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6184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E8D0BC" id="Rectangle 4115" o:spid="_x0000_s4104" style="position:absolute;margin-left:316pt;margin-top:138pt;width:79pt;height:48pt;z-index:25312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gktz&#13;&#10;pJ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656184A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5632" behindDoc="0" locked="0" layoutInCell="1" allowOverlap="1" wp14:anchorId="6F38B9E5" wp14:editId="6E407528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14" name="Rectangle 4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09D986-0C86-D54D-B17E-1747743E2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774E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8B9E5" id="Rectangle 4114" o:spid="_x0000_s4105" style="position:absolute;margin-left:316pt;margin-top:138pt;width:79pt;height:48pt;z-index:25312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" filled="f" stroked="f">
                      <v:textbox inset="2.16pt,1.44pt,0,1.44pt">
                        <w:txbxContent>
                          <w:p w14:paraId="1D774E8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6656" behindDoc="0" locked="0" layoutInCell="1" allowOverlap="1" wp14:anchorId="39DB802F" wp14:editId="34D1604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13" name="Rectangle 4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E7374B-286A-BB42-A8D1-92A12A42BD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CD0AF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DB802F" id="Rectangle 4113" o:spid="_x0000_s4106" style="position:absolute;margin-left:316pt;margin-top:138pt;width:79pt;height:48pt;z-index:25312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Fsi8&#13;&#10;rZ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64CD0AF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7680" behindDoc="0" locked="0" layoutInCell="1" allowOverlap="1" wp14:anchorId="5F66FEB2" wp14:editId="0D45E56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12" name="Rectangle 4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EE4406-2BD2-354C-88FB-136EBF7118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7D92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66FEB2" id="Rectangle 4112" o:spid="_x0000_s4107" style="position:absolute;margin-left:316pt;margin-top:138pt;width:79pt;height:48pt;z-index:25312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7/48&#13;&#10;uJ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617D926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8704" behindDoc="0" locked="0" layoutInCell="1" allowOverlap="1" wp14:anchorId="4D7D9799" wp14:editId="662DAED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11" name="Rectangle 4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03A217-76E4-BD45-A631-D6734E00EA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350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7D9799" id="Rectangle 4111" o:spid="_x0000_s4108" style="position:absolute;margin-left:316pt;margin-top:138pt;width:79pt;height:48pt;z-index:25312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5KW8&#13;&#10;hp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596350C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9728" behindDoc="0" locked="0" layoutInCell="1" allowOverlap="1" wp14:anchorId="019A0571" wp14:editId="0CCF7986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10" name="Rectangle 4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BDF663-18CB-1B4C-AF72-28ADA3568C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CA0A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A0571" id="Rectangle 4110" o:spid="_x0000_s4109" style="position:absolute;margin-left:316pt;margin-top:138pt;width:79pt;height:48pt;z-index:25312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HZM8&#13;&#10;k5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2BACA0A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0752" behindDoc="0" locked="0" layoutInCell="1" allowOverlap="1" wp14:anchorId="0E75C960" wp14:editId="57BB0FA0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09" name="Rectangle 4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4BFCC1-E458-1B4C-A6CD-0E49AC5027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821A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75C960" id="Rectangle 4109" o:spid="_x0000_s4110" style="position:absolute;margin-left:316pt;margin-top:138pt;width:79pt;height:48pt;z-index:25313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8hO8&#13;&#10;+5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0E821A6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1776" behindDoc="0" locked="0" layoutInCell="1" allowOverlap="1" wp14:anchorId="3E53419B" wp14:editId="1B08BC9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08" name="Rectangle 4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065B92-5066-054B-8348-48AF34083D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C85CC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53419B" id="Rectangle 4108" o:spid="_x0000_s4111" style="position:absolute;margin-left:316pt;margin-top:138pt;width:79pt;height:48pt;z-index:25313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CyU8&#13;&#10;7p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6BC85CC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2800" behindDoc="0" locked="0" layoutInCell="1" allowOverlap="1" wp14:anchorId="39389CB1" wp14:editId="4BDFFAF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07" name="Rectangle 4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1494FD-46D0-F444-A90A-266356763C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E9F13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389CB1" id="Rectangle 4107" o:spid="_x0000_s4112" style="position:absolute;margin-left:316pt;margin-top:138pt;width:79pt;height:48pt;z-index:25313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AH68&#13;&#10;0J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59E9F13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3824" behindDoc="0" locked="0" layoutInCell="1" allowOverlap="1" wp14:anchorId="6AAC505D" wp14:editId="6F93F02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06" name="Rectangle 4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927B55-858C-D649-A23C-529B0BC363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16EFB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AC505D" id="Rectangle 4106" o:spid="_x0000_s4113" style="position:absolute;margin-left:316pt;margin-top:138pt;width:79pt;height:48pt;z-index:25313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+Ug8&#13;&#10;xZ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3416EFB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4848" behindDoc="0" locked="0" layoutInCell="1" allowOverlap="1" wp14:anchorId="1971D9DF" wp14:editId="3FC00CA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05" name="Rectangle 4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E4CA08-9803-7A4D-B398-DA1E2A4512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AAE5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1D9DF" id="Rectangle 4105" o:spid="_x0000_s4114" style="position:absolute;margin-left:316pt;margin-top:138pt;width:79pt;height:48pt;z-index:25313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3n+9&#13;&#10;AZ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72AAE51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5872" behindDoc="0" locked="0" layoutInCell="1" allowOverlap="1" wp14:anchorId="45B2A8A1" wp14:editId="71FBFE4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04" name="Rectangle 4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21727D-33CB-AD42-AE86-21D9FB5F0C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02DD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2A8A1" id="Rectangle 4104" o:spid="_x0000_s4115" style="position:absolute;margin-left:316pt;margin-top:138pt;width:79pt;height:48pt;z-index:25313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J0k9&#13;&#10;FJ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4502DD7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6896" behindDoc="0" locked="0" layoutInCell="1" allowOverlap="1" wp14:anchorId="6B56E92B" wp14:editId="003C0EB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03" name="Rectangle 4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F25BD3-F252-654B-8C6B-E17DDFD1F4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BF54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6E92B" id="Rectangle 4103" o:spid="_x0000_s4116" style="position:absolute;margin-left:316pt;margin-top:138pt;width:79pt;height:48pt;z-index:25313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mALI&#13;&#10;aZ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46BF541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7920" behindDoc="0" locked="0" layoutInCell="1" allowOverlap="1" wp14:anchorId="1B0DFC5E" wp14:editId="0297733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02" name="Rectangle 4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C6AD16-0AAF-D147-ACD9-AEA638C67E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BA7F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DFC5E" id="Rectangle 4102" o:spid="_x0000_s4117" style="position:absolute;margin-left:316pt;margin-top:138pt;width:79pt;height:48pt;z-index:25313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YTRI&#13;&#10;fJ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38BA7FE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8944" behindDoc="0" locked="0" layoutInCell="1" allowOverlap="1" wp14:anchorId="072C281A" wp14:editId="440B317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01" name="Rectangle 4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9CD56C-4215-584B-84BB-5090344C56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FF6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2C281A" id="Rectangle 4101" o:spid="_x0000_s4118" style="position:absolute;margin-left:316pt;margin-top:138pt;width:79pt;height:48pt;z-index:25313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am/I&#13;&#10;Qp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186FF6B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9968" behindDoc="0" locked="0" layoutInCell="1" allowOverlap="1" wp14:anchorId="7C7629D1" wp14:editId="5C2F284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00" name="Rectangle 4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2BBE81-B641-9B4D-8DEB-A14C36737E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991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629D1" id="Rectangle 4100" o:spid="_x0000_s4119" style="position:absolute;margin-left:316pt;margin-top:138pt;width:79pt;height:48pt;z-index:25313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" filled="f" stroked="f">
                      <v:textbox inset="2.16pt,1.44pt,0,1.44pt">
                        <w:txbxContent>
                          <w:p w14:paraId="6BA991D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0992" behindDoc="0" locked="0" layoutInCell="1" allowOverlap="1" wp14:anchorId="18299858" wp14:editId="0EC62C4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099" name="Rectangle 4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72A463-9D3D-D647-A7E4-2A11946C82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70DE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99858" id="Rectangle 4099" o:spid="_x0000_s4120" style="position:absolute;margin-left:316pt;margin-top:138pt;width:79pt;height:48pt;z-index:25314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fNnI&#13;&#10;P5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2570DEF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2016" behindDoc="0" locked="0" layoutInCell="1" allowOverlap="1" wp14:anchorId="639E78FC" wp14:editId="519454C8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098" name="Rectangle 4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EC4427-E463-9A44-A741-C96A57C888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B7A43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9E78FC" id="Rectangle 4098" o:spid="_x0000_s4121" style="position:absolute;margin-left:316pt;margin-top:138pt;width:79pt;height:48pt;z-index:25314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he9I&#13;&#10;Kp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4FB7A43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3040" behindDoc="0" locked="0" layoutInCell="1" allowOverlap="1" wp14:anchorId="42855273" wp14:editId="0FB8DEC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097" name="Rectangle 4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795FC1-7622-E549-BF48-87DCD47640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4322F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55273" id="Rectangle 4097" o:spid="_x0000_s4122" style="position:absolute;margin-left:316pt;margin-top:138pt;width:79pt;height:48pt;z-index:25314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jrTI&#13;&#10;FJ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314322F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4064" behindDoc="0" locked="0" layoutInCell="1" allowOverlap="1" wp14:anchorId="4247E37E" wp14:editId="5AEF392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096" name="Rectangle 4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955163-42DD-0747-967E-32C92C898A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24618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47E37E" id="Rectangle 4096" o:spid="_x0000_s4123" style="position:absolute;margin-left:316pt;margin-top:138pt;width:79pt;height:48pt;z-index:25314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d4JI&#13;&#10;AZ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6424618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5088" behindDoc="0" locked="0" layoutInCell="1" allowOverlap="1" wp14:anchorId="266F9775" wp14:editId="22122FA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095" name="Rectangle 4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533CA4-87B1-CA43-A04F-B816DF3F4F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9F7E9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F9775" id="Rectangle 4095" o:spid="_x0000_s4124" style="position:absolute;margin-left:316pt;margin-top:138pt;width:79pt;height:48pt;z-index:25314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ULXJ&#13;&#10;xZ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1B9F7E9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6112" behindDoc="0" locked="0" layoutInCell="1" allowOverlap="1" wp14:anchorId="2EBA224F" wp14:editId="35C2FCF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094" name="Rectangle 4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6E8501-956E-384C-813F-DCFE43AA72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8A3A3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BA224F" id="Rectangle 4094" o:spid="_x0000_s4125" style="position:absolute;margin-left:316pt;margin-top:138pt;width:79pt;height:48pt;z-index:25314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" filled="f" stroked="f">
                      <v:textbox inset="2.16pt,1.44pt,0,1.44pt">
                        <w:txbxContent>
                          <w:p w14:paraId="498A3A3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  <w:t>MAIN PHONE #</w:t>
            </w:r>
          </w:p>
        </w:tc>
        <w:tc>
          <w:tcPr>
            <w:tcW w:w="3438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78DC1CB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 w:rsidRPr="00B54BE5"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74507A7C" w14:textId="77777777" w:rsidR="00B54BE5" w:rsidRPr="00B54BE5" w:rsidRDefault="00B54BE5" w:rsidP="001117F4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B54BE5"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  <w:t>ALT. PHONE #</w:t>
            </w:r>
          </w:p>
        </w:tc>
        <w:tc>
          <w:tcPr>
            <w:tcW w:w="4416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E77DCE9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 w:rsidRPr="00B54BE5"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  <w:t> </w:t>
            </w:r>
          </w:p>
        </w:tc>
      </w:tr>
      <w:tr w:rsidR="000B3721" w:rsidRPr="00B54BE5" w14:paraId="2A2A35CB" w14:textId="77777777" w:rsidTr="0066762B">
        <w:trPr>
          <w:gridBefore w:val="1"/>
          <w:wBefore w:w="200" w:type="dxa"/>
          <w:trHeight w:val="457"/>
        </w:trPr>
        <w:tc>
          <w:tcPr>
            <w:tcW w:w="1870" w:type="dxa"/>
            <w:gridSpan w:val="3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</w:tcPr>
          <w:p w14:paraId="50EA6D57" w14:textId="0B81C5CE" w:rsidR="000B3721" w:rsidRPr="00B54BE5" w:rsidRDefault="000B3721" w:rsidP="001117F4">
            <w:pPr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</w:pPr>
            <w:r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w:t>INSURANCE CARRIER</w:t>
            </w:r>
          </w:p>
        </w:tc>
        <w:tc>
          <w:tcPr>
            <w:tcW w:w="3438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4C7180DD" w14:textId="77777777" w:rsidR="000B3721" w:rsidRPr="00B54BE5" w:rsidRDefault="000B3721" w:rsidP="00B54BE5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6DCE4"/>
            <w:vAlign w:val="center"/>
          </w:tcPr>
          <w:p w14:paraId="39698B75" w14:textId="33F9C165" w:rsidR="000B3721" w:rsidRPr="00B54BE5" w:rsidRDefault="000B3721" w:rsidP="001117F4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  <w:t>MEMBER ID</w:t>
            </w:r>
          </w:p>
        </w:tc>
        <w:tc>
          <w:tcPr>
            <w:tcW w:w="4416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2117D3EF" w14:textId="77777777" w:rsidR="000B3721" w:rsidRPr="00B54BE5" w:rsidRDefault="000B3721" w:rsidP="00B54BE5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</w:p>
        </w:tc>
      </w:tr>
      <w:tr w:rsidR="000B3721" w:rsidRPr="00B54BE5" w14:paraId="32BF077C" w14:textId="77777777" w:rsidTr="0066762B">
        <w:trPr>
          <w:gridBefore w:val="1"/>
          <w:wBefore w:w="200" w:type="dxa"/>
          <w:trHeight w:val="457"/>
        </w:trPr>
        <w:tc>
          <w:tcPr>
            <w:tcW w:w="1870" w:type="dxa"/>
            <w:gridSpan w:val="3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</w:tcPr>
          <w:p w14:paraId="66DCD602" w14:textId="5A27E695" w:rsidR="000B3721" w:rsidRDefault="000B3721" w:rsidP="001117F4">
            <w:pPr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</w:pPr>
            <w:r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w:t>PRIMARY ON INSURANCE</w:t>
            </w:r>
          </w:p>
        </w:tc>
        <w:tc>
          <w:tcPr>
            <w:tcW w:w="3438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410B010A" w14:textId="77777777" w:rsidR="000B3721" w:rsidRPr="00B54BE5" w:rsidRDefault="000B3721" w:rsidP="00B54BE5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6DCE4"/>
            <w:vAlign w:val="center"/>
          </w:tcPr>
          <w:p w14:paraId="5E33AF34" w14:textId="63AFC530" w:rsidR="000B3721" w:rsidRDefault="000B3721" w:rsidP="001117F4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  <w:t>GROUP #</w:t>
            </w:r>
          </w:p>
        </w:tc>
        <w:tc>
          <w:tcPr>
            <w:tcW w:w="4416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7FD53E2B" w14:textId="77777777" w:rsidR="000B3721" w:rsidRPr="00B54BE5" w:rsidRDefault="000B3721" w:rsidP="00B54BE5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</w:p>
        </w:tc>
      </w:tr>
      <w:tr w:rsidR="0066762B" w:rsidRPr="00B54BE5" w14:paraId="0F7B8A30" w14:textId="77777777" w:rsidTr="0066762B">
        <w:trPr>
          <w:gridBefore w:val="1"/>
          <w:wBefore w:w="200" w:type="dxa"/>
          <w:trHeight w:val="457"/>
        </w:trPr>
        <w:tc>
          <w:tcPr>
            <w:tcW w:w="1870" w:type="dxa"/>
            <w:gridSpan w:val="3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</w:tcPr>
          <w:p w14:paraId="5E61939F" w14:textId="53DCFB4A" w:rsidR="0066762B" w:rsidRDefault="0066762B" w:rsidP="001117F4">
            <w:pPr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</w:pPr>
            <w:r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w:t>Primary DOB:</w:t>
            </w:r>
          </w:p>
        </w:tc>
        <w:tc>
          <w:tcPr>
            <w:tcW w:w="3438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60692F0C" w14:textId="77777777" w:rsidR="0066762B" w:rsidRPr="00B54BE5" w:rsidRDefault="0066762B" w:rsidP="00B54BE5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6DCE4"/>
            <w:vAlign w:val="center"/>
          </w:tcPr>
          <w:p w14:paraId="3E3EDBF7" w14:textId="20BFF684" w:rsidR="0066762B" w:rsidRDefault="0066762B" w:rsidP="001117F4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  <w:t>Primary Phone:</w:t>
            </w:r>
          </w:p>
        </w:tc>
        <w:tc>
          <w:tcPr>
            <w:tcW w:w="4416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0C896F32" w14:textId="77777777" w:rsidR="0066762B" w:rsidRPr="00B54BE5" w:rsidRDefault="0066762B" w:rsidP="00B54BE5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</w:p>
        </w:tc>
      </w:tr>
      <w:tr w:rsidR="0066762B" w:rsidRPr="00B54BE5" w14:paraId="7A22982E" w14:textId="77777777" w:rsidTr="0066762B">
        <w:trPr>
          <w:gridBefore w:val="1"/>
          <w:wBefore w:w="200" w:type="dxa"/>
          <w:trHeight w:val="457"/>
        </w:trPr>
        <w:tc>
          <w:tcPr>
            <w:tcW w:w="1870" w:type="dxa"/>
            <w:gridSpan w:val="3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</w:tcPr>
          <w:p w14:paraId="17E33B48" w14:textId="4678B611" w:rsidR="0066762B" w:rsidRDefault="0066762B" w:rsidP="001117F4">
            <w:pPr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</w:pPr>
            <w:r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w:t>Primary Address</w:t>
            </w:r>
          </w:p>
        </w:tc>
        <w:tc>
          <w:tcPr>
            <w:tcW w:w="3438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0365E5BE" w14:textId="77777777" w:rsidR="0066762B" w:rsidRPr="00B54BE5" w:rsidRDefault="0066762B" w:rsidP="00B54BE5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6DCE4"/>
            <w:vAlign w:val="center"/>
          </w:tcPr>
          <w:p w14:paraId="772B606B" w14:textId="77777777" w:rsidR="0066762B" w:rsidRDefault="0066762B" w:rsidP="001117F4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</w:p>
        </w:tc>
        <w:tc>
          <w:tcPr>
            <w:tcW w:w="4416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561EE421" w14:textId="77777777" w:rsidR="0066762B" w:rsidRPr="00B54BE5" w:rsidRDefault="0066762B" w:rsidP="00B54BE5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</w:p>
        </w:tc>
      </w:tr>
      <w:tr w:rsidR="000B3721" w:rsidRPr="00B54BE5" w14:paraId="11C8DC55" w14:textId="77777777" w:rsidTr="0066762B">
        <w:trPr>
          <w:gridBefore w:val="1"/>
          <w:wBefore w:w="200" w:type="dxa"/>
          <w:trHeight w:val="457"/>
        </w:trPr>
        <w:tc>
          <w:tcPr>
            <w:tcW w:w="1870" w:type="dxa"/>
            <w:gridSpan w:val="3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</w:tcPr>
          <w:p w14:paraId="082D5608" w14:textId="2B61A37B" w:rsidR="000B3721" w:rsidRDefault="000B3721" w:rsidP="001117F4">
            <w:pPr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</w:pPr>
            <w:r>
              <w:rPr>
                <w:rFonts w:ascii="Century Gothic" w:eastAsia="Times New Roman" w:hAnsi="Century Gothic" w:cs="Calibri"/>
                <w:b/>
                <w:bCs/>
                <w:noProof/>
                <w:color w:val="333F4F"/>
                <w:sz w:val="20"/>
                <w:szCs w:val="20"/>
              </w:rPr>
              <w:t>EAP AUTH CODE</w:t>
            </w:r>
          </w:p>
        </w:tc>
        <w:tc>
          <w:tcPr>
            <w:tcW w:w="3438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4E4A1ED7" w14:textId="77777777" w:rsidR="000B3721" w:rsidRPr="00B54BE5" w:rsidRDefault="000B3721" w:rsidP="00B54BE5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6DCE4"/>
            <w:vAlign w:val="center"/>
          </w:tcPr>
          <w:p w14:paraId="0C8DED39" w14:textId="5547A00B" w:rsidR="000B3721" w:rsidRDefault="000B3721" w:rsidP="001117F4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  <w:t>SECONDARY INSURANCE</w:t>
            </w:r>
          </w:p>
        </w:tc>
        <w:tc>
          <w:tcPr>
            <w:tcW w:w="4416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3BD26711" w14:textId="77777777" w:rsidR="000B3721" w:rsidRPr="00B54BE5" w:rsidRDefault="000B3721" w:rsidP="00B54BE5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</w:p>
        </w:tc>
      </w:tr>
      <w:tr w:rsidR="00B54BE5" w:rsidRPr="00B54BE5" w14:paraId="4C11EDC2" w14:textId="77777777" w:rsidTr="000B3721">
        <w:trPr>
          <w:gridBefore w:val="1"/>
          <w:wBefore w:w="200" w:type="dxa"/>
          <w:trHeight w:val="393"/>
        </w:trPr>
        <w:tc>
          <w:tcPr>
            <w:tcW w:w="1132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812915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333F4F"/>
              </w:rPr>
            </w:pPr>
            <w:r w:rsidRPr="00B54BE5">
              <w:rPr>
                <w:rFonts w:ascii="Century Gothic" w:eastAsia="Times New Roman" w:hAnsi="Century Gothic" w:cs="Calibri"/>
                <w:color w:val="333F4F"/>
              </w:rPr>
              <w:t>HEALTH INFORMATION</w:t>
            </w:r>
          </w:p>
        </w:tc>
      </w:tr>
      <w:tr w:rsidR="00B54BE5" w:rsidRPr="00B54BE5" w14:paraId="7D30D188" w14:textId="77777777" w:rsidTr="000B3721">
        <w:trPr>
          <w:gridBefore w:val="1"/>
          <w:wBefore w:w="200" w:type="dxa"/>
          <w:trHeight w:val="234"/>
        </w:trPr>
        <w:tc>
          <w:tcPr>
            <w:tcW w:w="11328" w:type="dxa"/>
            <w:gridSpan w:val="14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66DB113A" w14:textId="5071B340" w:rsidR="00B54BE5" w:rsidRPr="00B54BE5" w:rsidRDefault="0066762B" w:rsidP="00B54BE5">
            <w:pPr>
              <w:rPr>
                <w:rFonts w:ascii="Century Gothic" w:eastAsia="Times New Roman" w:hAnsi="Century Gothic" w:cs="Calibri"/>
                <w:i/>
                <w:iCs/>
                <w:color w:val="333F4F"/>
                <w:sz w:val="20"/>
                <w:szCs w:val="20"/>
              </w:rPr>
            </w:pPr>
            <w:r>
              <w:rPr>
                <w:rFonts w:ascii="Century Gothic" w:eastAsia="Times New Roman" w:hAnsi="Century Gothic" w:cs="Calibri"/>
                <w:i/>
                <w:iCs/>
                <w:color w:val="333F4F"/>
                <w:sz w:val="20"/>
                <w:szCs w:val="20"/>
              </w:rPr>
              <w:t>Briefly d</w:t>
            </w:r>
            <w:r w:rsidR="00B54BE5" w:rsidRPr="00B54BE5">
              <w:rPr>
                <w:rFonts w:ascii="Century Gothic" w:eastAsia="Times New Roman" w:hAnsi="Century Gothic" w:cs="Calibri"/>
                <w:i/>
                <w:iCs/>
                <w:color w:val="333F4F"/>
                <w:sz w:val="20"/>
                <w:szCs w:val="20"/>
              </w:rPr>
              <w:t>escribe the reason for the initial visit.</w:t>
            </w:r>
          </w:p>
        </w:tc>
      </w:tr>
      <w:tr w:rsidR="00B54BE5" w:rsidRPr="00B54BE5" w14:paraId="2EC46E6C" w14:textId="77777777" w:rsidTr="0066762B">
        <w:trPr>
          <w:gridBefore w:val="1"/>
          <w:wBefore w:w="200" w:type="dxa"/>
          <w:trHeight w:val="800"/>
        </w:trPr>
        <w:tc>
          <w:tcPr>
            <w:tcW w:w="11328" w:type="dxa"/>
            <w:gridSpan w:val="14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4E34B16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B54BE5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 </w:t>
            </w:r>
          </w:p>
        </w:tc>
      </w:tr>
      <w:tr w:rsidR="001117F4" w:rsidRPr="00B54BE5" w14:paraId="176E1CC9" w14:textId="77777777" w:rsidTr="0066762B">
        <w:trPr>
          <w:gridBefore w:val="1"/>
          <w:wBefore w:w="200" w:type="dxa"/>
          <w:trHeight w:val="313"/>
        </w:trPr>
        <w:tc>
          <w:tcPr>
            <w:tcW w:w="885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12E4C" w14:textId="77777777" w:rsidR="00B54BE5" w:rsidRPr="00B54BE5" w:rsidRDefault="00B54BE5" w:rsidP="00B54BE5">
            <w:pPr>
              <w:ind w:firstLineChars="100" w:firstLine="200"/>
              <w:rPr>
                <w:rFonts w:ascii="Century Gothic" w:eastAsia="Times New Roman" w:hAnsi="Century Gothic" w:cs="Calibri"/>
                <w:i/>
                <w:iCs/>
                <w:color w:val="333F4F"/>
                <w:sz w:val="20"/>
                <w:szCs w:val="20"/>
              </w:rPr>
            </w:pP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7136" behindDoc="0" locked="0" layoutInCell="1" allowOverlap="1" wp14:anchorId="146FD937" wp14:editId="21ECD7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93" name="Rectangle 4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5C6EC01-AA74-EA43-8617-83E74C4EF7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60AB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6FD937" id="Rectangle 4093" o:spid="_x0000_s4126" style="position:absolute;left:0;text-align:left;margin-left:-5pt;margin-top:0;width:79pt;height:47pt;z-index:25314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DOWWsy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5060AB3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8160" behindDoc="0" locked="0" layoutInCell="1" allowOverlap="1" wp14:anchorId="16018B99" wp14:editId="545529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92" name="Rectangle 4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CE4960-A166-4C48-8F28-DE6C7BAFB7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4985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18B99" id="Rectangle 4092" o:spid="_x0000_s4127" style="position:absolute;left:0;text-align:left;margin-left:-5pt;margin-top:0;width:79pt;height:47pt;z-index:25314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" filled="f" stroked="f">
                      <v:textbox inset="2.16pt,1.44pt,0,1.44pt">
                        <w:txbxContent>
                          <w:p w14:paraId="1A49855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9184" behindDoc="0" locked="0" layoutInCell="1" allowOverlap="1" wp14:anchorId="6228C0B2" wp14:editId="507553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91" name="Rectangle 4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FE4DB9-8310-E84A-A143-77F91BB267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C72B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28C0B2" id="Rectangle 4091" o:spid="_x0000_s4128" style="position:absolute;left:0;text-align:left;margin-left:-5pt;margin-top:0;width:79pt;height:47pt;z-index:25314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A8NGsZ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68C72B4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0208" behindDoc="0" locked="0" layoutInCell="1" allowOverlap="1" wp14:anchorId="401B5DA5" wp14:editId="74E45B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90" name="Rectangle 4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47C2CF-90B1-A94E-A65F-8072187D83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153AF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1B5DA5" id="Rectangle 4090" o:spid="_x0000_s4129" style="position:absolute;left:0;text-align:left;margin-left:-5pt;margin-top:0;width:79pt;height:47pt;z-index:25315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DFAusM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7B153AF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1232" behindDoc="0" locked="0" layoutInCell="1" allowOverlap="1" wp14:anchorId="77A2D802" wp14:editId="3D45AD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89" name="Rectangle 4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E41206-D907-6E47-B93F-4C6A280C93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E2C83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A2D802" id="Rectangle 4089" o:spid="_x0000_s4130" style="position:absolute;left:0;text-align:left;margin-left:-5pt;margin-top:0;width:79pt;height:47pt;z-index:25315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Aqgmtk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7DE2C83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2256" behindDoc="0" locked="0" layoutInCell="1" allowOverlap="1" wp14:anchorId="351A18D1" wp14:editId="4536DF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88" name="Rectangle 4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2BBC98-4CAA-DB44-97C5-1346EFA810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6F63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A18D1" id="Rectangle 4088" o:spid="_x0000_s4131" style="position:absolute;left:0;text-align:left;margin-left:-5pt;margin-top:0;width:79pt;height:47pt;z-index:25315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DTtOtx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216F63C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3280" behindDoc="0" locked="0" layoutInCell="1" allowOverlap="1" wp14:anchorId="653A0E78" wp14:editId="7F49FD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87" name="Rectangle 4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D2E7EE-C18B-D343-AA72-E4F6B28D21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03FE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3A0E78" id="Rectangle 4087" o:spid="_x0000_s4132" style="position:absolute;left:0;text-align:left;margin-left:-5pt;margin-top:0;width:79pt;height:47pt;z-index:25315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DY72tP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5103FE7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4304" behindDoc="0" locked="0" layoutInCell="1" allowOverlap="1" wp14:anchorId="5488D416" wp14:editId="203D35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86" name="Rectangle 4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470440-59EE-9A4D-A005-42237D4353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C1AF3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8D416" id="Rectangle 4086" o:spid="_x0000_s4133" style="position:absolute;left:0;text-align:left;margin-left:-5pt;margin-top:0;width:79pt;height:47pt;z-index:25315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Ah2eta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2EC1AF3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5328" behindDoc="0" locked="0" layoutInCell="1" allowOverlap="1" wp14:anchorId="674C4D19" wp14:editId="7536A8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85" name="Rectangle 4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060BF4-7477-4D43-AD75-081283587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620A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4C4D19" id="Rectangle 4085" o:spid="_x0000_s4134" style="position:absolute;left:0;text-align:left;margin-left:-5pt;margin-top:0;width:79pt;height:47pt;z-index:25315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AG7mqe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5B620AF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6352" behindDoc="0" locked="0" layoutInCell="1" allowOverlap="1" wp14:anchorId="4CE7359C" wp14:editId="5D0072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84" name="Rectangle 4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8E9298-6DD1-614A-8240-276783742A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D585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7359C" id="Rectangle 4084" o:spid="_x0000_s4135" style="position:absolute;left:0;text-align:left;margin-left:-5pt;margin-top:0;width:79pt;height:47pt;z-index:25315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" filled="f" stroked="f">
                      <v:textbox inset="2.16pt,1.44pt,0,1.44pt">
                        <w:txbxContent>
                          <w:p w14:paraId="14D5856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7376" behindDoc="0" locked="0" layoutInCell="1" allowOverlap="1" wp14:anchorId="753631C7" wp14:editId="3B209A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83" name="Rectangle 4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4D9414-EEEB-6748-8AC8-F922A500D2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13F6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631C7" id="Rectangle 4083" o:spid="_x0000_s4136" style="position:absolute;left:0;text-align:left;margin-left:-5pt;margin-top:0;width:79pt;height:47pt;z-index:25315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BAkx/2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6813F68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8400" behindDoc="0" locked="0" layoutInCell="1" allowOverlap="1" wp14:anchorId="6CE164E6" wp14:editId="1DE8C5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82" name="Rectangle 4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07E123-D7C8-5A4C-AF70-57CA601693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193E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E164E6" id="Rectangle 4082" o:spid="_x0000_s4137" style="position:absolute;left:0;text-align:left;margin-left:-5pt;margin-top:0;width:79pt;height:47pt;z-index:25315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" filled="f" stroked="f">
                      <v:textbox inset="2.16pt,1.44pt,0,1.44pt">
                        <w:txbxContent>
                          <w:p w14:paraId="0F193E0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9424" behindDoc="0" locked="0" layoutInCell="1" allowOverlap="1" wp14:anchorId="05E38E67" wp14:editId="05DAC5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81" name="Rectangle 4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5B3D6E-AFA3-0E4D-A3E2-CABE46ED7B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41A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38E67" id="Rectangle 4081" o:spid="_x0000_s4138" style="position:absolute;left:0;text-align:left;margin-left:-5pt;margin-top:0;width:79pt;height:47pt;z-index:25315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Cy/h/d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39941A7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0448" behindDoc="0" locked="0" layoutInCell="1" allowOverlap="1" wp14:anchorId="34DF84C0" wp14:editId="7DF484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80" name="Rectangle 4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DB871A-4FC9-F743-95C3-1C3B275CAA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C2B9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DF84C0" id="Rectangle 4080" o:spid="_x0000_s4139" style="position:absolute;left:0;text-align:left;margin-left:-5pt;margin-top:0;width:79pt;height:47pt;z-index:25316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BLyJ/I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57C2B99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1472" behindDoc="0" locked="0" layoutInCell="1" allowOverlap="1" wp14:anchorId="289E52BF" wp14:editId="5CD940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79" name="Rectangle 4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36CE00-4B75-E34D-96E6-9A3F459905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EBBB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E52BF" id="Rectangle 4079" o:spid="_x0000_s4140" style="position:absolute;left:0;text-align:left;margin-left:-5pt;margin-top:0;width:79pt;height:47pt;z-index:25316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CkSB+g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03EBBBF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2496" behindDoc="0" locked="0" layoutInCell="1" allowOverlap="1" wp14:anchorId="1598DDE2" wp14:editId="2484EA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78" name="Rectangle 4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DC8BD5-CD9D-0B45-88C9-652B349D0C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D6CB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8DDE2" id="Rectangle 4078" o:spid="_x0000_s4141" style="position:absolute;left:0;text-align:left;margin-left:-5pt;margin-top:0;width:79pt;height:47pt;z-index:25316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Bdfp+1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26D6CB4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3520" behindDoc="0" locked="0" layoutInCell="1" allowOverlap="1" wp14:anchorId="1A34D53F" wp14:editId="77E59B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77" name="Rectangle 4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9E070B-FD43-D54D-9CA6-5AEEC63A8A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61E9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34D53F" id="Rectangle 4077" o:spid="_x0000_s4142" style="position:absolute;left:0;text-align:left;margin-left:-5pt;margin-top:0;width:79pt;height:47pt;z-index:25316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BWJR+L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4F61E9F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4544" behindDoc="0" locked="0" layoutInCell="1" allowOverlap="1" wp14:anchorId="3E816CB2" wp14:editId="0633B4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76" name="Rectangle 4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A56180-B9FB-4844-84ED-87FFE7168B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3593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816CB2" id="Rectangle 4076" o:spid="_x0000_s4143" style="position:absolute;left:0;text-align:left;margin-left:-5pt;margin-top:0;width:79pt;height:47pt;z-index:25316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CvE5+e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323593D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5568" behindDoc="0" locked="0" layoutInCell="1" allowOverlap="1" wp14:anchorId="0891B95F" wp14:editId="598116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75" name="Rectangle 4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EEA032-13D9-D342-BFEE-BDD1763276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E980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91B95F" id="Rectangle 4075" o:spid="_x0000_s4144" style="position:absolute;left:0;text-align:left;margin-left:-5pt;margin-top:0;width:79pt;height:47pt;z-index:25316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CIJB5a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76E980B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6592" behindDoc="0" locked="0" layoutInCell="1" allowOverlap="1" wp14:anchorId="483BA930" wp14:editId="33D67A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74" name="Rectangle 4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1AA69C-074B-884E-BFB3-C86A315008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EA88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3BA930" id="Rectangle 4074" o:spid="_x0000_s4145" style="position:absolute;left:0;text-align:left;margin-left:-5pt;margin-top:0;width:79pt;height:47pt;z-index:25316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" filled="f" stroked="f">
                      <v:textbox inset="2.16pt,1.44pt,0,1.44pt">
                        <w:txbxContent>
                          <w:p w14:paraId="5AEA88C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7616" behindDoc="0" locked="0" layoutInCell="1" allowOverlap="1" wp14:anchorId="46199465" wp14:editId="5E5EB9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73" name="Rectangle 4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137826-80E0-0141-BEBC-4D6658486E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4E949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199465" id="Rectangle 4073" o:spid="_x0000_s4146" style="position:absolute;left:0;text-align:left;margin-left:-5pt;margin-top:0;width:79pt;height:47pt;z-index:25316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CTyvNh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4C4E949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8640" behindDoc="0" locked="0" layoutInCell="1" allowOverlap="1" wp14:anchorId="72F33FC0" wp14:editId="78E196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72" name="Rectangle 4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A7C93B-2741-324D-9968-139F0EDA08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DED3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33FC0" id="Rectangle 4072" o:spid="_x0000_s4147" style="position:absolute;left:0;text-align:left;margin-left:-5pt;margin-top:0;width:79pt;height:47pt;z-index:25316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" filled="f" stroked="f">
                      <v:textbox inset="2.16pt,1.44pt,0,1.44pt">
                        <w:txbxContent>
                          <w:p w14:paraId="6BDED3D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9664" behindDoc="0" locked="0" layoutInCell="1" allowOverlap="1" wp14:anchorId="01528A77" wp14:editId="5696A3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71" name="Rectangle 4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751805-F171-5A42-8E1F-89486FE52C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C56E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528A77" id="Rectangle 4071" o:spid="_x0000_s4148" style="position:absolute;left:0;text-align:left;margin-left:-5pt;margin-top:0;width:79pt;height:47pt;z-index:25316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Bhp/NK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4BC56E2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0688" behindDoc="0" locked="0" layoutInCell="1" allowOverlap="1" wp14:anchorId="6C0BBFD7" wp14:editId="19CB8B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70" name="Rectangle 4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E28D51-7675-9D45-9421-97CBAD5BE5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6E11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BBFD7" id="Rectangle 4070" o:spid="_x0000_s4149" style="position:absolute;left:0;text-align:left;margin-left:-5pt;margin-top:0;width:79pt;height:47pt;z-index:25317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CYkXNf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2F6E116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1712" behindDoc="0" locked="0" layoutInCell="1" allowOverlap="1" wp14:anchorId="30C4B209" wp14:editId="04EEC5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69" name="Rectangle 4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C7EC99-562F-7146-9F9B-2917A082E2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FC90A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C4B209" id="Rectangle 4069" o:spid="_x0000_s4150" style="position:absolute;left:0;text-align:left;margin-left:-5pt;margin-top:0;width:79pt;height:47pt;z-index:25317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B3EfM3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5BFC90A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2736" behindDoc="0" locked="0" layoutInCell="1" allowOverlap="1" wp14:anchorId="570A965B" wp14:editId="4C370C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68" name="Rectangle 4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8AEF20-4934-6F44-96D7-DED3555D91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7963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0A965B" id="Rectangle 4068" o:spid="_x0000_s4151" style="position:absolute;left:0;text-align:left;margin-left:-5pt;margin-top:0;width:79pt;height:47pt;z-index:25317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COJ3Mi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3E7963E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3760" behindDoc="0" locked="0" layoutInCell="1" allowOverlap="1" wp14:anchorId="76F8DC0E" wp14:editId="441F09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67" name="Rectangle 4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D43C00-E620-BA4E-A0FE-27D5EC9563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AF60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F8DC0E" id="Rectangle 4067" o:spid="_x0000_s4152" style="position:absolute;left:0;text-align:left;margin-left:-5pt;margin-top:0;width:79pt;height:47pt;z-index:25317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CFfPMc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2CAF60A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4784" behindDoc="0" locked="0" layoutInCell="1" allowOverlap="1" wp14:anchorId="75AD531B" wp14:editId="155A2E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66" name="Rectangle 4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A6BD34-83F2-3847-B879-221BC3E153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9721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AD531B" id="Rectangle 4066" o:spid="_x0000_s4153" style="position:absolute;left:0;text-align:left;margin-left:-5pt;margin-top:0;width:79pt;height:47pt;z-index:25317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B8SnMJ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3C97216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5808" behindDoc="0" locked="0" layoutInCell="1" allowOverlap="1" wp14:anchorId="3FA8F451" wp14:editId="4FB1AE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65" name="Rectangle 4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8445B1-3423-184F-8914-BAE8186CD5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AD47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8F451" id="Rectangle 4065" o:spid="_x0000_s4154" style="position:absolute;left:0;text-align:left;margin-left:-5pt;margin-top:0;width:79pt;height:47pt;z-index:25317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BbffLN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07AD477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6832" behindDoc="0" locked="0" layoutInCell="1" allowOverlap="1" wp14:anchorId="6E700942" wp14:editId="5B201A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64" name="Rectangle 4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E93093-A6C7-E644-9F34-45F7C045EB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DF2A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700942" id="Rectangle 4064" o:spid="_x0000_s4155" style="position:absolute;left:0;text-align:left;margin-left:-5pt;margin-top:0;width:79pt;height:47pt;z-index:25317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" filled="f" stroked="f">
                      <v:textbox inset="2.16pt,1.44pt,0,1.44pt">
                        <w:txbxContent>
                          <w:p w14:paraId="55DF2AA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7856" behindDoc="0" locked="0" layoutInCell="1" allowOverlap="1" wp14:anchorId="79A81499" wp14:editId="402B2F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63" name="Rectangle 4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EC1DD5-27E3-FE4B-ADD6-810C80BC92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737A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A81499" id="Rectangle 4063" o:spid="_x0000_s4156" style="position:absolute;left:0;text-align:left;margin-left:-5pt;margin-top:0;width:79pt;height:47pt;z-index:25317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" filled="f" stroked="f">
                      <v:textbox inset="2.16pt,1.44pt,0,1.44pt">
                        <w:txbxContent>
                          <w:p w14:paraId="1C737A5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8880" behindDoc="0" locked="0" layoutInCell="1" allowOverlap="1" wp14:anchorId="53C2E21C" wp14:editId="766922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62" name="Rectangle 4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66CCB4-AE5E-BF4A-B746-C9CFC2FF13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7ABB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C2E21C" id="Rectangle 4062" o:spid="_x0000_s4157" style="position:absolute;left:0;text-align:left;margin-left:-5pt;margin-top:0;width:79pt;height:47pt;z-index:25317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" filled="f" stroked="f">
                      <v:textbox inset="2.16pt,1.44pt,0,1.44pt">
                        <w:txbxContent>
                          <w:p w14:paraId="7D7ABBA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9904" behindDoc="0" locked="0" layoutInCell="1" allowOverlap="1" wp14:anchorId="3A4BB99E" wp14:editId="061CB0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61" name="Rectangle 4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139C1A-19CC-CF4D-905C-F38178B2A1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9F09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4BB99E" id="Rectangle 4061" o:spid="_x0000_s4158" style="position:absolute;left:0;text-align:left;margin-left:-5pt;margin-top:0;width:79pt;height:47pt;z-index:25317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DvbYeO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639F098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0928" behindDoc="0" locked="0" layoutInCell="1" allowOverlap="1" wp14:anchorId="159C96C9" wp14:editId="33515F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60" name="Rectangle 4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B9899B-12F1-B642-A3E8-257B6EF023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BA52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C96C9" id="Rectangle 4060" o:spid="_x0000_s4159" style="position:absolute;left:0;text-align:left;margin-left:-5pt;margin-top:0;width:79pt;height:47pt;z-index:25318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AWWweb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65BA526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1952" behindDoc="0" locked="0" layoutInCell="1" allowOverlap="1" wp14:anchorId="53C8CFF1" wp14:editId="59DE3D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59" name="Rectangle 4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04CB2D-C048-D145-A594-987DE8D294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5F5C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C8CFF1" id="Rectangle 4059" o:spid="_x0000_s4160" style="position:absolute;left:0;text-align:left;margin-left:-5pt;margin-top:0;width:79pt;height:47pt;z-index:25318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" filled="f" stroked="f">
                      <v:textbox inset="2.16pt,1.44pt,0,1.44pt">
                        <w:txbxContent>
                          <w:p w14:paraId="4B5F5C8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2976" behindDoc="0" locked="0" layoutInCell="1" allowOverlap="1" wp14:anchorId="3DF2AEA2" wp14:editId="222261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58" name="Rectangle 4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FF0DB5-45CD-7949-B3F9-24C4B1EAB0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F3F2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2AEA2" id="Rectangle 4058" o:spid="_x0000_s4161" style="position:absolute;left:0;text-align:left;margin-left:-5pt;margin-top:0;width:79pt;height:47pt;z-index:25318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AA7Qfm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46F3F28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4000" behindDoc="0" locked="0" layoutInCell="1" allowOverlap="1" wp14:anchorId="1BF703DF" wp14:editId="6E5C33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57" name="Rectangle 4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01F6D6-AD9F-2B45-AB7A-3656F5547C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D2709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F703DF" id="Rectangle 4057" o:spid="_x0000_s4162" style="position:absolute;left:0;text-align:left;margin-left:-5pt;margin-top:0;width:79pt;height:47pt;z-index:25318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" filled="f" stroked="f">
                      <v:textbox inset="2.16pt,1.44pt,0,1.44pt">
                        <w:txbxContent>
                          <w:p w14:paraId="55D2709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5024" behindDoc="0" locked="0" layoutInCell="1" allowOverlap="1" wp14:anchorId="62321171" wp14:editId="35D413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56" name="Rectangle 4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C3220E-000B-D840-A576-F00146CEF0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BA01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321171" id="Rectangle 4056" o:spid="_x0000_s4163" style="position:absolute;left:0;text-align:left;margin-left:-5pt;margin-top:0;width:79pt;height:47pt;z-index:25318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DygAfN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0CBA01B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6048" behindDoc="0" locked="0" layoutInCell="1" allowOverlap="1" wp14:anchorId="240AC9C6" wp14:editId="4CEB65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55" name="Rectangle 4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4B73AF-F307-214F-BB70-C21677F482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F361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AC9C6" id="Rectangle 4055" o:spid="_x0000_s4164" style="position:absolute;left:0;text-align:left;margin-left:-5pt;margin-top:0;width:79pt;height:47pt;z-index:25318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DVt4YJ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57F3612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7072" behindDoc="0" locked="0" layoutInCell="1" allowOverlap="1" wp14:anchorId="7D947A28" wp14:editId="441F4D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54" name="Rectangle 4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2585AE-85EE-4F4D-B11B-C7BFFAA258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8424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947A28" id="Rectangle 4054" o:spid="_x0000_s4165" style="position:absolute;left:0;text-align:left;margin-left:-5pt;margin-top:0;width:79pt;height:47pt;z-index:25318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" filled="f" stroked="f">
                      <v:textbox inset="2.16pt,1.44pt,0,1.44pt">
                        <w:txbxContent>
                          <w:p w14:paraId="3584249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8096" behindDoc="0" locked="0" layoutInCell="1" allowOverlap="1" wp14:anchorId="7FEA93BB" wp14:editId="653269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53" name="Rectangle 4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CAB0D5-D299-3042-9FA0-53B1DE68E1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11B2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EA93BB" id="Rectangle 4053" o:spid="_x0000_s4166" style="position:absolute;left:0;text-align:left;margin-left:-5pt;margin-top:0;width:79pt;height:47pt;z-index:25318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B0f1qV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5711B2C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9120" behindDoc="0" locked="0" layoutInCell="1" allowOverlap="1" wp14:anchorId="59F95064" wp14:editId="4C8DE7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52" name="Rectangle 4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FBFFAA-9B16-D94C-93EE-4CEFF36A79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8D2A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F95064" id="Rectangle 4052" o:spid="_x0000_s4167" style="position:absolute;left:0;text-align:left;margin-left:-5pt;margin-top:0;width:79pt;height:47pt;z-index:25318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CNSdqA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128D2A4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0144" behindDoc="0" locked="0" layoutInCell="1" allowOverlap="1" wp14:anchorId="7B05EE51" wp14:editId="2D9487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51" name="Rectangle 4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F76A44F-0123-BD46-8178-F3763D5598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29D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5EE51" id="Rectangle 4051" o:spid="_x0000_s4168" style="position:absolute;left:0;text-align:left;margin-left:-5pt;margin-top:0;width:79pt;height:47pt;z-index:25319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CGElq+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77B29D4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1168" behindDoc="0" locked="0" layoutInCell="1" allowOverlap="1" wp14:anchorId="3610871B" wp14:editId="331BDE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50" name="Rectangle 4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736359-C717-EC43-B489-EEA80C2B72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825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0871B" id="Rectangle 4050" o:spid="_x0000_s4169" style="position:absolute;left:0;text-align:left;margin-left:-5pt;margin-top:0;width:79pt;height:47pt;z-index:25319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" filled="f" stroked="f">
                      <v:textbox inset="2.16pt,1.44pt,0,1.44pt">
                        <w:txbxContent>
                          <w:p w14:paraId="605825A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2192" behindDoc="0" locked="0" layoutInCell="1" allowOverlap="1" wp14:anchorId="4F2BA1A9" wp14:editId="57E5B5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49" name="Rectangle 4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1D2D58-5B8D-EC4F-8E6C-7A071903FA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4475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2BA1A9" id="Rectangle 4049" o:spid="_x0000_s4170" style="position:absolute;left:0;text-align:left;margin-left:-5pt;margin-top:0;width:79pt;height:47pt;z-index:25319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CQpFrD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6844757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3216" behindDoc="0" locked="0" layoutInCell="1" allowOverlap="1" wp14:anchorId="2283DD2B" wp14:editId="37C872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48" name="Rectangle 4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1EB4CF-1574-DA49-A1AD-F930071B89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D0A7F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3DD2B" id="Rectangle 4048" o:spid="_x0000_s4171" style="position:absolute;left:0;text-align:left;margin-left:-5pt;margin-top:0;width:79pt;height:47pt;z-index:25319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" filled="f" stroked="f">
                      <v:textbox inset="2.16pt,1.44pt,0,1.44pt">
                        <w:txbxContent>
                          <w:p w14:paraId="18D0A7F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4240" behindDoc="0" locked="0" layoutInCell="1" allowOverlap="1" wp14:anchorId="1FE99E9C" wp14:editId="607682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47" name="Rectangle 4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70C41E-6BC6-5B4B-94AA-A2B053CB7B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3E37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99E9C" id="Rectangle 4047" o:spid="_x0000_s4172" style="position:absolute;left:0;text-align:left;margin-left:-5pt;margin-top:0;width:79pt;height:47pt;z-index:25319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BiyVro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6D3E374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5264" behindDoc="0" locked="0" layoutInCell="1" allowOverlap="1" wp14:anchorId="3D7DA6DD" wp14:editId="187740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46" name="Rectangle 4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208F2E-1E51-3C4A-A224-1DA8D5694A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F01A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7DA6DD" id="Rectangle 4046" o:spid="_x0000_s4173" style="position:absolute;left:0;text-align:left;margin-left:-5pt;margin-top:0;width:79pt;height:47pt;z-index:25319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Cb/9r9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36F01A7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6288" behindDoc="0" locked="0" layoutInCell="1" allowOverlap="1" wp14:anchorId="31ECB542" wp14:editId="60F262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45" name="Rectangle 4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AE3ECC-345B-8C45-9816-D9F22A11B1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652F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ECB542" id="Rectangle 4045" o:spid="_x0000_s4174" style="position:absolute;left:0;text-align:left;margin-left:-5pt;margin-top:0;width:79pt;height:47pt;z-index:25319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C8yFs5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37652FE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7312" behindDoc="0" locked="0" layoutInCell="1" allowOverlap="1" wp14:anchorId="4DB67A9D" wp14:editId="6C8AA7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44" name="Rectangle 4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4DA5A7-7589-E547-98CD-D5379EA420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F2389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B67A9D" id="Rectangle 4044" o:spid="_x0000_s4175" style="position:absolute;left:0;text-align:left;margin-left:-5pt;margin-top:0;width:79pt;height:47pt;z-index:25319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BF/tss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37F2389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8336" behindDoc="0" locked="0" layoutInCell="1" allowOverlap="1" wp14:anchorId="1E4540D6" wp14:editId="61D515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43" name="Rectangle 4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08483-B88F-664D-A7AA-DAB5C581A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12C7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540D6" id="Rectangle 4043" o:spid="_x0000_s4176" style="position:absolute;left:0;text-align:left;margin-left:-5pt;margin-top:0;width:79pt;height:47pt;z-index:25319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D6tS5R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1A12C77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9360" behindDoc="0" locked="0" layoutInCell="1" allowOverlap="1" wp14:anchorId="46A8AAD3" wp14:editId="4FAE2A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42" name="Rectangle 4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BF9CFD-2276-7B4B-976E-025C9F3D26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42A9D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A8AAD3" id="Rectangle 4042" o:spid="_x0000_s4177" style="position:absolute;left:0;text-align:left;margin-left:-5pt;margin-top:0;width:79pt;height:47pt;z-index:25319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ADg65E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7442A9D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0384" behindDoc="0" locked="0" layoutInCell="1" allowOverlap="1" wp14:anchorId="678E61E5" wp14:editId="5C4E7F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41" name="Rectangle 4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7AD067-E054-A74F-8463-D0D331E891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746B9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E61E5" id="Rectangle 4041" o:spid="_x0000_s4178" style="position:absolute;left:0;text-align:left;margin-left:-5pt;margin-top:0;width:79pt;height:47pt;z-index:25320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AI2C56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2E746B9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1408" behindDoc="0" locked="0" layoutInCell="1" allowOverlap="1" wp14:anchorId="4A8BE374" wp14:editId="73A1AC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40" name="Rectangle 4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0CFB93-D940-BC40-A8D0-BFDADB5AF0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FA8F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8BE374" id="Rectangle 4040" o:spid="_x0000_s4179" style="position:absolute;left:0;text-align:left;margin-left:-5pt;margin-top:0;width:79pt;height:47pt;z-index:25320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Dx7q5v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6EFA8FB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2432" behindDoc="0" locked="0" layoutInCell="1" allowOverlap="1" wp14:anchorId="1C5F243D" wp14:editId="08FDFC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39" name="Rectangle 4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772D4C-B04A-0B44-B324-10530D79B4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2146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5F243D" id="Rectangle 4039" o:spid="_x0000_s4180" style="position:absolute;left:0;text-align:left;margin-left:-5pt;margin-top:0;width:79pt;height:47pt;z-index:25320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" filled="f" stroked="f">
                      <v:textbox inset="2.16pt,1.44pt,0,1.44pt">
                        <w:txbxContent>
                          <w:p w14:paraId="1F2146E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3456" behindDoc="0" locked="0" layoutInCell="1" allowOverlap="1" wp14:anchorId="12D50067" wp14:editId="107D35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38" name="Rectangle 4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886018-3FB2-AA42-A49D-71120ECEF1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A7BCE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D50067" id="Rectangle 4038" o:spid="_x0000_s4181" style="position:absolute;left:0;text-align:left;margin-left:-5pt;margin-top:0;width:79pt;height:47pt;z-index:25320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" filled="f" stroked="f">
                      <v:textbox inset="2.16pt,1.44pt,0,1.44pt">
                        <w:txbxContent>
                          <w:p w14:paraId="6EA7BCE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4480" behindDoc="0" locked="0" layoutInCell="1" allowOverlap="1" wp14:anchorId="2E8A9C04" wp14:editId="169013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37" name="Rectangle 4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AEC695-55AE-B644-B2FC-F9059BDA50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2DCE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8A9C04" id="Rectangle 4037" o:spid="_x0000_s4182" style="position:absolute;left:0;text-align:left;margin-left:-5pt;margin-top:0;width:79pt;height:47pt;z-index:25320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DsAy4s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092DCEF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5504" behindDoc="0" locked="0" layoutInCell="1" allowOverlap="1" wp14:anchorId="30586594" wp14:editId="4A3D9E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36" name="Rectangle 4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F501CB3-B760-7848-A4A5-9DC6046A8F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B925D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86594" id="Rectangle 4036" o:spid="_x0000_s4183" style="position:absolute;left:0;text-align:left;margin-left:-5pt;margin-top:0;width:79pt;height:47pt;z-index:25320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AVNa45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2AB925D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6528" behindDoc="0" locked="0" layoutInCell="1" allowOverlap="1" wp14:anchorId="38F1D13F" wp14:editId="2FF527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35" name="Rectangle 4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5A1D90-F7F5-ED4C-9275-F71D42EF23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85977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1D13F" id="Rectangle 4035" o:spid="_x0000_s4184" style="position:absolute;left:0;text-align:left;margin-left:-5pt;margin-top:0;width:79pt;height:47pt;z-index:25320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AyAi/9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6285977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7552" behindDoc="0" locked="0" layoutInCell="1" allowOverlap="1" wp14:anchorId="6B0647A8" wp14:editId="6AF7EF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34" name="Rectangle 4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3C20B9-AF40-C044-BC53-77BDC4F0C8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F7F6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647A8" id="Rectangle 4034" o:spid="_x0000_s4185" style="position:absolute;left:0;text-align:left;margin-left:-5pt;margin-top:0;width:79pt;height:47pt;z-index:25320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DLNK/o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5AF7F60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8576" behindDoc="0" locked="0" layoutInCell="1" allowOverlap="1" wp14:anchorId="449C3752" wp14:editId="380329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33" name="Rectangle 4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183F75B-C770-FF48-AEE7-16B5937E8C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328E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C3752" id="Rectangle 4033" o:spid="_x0000_s4186" style="position:absolute;left:0;text-align:left;margin-left:-5pt;margin-top:0;width:79pt;height:47pt;z-index:25320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Ap7MLG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07328E6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9600" behindDoc="0" locked="0" layoutInCell="1" allowOverlap="1" wp14:anchorId="6C5305CB" wp14:editId="481232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32" name="Rectangle 4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FD6BB8-74AC-0A46-BC9D-751FB0CF51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6E9C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5305CB" id="Rectangle 4032" o:spid="_x0000_s4187" style="position:absolute;left:0;text-align:left;margin-left:-5pt;margin-top:0;width:79pt;height:47pt;z-index:25320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" filled="f" stroked="f">
                      <v:textbox inset="2.16pt,1.44pt,0,1.44pt">
                        <w:txbxContent>
                          <w:p w14:paraId="2B6E9C2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0624" behindDoc="0" locked="0" layoutInCell="1" allowOverlap="1" wp14:anchorId="7D32199C" wp14:editId="060D6D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31" name="Rectangle 4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9F74E5-4E46-3748-8DCC-660F412999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9565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2199C" id="Rectangle 4031" o:spid="_x0000_s4188" style="position:absolute;left:0;text-align:left;margin-left:-5pt;margin-top:0;width:79pt;height:47pt;z-index:25321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DbgcLt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3F9565F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1648" behindDoc="0" locked="0" layoutInCell="1" allowOverlap="1" wp14:anchorId="4C2B12CF" wp14:editId="2B7D7B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30" name="Rectangle 4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7EC5A3-053F-6B47-AE2C-2656C6A9DA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5317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2B12CF" id="Rectangle 4030" o:spid="_x0000_s4189" style="position:absolute;left:0;text-align:left;margin-left:-5pt;margin-top:0;width:79pt;height:47pt;z-index:25321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" filled="f" stroked="f">
                      <v:textbox inset="2.16pt,1.44pt,0,1.44pt">
                        <w:txbxContent>
                          <w:p w14:paraId="0553174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2672" behindDoc="0" locked="0" layoutInCell="1" allowOverlap="1" wp14:anchorId="0804F5D9" wp14:editId="41583A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29" name="Rectangle 4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E7F902-AC53-F140-B50A-854407127F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EEA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04F5D9" id="Rectangle 4029" o:spid="_x0000_s4190" style="position:absolute;left:0;text-align:left;margin-left:-5pt;margin-top:0;width:79pt;height:47pt;z-index:25321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DNN8KQ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1C2EEAA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3696" behindDoc="0" locked="0" layoutInCell="1" allowOverlap="1" wp14:anchorId="70C0BBB0" wp14:editId="2CED3F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28" name="Rectangle 4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B7ECCD-E5E1-6745-B62F-2F57921B7E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2EBD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C0BBB0" id="Rectangle 4028" o:spid="_x0000_s4191" style="position:absolute;left:0;text-align:left;margin-left:-5pt;margin-top:0;width:79pt;height:47pt;z-index:25321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A0AUKF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692EBDC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4720" behindDoc="0" locked="0" layoutInCell="1" allowOverlap="1" wp14:anchorId="24A924EE" wp14:editId="07FA90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27" name="Rectangle 4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6AB4AA-856B-F74D-88E8-92D2AF61AB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96AF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924EE" id="Rectangle 4027" o:spid="_x0000_s4192" style="position:absolute;left:0;text-align:left;margin-left:-5pt;margin-top:0;width:79pt;height:47pt;z-index:25321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A/WsK7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1296AFE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5744" behindDoc="0" locked="0" layoutInCell="1" allowOverlap="1" wp14:anchorId="328F40B5" wp14:editId="3CB233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26" name="Rectangle 4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DB0EBD-C4EF-D645-A797-E8EDC95235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ED7E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8F40B5" id="Rectangle 4026" o:spid="_x0000_s4193" style="position:absolute;left:0;text-align:left;margin-left:-5pt;margin-top:0;width:79pt;height:47pt;z-index:25321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DGbEKu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4EED7E3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6768" behindDoc="0" locked="0" layoutInCell="1" allowOverlap="1" wp14:anchorId="1B69B8A1" wp14:editId="41DCA8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25" name="Rectangle 4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883DD8-1C6D-0E4F-9DB8-3C66D38547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1EF3B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69B8A1" id="Rectangle 4025" o:spid="_x0000_s4194" style="position:absolute;left:0;text-align:left;margin-left:-5pt;margin-top:0;width:79pt;height:47pt;z-index:25321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DhW8Nq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771EF3B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7792" behindDoc="0" locked="0" layoutInCell="1" allowOverlap="1" wp14:anchorId="49311ABD" wp14:editId="7BDBA8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24" name="Rectangle 4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F80D19-7E3A-544B-979F-5AB502C138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635EC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311ABD" id="Rectangle 4024" o:spid="_x0000_s4195" style="position:absolute;left:0;text-align:left;margin-left:-5pt;margin-top:0;width:79pt;height:47pt;z-index:25321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" filled="f" stroked="f">
                      <v:textbox inset="2.16pt,1.44pt,0,1.44pt">
                        <w:txbxContent>
                          <w:p w14:paraId="4C635EC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8816" behindDoc="0" locked="0" layoutInCell="1" allowOverlap="1" wp14:anchorId="34CF357D" wp14:editId="0C43DB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23" name="Rectangle 4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45B080-2248-894A-BFA1-A103BAD0AD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6EEA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CF357D" id="Rectangle 4023" o:spid="_x0000_s4196" style="position:absolute;left:0;text-align:left;margin-left:-5pt;margin-top:0;width:79pt;height:47pt;z-index:25321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CnJrYC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216EEAB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9840" behindDoc="0" locked="0" layoutInCell="1" allowOverlap="1" wp14:anchorId="22429E21" wp14:editId="70B925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22" name="Rectangle 4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63D598-3DA4-5D43-8DDB-35B0202A01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4E36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29E21" id="Rectangle 4022" o:spid="_x0000_s4197" style="position:absolute;left:0;text-align:left;margin-left:-5pt;margin-top:0;width:79pt;height:47pt;z-index:25321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" filled="f" stroked="f">
                      <v:textbox inset="2.16pt,1.44pt,0,1.44pt">
                        <w:txbxContent>
                          <w:p w14:paraId="114E367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0864" behindDoc="0" locked="0" layoutInCell="1" allowOverlap="1" wp14:anchorId="09E7B8A4" wp14:editId="19A32E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21" name="Rectangle 4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D758F3-97FD-DB4F-9193-6A3C0DD77E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7FF3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7B8A4" id="Rectangle 4021" o:spid="_x0000_s4198" style="position:absolute;left:0;text-align:left;margin-left:-5pt;margin-top:0;width:79pt;height:47pt;z-index:25322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BVS7Yp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387FF3D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1888" behindDoc="0" locked="0" layoutInCell="1" allowOverlap="1" wp14:anchorId="242A13E5" wp14:editId="7D49FE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20" name="Rectangle 4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AEFCC9-E1FC-9741-8827-9D6C579749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9B8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A13E5" id="Rectangle 4020" o:spid="_x0000_s4199" style="position:absolute;left:0;text-align:left;margin-left:-5pt;margin-top:0;width:79pt;height:47pt;z-index:25322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CsfTY8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42A9B87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2912" behindDoc="0" locked="0" layoutInCell="1" allowOverlap="1" wp14:anchorId="1AC86F6E" wp14:editId="16678C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19" name="Rectangle 4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DEC9C5-4F23-8944-A842-9EB6386E31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DA1B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C86F6E" id="Rectangle 4019" o:spid="_x0000_s4200" style="position:absolute;left:0;text-align:left;margin-left:-5pt;margin-top:0;width:79pt;height:47pt;z-index:25322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BD/bZU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17DA1BF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3936" behindDoc="0" locked="0" layoutInCell="1" allowOverlap="1" wp14:anchorId="1D964242" wp14:editId="28788F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18" name="Rectangle 4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D34C95-AD12-C841-A4D8-C1541B780B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01DB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64242" id="Rectangle 4018" o:spid="_x0000_s4201" style="position:absolute;left:0;text-align:left;margin-left:-5pt;margin-top:0;width:79pt;height:47pt;z-index:25322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C6yzZB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3C01DB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4960" behindDoc="0" locked="0" layoutInCell="1" allowOverlap="1" wp14:anchorId="3426242D" wp14:editId="3646A3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17" name="Rectangle 4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73D5C3-DDD0-1248-AD04-3A542524AE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E27D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26242D" id="Rectangle 4017" o:spid="_x0000_s4202" style="position:absolute;left:0;text-align:left;margin-left:-5pt;margin-top:0;width:79pt;height:47pt;z-index:25322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CxkLZ/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5CE27DA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5984" behindDoc="0" locked="0" layoutInCell="1" allowOverlap="1" wp14:anchorId="4F068D98" wp14:editId="4972DA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16" name="Rectangle 4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2F4C44-FC15-6645-AC15-0DBBD49D31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B353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68D98" id="Rectangle 4016" o:spid="_x0000_s4203" style="position:absolute;left:0;text-align:left;margin-left:-5pt;margin-top:0;width:79pt;height:47pt;z-index:25322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BIpjZq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6AB3530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7008" behindDoc="0" locked="0" layoutInCell="1" allowOverlap="1" wp14:anchorId="564101D4" wp14:editId="16EFF8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15" name="Rectangle 4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D06066-2D95-2441-9A7A-E356F11FEC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AEA9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4101D4" id="Rectangle 4015" o:spid="_x0000_s4204" style="position:absolute;left:0;text-align:left;margin-left:-5pt;margin-top:0;width:79pt;height:47pt;z-index:25322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Bvkbeu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3FAEA9F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8032" behindDoc="0" locked="0" layoutInCell="1" allowOverlap="1" wp14:anchorId="0F1F57ED" wp14:editId="407CC7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14" name="Rectangle 4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6B7A48-1949-C747-B23D-84FC28554A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2DC6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1F57ED" id="Rectangle 4014" o:spid="_x0000_s4205" style="position:absolute;left:0;text-align:left;margin-left:-5pt;margin-top:0;width:79pt;height:47pt;z-index:25322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" filled="f" stroked="f">
                      <v:textbox inset="2.16pt,1.44pt,0,1.44pt">
                        <w:txbxContent>
                          <w:p w14:paraId="172DC67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9056" behindDoc="0" locked="0" layoutInCell="1" allowOverlap="1" wp14:anchorId="0E0375F6" wp14:editId="35D105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13" name="Rectangle 4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4E2DD7-18A6-0043-A9ED-49AC9D3E52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0792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0375F6" id="Rectangle 4013" o:spid="_x0000_s4206" style="position:absolute;left:0;text-align:left;margin-left:-5pt;margin-top:0;width:79pt;height:47pt;z-index:25322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D7Enin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1F0792D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0080" behindDoc="0" locked="0" layoutInCell="1" allowOverlap="1" wp14:anchorId="2EC372DE" wp14:editId="1B1A89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12" name="Rectangle 4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FAC44D-4E19-B945-A508-CD92F04ECA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E7E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C372DE" id="Rectangle 4012" o:spid="_x0000_s4207" style="position:absolute;left:0;text-align:left;margin-left:-5pt;margin-top:0;width:79pt;height:47pt;z-index:25323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" filled="f" stroked="f">
                      <v:textbox inset="2.16pt,1.44pt,0,1.44pt">
                        <w:txbxContent>
                          <w:p w14:paraId="20CE7E6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1104" behindDoc="0" locked="0" layoutInCell="1" allowOverlap="1" wp14:anchorId="6426B2C1" wp14:editId="3BA472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11" name="Rectangle 4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7ADFAD-D488-7C4C-AEDB-CFEF9FB032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138B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26B2C1" id="Rectangle 4011" o:spid="_x0000_s4208" style="position:absolute;left:0;text-align:left;margin-left:-5pt;margin-top:0;width:79pt;height:47pt;z-index:25323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" filled="f" stroked="f">
                      <v:textbox inset="2.16pt,1.44pt,0,1.44pt">
                        <w:txbxContent>
                          <w:p w14:paraId="46138BC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2128" behindDoc="0" locked="0" layoutInCell="1" allowOverlap="1" wp14:anchorId="2EB831B1" wp14:editId="6B572C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10" name="Rectangle 4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26FD8C-7073-C84D-8A13-C39C058FB8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5E3F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B831B1" id="Rectangle 4010" o:spid="_x0000_s4209" style="position:absolute;left:0;text-align:left;margin-left:-5pt;margin-top:0;width:79pt;height:47pt;z-index:25323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DwSfiZ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525E3FC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3152" behindDoc="0" locked="0" layoutInCell="1" allowOverlap="1" wp14:anchorId="0A4ED10C" wp14:editId="0CB66F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09" name="Rectangle 4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8D097B-2C9D-DC48-9034-2C3093B643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B1D9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ED10C" id="Rectangle 4009" o:spid="_x0000_s4210" style="position:absolute;left:0;text-align:left;margin-left:-5pt;margin-top:0;width:79pt;height:47pt;z-index:25323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AfyXjx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7AB1D97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4176" behindDoc="0" locked="0" layoutInCell="1" allowOverlap="1" wp14:anchorId="4DD61B46" wp14:editId="29E13B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08" name="Rectangle 4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4C76D8-BC0B-124A-B5F7-15A3FB4685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EA0B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D61B46" id="Rectangle 4008" o:spid="_x0000_s4211" style="position:absolute;left:0;text-align:left;margin-left:-5pt;margin-top:0;width:79pt;height:47pt;z-index:25323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Dm//jk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10EA0B8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5200" behindDoc="0" locked="0" layoutInCell="1" allowOverlap="1" wp14:anchorId="40B09245" wp14:editId="50E82F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07" name="Rectangle 4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2CD63F-639E-454E-8FCB-B8F695162F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4EB0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B09245" id="Rectangle 4007" o:spid="_x0000_s4212" style="position:absolute;left:0;text-align:left;margin-left:-5pt;margin-top:0;width:79pt;height:47pt;z-index:25323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DtpHja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374EB00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6224" behindDoc="0" locked="0" layoutInCell="1" allowOverlap="1" wp14:anchorId="76683C20" wp14:editId="17D78E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06" name="Rectangle 4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B9523D-D015-B346-95CB-8720B95A90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1996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683C20" id="Rectangle 4006" o:spid="_x0000_s4213" style="position:absolute;left:0;text-align:left;margin-left:-5pt;margin-top:0;width:79pt;height:47pt;z-index:25323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AUkvjP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2B19968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7248" behindDoc="0" locked="0" layoutInCell="1" allowOverlap="1" wp14:anchorId="4372C293" wp14:editId="249F60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05" name="Rectangle 4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36ACCB-608F-2C46-B927-A791F3F919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FD58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72C293" id="Rectangle 4005" o:spid="_x0000_s4214" style="position:absolute;left:0;text-align:left;margin-left:-5pt;margin-top:0;width:79pt;height:47pt;z-index:25323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AzpXkL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11FD58A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8272" behindDoc="0" locked="0" layoutInCell="1" allowOverlap="1" wp14:anchorId="11428246" wp14:editId="3F8C81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04" name="Rectangle 4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6BE3D1-DFDE-4A48-8E8A-A20DAE47CF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1506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428246" id="Rectangle 4004" o:spid="_x0000_s4215" style="position:absolute;left:0;text-align:left;margin-left:-5pt;margin-top:0;width:79pt;height:47pt;z-index:25323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" filled="f" stroked="f">
                      <v:textbox inset="2.16pt,1.44pt,0,1.44pt">
                        <w:txbxContent>
                          <w:p w14:paraId="4D1506A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9296" behindDoc="0" locked="0" layoutInCell="1" allowOverlap="1" wp14:anchorId="0C3E11CE" wp14:editId="443DCA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03" name="Rectangle 4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A76F63-3A98-4447-923F-525AA58B18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78DA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E11CE" id="Rectangle 4003" o:spid="_x0000_s4216" style="position:absolute;left:0;text-align:left;margin-left:-5pt;margin-top:0;width:79pt;height:47pt;z-index:2532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B12Axj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29078DA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0320" behindDoc="0" locked="0" layoutInCell="1" allowOverlap="1" wp14:anchorId="1198FDF3" wp14:editId="35531B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02" name="Rectangle 4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B691E7-152B-6B4A-82A5-9C567BADD5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0B9E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98FDF3" id="Rectangle 4002" o:spid="_x0000_s4217" style="position:absolute;left:0;text-align:left;margin-left:-5pt;margin-top:0;width:79pt;height:47pt;z-index:2532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" filled="f" stroked="f">
                      <v:textbox inset="2.16pt,1.44pt,0,1.44pt">
                        <w:txbxContent>
                          <w:p w14:paraId="1A0B9E2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1344" behindDoc="0" locked="0" layoutInCell="1" allowOverlap="1" wp14:anchorId="5064672F" wp14:editId="36D766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01" name="Rectangle 4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BBEC54-EE38-124F-950C-285C3D749B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F75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64672F" id="Rectangle 4001" o:spid="_x0000_s4218" style="position:absolute;left:0;text-align:left;margin-left:-5pt;margin-top:0;width:79pt;height:47pt;z-index:25324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CHtQxI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018F756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2368" behindDoc="0" locked="0" layoutInCell="1" allowOverlap="1" wp14:anchorId="0082CEC2" wp14:editId="35428E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00" name="Rectangle 4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83120B-F2DB-464B-A297-F1476AE10F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5FD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82CEC2" id="Rectangle 4000" o:spid="_x0000_s4219" style="position:absolute;left:0;text-align:left;margin-left:-5pt;margin-top:0;width:79pt;height:47pt;z-index:2532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" filled="f" stroked="f">
                      <v:textbox inset="2.16pt,1.44pt,0,1.44pt">
                        <w:txbxContent>
                          <w:p w14:paraId="0145FD5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3392" behindDoc="0" locked="0" layoutInCell="1" allowOverlap="1" wp14:anchorId="5568E834" wp14:editId="34A0F8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99" name="Rectangle 3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4683FE-E3A0-3A44-9FBE-D9A9F7FB99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DC02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68E834" id="Rectangle 3999" o:spid="_x0000_s4220" style="position:absolute;left:0;text-align:left;margin-left:-5pt;margin-top:0;width:79pt;height:47pt;z-index:25324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" filled="f" stroked="f">
                      <v:textbox inset="2.16pt,1.44pt,0,1.44pt">
                        <w:txbxContent>
                          <w:p w14:paraId="2EDC02D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4416" behindDoc="0" locked="0" layoutInCell="1" allowOverlap="1" wp14:anchorId="1E62AF97" wp14:editId="4AF6F2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98" name="Rectangle 3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C097CC-F57C-7D42-8B70-AD49737C3E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796D9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2AF97" id="Rectangle 3998" o:spid="_x0000_s4221" style="position:absolute;left:0;text-align:left;margin-left:-5pt;margin-top:0;width:79pt;height:47pt;z-index:25324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" filled="f" stroked="f">
                      <v:textbox inset="2.16pt,1.44pt,0,1.44pt">
                        <w:txbxContent>
                          <w:p w14:paraId="00796D9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5440" behindDoc="0" locked="0" layoutInCell="1" allowOverlap="1" wp14:anchorId="7ED025A2" wp14:editId="1240A2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97" name="Rectangle 3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F091BB-1578-CA4B-B91C-5E53956D1F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7AFA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D025A2" id="Rectangle 3997" o:spid="_x0000_s4222" style="position:absolute;left:0;text-align:left;margin-left:102pt;margin-top:0;width:79pt;height:47pt;z-index:2532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Y24MHp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007AFA3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6464" behindDoc="0" locked="0" layoutInCell="1" allowOverlap="1" wp14:anchorId="54B1678F" wp14:editId="34DECC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96" name="Rectangle 3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44083F-BC72-EB45-AD76-04F5DFB273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78CC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B1678F" id="Rectangle 3996" o:spid="_x0000_s4223" style="position:absolute;left:0;text-align:left;margin-left:102pt;margin-top:0;width:79pt;height:47pt;z-index:2532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mliMC5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3978CC8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7488" behindDoc="0" locked="0" layoutInCell="1" allowOverlap="1" wp14:anchorId="6263342D" wp14:editId="12D597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95" name="Rectangle 3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72BFCE-66D1-954A-8FD6-1DAFD3B197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89E3E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63342D" id="Rectangle 3995" o:spid="_x0000_s4224" style="position:absolute;left:0;text-align:left;margin-left:102pt;margin-top:0;width:79pt;height:47pt;z-index:2532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vW8Nz5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7089E3E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8512" behindDoc="0" locked="0" layoutInCell="1" allowOverlap="1" wp14:anchorId="27233FE8" wp14:editId="0E5778A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94" name="Rectangle 3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F57EE5-A9DD-2C41-AF47-31D262A8E9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7EC0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33FE8" id="Rectangle 3994" o:spid="_x0000_s4225" style="position:absolute;left:0;text-align:left;margin-left:102pt;margin-top:0;width:79pt;height:47pt;z-index:25324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" filled="f" stroked="f">
                      <v:textbox inset="2.16pt,1.44pt,0,1.44pt">
                        <w:txbxContent>
                          <w:p w14:paraId="307EC08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9536" behindDoc="0" locked="0" layoutInCell="1" allowOverlap="1" wp14:anchorId="4CBC828C" wp14:editId="76E913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93" name="Rectangle 3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6D4C4C-FFBA-7047-B3E3-6B94DE90C6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2141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C828C" id="Rectangle 3993" o:spid="_x0000_s4226" style="position:absolute;left:0;text-align:left;margin-left:102pt;margin-top:0;width:79pt;height:47pt;z-index:2532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+TYmLZ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3A21418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0560" behindDoc="0" locked="0" layoutInCell="1" allowOverlap="1" wp14:anchorId="66A0924A" wp14:editId="391921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92" name="Rectangle 3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A5652E-47C4-EF49-AC22-B197FCF067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6C95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0924A" id="Rectangle 3992" o:spid="_x0000_s4227" style="position:absolute;left:0;text-align:left;margin-left:102pt;margin-top:0;width:79pt;height:47pt;z-index:25325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" filled="f" stroked="f">
                      <v:textbox inset="2.16pt,1.44pt,0,1.44pt">
                        <w:txbxContent>
                          <w:p w14:paraId="7C6C95C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1584" behindDoc="0" locked="0" layoutInCell="1" allowOverlap="1" wp14:anchorId="14229A26" wp14:editId="0E806C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91" name="Rectangle 3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BFEC7E-CC2A-6949-B211-F30FE8D58B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8090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29A26" id="Rectangle 3991" o:spid="_x0000_s4228" style="position:absolute;left:0;text-align:left;margin-left:102pt;margin-top:0;width:79pt;height:47pt;z-index:2532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C1smBp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5C8090D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2608" behindDoc="0" locked="0" layoutInCell="1" allowOverlap="1" wp14:anchorId="6FD751D7" wp14:editId="326B89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90" name="Rectangle 3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98E44D-286F-2147-AAC8-895CD71B0C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FC57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751D7" id="Rectangle 3990" o:spid="_x0000_s4229" style="position:absolute;left:0;text-align:left;margin-left:102pt;margin-top:0;width:79pt;height:47pt;z-index:25325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8m2mE5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30FC57F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3632" behindDoc="0" locked="0" layoutInCell="1" allowOverlap="1" wp14:anchorId="6278CA12" wp14:editId="4EED03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89" name="Rectangle 3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8A7A8-7038-DB47-95B8-7AFF029330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0835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78CA12" id="Rectangle 3989" o:spid="_x0000_s4230" style="position:absolute;left:0;text-align:left;margin-left:102pt;margin-top:0;width:79pt;height:47pt;z-index:2532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He0me5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2C08358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4656" behindDoc="0" locked="0" layoutInCell="1" allowOverlap="1" wp14:anchorId="75BACBCA" wp14:editId="1A290AA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88" name="Rectangle 3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136E54-A03D-4D42-A3DF-F328E66CD7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FD1D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BACBCA" id="Rectangle 3988" o:spid="_x0000_s4231" style="position:absolute;left:0;text-align:left;margin-left:102pt;margin-top:0;width:79pt;height:47pt;z-index:25325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5Numbp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2BFD1D5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5680" behindDoc="0" locked="0" layoutInCell="1" allowOverlap="1" wp14:anchorId="338A95B1" wp14:editId="669D65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87" name="Rectangle 3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F20015-CAC5-824D-B153-1FCFEBB2A4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933F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8A95B1" id="Rectangle 3987" o:spid="_x0000_s4232" style="position:absolute;left:0;text-align:left;margin-left:102pt;margin-top:0;width:79pt;height:47pt;z-index:25325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74AmUJ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64933F5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6704" behindDoc="0" locked="0" layoutInCell="1" allowOverlap="1" wp14:anchorId="3F56E2F4" wp14:editId="034D8C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86" name="Rectangle 3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084E8B-B3F2-984F-85B0-82DF495B66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0A0A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56E2F4" id="Rectangle 3986" o:spid="_x0000_s4233" style="position:absolute;left:0;text-align:left;margin-left:102pt;margin-top:0;width:79pt;height:47pt;z-index:25325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FramRZ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160A0A8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7728" behindDoc="0" locked="0" layoutInCell="1" allowOverlap="1" wp14:anchorId="5102874B" wp14:editId="690D27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85" name="Rectangle 3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DF9F2A-1570-FD41-A71E-4A9D8701A3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DBB1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02874B" id="Rectangle 3985" o:spid="_x0000_s4234" style="position:absolute;left:0;text-align:left;margin-left:102pt;margin-top:0;width:79pt;height:47pt;z-index:2532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MYEngZ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0EDBB1D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8752" behindDoc="0" locked="0" layoutInCell="1" allowOverlap="1" wp14:anchorId="38ADA57C" wp14:editId="78B264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84" name="Rectangle 3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FD6ECA-7D34-CF41-8BFC-252D147E8D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0509D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ADA57C" id="Rectangle 3984" o:spid="_x0000_s4235" style="position:absolute;left:0;text-align:left;margin-left:102pt;margin-top:0;width:79pt;height:47pt;z-index:2532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" filled="f" stroked="f">
                      <v:textbox inset="2.16pt,1.44pt,0,1.44pt">
                        <w:txbxContent>
                          <w:p w14:paraId="150509D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9776" behindDoc="0" locked="0" layoutInCell="1" allowOverlap="1" wp14:anchorId="6ECD50DB" wp14:editId="55A3E64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83" name="Rectangle 3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DF1127-2C56-824D-9FA7-BE7FF7F856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51B0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D50DB" id="Rectangle 3983" o:spid="_x0000_s4236" style="position:absolute;left:0;text-align:left;margin-left:102pt;margin-top:0;width:79pt;height:47pt;z-index:2532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d/xS6Z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7151B00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0800" behindDoc="0" locked="0" layoutInCell="1" allowOverlap="1" wp14:anchorId="0BC53FD5" wp14:editId="292E77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82" name="Rectangle 3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346470-985B-9F4E-911F-E0C0621AEF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1893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C53FD5" id="Rectangle 3982" o:spid="_x0000_s4237" style="position:absolute;left:0;text-align:left;margin-left:102pt;margin-top:0;width:79pt;height:47pt;z-index:25326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" filled="f" stroked="f">
                      <v:textbox inset="2.16pt,1.44pt,0,1.44pt">
                        <w:txbxContent>
                          <w:p w14:paraId="1018932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1824" behindDoc="0" locked="0" layoutInCell="1" allowOverlap="1" wp14:anchorId="76A33276" wp14:editId="6DD3DE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81" name="Rectangle 3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899287-E8E9-C94D-9B3C-6E7DC157C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D162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33276" id="Rectangle 3981" o:spid="_x0000_s4238" style="position:absolute;left:0;text-align:left;margin-left:102pt;margin-top:0;width:79pt;height:47pt;z-index:25326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hZFSwp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2AD1620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2848" behindDoc="0" locked="0" layoutInCell="1" allowOverlap="1" wp14:anchorId="7401B049" wp14:editId="7FD4D0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80" name="Rectangle 3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A58B81-C9FB-BC45-803E-AD20003800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C7E1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1B049" id="Rectangle 3980" o:spid="_x0000_s4239" style="position:absolute;left:0;text-align:left;margin-left:102pt;margin-top:0;width:79pt;height:47pt;z-index:25326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fKfS15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3AC7E1B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3872" behindDoc="0" locked="0" layoutInCell="1" allowOverlap="1" wp14:anchorId="225106E4" wp14:editId="19821A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79" name="Rectangle 3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22E278-3582-274F-B15E-DB4F7C7581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30B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106E4" id="Rectangle 3979" o:spid="_x0000_s4240" style="position:absolute;left:0;text-align:left;margin-left:102pt;margin-top:0;width:79pt;height:47pt;z-index:25326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kydSv5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1B730B6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4896" behindDoc="0" locked="0" layoutInCell="1" allowOverlap="1" wp14:anchorId="2F46C52E" wp14:editId="490737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78" name="Rectangle 3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482D47-04D7-CD42-8A14-59A63F15B7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F884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6C52E" id="Rectangle 3978" o:spid="_x0000_s4241" style="position:absolute;left:0;text-align:left;margin-left:102pt;margin-top:0;width:79pt;height:47pt;z-index:25326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ahHSqp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7EF8844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5920" behindDoc="0" locked="0" layoutInCell="1" allowOverlap="1" wp14:anchorId="34DA900E" wp14:editId="3FD543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77" name="Rectangle 3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1BF55B-8FF0-6D41-A8AC-6D48845CBA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1E79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DA900E" id="Rectangle 3977" o:spid="_x0000_s4242" style="position:absolute;left:0;text-align:left;margin-left:102pt;margin-top:0;width:79pt;height:47pt;z-index:25326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YUpSlJ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7B1E791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6944" behindDoc="0" locked="0" layoutInCell="1" allowOverlap="1" wp14:anchorId="7380CF40" wp14:editId="2F9BB9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76" name="Rectangle 3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62DD0EC-D379-FA42-BC82-684246C2BC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4725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0CF40" id="Rectangle 3976" o:spid="_x0000_s4243" style="position:absolute;left:0;text-align:left;margin-left:102pt;margin-top:0;width:79pt;height:47pt;z-index:25326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mHzSgZ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3F4725B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7968" behindDoc="0" locked="0" layoutInCell="1" allowOverlap="1" wp14:anchorId="0428F31E" wp14:editId="32038A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75" name="Rectangle 3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400D15-2DE7-AF45-9209-CF9296B01C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4A65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28F31E" id="Rectangle 3975" o:spid="_x0000_s4244" style="position:absolute;left:0;text-align:left;margin-left:102pt;margin-top:0;width:79pt;height:47pt;z-index:25326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v0tTRZ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4A4A65E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8992" behindDoc="0" locked="0" layoutInCell="1" allowOverlap="1" wp14:anchorId="4CE66BEE" wp14:editId="3EC772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74" name="Rectangle 3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0A4E2C-E606-124A-876F-F5483FD20C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2C0E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66BEE" id="Rectangle 3974" o:spid="_x0000_s4245" style="position:absolute;left:0;text-align:left;margin-left:102pt;margin-top:0;width:79pt;height:47pt;z-index:25326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" filled="f" stroked="f">
                      <v:textbox inset="2.16pt,1.44pt,0,1.44pt">
                        <w:txbxContent>
                          <w:p w14:paraId="122C0E8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0016" behindDoc="0" locked="0" layoutInCell="1" allowOverlap="1" wp14:anchorId="047558EA" wp14:editId="24E0AD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73" name="Rectangle 3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E629FC-3754-EB45-BC19-FAFA44A9DB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E4B6A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558EA" id="Rectangle 3973" o:spid="_x0000_s4246" style="position:absolute;left:0;text-align:left;margin-left:102pt;margin-top:0;width:79pt;height:47pt;z-index:25327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pKW+fp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18E4B6A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1040" behindDoc="0" locked="0" layoutInCell="1" allowOverlap="1" wp14:anchorId="5A6FAC74" wp14:editId="0937C5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72" name="Rectangle 3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34CC9C-8117-B14F-A7B8-9212340951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D58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6FAC74" id="Rectangle 3972" o:spid="_x0000_s4247" style="position:absolute;left:0;text-align:left;margin-left:102pt;margin-top:0;width:79pt;height:47pt;z-index:25327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" filled="f" stroked="f">
                      <v:textbox inset="2.16pt,1.44pt,0,1.44pt">
                        <w:txbxContent>
                          <w:p w14:paraId="280D583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2064" behindDoc="0" locked="0" layoutInCell="1" allowOverlap="1" wp14:anchorId="3BB371AC" wp14:editId="6E1CA9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71" name="Rectangle 3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B6B47C-B11D-DD45-89D5-5AD4FEC25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C323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371AC" id="Rectangle 3971" o:spid="_x0000_s4248" style="position:absolute;left:0;text-align:left;margin-left:102pt;margin-top:0;width:79pt;height:47pt;z-index:25327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Vsi+VZ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17C323E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3088" behindDoc="0" locked="0" layoutInCell="1" allowOverlap="1" wp14:anchorId="5C9F816B" wp14:editId="6E34D1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70" name="Rectangle 3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7A81FF-8174-FE42-8F8C-26A1137B65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29ECD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F816B" id="Rectangle 3970" o:spid="_x0000_s4249" style="position:absolute;left:0;text-align:left;margin-left:102pt;margin-top:0;width:79pt;height:47pt;z-index:25327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r/4+QJ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5329ECD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4112" behindDoc="0" locked="0" layoutInCell="1" allowOverlap="1" wp14:anchorId="7B5D5BBF" wp14:editId="4795B6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69" name="Rectangle 3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CCB880-9C58-034A-AF92-ED1D9FBB56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8AD1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D5BBF" id="Rectangle 3969" o:spid="_x0000_s4250" style="position:absolute;left:0;text-align:left;margin-left:102pt;margin-top:0;width:79pt;height:47pt;z-index:25327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QH6+KJ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1C8AD18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5136" behindDoc="0" locked="0" layoutInCell="1" allowOverlap="1" wp14:anchorId="558E1AA2" wp14:editId="47A0A8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68" name="Rectangle 3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606B1D-6653-8744-B8FC-5F1B3219E3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48E4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8E1AA2" id="Rectangle 3968" o:spid="_x0000_s4251" style="position:absolute;left:0;text-align:left;margin-left:102pt;margin-top:0;width:79pt;height:47pt;z-index:25327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uUg+PZ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3F48E49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6160" behindDoc="0" locked="0" layoutInCell="1" allowOverlap="1" wp14:anchorId="796CDC56" wp14:editId="604DC5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67" name="Rectangle 3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ACB82D-8C67-2943-A5DA-9F9036EA2A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BABA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CDC56" id="Rectangle 3967" o:spid="_x0000_s4252" style="position:absolute;left:0;text-align:left;margin-left:102pt;margin-top:0;width:79pt;height:47pt;z-index:25327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shO+A5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5CBABA8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7184" behindDoc="0" locked="0" layoutInCell="1" allowOverlap="1" wp14:anchorId="228C8C10" wp14:editId="04E618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66" name="Rectangle 3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C57C40-2C21-8148-A45D-6C29E8F784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EDDF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C8C10" id="Rectangle 3966" o:spid="_x0000_s4253" style="position:absolute;left:0;text-align:left;margin-left:102pt;margin-top:0;width:79pt;height:47pt;z-index:25327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SyU+Fp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4EEDDFB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8208" behindDoc="0" locked="0" layoutInCell="1" allowOverlap="1" wp14:anchorId="0A49CCA5" wp14:editId="4C3C98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65" name="Rectangle 3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3DEF36-EAF4-AE48-9438-04D17BDDCF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3871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9CCA5" id="Rectangle 3965" o:spid="_x0000_s4254" style="position:absolute;left:0;text-align:left;margin-left:102pt;margin-top:0;width:79pt;height:47pt;z-index:25327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bBK/0p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683871F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9232" behindDoc="0" locked="0" layoutInCell="1" allowOverlap="1" wp14:anchorId="4BB2658C" wp14:editId="15EE94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64" name="Rectangle 3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C8F799-4F13-D740-9CB8-48141E4834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BD7D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2658C" id="Rectangle 3964" o:spid="_x0000_s4255" style="position:absolute;left:0;text-align:left;margin-left:102pt;margin-top:0;width:79pt;height:47pt;z-index:25327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" filled="f" stroked="f">
                      <v:textbox inset="2.16pt,1.44pt,0,1.44pt">
                        <w:txbxContent>
                          <w:p w14:paraId="41BD7D1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0256" behindDoc="0" locked="0" layoutInCell="1" allowOverlap="1" wp14:anchorId="7CD37B71" wp14:editId="5833A5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63" name="Rectangle 3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6FA1AD-C2E1-9A4C-A131-5D85F02496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6EC06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D37B71" id="Rectangle 3963" o:spid="_x0000_s4256" style="position:absolute;left:0;text-align:left;margin-left:102pt;margin-top:0;width:79pt;height:47pt;z-index:25328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" filled="f" stroked="f">
                      <v:textbox inset="2.16pt,1.44pt,0,1.44pt">
                        <w:txbxContent>
                          <w:p w14:paraId="016EC06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1280" behindDoc="0" locked="0" layoutInCell="1" allowOverlap="1" wp14:anchorId="50564942" wp14:editId="194542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62" name="Rectangle 3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E73524-6B0E-FE44-BF2C-A6A306094B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0775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564942" id="Rectangle 3962" o:spid="_x0000_s4257" style="position:absolute;left:0;text-align:left;margin-left:102pt;margin-top:0;width:79pt;height:47pt;z-index:25328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" filled="f" stroked="f">
                      <v:textbox inset="2.16pt,1.44pt,0,1.44pt">
                        <w:txbxContent>
                          <w:p w14:paraId="2A07755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2304" behindDoc="0" locked="0" layoutInCell="1" allowOverlap="1" wp14:anchorId="111E3DBB" wp14:editId="5032E6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61" name="Rectangle 3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A113C1-624F-0C4F-9E22-6EB5CABDA3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EAE4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E3DBB" id="Rectangle 3961" o:spid="_x0000_s4258" style="position:absolute;left:0;text-align:left;margin-left:102pt;margin-top:0;width:79pt;height:47pt;z-index:25328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2ALKkZ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73EAE45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3328" behindDoc="0" locked="0" layoutInCell="1" allowOverlap="1" wp14:anchorId="4BB1817B" wp14:editId="73C11A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60" name="Rectangle 3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9883B7-84A1-444E-8065-F01AD9363C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AB48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1817B" id="Rectangle 3960" o:spid="_x0000_s4259" style="position:absolute;left:0;text-align:left;margin-left:102pt;margin-top:0;width:79pt;height:47pt;z-index:25328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ITRKhJ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51AB482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4352" behindDoc="0" locked="0" layoutInCell="1" allowOverlap="1" wp14:anchorId="52340996" wp14:editId="31609E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59" name="Rectangle 3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5D09D8-A80B-0249-8357-A21C14251A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782F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40996" id="Rectangle 3959" o:spid="_x0000_s4260" style="position:absolute;left:0;text-align:left;margin-left:102pt;margin-top:0;width:79pt;height:47pt;z-index:25328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" filled="f" stroked="f">
                      <v:textbox inset="2.16pt,1.44pt,0,1.44pt">
                        <w:txbxContent>
                          <w:p w14:paraId="2F782F1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5376" behindDoc="0" locked="0" layoutInCell="1" allowOverlap="1" wp14:anchorId="62B05A7F" wp14:editId="228CA5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58" name="Rectangle 3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84F2B1-4A23-D44C-B0E0-CE488FA00B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782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B05A7F" id="Rectangle 3958" o:spid="_x0000_s4261" style="position:absolute;left:0;text-align:left;margin-left:102pt;margin-top:0;width:79pt;height:47pt;z-index:25328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N4JK+Z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0137826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6400" behindDoc="0" locked="0" layoutInCell="1" allowOverlap="1" wp14:anchorId="08C79075" wp14:editId="6AFD93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57" name="Rectangle 3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9A3E28-CFBB-424F-922C-908CCA789C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6D90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79075" id="Rectangle 3957" o:spid="_x0000_s4262" style="position:absolute;left:0;text-align:left;margin-left:102pt;margin-top:0;width:79pt;height:47pt;z-index:25328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" filled="f" stroked="f">
                      <v:textbox inset="2.16pt,1.44pt,0,1.44pt">
                        <w:txbxContent>
                          <w:p w14:paraId="2D6D908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7424" behindDoc="0" locked="0" layoutInCell="1" allowOverlap="1" wp14:anchorId="1D20A026" wp14:editId="07AC9C5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56" name="Rectangle 3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02F3C4-5ABD-E647-9816-02F6A1B597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9F75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20A026" id="Rectangle 3956" o:spid="_x0000_s4263" style="position:absolute;left:0;text-align:left;margin-left:102pt;margin-top:0;width:79pt;height:47pt;z-index:25328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xe9K0p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539F759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8448" behindDoc="0" locked="0" layoutInCell="1" allowOverlap="1" wp14:anchorId="03F74500" wp14:editId="401EC0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55" name="Rectangle 3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F316CAB-44E4-904B-86F4-D1FE4F9909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7811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F74500" id="Rectangle 3955" o:spid="_x0000_s4264" style="position:absolute;left:0;text-align:left;margin-left:102pt;margin-top:0;width:79pt;height:47pt;z-index:25328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4tjLFp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5978119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9472" behindDoc="0" locked="0" layoutInCell="1" allowOverlap="1" wp14:anchorId="76D49475" wp14:editId="545034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54" name="Rectangle 3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1742FA-C5EC-944D-AAF1-F7B6D1FD0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1B549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D49475" id="Rectangle 3954" o:spid="_x0000_s4265" style="position:absolute;left:0;text-align:left;margin-left:102pt;margin-top:0;width:79pt;height:47pt;z-index:25328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" filled="f" stroked="f">
                      <v:textbox inset="2.16pt,1.44pt,0,1.44pt">
                        <w:txbxContent>
                          <w:p w14:paraId="3F1B549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0496" behindDoc="0" locked="0" layoutInCell="1" allowOverlap="1" wp14:anchorId="23ECB7EC" wp14:editId="4B589B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53" name="Rectangle 3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0E64C7-31C1-E442-BCA6-3493B7F59E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A385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ECB7EC" id="Rectangle 3953" o:spid="_x0000_s4266" style="position:absolute;left:0;text-align:left;margin-left:102pt;margin-top:0;width:79pt;height:47pt;z-index:25329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QxAXip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79A3855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1520" behindDoc="0" locked="0" layoutInCell="1" allowOverlap="1" wp14:anchorId="215ACA85" wp14:editId="331820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52" name="Rectangle 3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4D3FE0-2A92-6F41-83B9-FA712CF9C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8B852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ACA85" id="Rectangle 3952" o:spid="_x0000_s4267" style="position:absolute;left:0;text-align:left;margin-left:102pt;margin-top:0;width:79pt;height:47pt;z-index:25329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" filled="f" stroked="f">
                      <v:textbox inset="2.16pt,1.44pt,0,1.44pt">
                        <w:txbxContent>
                          <w:p w14:paraId="578B852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2544" behindDoc="0" locked="0" layoutInCell="1" allowOverlap="1" wp14:anchorId="3FA902A1" wp14:editId="51D6A6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51" name="Rectangle 3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4682CE-E438-9643-A5B3-2934F8AC57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9176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902A1" id="Rectangle 3951" o:spid="_x0000_s4268" style="position:absolute;left:0;text-align:left;margin-left:102pt;margin-top:0;width:79pt;height:47pt;z-index:25329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sX0XoZ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2791768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3568" behindDoc="0" locked="0" layoutInCell="1" allowOverlap="1" wp14:anchorId="32B184A2" wp14:editId="5F39F9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50" name="Rectangle 3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3CA6B9-872F-4543-A41C-AA1D7AF7D9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CD92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184A2" id="Rectangle 3950" o:spid="_x0000_s4269" style="position:absolute;left:0;text-align:left;margin-left:102pt;margin-top:0;width:79pt;height:47pt;z-index:25329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" filled="f" stroked="f">
                      <v:textbox inset="2.16pt,1.44pt,0,1.44pt">
                        <w:txbxContent>
                          <w:p w14:paraId="56CD925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4592" behindDoc="0" locked="0" layoutInCell="1" allowOverlap="1" wp14:anchorId="4E252AEB" wp14:editId="02EC52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49" name="Rectangle 3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AFEBC5-DFF2-5149-991A-2E55963322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71EF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52AEB" id="Rectangle 3949" o:spid="_x0000_s4270" style="position:absolute;left:0;text-align:left;margin-left:102pt;margin-top:0;width:79pt;height:47pt;z-index:25329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p8sX3J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4571EF1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5616" behindDoc="0" locked="0" layoutInCell="1" allowOverlap="1" wp14:anchorId="3F273174" wp14:editId="5DA107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48" name="Rectangle 3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171C1E-BD4D-4245-92EB-6338D2B0D7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1C1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73174" id="Rectangle 3948" o:spid="_x0000_s4271" style="position:absolute;left:0;text-align:left;margin-left:102pt;margin-top:0;width:79pt;height:47pt;z-index:25329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" filled="f" stroked="f">
                      <v:textbox inset="2.16pt,1.44pt,0,1.44pt">
                        <w:txbxContent>
                          <w:p w14:paraId="7B61C15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6640" behindDoc="0" locked="0" layoutInCell="1" allowOverlap="1" wp14:anchorId="05A050D6" wp14:editId="7249DD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47" name="Rectangle 3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9D95E7-3885-2846-A933-A2EB5631A0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3223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A050D6" id="Rectangle 3947" o:spid="_x0000_s4272" style="position:absolute;left:0;text-align:left;margin-left:102pt;margin-top:0;width:79pt;height:47pt;z-index:25329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VaYX95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3732239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7664" behindDoc="0" locked="0" layoutInCell="1" allowOverlap="1" wp14:anchorId="16CD4846" wp14:editId="5C5A75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46" name="Rectangle 3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8460F8-2324-A346-8DF2-4344184789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DDB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CD4846" id="Rectangle 3946" o:spid="_x0000_s4273" style="position:absolute;left:0;text-align:left;margin-left:102pt;margin-top:0;width:79pt;height:47pt;z-index:25329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" filled="f" stroked="f">
                      <v:textbox inset="2.16pt,1.44pt,0,1.44pt">
                        <w:txbxContent>
                          <w:p w14:paraId="5D6DDB3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8688" behindDoc="0" locked="0" layoutInCell="1" allowOverlap="1" wp14:anchorId="1555DCD0" wp14:editId="1A04D1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45" name="Rectangle 3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110BA4-6C7A-C347-ADC8-B9226C185B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F50D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55DCD0" id="Rectangle 3945" o:spid="_x0000_s4274" style="position:absolute;left:0;text-align:left;margin-left:102pt;margin-top:0;width:79pt;height:47pt;z-index:25329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i6cWJp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15F50DE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9712" behindDoc="0" locked="0" layoutInCell="1" allowOverlap="1" wp14:anchorId="45E5452F" wp14:editId="079BEC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44" name="Rectangle 3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1F45F8-9EA6-9745-9335-8CD6BDBFC3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F33B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5452F" id="Rectangle 3944" o:spid="_x0000_s4275" style="position:absolute;left:0;text-align:left;margin-left:102pt;margin-top:0;width:79pt;height:47pt;z-index:25329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" filled="f" stroked="f">
                      <v:textbox inset="2.16pt,1.44pt,0,1.44pt">
                        <w:txbxContent>
                          <w:p w14:paraId="4DF33BE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0736" behindDoc="0" locked="0" layoutInCell="1" allowOverlap="1" wp14:anchorId="03C5F43D" wp14:editId="5C37719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43" name="Rectangle 3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17B8C2-04D5-A14A-B372-E61332176B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AF13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C5F43D" id="Rectangle 3943" o:spid="_x0000_s4276" style="position:absolute;left:0;text-align:left;margin-left:102pt;margin-top:0;width:79pt;height:47pt;z-index:25330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zdpjTp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4FAF13C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1760" behindDoc="0" locked="0" layoutInCell="1" allowOverlap="1" wp14:anchorId="560DBF37" wp14:editId="686D89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42" name="Rectangle 3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0EC66C-B82D-014F-AA6D-E5810CD27D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5ED8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0DBF37" id="Rectangle 3942" o:spid="_x0000_s4277" style="position:absolute;left:0;text-align:left;margin-left:102pt;margin-top:0;width:79pt;height:47pt;z-index:25330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NOzjW5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475ED8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2784" behindDoc="0" locked="0" layoutInCell="1" allowOverlap="1" wp14:anchorId="4D41029D" wp14:editId="520E18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41" name="Rectangle 3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AFC9B0-32BF-8543-A573-FC502872B4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F11A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41029D" id="Rectangle 3941" o:spid="_x0000_s4278" style="position:absolute;left:0;text-align:left;margin-left:102pt;margin-top:0;width:79pt;height:47pt;z-index:25330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P7djZZ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67F11AE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3808" behindDoc="0" locked="0" layoutInCell="1" allowOverlap="1" wp14:anchorId="01C81973" wp14:editId="7484F6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40" name="Rectangle 3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078F06-12DB-524A-8D6D-92DC01FFEE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E595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81973" id="Rectangle 3940" o:spid="_x0000_s4279" style="position:absolute;left:0;text-align:left;margin-left:102pt;margin-top:0;width:79pt;height:47pt;z-index:25330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xoHjcJ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349E595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4832" behindDoc="0" locked="0" layoutInCell="1" allowOverlap="1" wp14:anchorId="2BF01B16" wp14:editId="354BDC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39" name="Rectangle 3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C492E9-069D-EE46-A264-2AE81F9A21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C585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01B16" id="Rectangle 3939" o:spid="_x0000_s4280" style="position:absolute;left:0;text-align:left;margin-left:102pt;margin-top:0;width:79pt;height:47pt;z-index:25330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" filled="f" stroked="f">
                      <v:textbox inset="2.16pt,1.44pt,0,1.44pt">
                        <w:txbxContent>
                          <w:p w14:paraId="42C585C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5856" behindDoc="0" locked="0" layoutInCell="1" allowOverlap="1" wp14:anchorId="3A47CBBB" wp14:editId="6F5F89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38" name="Rectangle 3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8410CD-D50A-0344-AA70-BA36EA3DA4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4DDC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47CBBB" id="Rectangle 3938" o:spid="_x0000_s4281" style="position:absolute;left:0;text-align:left;margin-left:102pt;margin-top:0;width:79pt;height:47pt;z-index:25330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" filled="f" stroked="f">
                      <v:textbox inset="2.16pt,1.44pt,0,1.44pt">
                        <w:txbxContent>
                          <w:p w14:paraId="654DDCE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6880" behindDoc="0" locked="0" layoutInCell="1" allowOverlap="1" wp14:anchorId="3F1F08D9" wp14:editId="24A343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37" name="Rectangle 3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BC91D54-3346-8B4F-BDA8-32ADEC25F5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1F03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F08D9" id="Rectangle 3937" o:spid="_x0000_s4282" style="position:absolute;left:0;text-align:left;margin-left:102pt;margin-top:0;width:79pt;height:47pt;z-index:25330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22xjM5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2D1F038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7904" behindDoc="0" locked="0" layoutInCell="1" allowOverlap="1" wp14:anchorId="26738AD0" wp14:editId="39A121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36" name="Rectangle 3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4CA7BD-F5CE-E144-B635-8A76406447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A8BE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38AD0" id="Rectangle 3936" o:spid="_x0000_s4283" style="position:absolute;left:0;text-align:left;margin-left:102pt;margin-top:0;width:79pt;height:47pt;z-index:25330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IlrjJp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43A8BED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8928" behindDoc="0" locked="0" layoutInCell="1" allowOverlap="1" wp14:anchorId="759CB5A8" wp14:editId="17F1EB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35" name="Rectangle 3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B1AAC4-9C26-9943-A637-3F527F2AD2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DDD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CB5A8" id="Rectangle 3935" o:spid="_x0000_s4284" style="position:absolute;left:0;text-align:left;margin-left:102pt;margin-top:0;width:79pt;height:47pt;z-index:25330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BW1i4p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496DDD3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9952" behindDoc="0" locked="0" layoutInCell="1" allowOverlap="1" wp14:anchorId="36F149AF" wp14:editId="61A489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34" name="Rectangle 3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34A50F-6786-2A49-95CA-AAA8AC7EBC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1300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149AF" id="Rectangle 3934" o:spid="_x0000_s4285" style="position:absolute;left:0;text-align:left;margin-left:102pt;margin-top:0;width:79pt;height:47pt;z-index:25330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/Fvi95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2713002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0976" behindDoc="0" locked="0" layoutInCell="1" allowOverlap="1" wp14:anchorId="0036262E" wp14:editId="386356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33" name="Rectangle 3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213D06-A5E9-B349-8648-E052BD988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3E5F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6262E" id="Rectangle 3933" o:spid="_x0000_s4286" style="position:absolute;left:0;text-align:left;margin-left:102pt;margin-top:0;width:79pt;height:47pt;z-index:25331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HoOP2Z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433E5FE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2000" behindDoc="0" locked="0" layoutInCell="1" allowOverlap="1" wp14:anchorId="55EA0CEA" wp14:editId="0EFE58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32" name="Rectangle 3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1E1EF9-6841-C74D-96B6-B7263A032D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E702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A0CEA" id="Rectangle 3932" o:spid="_x0000_s4287" style="position:absolute;left:0;text-align:left;margin-left:102pt;margin-top:0;width:79pt;height:47pt;z-index:25331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" filled="f" stroked="f">
                      <v:textbox inset="2.16pt,1.44pt,0,1.44pt">
                        <w:txbxContent>
                          <w:p w14:paraId="5AE7025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3024" behindDoc="0" locked="0" layoutInCell="1" allowOverlap="1" wp14:anchorId="4E94461D" wp14:editId="2952968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31" name="Rectangle 3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3987AE-9A02-F54E-91F0-A941C77086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2E53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94461D" id="Rectangle 3931" o:spid="_x0000_s4288" style="position:absolute;left:0;text-align:left;margin-left:102pt;margin-top:0;width:79pt;height:47pt;z-index:25331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7O6P8p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482E53F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4048" behindDoc="0" locked="0" layoutInCell="1" allowOverlap="1" wp14:anchorId="6066C57D" wp14:editId="61B328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30" name="Rectangle 3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99BB59-CAD8-194E-B5F6-382B92D938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1997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66C57D" id="Rectangle 3930" o:spid="_x0000_s4289" style="position:absolute;left:0;text-align:left;margin-left:102pt;margin-top:0;width:79pt;height:47pt;z-index:25331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" filled="f" stroked="f">
                      <v:textbox inset="2.16pt,1.44pt,0,1.44pt">
                        <w:txbxContent>
                          <w:p w14:paraId="3C1997F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5072" behindDoc="0" locked="0" layoutInCell="1" allowOverlap="1" wp14:anchorId="312852EA" wp14:editId="7301A7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29" name="Rectangle 3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E3B155-50BD-4F45-9DF5-AA2F4C9196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E742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2852EA" id="Rectangle 3929" o:spid="_x0000_s4290" style="position:absolute;left:0;text-align:left;margin-left:102pt;margin-top:0;width:79pt;height:47pt;z-index:25331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+liPj5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74E7424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6096" behindDoc="0" locked="0" layoutInCell="1" allowOverlap="1" wp14:anchorId="218CB123" wp14:editId="2D745D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28" name="Rectangle 3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8550FF-CE0E-1E4B-A86B-2C9ABC2A04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FF0F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CB123" id="Rectangle 3928" o:spid="_x0000_s4291" style="position:absolute;left:0;text-align:left;margin-left:102pt;margin-top:0;width:79pt;height:47pt;z-index:25331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A24Pmp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5C6FF0F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7120" behindDoc="0" locked="0" layoutInCell="1" allowOverlap="1" wp14:anchorId="64325839" wp14:editId="7A6F73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27" name="Rectangle 3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3C8084-BB82-A541-B052-0373483972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1C06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325839" id="Rectangle 3927" o:spid="_x0000_s4292" style="position:absolute;left:0;text-align:left;margin-left:102pt;margin-top:0;width:79pt;height:47pt;z-index:25331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CDWPpJ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1B71C06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8144" behindDoc="0" locked="0" layoutInCell="1" allowOverlap="1" wp14:anchorId="20A2517A" wp14:editId="0E1C7D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26" name="Rectangle 3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745638-A2D9-D84B-9735-1E7B6AA7B8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17E4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2517A" id="Rectangle 3926" o:spid="_x0000_s4293" style="position:absolute;left:0;text-align:left;margin-left:102pt;margin-top:0;width:79pt;height:47pt;z-index:25331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8QMPsZ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4C17E43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9168" behindDoc="0" locked="0" layoutInCell="1" allowOverlap="1" wp14:anchorId="76120791" wp14:editId="2CB942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25" name="Rectangle 3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6D9E54-F922-3341-B84A-9317A19796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5F80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120791" id="Rectangle 3925" o:spid="_x0000_s4294" style="position:absolute;left:0;text-align:left;margin-left:102pt;margin-top:0;width:79pt;height:47pt;z-index:25331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1jSOdZ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685F80B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0192" behindDoc="0" locked="0" layoutInCell="1" allowOverlap="1" wp14:anchorId="5A36606F" wp14:editId="731E60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24" name="Rectangle 3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010AB1-9FB5-A44A-95DC-6000B6B90D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0F03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36606F" id="Rectangle 3924" o:spid="_x0000_s4295" style="position:absolute;left:0;text-align:left;margin-left:102pt;margin-top:0;width:79pt;height:47pt;z-index:25332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" filled="f" stroked="f">
                      <v:textbox inset="2.16pt,1.44pt,0,1.44pt">
                        <w:txbxContent>
                          <w:p w14:paraId="0F0F030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1216" behindDoc="0" locked="0" layoutInCell="1" allowOverlap="1" wp14:anchorId="6F66618E" wp14:editId="45B97F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23" name="Rectangle 3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742FEA-0FB1-004A-99D7-2A01BDF8C9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7913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66618E" id="Rectangle 3923" o:spid="_x0000_s4296" style="position:absolute;left:0;text-align:left;margin-left:102pt;margin-top:0;width:79pt;height:47pt;z-index:25332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kEn7HZ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0A7913B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2240" behindDoc="0" locked="0" layoutInCell="1" allowOverlap="1" wp14:anchorId="786493EC" wp14:editId="458BB0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22" name="Rectangle 3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256812-CBF9-EF4C-B2F4-3766638B2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0B2C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493EC" id="Rectangle 3922" o:spid="_x0000_s4297" style="position:absolute;left:0;text-align:left;margin-left:102pt;margin-top:0;width:79pt;height:47pt;z-index:25332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" filled="f" stroked="f">
                      <v:textbox inset="2.16pt,1.44pt,0,1.44pt">
                        <w:txbxContent>
                          <w:p w14:paraId="480B2C2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3264" behindDoc="0" locked="0" layoutInCell="1" allowOverlap="1" wp14:anchorId="1B09BFCD" wp14:editId="600FD8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21" name="Rectangle 3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743128-FB9E-F849-AC6D-5B1D9C37E0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2C63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9BFCD" id="Rectangle 3921" o:spid="_x0000_s4298" style="position:absolute;left:0;text-align:left;margin-left:102pt;margin-top:0;width:79pt;height:47pt;z-index:25332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YiT7Np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5A2C63E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4288" behindDoc="0" locked="0" layoutInCell="1" allowOverlap="1" wp14:anchorId="5AF02186" wp14:editId="4942F8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20" name="Rectangle 3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95848B-07F4-744A-B015-C9857987AF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5559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F02186" id="Rectangle 3920" o:spid="_x0000_s4299" style="position:absolute;left:0;text-align:left;margin-left:102pt;margin-top:0;width:79pt;height:47pt;z-index:25332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mxJ7I5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0C55590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5312" behindDoc="0" locked="0" layoutInCell="1" allowOverlap="1" wp14:anchorId="294EE819" wp14:editId="532ADF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19" name="Rectangle 3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2C3B64-E66D-0A4C-9BB6-45C55DBC85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46883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EE819" id="Rectangle 3919" o:spid="_x0000_s4300" style="position:absolute;left:0;text-align:left;margin-left:102pt;margin-top:0;width:79pt;height:47pt;z-index:25332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" filled="f" stroked="f">
                      <v:textbox inset="2.16pt,1.44pt,0,1.44pt">
                        <w:txbxContent>
                          <w:p w14:paraId="3746883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6336" behindDoc="0" locked="0" layoutInCell="1" allowOverlap="1" wp14:anchorId="2EDE3117" wp14:editId="1D0E019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18" name="Rectangle 3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706088-F283-584E-890F-37C9B26061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9A29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DE3117" id="Rectangle 3918" o:spid="_x0000_s4301" style="position:absolute;left:0;text-align:left;margin-left:102pt;margin-top:0;width:79pt;height:47pt;z-index:25332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jaR7Xp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1A9A290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7360" behindDoc="0" locked="0" layoutInCell="1" allowOverlap="1" wp14:anchorId="3D5FED93" wp14:editId="2429F3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17" name="Rectangle 3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AD94E0-5F75-1A43-8BF7-EA82E40427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C382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5FED93" id="Rectangle 3917" o:spid="_x0000_s4302" style="position:absolute;left:0;text-align:left;margin-left:102pt;margin-top:0;width:79pt;height:47pt;z-index:25332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hv/7YJ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38C3824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8384" behindDoc="0" locked="0" layoutInCell="1" allowOverlap="1" wp14:anchorId="787219B4" wp14:editId="4C50FD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16" name="Rectangle 3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61BACB-6676-8640-833F-7F357D1F35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69D4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219B4" id="Rectangle 3916" o:spid="_x0000_s4303" style="position:absolute;left:0;text-align:left;margin-left:102pt;margin-top:0;width:79pt;height:47pt;z-index:25332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" filled="f" stroked="f">
                      <v:textbox inset="2.16pt,1.44pt,0,1.44pt">
                        <w:txbxContent>
                          <w:p w14:paraId="3F69D45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9408" behindDoc="0" locked="0" layoutInCell="1" allowOverlap="1" wp14:anchorId="5A11ACC3" wp14:editId="731DAD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15" name="Rectangle 3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659F53-D5FF-C84F-9855-EABC6FFC91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342F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11ACC3" id="Rectangle 3915" o:spid="_x0000_s4304" style="position:absolute;left:0;text-align:left;margin-left:102pt;margin-top:0;width:79pt;height:47pt;z-index:25332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WP76sZ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07342F1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0432" behindDoc="0" locked="0" layoutInCell="1" allowOverlap="1" wp14:anchorId="5494E5BB" wp14:editId="6F3E0A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14" name="Rectangle 3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588C74-B907-D244-A4F4-7B61AEE8A5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DEE1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94E5BB" id="Rectangle 3914" o:spid="_x0000_s4305" style="position:absolute;left:0;text-align:left;margin-left:102pt;margin-top:0;width:79pt;height:47pt;z-index:25333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" filled="f" stroked="f">
                      <v:textbox inset="2.16pt,1.44pt,0,1.44pt">
                        <w:txbxContent>
                          <w:p w14:paraId="7DDEE1C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1456" behindDoc="0" locked="0" layoutInCell="1" allowOverlap="1" wp14:anchorId="3A2A9835" wp14:editId="0F1DFB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13" name="Rectangle 3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77D678-E13F-DA48-B2BA-21703C65D8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ABBA7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2A9835" id="Rectangle 3913" o:spid="_x0000_s4306" style="position:absolute;left:0;text-align:left;margin-left:102pt;margin-top:0;width:79pt;height:47pt;z-index:25333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zH01uJ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20ABBA7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2480" behindDoc="0" locked="0" layoutInCell="1" allowOverlap="1" wp14:anchorId="0C3E8ED8" wp14:editId="56FAAE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12" name="Rectangle 3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57A2AF-C559-7049-B491-DF0B3FB869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5950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E8ED8" id="Rectangle 3912" o:spid="_x0000_s4307" style="position:absolute;left:0;text-align:left;margin-left:102pt;margin-top:0;width:79pt;height:47pt;z-index:25333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" filled="f" stroked="f">
                      <v:textbox inset="2.16pt,1.44pt,0,1.44pt">
                        <w:txbxContent>
                          <w:p w14:paraId="5859508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3504" behindDoc="0" locked="0" layoutInCell="1" allowOverlap="1" wp14:anchorId="69F575FB" wp14:editId="08BBFE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11" name="Rectangle 3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A835C6-3A87-3A41-BF6A-7C23E7A4D9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4FA2E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F575FB" id="Rectangle 3911" o:spid="_x0000_s4308" style="position:absolute;left:0;text-align:left;margin-left:102pt;margin-top:0;width:79pt;height:47pt;z-index:25333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PhA1k5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394FA2E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4528" behindDoc="0" locked="0" layoutInCell="1" allowOverlap="1" wp14:anchorId="2F2F43F4" wp14:editId="434EC5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10" name="Rectangle 3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AE2A59-6A05-994E-9AB5-20047DE11F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DD9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2F43F4" id="Rectangle 3910" o:spid="_x0000_s4309" style="position:absolute;left:0;text-align:left;margin-left:102pt;margin-top:0;width:79pt;height:47pt;z-index:25333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xya1hp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399DD92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5552" behindDoc="0" locked="0" layoutInCell="1" allowOverlap="1" wp14:anchorId="3FFC965F" wp14:editId="58219B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09" name="Rectangle 3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E1887C-F8D1-1144-9A0D-C7592BA27D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420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C965F" id="Rectangle 3909" o:spid="_x0000_s4310" style="position:absolute;left:0;text-align:left;margin-left:102pt;margin-top:0;width:79pt;height:47pt;z-index:25333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KKY17p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4964208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6576" behindDoc="0" locked="0" layoutInCell="1" allowOverlap="1" wp14:anchorId="1C5905F4" wp14:editId="1E462F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08" name="Rectangle 3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07AEED-F045-4F4D-8F74-49B4CDFF09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35A6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5905F4" id="Rectangle 3908" o:spid="_x0000_s4311" style="position:absolute;left:0;text-align:left;margin-left:102pt;margin-top:0;width:79pt;height:47pt;z-index:25333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0ZC1+5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7535A6C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7600" behindDoc="0" locked="0" layoutInCell="1" allowOverlap="1" wp14:anchorId="058784D4" wp14:editId="3AFF65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07" name="Rectangle 3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D42CF5-D279-0149-AB7D-0BFF3B9182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199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8784D4" id="Rectangle 3907" o:spid="_x0000_s4312" style="position:absolute;left:0;text-align:left;margin-left:102pt;margin-top:0;width:79pt;height:47pt;z-index:25333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2ss1xZ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5461990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8624" behindDoc="0" locked="0" layoutInCell="1" allowOverlap="1" wp14:anchorId="72E97B57" wp14:editId="022DB3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06" name="Rectangle 3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22E648-0E6C-2043-8329-F5FC083710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B8137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E97B57" id="Rectangle 3906" o:spid="_x0000_s4313" style="position:absolute;left:0;text-align:left;margin-left:102pt;margin-top:0;width:79pt;height:47pt;z-index:25333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I/210J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7FB8137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9648" behindDoc="0" locked="0" layoutInCell="1" allowOverlap="1" wp14:anchorId="2E59F77C" wp14:editId="4C780D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1785" name="Rectangle 1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94BBAB-BF18-0A4B-8E4C-D8BF32C0F4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1C88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59F77C" id="Rectangle 1785" o:spid="_x0000_s4314" style="position:absolute;left:0;text-align:left;margin-left:102pt;margin-top:0;width:79pt;height:47pt;z-index:25333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" filled="f" stroked="f">
                      <v:textbox inset="2.16pt,1.44pt,0,1.44pt">
                        <w:txbxContent>
                          <w:p w14:paraId="6B1C885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0672" behindDoc="0" locked="0" layoutInCell="1" allowOverlap="1" wp14:anchorId="34AA6328" wp14:editId="07AABA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" name="Rectangle 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55A1A9F-AA64-0648-B815-D51F8EF96F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E52F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A6328" id="Rectangle 4" o:spid="_x0000_s4315" style="position:absolute;left:0;text-align:left;margin-left:102pt;margin-top:0;width:79pt;height:47pt;z-index:25334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" filled="f" stroked="f">
                      <v:textbox inset="2.16pt,1.44pt,0,1.44pt">
                        <w:txbxContent>
                          <w:p w14:paraId="63E52F6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1696" behindDoc="0" locked="0" layoutInCell="1" allowOverlap="1" wp14:anchorId="3BCEA49F" wp14:editId="018E2B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" name="Rectangle 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680053-44E9-2946-949A-D9860BB712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8AE3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EA49F" id="Rectangle 3" o:spid="_x0000_s4316" style="position:absolute;left:0;text-align:left;margin-left:102pt;margin-top:0;width:79pt;height:47pt;z-index:25334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" filled="f" stroked="f">
                      <v:textbox inset="2.16pt,1.44pt,0,1.44pt">
                        <w:txbxContent>
                          <w:p w14:paraId="368AE3C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2720" behindDoc="0" locked="0" layoutInCell="1" allowOverlap="1" wp14:anchorId="4624A8E6" wp14:editId="077051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2" name="Rectangle 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CA045C-B526-0540-9E64-D1301192B2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9FB9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4A8E6" id="Rectangle 2" o:spid="_x0000_s4317" style="position:absolute;left:0;text-align:left;margin-left:102pt;margin-top:0;width:79pt;height:47pt;z-index:25334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" filled="f" stroked="f">
                      <v:textbox inset="2.16pt,1.44pt,0,1.44pt">
                        <w:txbxContent>
                          <w:p w14:paraId="6D9FB95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eastAsia="Times New Roman" w:hAnsi="Century Gothic" w:cs="Calibri"/>
                <w:i/>
                <w:iCs/>
                <w:color w:val="333F4F"/>
                <w:sz w:val="20"/>
                <w:szCs w:val="20"/>
              </w:rPr>
              <w:t>Please circle any of the following conditions you've had a</w:t>
            </w:r>
            <w:r>
              <w:rPr>
                <w:rFonts w:ascii="Century Gothic" w:eastAsia="Times New Roman" w:hAnsi="Century Gothic" w:cs="Calibri"/>
                <w:i/>
                <w:iCs/>
                <w:color w:val="333F4F"/>
                <w:sz w:val="20"/>
                <w:szCs w:val="20"/>
              </w:rPr>
              <w:t xml:space="preserve"> </w:t>
            </w:r>
            <w:r w:rsidRPr="00B54BE5">
              <w:rPr>
                <w:rFonts w:ascii="Century Gothic" w:eastAsia="Times New Roman" w:hAnsi="Century Gothic" w:cs="Calibri"/>
                <w:i/>
                <w:iCs/>
                <w:color w:val="333F4F"/>
                <w:sz w:val="20"/>
                <w:szCs w:val="20"/>
              </w:rPr>
              <w:t>health issue with.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9E4AF" w14:textId="77777777" w:rsidR="00B54BE5" w:rsidRPr="00B54BE5" w:rsidRDefault="00B54BE5" w:rsidP="00B54BE5">
            <w:pPr>
              <w:ind w:firstLineChars="100" w:firstLine="200"/>
              <w:rPr>
                <w:rFonts w:ascii="Century Gothic" w:eastAsia="Times New Roman" w:hAnsi="Century Gothic" w:cs="Calibri"/>
                <w:i/>
                <w:iCs/>
                <w:color w:val="333F4F"/>
                <w:sz w:val="20"/>
                <w:szCs w:val="20"/>
              </w:rPr>
            </w:pPr>
          </w:p>
        </w:tc>
        <w:tc>
          <w:tcPr>
            <w:tcW w:w="22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70DED" w14:textId="77777777" w:rsidR="00B54BE5" w:rsidRPr="00B54BE5" w:rsidRDefault="00B54BE5" w:rsidP="00B54BE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117F4" w:rsidRPr="00B54BE5" w14:paraId="69007A65" w14:textId="77777777" w:rsidTr="0066762B">
        <w:trPr>
          <w:gridBefore w:val="1"/>
          <w:wBefore w:w="200" w:type="dxa"/>
          <w:trHeight w:val="1880"/>
        </w:trPr>
        <w:tc>
          <w:tcPr>
            <w:tcW w:w="1870" w:type="dxa"/>
            <w:gridSpan w:val="3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14:paraId="7652FCC5" w14:textId="7EDBE24A" w:rsidR="00B54BE5" w:rsidRPr="00B54BE5" w:rsidRDefault="00B54BE5" w:rsidP="001117F4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B54BE5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anxiety</w:t>
            </w:r>
            <w:r w:rsidRPr="00B54BE5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br/>
              <w:t>depression</w:t>
            </w:r>
            <w:r w:rsidRPr="00B54BE5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br/>
              <w:t>anger</w:t>
            </w:r>
            <w:r w:rsidRPr="00B54BE5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br/>
              <w:t>concentration</w:t>
            </w:r>
            <w:r w:rsidRPr="00B54BE5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br/>
              <w:t>phobias</w:t>
            </w:r>
            <w:r w:rsidRPr="00B54BE5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br/>
              <w:t>communicatio</w:t>
            </w:r>
            <w:r w:rsidR="0066762B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n</w:t>
            </w:r>
            <w:r w:rsidRPr="00B54BE5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br/>
              <w:t>drugs/alcohol</w:t>
            </w:r>
          </w:p>
        </w:tc>
        <w:tc>
          <w:tcPr>
            <w:tcW w:w="1223" w:type="dxa"/>
            <w:gridSpan w:val="2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14:paraId="68B802C8" w14:textId="77777777" w:rsidR="00B54BE5" w:rsidRPr="00B54BE5" w:rsidRDefault="00B54BE5" w:rsidP="001117F4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B54BE5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parents</w:t>
            </w:r>
            <w:r w:rsidRPr="00B54BE5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br/>
              <w:t>children</w:t>
            </w:r>
            <w:r w:rsidRPr="00B54BE5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br/>
              <w:t>sleeping</w:t>
            </w:r>
            <w:r w:rsidRPr="00B54BE5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br/>
              <w:t>child abuse</w:t>
            </w:r>
            <w:r w:rsidRPr="00B54BE5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br/>
              <w:t>sex abuse</w:t>
            </w:r>
            <w:r w:rsidRPr="00B54BE5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br/>
              <w:t>nightmares</w:t>
            </w:r>
          </w:p>
        </w:tc>
        <w:tc>
          <w:tcPr>
            <w:tcW w:w="2215" w:type="dxa"/>
            <w:gridSpan w:val="3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14:paraId="764F9E2D" w14:textId="77777777" w:rsidR="00B54BE5" w:rsidRPr="00B54BE5" w:rsidRDefault="00B54BE5" w:rsidP="001264FF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B54BE5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self-inflicted pain</w:t>
            </w:r>
            <w:r w:rsidRPr="00B54BE5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br/>
              <w:t>financial problems</w:t>
            </w:r>
            <w:r w:rsidRPr="00B54BE5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br/>
              <w:t>head injuries</w:t>
            </w:r>
            <w:r w:rsidRPr="00B54BE5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br/>
              <w:t>nausea</w:t>
            </w:r>
            <w:r w:rsidRPr="00B54BE5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br/>
              <w:t>attention</w:t>
            </w:r>
            <w:r w:rsidRPr="00B54BE5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br/>
              <w:t>trust in others</w:t>
            </w:r>
            <w:r w:rsidRPr="00B54BE5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br/>
              <w:t>worry</w:t>
            </w:r>
          </w:p>
        </w:tc>
        <w:tc>
          <w:tcPr>
            <w:tcW w:w="1604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14:paraId="67741749" w14:textId="77777777" w:rsidR="00B54BE5" w:rsidRPr="00B54BE5" w:rsidRDefault="00B54BE5" w:rsidP="001264FF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B54BE5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broken bone</w:t>
            </w:r>
            <w:r w:rsidRPr="00B54BE5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br/>
            </w:r>
            <w:r w:rsidR="001117F4" w:rsidRPr="00B54BE5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measles</w:t>
            </w:r>
            <w:r w:rsidRPr="00B54BE5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br/>
            </w:r>
            <w:r w:rsidR="001117F4" w:rsidRPr="00B54BE5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hepatitis</w:t>
            </w:r>
            <w:r w:rsidRPr="00B54BE5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 xml:space="preserve"> </w:t>
            </w:r>
            <w:r w:rsidRPr="00B54BE5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br/>
            </w:r>
            <w:r w:rsidR="001117F4" w:rsidRPr="00B54BE5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tuberculosis</w:t>
            </w:r>
            <w:r w:rsidRPr="00B54BE5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br/>
              <w:t>neck pain</w:t>
            </w:r>
            <w:r w:rsidRPr="00B54BE5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br/>
              <w:t>diabetes</w:t>
            </w:r>
            <w:r w:rsidRPr="00B54BE5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br/>
              <w:t>artificial joints</w:t>
            </w:r>
          </w:p>
        </w:tc>
        <w:tc>
          <w:tcPr>
            <w:tcW w:w="2207" w:type="dxa"/>
            <w:gridSpan w:val="3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14:paraId="6BAE3DEF" w14:textId="77777777" w:rsidR="00B54BE5" w:rsidRPr="00B54BE5" w:rsidRDefault="00B54BE5" w:rsidP="001117F4">
            <w:pPr>
              <w:rPr>
                <w:rFonts w:ascii="Century Gothic" w:eastAsia="Times New Roman" w:hAnsi="Century Gothic" w:cs="Calibri"/>
                <w:color w:val="000000"/>
              </w:rPr>
            </w:pPr>
            <w:r w:rsidRPr="00B54BE5">
              <w:rPr>
                <w:rFonts w:ascii="Century Gothic" w:eastAsia="Times New Roman" w:hAnsi="Century Gothic" w:cs="Calibri"/>
                <w:color w:val="000000"/>
              </w:rPr>
              <w:t>_______________</w:t>
            </w:r>
            <w:r w:rsidRPr="00B54BE5">
              <w:rPr>
                <w:rFonts w:ascii="Century Gothic" w:eastAsia="Times New Roman" w:hAnsi="Century Gothic" w:cs="Calibri"/>
                <w:color w:val="000000"/>
              </w:rPr>
              <w:br/>
              <w:t>_______________</w:t>
            </w:r>
            <w:r w:rsidRPr="00B54BE5">
              <w:rPr>
                <w:rFonts w:ascii="Century Gothic" w:eastAsia="Times New Roman" w:hAnsi="Century Gothic" w:cs="Calibri"/>
                <w:color w:val="000000"/>
              </w:rPr>
              <w:br/>
              <w:t>_______________</w:t>
            </w:r>
            <w:r w:rsidRPr="00B54BE5">
              <w:rPr>
                <w:rFonts w:ascii="Century Gothic" w:eastAsia="Times New Roman" w:hAnsi="Century Gothic" w:cs="Calibri"/>
                <w:color w:val="000000"/>
              </w:rPr>
              <w:br/>
              <w:t>_______________</w:t>
            </w:r>
            <w:r w:rsidRPr="00B54BE5">
              <w:rPr>
                <w:rFonts w:ascii="Century Gothic" w:eastAsia="Times New Roman" w:hAnsi="Century Gothic" w:cs="Calibri"/>
                <w:color w:val="000000"/>
              </w:rPr>
              <w:br/>
              <w:t>_______________</w:t>
            </w:r>
            <w:r w:rsidRPr="00B54BE5">
              <w:rPr>
                <w:rFonts w:ascii="Century Gothic" w:eastAsia="Times New Roman" w:hAnsi="Century Gothic" w:cs="Calibri"/>
                <w:color w:val="000000"/>
              </w:rPr>
              <w:br/>
              <w:t>_______________</w:t>
            </w:r>
          </w:p>
        </w:tc>
        <w:tc>
          <w:tcPr>
            <w:tcW w:w="2209" w:type="dxa"/>
            <w:gridSpan w:val="2"/>
            <w:tcBorders>
              <w:top w:val="single" w:sz="4" w:space="0" w:color="BFBFBF"/>
              <w:left w:val="nil"/>
              <w:bottom w:val="single" w:sz="8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68AE1AD" w14:textId="77777777" w:rsidR="00B54BE5" w:rsidRPr="00B54BE5" w:rsidRDefault="00B54BE5" w:rsidP="001117F4">
            <w:pPr>
              <w:rPr>
                <w:rFonts w:ascii="Century Gothic" w:eastAsia="Times New Roman" w:hAnsi="Century Gothic" w:cs="Calibri"/>
                <w:color w:val="000000"/>
              </w:rPr>
            </w:pPr>
            <w:r w:rsidRPr="00B54BE5">
              <w:rPr>
                <w:rFonts w:ascii="Century Gothic" w:eastAsia="Times New Roman" w:hAnsi="Century Gothic" w:cs="Calibri"/>
                <w:color w:val="000000"/>
              </w:rPr>
              <w:t>_______________</w:t>
            </w:r>
            <w:r w:rsidRPr="00B54BE5">
              <w:rPr>
                <w:rFonts w:ascii="Century Gothic" w:eastAsia="Times New Roman" w:hAnsi="Century Gothic" w:cs="Calibri"/>
                <w:color w:val="000000"/>
              </w:rPr>
              <w:br/>
              <w:t>_______________</w:t>
            </w:r>
            <w:r w:rsidRPr="00B54BE5">
              <w:rPr>
                <w:rFonts w:ascii="Century Gothic" w:eastAsia="Times New Roman" w:hAnsi="Century Gothic" w:cs="Calibri"/>
                <w:color w:val="000000"/>
              </w:rPr>
              <w:br/>
              <w:t>_______________</w:t>
            </w:r>
            <w:r w:rsidRPr="00B54BE5">
              <w:rPr>
                <w:rFonts w:ascii="Century Gothic" w:eastAsia="Times New Roman" w:hAnsi="Century Gothic" w:cs="Calibri"/>
                <w:color w:val="000000"/>
              </w:rPr>
              <w:br/>
              <w:t>_______________</w:t>
            </w:r>
            <w:r w:rsidRPr="00B54BE5">
              <w:rPr>
                <w:rFonts w:ascii="Century Gothic" w:eastAsia="Times New Roman" w:hAnsi="Century Gothic" w:cs="Calibri"/>
                <w:color w:val="000000"/>
              </w:rPr>
              <w:br/>
              <w:t>_______________</w:t>
            </w:r>
            <w:r w:rsidRPr="00B54BE5">
              <w:rPr>
                <w:rFonts w:ascii="Century Gothic" w:eastAsia="Times New Roman" w:hAnsi="Century Gothic" w:cs="Calibri"/>
                <w:color w:val="000000"/>
              </w:rPr>
              <w:br/>
              <w:t>_______________</w:t>
            </w:r>
          </w:p>
        </w:tc>
      </w:tr>
      <w:tr w:rsidR="00B54BE5" w:rsidRPr="00B54BE5" w14:paraId="6EA9979E" w14:textId="77777777" w:rsidTr="000B3721">
        <w:trPr>
          <w:gridBefore w:val="1"/>
          <w:wBefore w:w="200" w:type="dxa"/>
          <w:trHeight w:val="313"/>
        </w:trPr>
        <w:tc>
          <w:tcPr>
            <w:tcW w:w="11328" w:type="dxa"/>
            <w:gridSpan w:val="14"/>
            <w:tcBorders>
              <w:top w:val="single" w:sz="8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526458A5" w14:textId="4CFF1271" w:rsidR="00B54BE5" w:rsidRPr="00B54BE5" w:rsidRDefault="00B54BE5" w:rsidP="00B54BE5">
            <w:pPr>
              <w:rPr>
                <w:rFonts w:ascii="Century Gothic" w:eastAsia="Times New Roman" w:hAnsi="Century Gothic" w:cs="Calibri"/>
                <w:i/>
                <w:iCs/>
                <w:color w:val="333F4F"/>
                <w:sz w:val="20"/>
                <w:szCs w:val="20"/>
              </w:rPr>
            </w:pPr>
            <w:r w:rsidRPr="00B54BE5">
              <w:rPr>
                <w:rFonts w:ascii="Century Gothic" w:eastAsia="Times New Roman" w:hAnsi="Century Gothic" w:cs="Calibri"/>
                <w:i/>
                <w:iCs/>
                <w:color w:val="333F4F"/>
                <w:sz w:val="20"/>
                <w:szCs w:val="20"/>
              </w:rPr>
              <w:t xml:space="preserve">Please </w:t>
            </w:r>
            <w:r w:rsidR="0066762B">
              <w:rPr>
                <w:rFonts w:ascii="Century Gothic" w:eastAsia="Times New Roman" w:hAnsi="Century Gothic" w:cs="Calibri"/>
                <w:i/>
                <w:iCs/>
                <w:color w:val="333F4F"/>
                <w:sz w:val="20"/>
                <w:szCs w:val="20"/>
              </w:rPr>
              <w:t>provide details on</w:t>
            </w:r>
            <w:r w:rsidRPr="00B54BE5">
              <w:rPr>
                <w:rFonts w:ascii="Century Gothic" w:eastAsia="Times New Roman" w:hAnsi="Century Gothic" w:cs="Calibri"/>
                <w:i/>
                <w:iCs/>
                <w:color w:val="333F4F"/>
                <w:sz w:val="20"/>
                <w:szCs w:val="20"/>
              </w:rPr>
              <w:t xml:space="preserve"> any conditions circled above.</w:t>
            </w:r>
          </w:p>
        </w:tc>
      </w:tr>
      <w:tr w:rsidR="00B54BE5" w:rsidRPr="00B54BE5" w14:paraId="26D34FA2" w14:textId="77777777" w:rsidTr="0066762B">
        <w:trPr>
          <w:gridBefore w:val="1"/>
          <w:wBefore w:w="200" w:type="dxa"/>
          <w:trHeight w:val="773"/>
        </w:trPr>
        <w:tc>
          <w:tcPr>
            <w:tcW w:w="11328" w:type="dxa"/>
            <w:gridSpan w:val="14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B2A74E4" w14:textId="274A97C8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</w:p>
        </w:tc>
      </w:tr>
    </w:tbl>
    <w:p w14:paraId="0648EE09" w14:textId="77777777" w:rsidR="004442DF" w:rsidRPr="00E818C7" w:rsidRDefault="004442DF" w:rsidP="00E818C7"/>
    <w:sectPr w:rsidR="004442DF" w:rsidRPr="00E818C7" w:rsidSect="003516F1">
      <w:footerReference w:type="default" r:id="rId7"/>
      <w:pgSz w:w="12240" w:h="15840"/>
      <w:pgMar w:top="720" w:right="720" w:bottom="39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357B9" w14:textId="77777777" w:rsidR="00CC1613" w:rsidRDefault="00CC1613" w:rsidP="0066762B">
      <w:r>
        <w:separator/>
      </w:r>
    </w:p>
  </w:endnote>
  <w:endnote w:type="continuationSeparator" w:id="0">
    <w:p w14:paraId="744CE0D9" w14:textId="77777777" w:rsidR="00CC1613" w:rsidRDefault="00CC1613" w:rsidP="006676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6D98F" w14:textId="716950D4" w:rsidR="0066762B" w:rsidRDefault="0066762B" w:rsidP="0066762B">
    <w:pPr>
      <w:pStyle w:val="Footer"/>
      <w:jc w:val="center"/>
    </w:pPr>
    <w:r>
      <w:t xml:space="preserve">License 2 Heal </w:t>
    </w:r>
    <w:hyperlink r:id="rId1" w:history="1">
      <w:r w:rsidRPr="00E503FE">
        <w:rPr>
          <w:rStyle w:val="Hyperlink"/>
        </w:rPr>
        <w:t>www.license2heal.org</w:t>
      </w:r>
    </w:hyperlink>
    <w:r>
      <w:t xml:space="preserve"> 336.457.3952 salford@license2heal.org</w:t>
    </w:r>
  </w:p>
  <w:p w14:paraId="6B654468" w14:textId="77777777" w:rsidR="0066762B" w:rsidRDefault="0066762B" w:rsidP="0066762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F40732" w14:textId="77777777" w:rsidR="00CC1613" w:rsidRDefault="00CC1613" w:rsidP="0066762B">
      <w:r>
        <w:separator/>
      </w:r>
    </w:p>
  </w:footnote>
  <w:footnote w:type="continuationSeparator" w:id="0">
    <w:p w14:paraId="528CC959" w14:textId="77777777" w:rsidR="00CC1613" w:rsidRDefault="00CC1613" w:rsidP="006676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721"/>
    <w:rsid w:val="00047806"/>
    <w:rsid w:val="000B3721"/>
    <w:rsid w:val="000D0128"/>
    <w:rsid w:val="000D2309"/>
    <w:rsid w:val="000F07B6"/>
    <w:rsid w:val="001117F4"/>
    <w:rsid w:val="001264FF"/>
    <w:rsid w:val="00183478"/>
    <w:rsid w:val="001B08D8"/>
    <w:rsid w:val="001D5343"/>
    <w:rsid w:val="001E4CA5"/>
    <w:rsid w:val="00246700"/>
    <w:rsid w:val="00285D38"/>
    <w:rsid w:val="002C369F"/>
    <w:rsid w:val="003516F1"/>
    <w:rsid w:val="00352713"/>
    <w:rsid w:val="00355118"/>
    <w:rsid w:val="003A1EFC"/>
    <w:rsid w:val="003A23BD"/>
    <w:rsid w:val="003A4425"/>
    <w:rsid w:val="004442DF"/>
    <w:rsid w:val="00456A0A"/>
    <w:rsid w:val="00471C74"/>
    <w:rsid w:val="004937B7"/>
    <w:rsid w:val="00520E3C"/>
    <w:rsid w:val="00552288"/>
    <w:rsid w:val="00597875"/>
    <w:rsid w:val="0066762B"/>
    <w:rsid w:val="00694B43"/>
    <w:rsid w:val="007838D7"/>
    <w:rsid w:val="007C73C1"/>
    <w:rsid w:val="00807BC8"/>
    <w:rsid w:val="00835D4E"/>
    <w:rsid w:val="008F7053"/>
    <w:rsid w:val="00916DBB"/>
    <w:rsid w:val="00926E62"/>
    <w:rsid w:val="00A15BE3"/>
    <w:rsid w:val="00AC71FC"/>
    <w:rsid w:val="00AE17A1"/>
    <w:rsid w:val="00B4564E"/>
    <w:rsid w:val="00B54BE5"/>
    <w:rsid w:val="00B62005"/>
    <w:rsid w:val="00B716CA"/>
    <w:rsid w:val="00BA17B6"/>
    <w:rsid w:val="00CC1613"/>
    <w:rsid w:val="00E730C1"/>
    <w:rsid w:val="00E818C7"/>
    <w:rsid w:val="00EC5134"/>
    <w:rsid w:val="00F24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3E1C35"/>
  <w15:chartTrackingRefBased/>
  <w15:docId w15:val="{909657B5-8734-A940-B348-028BD43C5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369F"/>
    <w:rPr>
      <w:color w:val="0563C1" w:themeColor="hyperlink"/>
      <w:u w:val="single"/>
    </w:rPr>
  </w:style>
  <w:style w:type="table" w:styleId="TableGrid">
    <w:name w:val="Table Grid"/>
    <w:basedOn w:val="TableNormal"/>
    <w:uiPriority w:val="99"/>
    <w:rsid w:val="00444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85D38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6676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762B"/>
  </w:style>
  <w:style w:type="paragraph" w:styleId="Footer">
    <w:name w:val="footer"/>
    <w:basedOn w:val="Normal"/>
    <w:link w:val="FooterChar"/>
    <w:uiPriority w:val="99"/>
    <w:unhideWhenUsed/>
    <w:rsid w:val="006676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762B"/>
  </w:style>
  <w:style w:type="character" w:styleId="UnresolvedMention">
    <w:name w:val="Unresolved Mention"/>
    <w:basedOn w:val="DefaultParagraphFont"/>
    <w:uiPriority w:val="99"/>
    <w:semiHidden/>
    <w:unhideWhenUsed/>
    <w:rsid w:val="006676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icense2heal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heneikaalford/Downloads/IC-Counseling-Client-Information-Form-10864_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IC-Counseling-Client-Information-Form-10864_WORD.dotx</Template>
  <TotalTime>17</TotalTime>
  <Pages>1</Pages>
  <Words>671</Words>
  <Characters>3828</Characters>
  <Application>Microsoft Office Word</Application>
  <DocSecurity>0</DocSecurity>
  <Lines>31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Smartsheet.com</Company>
  <LinksUpToDate>false</LinksUpToDate>
  <CharactersWithSpaces>4491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Sheneika Alford</cp:lastModifiedBy>
  <cp:revision>2</cp:revision>
  <dcterms:created xsi:type="dcterms:W3CDTF">2021-11-19T05:53:00Z</dcterms:created>
  <dcterms:modified xsi:type="dcterms:W3CDTF">2022-07-12T22:52:00Z</dcterms:modified>
</cp:coreProperties>
</file>