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CE22" w14:textId="3F909E15" w:rsidR="005374F0" w:rsidRDefault="00342A2B" w:rsidP="005374F0">
      <w:pPr>
        <w:spacing w:after="120"/>
      </w:pPr>
      <w:r>
        <w:t xml:space="preserve">It is my policy to keep children </w:t>
      </w:r>
      <w:proofErr w:type="gramStart"/>
      <w:r>
        <w:t>safe</w:t>
      </w:r>
      <w:proofErr w:type="gramEnd"/>
      <w:r>
        <w:t xml:space="preserve"> </w:t>
      </w:r>
      <w:r w:rsidR="005374F0">
        <w:t>and this includes keeping them safe from Covid-19</w:t>
      </w:r>
      <w:r w:rsidR="00F640F1">
        <w:t xml:space="preserve">, and other variants. </w:t>
      </w:r>
    </w:p>
    <w:p w14:paraId="70431C8D" w14:textId="6416014F" w:rsidR="005374F0" w:rsidRDefault="005374F0" w:rsidP="005374F0">
      <w:pPr>
        <w:spacing w:after="120"/>
      </w:pPr>
      <w:r>
        <w:t xml:space="preserve">I will conduct a twice weekly lateral flow test as recommended by the UK Government to reduce the risk of passing on Covid-19 should I contract it. The adults in my household will also conduct their own tests as will any other adults that work alongside me. I will also limit my contact with others to further reduce the risk. </w:t>
      </w:r>
    </w:p>
    <w:p w14:paraId="3B3D31BB" w14:textId="5FCB91EB" w:rsidR="005374F0" w:rsidRDefault="005374F0" w:rsidP="005374F0">
      <w:pPr>
        <w:spacing w:after="120"/>
      </w:pPr>
      <w:r>
        <w:t>I also recommend that all parents regularly take a test</w:t>
      </w:r>
      <w:r w:rsidR="00F640F1">
        <w:t>. This can be ordered for free from the gov.uk website.</w:t>
      </w:r>
    </w:p>
    <w:p w14:paraId="562DFF52" w14:textId="4250C5FD" w:rsidR="005374F0" w:rsidRDefault="005374F0" w:rsidP="005374F0">
      <w:pPr>
        <w:spacing w:after="120"/>
      </w:pPr>
      <w:r>
        <w:t>You will be notified if I or anyone I have had contact with</w:t>
      </w:r>
      <w:r w:rsidR="00307EBC">
        <w:t>,</w:t>
      </w:r>
      <w:r>
        <w:t xml:space="preserve"> displays symptoms or tests positive for Covid-19 or any other strain of </w:t>
      </w:r>
      <w:r w:rsidR="00F640F1">
        <w:t>C</w:t>
      </w:r>
      <w:r>
        <w:t>oronavirus.</w:t>
      </w:r>
    </w:p>
    <w:p w14:paraId="257BD104" w14:textId="3028B1AE" w:rsidR="00307EBC" w:rsidRDefault="005374F0" w:rsidP="005374F0">
      <w:pPr>
        <w:spacing w:after="120"/>
      </w:pPr>
      <w:r>
        <w:t xml:space="preserve">I ask that parents keep </w:t>
      </w:r>
      <w:proofErr w:type="gramStart"/>
      <w:r>
        <w:t xml:space="preserve">a distance of </w:t>
      </w:r>
      <w:r w:rsidR="00F640F1">
        <w:t>two</w:t>
      </w:r>
      <w:proofErr w:type="gramEnd"/>
      <w:r>
        <w:t xml:space="preserve"> meters from one another and myself when dropping off, collecting or visiting. When this is not </w:t>
      </w:r>
      <w:r w:rsidR="00F640F1">
        <w:t>possible,</w:t>
      </w:r>
      <w:r>
        <w:t xml:space="preserve"> I ask parents to please wear a suitable face coverin</w:t>
      </w:r>
      <w:r w:rsidR="00307EBC">
        <w:t>g when indoors.</w:t>
      </w:r>
    </w:p>
    <w:p w14:paraId="24352CAD" w14:textId="77777777" w:rsidR="00307EBC" w:rsidRDefault="00307EBC" w:rsidP="005374F0">
      <w:pPr>
        <w:spacing w:after="120"/>
      </w:pPr>
    </w:p>
    <w:p w14:paraId="50C6F026" w14:textId="3D60CAD8" w:rsidR="005374F0" w:rsidRDefault="005374F0" w:rsidP="005374F0">
      <w:pPr>
        <w:spacing w:after="120"/>
      </w:pPr>
      <w:r>
        <w:t xml:space="preserve">Hand sanitiser is </w:t>
      </w:r>
      <w:r w:rsidR="00F640F1">
        <w:t xml:space="preserve">available at the gate, and I ask that you apply this upon arrival, and it is there for you to use for your departure also. </w:t>
      </w:r>
    </w:p>
    <w:p w14:paraId="455289E6" w14:textId="0A8116B2" w:rsidR="00307EBC" w:rsidRDefault="00307EBC" w:rsidP="005374F0">
      <w:pPr>
        <w:spacing w:after="120"/>
      </w:pPr>
    </w:p>
    <w:p w14:paraId="155071D9" w14:textId="691FC1BF" w:rsidR="00307EBC" w:rsidRDefault="00307EBC" w:rsidP="005374F0">
      <w:pPr>
        <w:spacing w:after="120"/>
      </w:pPr>
      <w:r>
        <w:t>Should I need to close due to myself or my family contracting Covid-19 I will refund you any monies paid to me for the period I need to remain closed</w:t>
      </w:r>
      <w:r w:rsidR="00CD3A0F">
        <w:t xml:space="preserve"> or use these monies to pay for future childcare with me. </w:t>
      </w:r>
    </w:p>
    <w:p w14:paraId="577F79B3" w14:textId="0EB70FED" w:rsidR="00307EBC" w:rsidRDefault="00307EBC" w:rsidP="005374F0">
      <w:pPr>
        <w:spacing w:after="120"/>
      </w:pPr>
      <w:r>
        <w:t xml:space="preserve">Should you need to keep your child off due to Covid symptoms, a positive test or being in contact with someone who has symptoms I reserve the right to charge you for the session/s they miss. Should they be able to return after a negative test I will be happy to accommodate changing their hours if I am able. </w:t>
      </w:r>
    </w:p>
    <w:p w14:paraId="1FEA9F56" w14:textId="06EF6E7A" w:rsidR="00307EBC" w:rsidRDefault="00307EBC" w:rsidP="005374F0">
      <w:pPr>
        <w:spacing w:after="120"/>
      </w:pPr>
    </w:p>
    <w:p w14:paraId="2A6DF5B2" w14:textId="4D774B39" w:rsidR="00307EBC" w:rsidRDefault="00307EBC" w:rsidP="005374F0">
      <w:pPr>
        <w:spacing w:after="120"/>
      </w:pPr>
      <w:r>
        <w:t xml:space="preserve">If your child needs to take any paracetamol medication such as Calpol then they are too unwell to attend my setting. </w:t>
      </w:r>
    </w:p>
    <w:p w14:paraId="420F0C42" w14:textId="77777777" w:rsidR="001A5735" w:rsidRDefault="001A5735" w:rsidP="001A5735">
      <w:r>
        <w:t>The main symptoms of coronavirus (COVID-19) are:</w:t>
      </w:r>
    </w:p>
    <w:p w14:paraId="5656261A" w14:textId="77777777" w:rsidR="001A5735" w:rsidRDefault="001A5735" w:rsidP="001A5735">
      <w:r>
        <w:t>a high temperature – this means you feel hot to touch on your chest or back (you do not need to measure your temperature)</w:t>
      </w:r>
    </w:p>
    <w:p w14:paraId="4200A363" w14:textId="77777777" w:rsidR="001A5735" w:rsidRDefault="001A5735" w:rsidP="001A5735">
      <w:r>
        <w:t>a new, continuous cough – this means coughing a lot for more than an hour, or 3 or more coughing episodes in 24 hours (if you usually have a cough, it may be worse than usual)</w:t>
      </w:r>
    </w:p>
    <w:p w14:paraId="2D88F50B" w14:textId="77777777" w:rsidR="001A5735" w:rsidRDefault="001A5735" w:rsidP="001A5735">
      <w:r>
        <w:t>a loss or change to your sense of smell or taste – this means you've noticed you cannot smell or taste anything, or things smell or taste different to normal</w:t>
      </w:r>
    </w:p>
    <w:p w14:paraId="4EAA164A" w14:textId="7A2D65EF" w:rsidR="00664383" w:rsidRPr="00E31CC7" w:rsidRDefault="001A5735" w:rsidP="001A5735">
      <w:r>
        <w:t>If you have any of these symptoms, get a PCR test (test that is sent to a lab) to check if you have coronavirus and stay at home until you get your result, even if the symptoms are mild.</w:t>
      </w:r>
    </w:p>
    <w:sectPr w:rsidR="00664383" w:rsidRPr="00E31CC7" w:rsidSect="00FF4A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84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8993F" w14:textId="77777777" w:rsidR="00571927" w:rsidRDefault="00571927" w:rsidP="00EB727B">
      <w:r>
        <w:separator/>
      </w:r>
    </w:p>
  </w:endnote>
  <w:endnote w:type="continuationSeparator" w:id="0">
    <w:p w14:paraId="510AC2AB" w14:textId="77777777" w:rsidR="00571927" w:rsidRDefault="00571927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75601C-6FD6-48DC-A706-0BAABC174CA9}"/>
    <w:embedBold r:id="rId2" w:fontKey="{2E73B246-D196-4093-88FA-52B929D5E72B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EBFC9C9C-7113-4257-B5F2-AB3AA925866B}"/>
    <w:embedBold r:id="rId4" w:fontKey="{CAEC0AC0-592C-4920-B018-5CCA308A0E40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83476D01-6020-4AA0-8D8B-ADDD77448257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F5B8AC25-EE9B-4E53-B0BA-36C3305225D1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61CE24D-B2A1-4506-AB43-1A696EE00B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CFA70" w14:textId="77777777" w:rsidR="00515762" w:rsidRDefault="005157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182C0" w14:textId="54001572" w:rsidR="00E65FBB" w:rsidRDefault="00E65FBB" w:rsidP="00E65FBB">
    <w:pPr>
      <w:pStyle w:val="Header"/>
    </w:pPr>
    <w:r>
      <w:t>Review date: 1/04/202</w:t>
    </w:r>
    <w:r w:rsidR="00515762">
      <w:t>5</w:t>
    </w:r>
    <w:r>
      <w:tab/>
    </w:r>
    <w:r>
      <w:tab/>
      <w:t xml:space="preserve">Next review date: </w:t>
    </w:r>
    <w:r>
      <w:t>1/04/202</w:t>
    </w:r>
    <w:r w:rsidR="00BD180D">
      <w:t>6</w:t>
    </w:r>
  </w:p>
  <w:p w14:paraId="0FA9076E" w14:textId="7051DD7C" w:rsidR="000C442B" w:rsidRPr="00971FFC" w:rsidRDefault="00E65FBB" w:rsidP="00E65FBB">
    <w:pPr>
      <w:pStyle w:val="Header"/>
    </w:pPr>
    <w:r>
      <w:t>Reviewed by: Grace Plunkett-Hall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DB88" w14:textId="77777777" w:rsidR="00515762" w:rsidRDefault="00515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47035" w14:textId="77777777" w:rsidR="00571927" w:rsidRDefault="00571927" w:rsidP="00EB727B">
      <w:r>
        <w:separator/>
      </w:r>
    </w:p>
  </w:footnote>
  <w:footnote w:type="continuationSeparator" w:id="0">
    <w:p w14:paraId="3C72B2AF" w14:textId="77777777" w:rsidR="00571927" w:rsidRDefault="00571927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806C" w14:textId="77777777" w:rsidR="00515762" w:rsidRDefault="005157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17D8C264" w:rsidR="00BD64E5" w:rsidRPr="007955D5" w:rsidRDefault="00BD64E5" w:rsidP="00FF4AC5">
    <w:pPr>
      <w:pStyle w:val="Heading1"/>
      <w:spacing w:before="80" w:after="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0A8AAA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5374F0">
      <w:rPr>
        <w:noProof/>
        <w:color w:val="00649C"/>
        <w:sz w:val="54"/>
      </w:rPr>
      <w:t>Covid-19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6FF0" w14:textId="77777777" w:rsidR="00515762" w:rsidRDefault="005157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25388">
    <w:abstractNumId w:val="0"/>
  </w:num>
  <w:num w:numId="2" w16cid:durableId="919407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7D68"/>
    <w:rsid w:val="000B5E87"/>
    <w:rsid w:val="000C3106"/>
    <w:rsid w:val="000C442B"/>
    <w:rsid w:val="000C462C"/>
    <w:rsid w:val="000F2C12"/>
    <w:rsid w:val="00125E1F"/>
    <w:rsid w:val="00177502"/>
    <w:rsid w:val="001A5735"/>
    <w:rsid w:val="001B10D5"/>
    <w:rsid w:val="001D6A87"/>
    <w:rsid w:val="001E14CE"/>
    <w:rsid w:val="001E26EC"/>
    <w:rsid w:val="00242C60"/>
    <w:rsid w:val="00251ABF"/>
    <w:rsid w:val="0025778E"/>
    <w:rsid w:val="002707CA"/>
    <w:rsid w:val="002B3577"/>
    <w:rsid w:val="002C4355"/>
    <w:rsid w:val="002D31CD"/>
    <w:rsid w:val="002E3CF9"/>
    <w:rsid w:val="003039E3"/>
    <w:rsid w:val="003061FE"/>
    <w:rsid w:val="00307EBC"/>
    <w:rsid w:val="003163C1"/>
    <w:rsid w:val="00342A2B"/>
    <w:rsid w:val="00380F35"/>
    <w:rsid w:val="003961D9"/>
    <w:rsid w:val="003D02E3"/>
    <w:rsid w:val="003D7C55"/>
    <w:rsid w:val="003E6B9B"/>
    <w:rsid w:val="00457CED"/>
    <w:rsid w:val="00461653"/>
    <w:rsid w:val="004D3C84"/>
    <w:rsid w:val="00515762"/>
    <w:rsid w:val="005374F0"/>
    <w:rsid w:val="00556E75"/>
    <w:rsid w:val="00571927"/>
    <w:rsid w:val="005C130A"/>
    <w:rsid w:val="005D3C40"/>
    <w:rsid w:val="00636297"/>
    <w:rsid w:val="00664383"/>
    <w:rsid w:val="006D100A"/>
    <w:rsid w:val="006E2D6D"/>
    <w:rsid w:val="006E3677"/>
    <w:rsid w:val="006F31DC"/>
    <w:rsid w:val="007045E6"/>
    <w:rsid w:val="007176A6"/>
    <w:rsid w:val="00740A8F"/>
    <w:rsid w:val="00766549"/>
    <w:rsid w:val="00767630"/>
    <w:rsid w:val="007955D5"/>
    <w:rsid w:val="00796AF2"/>
    <w:rsid w:val="007A65CF"/>
    <w:rsid w:val="007B048D"/>
    <w:rsid w:val="00806FAF"/>
    <w:rsid w:val="008606F0"/>
    <w:rsid w:val="008678C8"/>
    <w:rsid w:val="008B24A0"/>
    <w:rsid w:val="008C09A7"/>
    <w:rsid w:val="008D1F80"/>
    <w:rsid w:val="0090253B"/>
    <w:rsid w:val="0090447C"/>
    <w:rsid w:val="00913D28"/>
    <w:rsid w:val="00920F12"/>
    <w:rsid w:val="00937A90"/>
    <w:rsid w:val="00971FFC"/>
    <w:rsid w:val="009F3C31"/>
    <w:rsid w:val="00A1324C"/>
    <w:rsid w:val="00A271A2"/>
    <w:rsid w:val="00A43DE8"/>
    <w:rsid w:val="00AE5C0E"/>
    <w:rsid w:val="00B2259E"/>
    <w:rsid w:val="00BC1BF3"/>
    <w:rsid w:val="00BC3F98"/>
    <w:rsid w:val="00BD180D"/>
    <w:rsid w:val="00BD64E5"/>
    <w:rsid w:val="00BE5604"/>
    <w:rsid w:val="00BE744A"/>
    <w:rsid w:val="00C34DE3"/>
    <w:rsid w:val="00C74228"/>
    <w:rsid w:val="00CB444E"/>
    <w:rsid w:val="00CD3A0F"/>
    <w:rsid w:val="00D0774D"/>
    <w:rsid w:val="00D653F1"/>
    <w:rsid w:val="00DB7EFC"/>
    <w:rsid w:val="00E31CC7"/>
    <w:rsid w:val="00E40FC1"/>
    <w:rsid w:val="00E656DD"/>
    <w:rsid w:val="00E65FBB"/>
    <w:rsid w:val="00EB236B"/>
    <w:rsid w:val="00EB727B"/>
    <w:rsid w:val="00ED1CDA"/>
    <w:rsid w:val="00EF44C9"/>
    <w:rsid w:val="00F05E0D"/>
    <w:rsid w:val="00F467C2"/>
    <w:rsid w:val="00F534DB"/>
    <w:rsid w:val="00F640F1"/>
    <w:rsid w:val="00FA2525"/>
    <w:rsid w:val="00FC13B8"/>
    <w:rsid w:val="00FD6ED7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E021-BAC5-4528-B65C-613E51E5C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17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9</cp:revision>
  <cp:lastPrinted>2021-06-18T23:02:00Z</cp:lastPrinted>
  <dcterms:created xsi:type="dcterms:W3CDTF">2021-06-18T23:03:00Z</dcterms:created>
  <dcterms:modified xsi:type="dcterms:W3CDTF">2025-09-16T11:01:00Z</dcterms:modified>
</cp:coreProperties>
</file>