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EACB7" w14:textId="2E933C11" w:rsidR="00B05543" w:rsidRDefault="00B05543" w:rsidP="00B05543">
      <w:r>
        <w:t xml:space="preserve">I will make sure that I actively promote equality of opportunity and anti-discriminatory practices for all </w:t>
      </w:r>
      <w:r w:rsidRPr="00B05543">
        <w:t>children and their families.</w:t>
      </w:r>
      <w:r>
        <w:t xml:space="preserve"> I will make sure that I treat all children with equal concern and respect.</w:t>
      </w:r>
    </w:p>
    <w:p w14:paraId="4B14876D" w14:textId="77777777" w:rsidR="00B05543" w:rsidRDefault="00B05543" w:rsidP="00B05543">
      <w:r>
        <w:t>I recognise and welcome all legislation and existing codes of practice produced by appropriate commissions, for example the Equality and Human Rights Commission.</w:t>
      </w:r>
    </w:p>
    <w:p w14:paraId="6D9C3B1C" w14:textId="011E91EE" w:rsidR="00B05543" w:rsidRDefault="00B05543" w:rsidP="00B05543">
      <w:r>
        <w:t xml:space="preserve">I value and respect the different racial origins, religions, cultures and languages in a multi-ethnic society. </w:t>
      </w:r>
      <w:r w:rsidRPr="00B05543">
        <w:t>I oppose discrimination against any child, person or family on the grounds of race, ethnic origin, colour, cultural background, language, religious belief, nationality, gender, marital status, sexual orientation, disability, health status, social class or other such factors. I will challenge any remarks I feel are inappropriate.</w:t>
      </w:r>
    </w:p>
    <w:p w14:paraId="1D949996" w14:textId="77777777" w:rsidR="00B05543" w:rsidRDefault="00B05543" w:rsidP="00B05543">
      <w:r>
        <w:t>I provide equal chances for each child to learn and develop to their full potential, taking into account each child’s age and stage of development, gender, ethnicity, home language and ability.</w:t>
      </w:r>
    </w:p>
    <w:p w14:paraId="68D4BF12" w14:textId="5F23E160" w:rsidR="00B05543" w:rsidRDefault="00B05543" w:rsidP="00B05543">
      <w:r>
        <w:t>I provide and make sure that all the children have access to a range of books, puzzles and other toys which provide positive images and examples of the diversity of life in our society.</w:t>
      </w:r>
    </w:p>
    <w:p w14:paraId="44B2FC7E" w14:textId="77777777" w:rsidR="00B05543" w:rsidRDefault="00B05543" w:rsidP="00B05543">
      <w:r>
        <w:t>I challenge racist and discriminatory remarks, attitudes and behaviour from the children in my care and other adults.</w:t>
      </w:r>
    </w:p>
    <w:p w14:paraId="4EAA164A" w14:textId="12F1261D" w:rsidR="00664383" w:rsidRDefault="00B05543" w:rsidP="00B05543">
      <w:r w:rsidRPr="00B05543">
        <w:t>In my setting, children will learn about how our differences should be celebrated. They will be encouraged to embrace their own unique qualities and develop a positive image of themselves, as well as their own family and community.</w:t>
      </w:r>
    </w:p>
    <w:p w14:paraId="5A260D05" w14:textId="77777777" w:rsidR="00F24397" w:rsidRPr="00F24397" w:rsidRDefault="00F24397" w:rsidP="00F24397"/>
    <w:p w14:paraId="0A5939C3" w14:textId="77777777" w:rsidR="00F24397" w:rsidRPr="00F24397" w:rsidRDefault="00F24397" w:rsidP="00F24397"/>
    <w:p w14:paraId="3875DDFD" w14:textId="77777777" w:rsidR="00F24397" w:rsidRPr="00F24397" w:rsidRDefault="00F24397" w:rsidP="00F24397"/>
    <w:p w14:paraId="3F7B37C1" w14:textId="77777777" w:rsidR="00F24397" w:rsidRPr="00F24397" w:rsidRDefault="00F24397" w:rsidP="00F24397"/>
    <w:p w14:paraId="03E6EE79" w14:textId="77777777" w:rsidR="00F24397" w:rsidRPr="00F24397" w:rsidRDefault="00F24397" w:rsidP="00F24397"/>
    <w:p w14:paraId="29742D4F" w14:textId="77777777" w:rsidR="00F24397" w:rsidRPr="00F24397" w:rsidRDefault="00F24397" w:rsidP="00F24397"/>
    <w:p w14:paraId="7D6B35B0" w14:textId="77777777" w:rsidR="00F24397" w:rsidRPr="00F24397" w:rsidRDefault="00F24397" w:rsidP="00F24397"/>
    <w:p w14:paraId="7897CEB9" w14:textId="77777777" w:rsidR="00F24397" w:rsidRPr="00F24397" w:rsidRDefault="00F24397" w:rsidP="00F24397"/>
    <w:p w14:paraId="75D8C12A" w14:textId="77777777" w:rsidR="00F24397" w:rsidRPr="00F24397" w:rsidRDefault="00F24397" w:rsidP="00F24397"/>
    <w:p w14:paraId="5B84C1E3" w14:textId="77777777" w:rsidR="00F24397" w:rsidRPr="00F24397" w:rsidRDefault="00F24397" w:rsidP="00F24397"/>
    <w:p w14:paraId="50272A57" w14:textId="77777777" w:rsidR="00F24397" w:rsidRPr="00F24397" w:rsidRDefault="00F24397" w:rsidP="00F24397"/>
    <w:p w14:paraId="7938C0BF" w14:textId="77777777" w:rsidR="00F24397" w:rsidRPr="00F24397" w:rsidRDefault="00F24397" w:rsidP="00F24397"/>
    <w:p w14:paraId="7B3C0963" w14:textId="77777777" w:rsidR="00F24397" w:rsidRPr="00F24397" w:rsidRDefault="00F24397" w:rsidP="00F24397"/>
    <w:p w14:paraId="6293A8BE" w14:textId="77777777" w:rsidR="00F24397" w:rsidRPr="00F24397" w:rsidRDefault="00F24397" w:rsidP="00F24397"/>
    <w:p w14:paraId="5E05AE6D" w14:textId="77777777" w:rsidR="00F24397" w:rsidRPr="00F24397" w:rsidRDefault="00F24397" w:rsidP="00F24397"/>
    <w:p w14:paraId="2406F889" w14:textId="77777777" w:rsidR="00F24397" w:rsidRPr="00F24397" w:rsidRDefault="00F24397" w:rsidP="00F24397"/>
    <w:p w14:paraId="5FEAD679" w14:textId="77777777" w:rsidR="00F24397" w:rsidRPr="00F24397" w:rsidRDefault="00F24397" w:rsidP="00F24397"/>
    <w:p w14:paraId="6B41D3EC" w14:textId="576BECE2" w:rsidR="00F24397" w:rsidRPr="00F24397" w:rsidRDefault="00F24397" w:rsidP="00F24397">
      <w:pPr>
        <w:tabs>
          <w:tab w:val="left" w:pos="9075"/>
        </w:tabs>
      </w:pPr>
      <w:r>
        <w:tab/>
      </w:r>
    </w:p>
    <w:sectPr w:rsidR="00F24397" w:rsidRPr="00F24397" w:rsidSect="00EE4DAF">
      <w:headerReference w:type="even" r:id="rId8"/>
      <w:headerReference w:type="default" r:id="rId9"/>
      <w:footerReference w:type="even" r:id="rId10"/>
      <w:footerReference w:type="default" r:id="rId11"/>
      <w:headerReference w:type="first" r:id="rId12"/>
      <w:footerReference w:type="first" r:id="rId13"/>
      <w:pgSz w:w="11906" w:h="16838" w:code="9"/>
      <w:pgMar w:top="784"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D0C5E" w14:textId="77777777" w:rsidR="00DC3913" w:rsidRDefault="00DC3913" w:rsidP="00EB727B">
      <w:r>
        <w:separator/>
      </w:r>
    </w:p>
  </w:endnote>
  <w:endnote w:type="continuationSeparator" w:id="0">
    <w:p w14:paraId="001B0204" w14:textId="77777777" w:rsidR="00DC3913" w:rsidRDefault="00DC3913"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43EF06B-5C41-484A-9AC1-06C8C4FA8470}"/>
    <w:embedBold r:id="rId2" w:fontKey="{AB2B58E7-172C-49A6-8127-8EC3ADB5E4FC}"/>
  </w:font>
  <w:font w:name="Roboto">
    <w:charset w:val="00"/>
    <w:family w:val="auto"/>
    <w:pitch w:val="variable"/>
    <w:sig w:usb0="E0000AFF" w:usb1="5000217F" w:usb2="00000021" w:usb3="00000000" w:csb0="0000019F" w:csb1="00000000"/>
    <w:embedRegular r:id="rId3" w:fontKey="{051F396B-9E34-445B-89AF-8016C24C752B}"/>
    <w:embedBold r:id="rId4" w:fontKey="{365BAD95-9CA3-4CAC-A99E-90F3147271AB}"/>
  </w:font>
  <w:font w:name="Tuffy-TTF">
    <w:charset w:val="00"/>
    <w:family w:val="swiss"/>
    <w:pitch w:val="variable"/>
    <w:sig w:usb0="80000003" w:usb1="00000002" w:usb2="00000000" w:usb3="00000000" w:csb0="00000001" w:csb1="00000000"/>
    <w:embedBold r:id="rId5" w:fontKey="{5075DBC3-A585-4008-B9C3-E9F58FAF661B}"/>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3E5B23BF-3579-456A-A063-B18A16FEA12D}"/>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BCB923ED-C0A6-481D-857B-14D54D11CA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7482" w14:textId="77777777" w:rsidR="00A354EF" w:rsidRDefault="00A354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E6FF2" w14:textId="415A81CC" w:rsidR="0011432C" w:rsidRPr="00756A12" w:rsidRDefault="0011432C" w:rsidP="0011432C">
    <w:pPr>
      <w:tabs>
        <w:tab w:val="center" w:pos="4513"/>
        <w:tab w:val="right" w:pos="9026"/>
      </w:tabs>
      <w:spacing w:after="0" w:line="240" w:lineRule="auto"/>
    </w:pPr>
    <w:r w:rsidRPr="00756A12">
      <w:t xml:space="preserve">Review date: </w:t>
    </w:r>
    <w:r w:rsidR="009F1213">
      <w:t>22</w:t>
    </w:r>
    <w:r w:rsidRPr="00756A12">
      <w:t>/0</w:t>
    </w:r>
    <w:r w:rsidR="009F1213">
      <w:t>4</w:t>
    </w:r>
    <w:r w:rsidRPr="00756A12">
      <w:t>/202</w:t>
    </w:r>
    <w:r w:rsidR="009F1213">
      <w:t>6</w:t>
    </w:r>
    <w:r w:rsidRPr="00756A12">
      <w:tab/>
    </w:r>
    <w:r w:rsidRPr="00756A12">
      <w:tab/>
      <w:t xml:space="preserve">Next review date: </w:t>
    </w:r>
    <w:r w:rsidR="009F1213">
      <w:t>23</w:t>
    </w:r>
    <w:r w:rsidRPr="00756A12">
      <w:t>/0</w:t>
    </w:r>
    <w:r w:rsidR="009F1213">
      <w:t>4</w:t>
    </w:r>
    <w:r w:rsidRPr="00756A12">
      <w:t>/202</w:t>
    </w:r>
    <w:r w:rsidR="009F1213">
      <w:t>7</w:t>
    </w:r>
  </w:p>
  <w:p w14:paraId="79795CF8" w14:textId="77777777" w:rsidR="0011432C" w:rsidRPr="00756A12" w:rsidRDefault="0011432C" w:rsidP="0011432C">
    <w:pPr>
      <w:tabs>
        <w:tab w:val="center" w:pos="4513"/>
        <w:tab w:val="right" w:pos="9026"/>
      </w:tabs>
      <w:spacing w:after="0" w:line="240" w:lineRule="auto"/>
    </w:pPr>
    <w:r w:rsidRPr="00756A12">
      <w:t xml:space="preserve">Review date: </w:t>
    </w:r>
    <w:r w:rsidRPr="00756A12">
      <w:tab/>
    </w:r>
    <w:r w:rsidRPr="00756A12">
      <w:tab/>
      <w:t>Next review date:                   .</w:t>
    </w:r>
  </w:p>
  <w:p w14:paraId="0FA9076E" w14:textId="6A830116" w:rsidR="000C442B" w:rsidRPr="0011432C" w:rsidRDefault="0011432C" w:rsidP="0011432C">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9DA" w14:textId="77777777" w:rsidR="00A354EF" w:rsidRDefault="00A35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BF206" w14:textId="77777777" w:rsidR="00DC3913" w:rsidRDefault="00DC3913" w:rsidP="00EB727B">
      <w:r>
        <w:separator/>
      </w:r>
    </w:p>
  </w:footnote>
  <w:footnote w:type="continuationSeparator" w:id="0">
    <w:p w14:paraId="6343196F" w14:textId="77777777" w:rsidR="00DC3913" w:rsidRDefault="00DC3913"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CA7C" w14:textId="77777777" w:rsidR="00A354EF" w:rsidRDefault="00A354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61807E97" w:rsidR="00BD64E5" w:rsidRPr="007955D5" w:rsidRDefault="00BD64E5" w:rsidP="00FF4AC5">
    <w:pPr>
      <w:pStyle w:val="Heading1"/>
      <w:spacing w:before="80" w:after="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B05543">
      <w:rPr>
        <w:noProof/>
        <w:color w:val="00649C"/>
        <w:sz w:val="54"/>
      </w:rPr>
      <w:t>Equal Opportunities</w:t>
    </w:r>
    <w:r w:rsidRPr="007955D5">
      <w:rPr>
        <w:color w:val="00649C"/>
        <w:sz w:val="54"/>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6CD28" w14:textId="77777777" w:rsidR="00A354EF" w:rsidRDefault="00A354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2051771">
    <w:abstractNumId w:val="0"/>
  </w:num>
  <w:num w:numId="2" w16cid:durableId="982808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B5E87"/>
    <w:rsid w:val="000C3106"/>
    <w:rsid w:val="000C442B"/>
    <w:rsid w:val="000C462C"/>
    <w:rsid w:val="000F2C12"/>
    <w:rsid w:val="0011432C"/>
    <w:rsid w:val="00125E1F"/>
    <w:rsid w:val="00177502"/>
    <w:rsid w:val="00195EAE"/>
    <w:rsid w:val="001B10D5"/>
    <w:rsid w:val="001D6A87"/>
    <w:rsid w:val="001E14CE"/>
    <w:rsid w:val="001E26EC"/>
    <w:rsid w:val="0024024C"/>
    <w:rsid w:val="00242C60"/>
    <w:rsid w:val="0025778E"/>
    <w:rsid w:val="002707CA"/>
    <w:rsid w:val="002B3577"/>
    <w:rsid w:val="002C4355"/>
    <w:rsid w:val="002D31CD"/>
    <w:rsid w:val="002E2145"/>
    <w:rsid w:val="002E3CF9"/>
    <w:rsid w:val="003039E3"/>
    <w:rsid w:val="003061FE"/>
    <w:rsid w:val="003163C1"/>
    <w:rsid w:val="00342A2B"/>
    <w:rsid w:val="00380F35"/>
    <w:rsid w:val="003961D9"/>
    <w:rsid w:val="003B6F98"/>
    <w:rsid w:val="003D02E3"/>
    <w:rsid w:val="003D7C55"/>
    <w:rsid w:val="003E6B9B"/>
    <w:rsid w:val="004261DF"/>
    <w:rsid w:val="00457CED"/>
    <w:rsid w:val="00461653"/>
    <w:rsid w:val="004D3C84"/>
    <w:rsid w:val="00556E75"/>
    <w:rsid w:val="005C130A"/>
    <w:rsid w:val="005D3C40"/>
    <w:rsid w:val="00636297"/>
    <w:rsid w:val="00664383"/>
    <w:rsid w:val="006D100A"/>
    <w:rsid w:val="006E2D6D"/>
    <w:rsid w:val="006E3677"/>
    <w:rsid w:val="006F31DC"/>
    <w:rsid w:val="00740A8F"/>
    <w:rsid w:val="00766549"/>
    <w:rsid w:val="00767630"/>
    <w:rsid w:val="007955D5"/>
    <w:rsid w:val="00796AF2"/>
    <w:rsid w:val="007A65CF"/>
    <w:rsid w:val="007B048D"/>
    <w:rsid w:val="00806FAF"/>
    <w:rsid w:val="0085664A"/>
    <w:rsid w:val="008606F0"/>
    <w:rsid w:val="008678C8"/>
    <w:rsid w:val="008B24A0"/>
    <w:rsid w:val="008C09A7"/>
    <w:rsid w:val="008D1F80"/>
    <w:rsid w:val="0090253B"/>
    <w:rsid w:val="0090447C"/>
    <w:rsid w:val="00913D28"/>
    <w:rsid w:val="00920F12"/>
    <w:rsid w:val="00937A90"/>
    <w:rsid w:val="00957988"/>
    <w:rsid w:val="00971FFC"/>
    <w:rsid w:val="009F1213"/>
    <w:rsid w:val="009F3C31"/>
    <w:rsid w:val="00A1324C"/>
    <w:rsid w:val="00A271A2"/>
    <w:rsid w:val="00A354EF"/>
    <w:rsid w:val="00A43DE8"/>
    <w:rsid w:val="00AE5C0E"/>
    <w:rsid w:val="00B05543"/>
    <w:rsid w:val="00B0611A"/>
    <w:rsid w:val="00B2259E"/>
    <w:rsid w:val="00BC1BF3"/>
    <w:rsid w:val="00BC3F98"/>
    <w:rsid w:val="00BD64E5"/>
    <w:rsid w:val="00BE744A"/>
    <w:rsid w:val="00C34DE3"/>
    <w:rsid w:val="00C74228"/>
    <w:rsid w:val="00CB444E"/>
    <w:rsid w:val="00D0774D"/>
    <w:rsid w:val="00D653F1"/>
    <w:rsid w:val="00D855A6"/>
    <w:rsid w:val="00DB11AE"/>
    <w:rsid w:val="00DB7EFC"/>
    <w:rsid w:val="00DC3913"/>
    <w:rsid w:val="00E31CC7"/>
    <w:rsid w:val="00E40FC1"/>
    <w:rsid w:val="00E656DD"/>
    <w:rsid w:val="00EB236B"/>
    <w:rsid w:val="00EB727B"/>
    <w:rsid w:val="00ED1CDA"/>
    <w:rsid w:val="00EE4DAF"/>
    <w:rsid w:val="00EF44C9"/>
    <w:rsid w:val="00F05E0D"/>
    <w:rsid w:val="00F1765C"/>
    <w:rsid w:val="00F24397"/>
    <w:rsid w:val="00F467C2"/>
    <w:rsid w:val="00F534DB"/>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1715A-8FAE-4287-BBA8-0875EB76B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9</TotalTime>
  <Pages>1</Pages>
  <Words>240</Words>
  <Characters>1305</Characters>
  <Application>Microsoft Office Word</Application>
  <DocSecurity>0</DocSecurity>
  <Lines>35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8</cp:revision>
  <cp:lastPrinted>2021-06-18T21:10:00Z</cp:lastPrinted>
  <dcterms:created xsi:type="dcterms:W3CDTF">2021-06-18T21:57:00Z</dcterms:created>
  <dcterms:modified xsi:type="dcterms:W3CDTF">2026-04-25T04:43:00Z</dcterms:modified>
</cp:coreProperties>
</file>