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8CAC" w14:textId="1C014439" w:rsidR="00822D42" w:rsidRDefault="00822D42" w:rsidP="007E5057">
      <w:pPr>
        <w:spacing w:after="60"/>
      </w:pPr>
      <w:r>
        <w:t xml:space="preserve">To ensure the safety and welfare of all children on outings, </w:t>
      </w:r>
      <w:r w:rsidRPr="00822D42">
        <w:t>I inform parents in writing before taking children on any local outings by foot and I request written parental permission for any outings that require a car journey or use of public transport.</w:t>
      </w:r>
    </w:p>
    <w:p w14:paraId="1608A8E9" w14:textId="77777777" w:rsidR="00822D42" w:rsidRPr="00DA6E47" w:rsidRDefault="00822D42" w:rsidP="00822D42">
      <w:pPr>
        <w:spacing w:after="60"/>
        <w:rPr>
          <w:b/>
        </w:rPr>
      </w:pPr>
      <w:r w:rsidRPr="00DA6E47">
        <w:rPr>
          <w:b/>
        </w:rPr>
        <w:t>I ensure that I take with me everything I may need, including:</w:t>
      </w:r>
    </w:p>
    <w:p w14:paraId="6544A106" w14:textId="14AA00F6" w:rsidR="00822D42" w:rsidRDefault="00822D42" w:rsidP="007E5057">
      <w:pPr>
        <w:pStyle w:val="ListParagraph"/>
      </w:pPr>
      <w:r>
        <w:t>emergency contact details for the children</w:t>
      </w:r>
    </w:p>
    <w:p w14:paraId="14E24DBB" w14:textId="58F39FD4" w:rsidR="00822D42" w:rsidRDefault="00822D42" w:rsidP="007E5057">
      <w:pPr>
        <w:pStyle w:val="ListParagraph"/>
      </w:pPr>
      <w:r>
        <w:t>a first</w:t>
      </w:r>
      <w:r w:rsidR="00766409">
        <w:t>-</w:t>
      </w:r>
      <w:r>
        <w:t>aid</w:t>
      </w:r>
      <w:r w:rsidR="00766409">
        <w:t>-</w:t>
      </w:r>
      <w:r>
        <w:t>kit</w:t>
      </w:r>
    </w:p>
    <w:p w14:paraId="48CCBDA6" w14:textId="15476647" w:rsidR="00822D42" w:rsidRDefault="00822D42" w:rsidP="007E5057">
      <w:pPr>
        <w:pStyle w:val="ListParagraph"/>
      </w:pPr>
      <w:r>
        <w:t>nappies and changing bag (if required)</w:t>
      </w:r>
    </w:p>
    <w:p w14:paraId="7194646A" w14:textId="6F2B7899" w:rsidR="00822D42" w:rsidRDefault="00822D42" w:rsidP="007E5057">
      <w:pPr>
        <w:pStyle w:val="ListParagraph"/>
      </w:pPr>
      <w:r>
        <w:t>spare clothes</w:t>
      </w:r>
    </w:p>
    <w:p w14:paraId="64DD31EA" w14:textId="71BE785F" w:rsidR="00822D42" w:rsidRDefault="00822D42" w:rsidP="007E5057">
      <w:pPr>
        <w:pStyle w:val="ListParagraph"/>
      </w:pPr>
      <w:r>
        <w:t>a mobile phone</w:t>
      </w:r>
    </w:p>
    <w:p w14:paraId="14D0BE25" w14:textId="331CB8D8" w:rsidR="00822D42" w:rsidRPr="00822D42" w:rsidRDefault="00822D42" w:rsidP="007E5057">
      <w:pPr>
        <w:pStyle w:val="ListParagraph"/>
      </w:pPr>
      <w:r w:rsidRPr="00822D42">
        <w:t>drinks and a healthy snack</w:t>
      </w:r>
    </w:p>
    <w:p w14:paraId="271B46A4" w14:textId="6FEBF255" w:rsidR="00822D42" w:rsidRPr="00822D42" w:rsidRDefault="00822D42" w:rsidP="00822D42">
      <w:pPr>
        <w:pStyle w:val="ListParagraph"/>
      </w:pPr>
      <w:r w:rsidRPr="00822D42">
        <w:t>suitable protection from the predicted weather, e.g. wellies, gloves, sun cream (Please also see my Sun Protection Policy.)</w:t>
      </w:r>
    </w:p>
    <w:p w14:paraId="63C66573" w14:textId="77777777" w:rsidR="007E5057" w:rsidRPr="00DA6E47" w:rsidRDefault="007E5057" w:rsidP="007E5057">
      <w:pPr>
        <w:spacing w:after="60"/>
        <w:rPr>
          <w:b/>
        </w:rPr>
      </w:pPr>
      <w:r w:rsidRPr="00DA6E47">
        <w:rPr>
          <w:b/>
        </w:rPr>
        <w:t>I have developed procedures for what to do in case of an emergency. I have:</w:t>
      </w:r>
    </w:p>
    <w:p w14:paraId="4D2ECC4F" w14:textId="691664E2" w:rsidR="007E5057" w:rsidRDefault="007E5057" w:rsidP="007E5057">
      <w:pPr>
        <w:pStyle w:val="ListParagraph"/>
      </w:pPr>
      <w:r>
        <w:t>programmed an ICE (</w:t>
      </w:r>
      <w:r w:rsidR="00766409">
        <w:t>i</w:t>
      </w:r>
      <w:r>
        <w:t xml:space="preserve">n </w:t>
      </w:r>
      <w:r w:rsidR="00766409">
        <w:t>c</w:t>
      </w:r>
      <w:r>
        <w:t xml:space="preserve">ase of </w:t>
      </w:r>
      <w:r w:rsidR="00766409">
        <w:t>e</w:t>
      </w:r>
      <w:r>
        <w:t>mergency) contact number into my mobile phone, which can be accessed without my security password;</w:t>
      </w:r>
    </w:p>
    <w:p w14:paraId="1760E33F" w14:textId="666B1932" w:rsidR="007E5057" w:rsidRDefault="007E5057" w:rsidP="007E5057">
      <w:pPr>
        <w:pStyle w:val="ListParagraph"/>
      </w:pPr>
      <w:r>
        <w:t xml:space="preserve">ensured that my </w:t>
      </w:r>
      <w:r w:rsidR="00464937">
        <w:t xml:space="preserve">I have </w:t>
      </w:r>
      <w:r>
        <w:t>up-to-date emergency contact details for all minded children in my care;</w:t>
      </w:r>
    </w:p>
    <w:p w14:paraId="5FEDF7BB" w14:textId="36CF6B04" w:rsidR="007E5057" w:rsidRDefault="007E5057" w:rsidP="007E5057">
      <w:pPr>
        <w:pStyle w:val="ListParagraph"/>
        <w:spacing w:after="160"/>
      </w:pPr>
      <w:r>
        <w:t>produced an up-to-date card with details of the children's emergency contact details, which I carry with me on outings in case my phone should be lost or stolen.</w:t>
      </w:r>
    </w:p>
    <w:p w14:paraId="16C7ABE0" w14:textId="16BD51E0" w:rsidR="00822D42" w:rsidRDefault="00822D42" w:rsidP="007E5057">
      <w:pPr>
        <w:spacing w:after="100"/>
      </w:pPr>
      <w:r>
        <w:t xml:space="preserve">I </w:t>
      </w:r>
      <w:r w:rsidR="007E5057" w:rsidRPr="007E5057">
        <w:t>always make sure that I have visited the destination of any outings before taking minded children with me and have considered any potential risks and how to minimise them.</w:t>
      </w:r>
    </w:p>
    <w:p w14:paraId="051960DC" w14:textId="1DDDB98F" w:rsidR="00822D42" w:rsidRDefault="00822D42" w:rsidP="007E5057">
      <w:pPr>
        <w:spacing w:after="100"/>
      </w:pPr>
      <w:r>
        <w:t xml:space="preserve">I will endeavour to ensure </w:t>
      </w:r>
      <w:r w:rsidR="007E5057">
        <w:t xml:space="preserve">that </w:t>
      </w:r>
      <w:r>
        <w:t xml:space="preserve">any outings fit in with the needs of the </w:t>
      </w:r>
      <w:r w:rsidR="00464937">
        <w:t>children and</w:t>
      </w:r>
      <w:r>
        <w:t xml:space="preserve"> ensure that I have the necessary equipment and resources to keep them safe. These include car seats for all children up to 4 feet 5 inches tall, pushchairs and harnesses. </w:t>
      </w:r>
      <w:r w:rsidR="007E5057">
        <w:t>For</w:t>
      </w:r>
      <w:r>
        <w:t xml:space="preserve"> all trips in the car</w:t>
      </w:r>
      <w:r w:rsidR="007E5057">
        <w:t>,</w:t>
      </w:r>
      <w:r>
        <w:t xml:space="preserve"> I will ensure each child is securely strapped into their car seat and that the maximum number of passengers for the car is never exceeded.</w:t>
      </w:r>
    </w:p>
    <w:p w14:paraId="3D6EC6A9" w14:textId="77777777" w:rsidR="007E5057" w:rsidRDefault="007E5057" w:rsidP="007E5057">
      <w:pPr>
        <w:spacing w:after="100"/>
      </w:pPr>
      <w:r w:rsidRPr="007E5057">
        <w:t>More details about car safety and the use of public transport can be found in my Transporting Children Policy.</w:t>
      </w:r>
    </w:p>
    <w:p w14:paraId="1C21596A" w14:textId="2CBC0E60" w:rsidR="00822D42" w:rsidRDefault="00822D42" w:rsidP="007E5057">
      <w:pPr>
        <w:spacing w:after="100"/>
      </w:pPr>
      <w:r>
        <w:t xml:space="preserve">I will ensure that the ratio of </w:t>
      </w:r>
      <w:r w:rsidR="007E5057" w:rsidRPr="007E5057">
        <w:t>adults to children</w:t>
      </w:r>
      <w:r>
        <w:t xml:space="preserve"> on any outing will never be less than </w:t>
      </w:r>
      <w:r w:rsidR="007E5057" w:rsidRPr="007E5057">
        <w:t>the statutory limit.</w:t>
      </w:r>
    </w:p>
    <w:p w14:paraId="466FF6BF" w14:textId="4435BEE1" w:rsidR="00822D42" w:rsidRDefault="007E5057" w:rsidP="007E5057">
      <w:pPr>
        <w:spacing w:after="100"/>
      </w:pPr>
      <w:r w:rsidRPr="007E5057">
        <w:t>More details about how I ensure that children stay close to me while on outings, can be found in my Lost Child Policy. This also includes details of the procedures I would follow in the unlikely event that a child should go missing.</w:t>
      </w:r>
    </w:p>
    <w:p w14:paraId="67DFBF40" w14:textId="6D6D5261" w:rsidR="00C13D49" w:rsidRPr="00C13D49" w:rsidRDefault="00822D42" w:rsidP="00C13D49">
      <w:r>
        <w:t>If you have any concerns regarding this policy</w:t>
      </w:r>
      <w:r w:rsidR="00766409">
        <w:t>,</w:t>
      </w:r>
      <w:r>
        <w:t xml:space="preserve"> please discuss them with me.</w:t>
      </w:r>
    </w:p>
    <w:p w14:paraId="0B81506C" w14:textId="77777777" w:rsidR="00C13D49" w:rsidRPr="00C13D49" w:rsidRDefault="00C13D49" w:rsidP="00C13D49"/>
    <w:p w14:paraId="6D9F0F3D" w14:textId="77777777" w:rsidR="00C13D49" w:rsidRPr="00C13D49" w:rsidRDefault="00C13D49" w:rsidP="00C13D49"/>
    <w:p w14:paraId="5659180B" w14:textId="77777777" w:rsidR="00C13D49" w:rsidRPr="00C13D49" w:rsidRDefault="00C13D49" w:rsidP="00C13D49"/>
    <w:p w14:paraId="109522D0" w14:textId="77777777" w:rsidR="00C13D49" w:rsidRPr="00C13D49" w:rsidRDefault="00C13D49" w:rsidP="00C13D49"/>
    <w:p w14:paraId="7DF8DBE2" w14:textId="77777777" w:rsidR="00C13D49" w:rsidRPr="00C13D49" w:rsidRDefault="00C13D49" w:rsidP="00C13D49"/>
    <w:p w14:paraId="75BBEB60" w14:textId="77777777" w:rsidR="00C13D49" w:rsidRPr="00C13D49" w:rsidRDefault="00C13D49" w:rsidP="00C13D49"/>
    <w:p w14:paraId="050D3E78" w14:textId="68223D16" w:rsidR="00C13D49" w:rsidRPr="00C13D49" w:rsidRDefault="00C13D49" w:rsidP="00C13D49">
      <w:pPr>
        <w:tabs>
          <w:tab w:val="left" w:pos="2851"/>
        </w:tabs>
      </w:pPr>
      <w:r>
        <w:tab/>
      </w:r>
    </w:p>
    <w:sectPr w:rsidR="00C13D49" w:rsidRPr="00C13D49" w:rsidSect="003676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FCBA" w14:textId="77777777" w:rsidR="00F45749" w:rsidRDefault="00F45749" w:rsidP="00EB727B">
      <w:r>
        <w:separator/>
      </w:r>
    </w:p>
  </w:endnote>
  <w:endnote w:type="continuationSeparator" w:id="0">
    <w:p w14:paraId="20930C8B" w14:textId="77777777" w:rsidR="00F45749" w:rsidRDefault="00F45749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6F4BFE-24F2-443A-A9A7-C33913A72892}"/>
    <w:embedBold r:id="rId2" w:fontKey="{16A01C32-7755-405E-BB84-01E6A79EE553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B4E5CECB-9A06-43C9-8D00-8D71B09D06E0}"/>
    <w:embedBold r:id="rId4" w:fontKey="{0AC07413-79E3-466B-A4B0-42AF912F721E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A7358F89-EDBA-4C1D-8131-710E86D346FF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EAE1A586-13D0-40B5-B9BD-C29F760DA00B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9B54425-5512-4CDD-99E6-9F81DB0BCD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1F88" w14:textId="77777777" w:rsidR="004E091A" w:rsidRDefault="004E09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6BB5" w14:textId="2369ED2E" w:rsidR="00852857" w:rsidRPr="00756A12" w:rsidRDefault="00852857" w:rsidP="00852857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4E091A">
      <w:t>23</w:t>
    </w:r>
    <w:r w:rsidRPr="00756A12">
      <w:t>/0</w:t>
    </w:r>
    <w:r w:rsidR="004E091A">
      <w:t>4</w:t>
    </w:r>
    <w:r w:rsidRPr="00756A12">
      <w:t>/202</w:t>
    </w:r>
    <w:r w:rsidR="004E091A">
      <w:t>6</w:t>
    </w:r>
    <w:r w:rsidRPr="00756A12">
      <w:tab/>
    </w:r>
    <w:r w:rsidRPr="00756A12">
      <w:tab/>
      <w:t xml:space="preserve">Next review date: </w:t>
    </w:r>
    <w:r w:rsidR="004E091A">
      <w:t>22</w:t>
    </w:r>
    <w:r w:rsidRPr="00756A12">
      <w:t>/0</w:t>
    </w:r>
    <w:r w:rsidR="004E091A">
      <w:t>4</w:t>
    </w:r>
    <w:r w:rsidRPr="00756A12">
      <w:t>/202</w:t>
    </w:r>
    <w:r w:rsidR="004E091A">
      <w:t>7</w:t>
    </w:r>
    <w:r w:rsidRPr="00756A12">
      <w:t>.</w:t>
    </w:r>
  </w:p>
  <w:p w14:paraId="0FA9076E" w14:textId="1D78C8D5" w:rsidR="000C442B" w:rsidRPr="00971FFC" w:rsidRDefault="00852857" w:rsidP="00852857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8316" w14:textId="77777777" w:rsidR="004E091A" w:rsidRDefault="004E09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D45F" w14:textId="77777777" w:rsidR="00F45749" w:rsidRDefault="00F45749" w:rsidP="00EB727B">
      <w:r>
        <w:separator/>
      </w:r>
    </w:p>
  </w:footnote>
  <w:footnote w:type="continuationSeparator" w:id="0">
    <w:p w14:paraId="7884620C" w14:textId="77777777" w:rsidR="00F45749" w:rsidRDefault="00F45749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8978" w14:textId="77777777" w:rsidR="004E091A" w:rsidRDefault="004E09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2DD47F1D" w:rsidR="00BD64E5" w:rsidRPr="007955D5" w:rsidRDefault="00BD64E5" w:rsidP="000C462C">
    <w:pPr>
      <w:pStyle w:val="Heading1"/>
      <w:spacing w:before="80" w:after="8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822D42">
      <w:rPr>
        <w:noProof/>
        <w:color w:val="00649C"/>
        <w:sz w:val="54"/>
      </w:rPr>
      <w:t>Safety on Outings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A1E9" w14:textId="77777777" w:rsidR="004E091A" w:rsidRDefault="004E09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6724">
    <w:abstractNumId w:val="0"/>
  </w:num>
  <w:num w:numId="2" w16cid:durableId="691227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5E87"/>
    <w:rsid w:val="000C3106"/>
    <w:rsid w:val="000C442B"/>
    <w:rsid w:val="000C462C"/>
    <w:rsid w:val="000F2C12"/>
    <w:rsid w:val="00125E1F"/>
    <w:rsid w:val="00177502"/>
    <w:rsid w:val="001B10D5"/>
    <w:rsid w:val="001D6A87"/>
    <w:rsid w:val="001E14CE"/>
    <w:rsid w:val="001E26EC"/>
    <w:rsid w:val="00242C60"/>
    <w:rsid w:val="0025778E"/>
    <w:rsid w:val="002707CA"/>
    <w:rsid w:val="002B3577"/>
    <w:rsid w:val="002C4355"/>
    <w:rsid w:val="002D31CD"/>
    <w:rsid w:val="002D6E3F"/>
    <w:rsid w:val="002E3CF9"/>
    <w:rsid w:val="003039E3"/>
    <w:rsid w:val="003061FE"/>
    <w:rsid w:val="003163C1"/>
    <w:rsid w:val="003676E4"/>
    <w:rsid w:val="00380F35"/>
    <w:rsid w:val="003961D9"/>
    <w:rsid w:val="003D02E3"/>
    <w:rsid w:val="003D4862"/>
    <w:rsid w:val="003D7C55"/>
    <w:rsid w:val="003E6B9B"/>
    <w:rsid w:val="00457CED"/>
    <w:rsid w:val="00461653"/>
    <w:rsid w:val="00464937"/>
    <w:rsid w:val="00495735"/>
    <w:rsid w:val="004D3C84"/>
    <w:rsid w:val="004E091A"/>
    <w:rsid w:val="00556E75"/>
    <w:rsid w:val="005C130A"/>
    <w:rsid w:val="005D3C40"/>
    <w:rsid w:val="00621103"/>
    <w:rsid w:val="00636297"/>
    <w:rsid w:val="00664673"/>
    <w:rsid w:val="006D100A"/>
    <w:rsid w:val="006E2D6D"/>
    <w:rsid w:val="006E3677"/>
    <w:rsid w:val="006F31DC"/>
    <w:rsid w:val="00766409"/>
    <w:rsid w:val="00766549"/>
    <w:rsid w:val="00767630"/>
    <w:rsid w:val="007955D5"/>
    <w:rsid w:val="00796AF2"/>
    <w:rsid w:val="007A3222"/>
    <w:rsid w:val="007A65CF"/>
    <w:rsid w:val="007B048D"/>
    <w:rsid w:val="007E5057"/>
    <w:rsid w:val="00806FAF"/>
    <w:rsid w:val="00822D42"/>
    <w:rsid w:val="00827BC1"/>
    <w:rsid w:val="00852857"/>
    <w:rsid w:val="008606F0"/>
    <w:rsid w:val="008678C8"/>
    <w:rsid w:val="008B24A0"/>
    <w:rsid w:val="008C09A7"/>
    <w:rsid w:val="008D1F80"/>
    <w:rsid w:val="0090447C"/>
    <w:rsid w:val="00913D28"/>
    <w:rsid w:val="00920F12"/>
    <w:rsid w:val="00937A90"/>
    <w:rsid w:val="00971FFC"/>
    <w:rsid w:val="009F3C31"/>
    <w:rsid w:val="00A1324C"/>
    <w:rsid w:val="00A271A2"/>
    <w:rsid w:val="00A43DE8"/>
    <w:rsid w:val="00AE5C0E"/>
    <w:rsid w:val="00B0611A"/>
    <w:rsid w:val="00B2259E"/>
    <w:rsid w:val="00B3285A"/>
    <w:rsid w:val="00BC1BF3"/>
    <w:rsid w:val="00BC3F98"/>
    <w:rsid w:val="00BD64E5"/>
    <w:rsid w:val="00BE744A"/>
    <w:rsid w:val="00C13D49"/>
    <w:rsid w:val="00C34DE3"/>
    <w:rsid w:val="00C74228"/>
    <w:rsid w:val="00CB444E"/>
    <w:rsid w:val="00D0774D"/>
    <w:rsid w:val="00D653F1"/>
    <w:rsid w:val="00DA6E47"/>
    <w:rsid w:val="00DB7EFC"/>
    <w:rsid w:val="00E40FC1"/>
    <w:rsid w:val="00E656DD"/>
    <w:rsid w:val="00EB236B"/>
    <w:rsid w:val="00EB727B"/>
    <w:rsid w:val="00ED1CDA"/>
    <w:rsid w:val="00EF44C9"/>
    <w:rsid w:val="00F05E0D"/>
    <w:rsid w:val="00F15E29"/>
    <w:rsid w:val="00F45749"/>
    <w:rsid w:val="00F467C2"/>
    <w:rsid w:val="00F534DB"/>
    <w:rsid w:val="00FC13B8"/>
    <w:rsid w:val="00FD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3CF5E-A0CA-4F45-A1FB-9E82F8F78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5</TotalTime>
  <Pages>1</Pages>
  <Words>382</Words>
  <Characters>1814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8</cp:revision>
  <cp:lastPrinted>2021-06-18T22:16:00Z</cp:lastPrinted>
  <dcterms:created xsi:type="dcterms:W3CDTF">2021-06-18T22:17:00Z</dcterms:created>
  <dcterms:modified xsi:type="dcterms:W3CDTF">2026-04-25T05:47:00Z</dcterms:modified>
</cp:coreProperties>
</file>