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FCC9" w14:textId="5E7E5095" w:rsidR="001B1509" w:rsidRDefault="001B1509" w:rsidP="001B1509">
      <w:r>
        <w:t xml:space="preserve">The care of your child is paramount and I will always try to ensure that they remain with me and that they are safe. However, </w:t>
      </w:r>
      <w:r w:rsidRPr="001B1509">
        <w:t>there is still a small possibility that a child could</w:t>
      </w:r>
      <w:r>
        <w:t xml:space="preserve"> become ‘lost’ in busy places and therefore, as a responsible childminder, I have written a procedure that will be </w:t>
      </w:r>
      <w:r w:rsidRPr="001B1509">
        <w:t>followed in case of such an incident</w:t>
      </w:r>
      <w:r>
        <w:t>.</w:t>
      </w:r>
    </w:p>
    <w:p w14:paraId="536D835C" w14:textId="720256A8" w:rsidR="001B1509" w:rsidRPr="001B1509" w:rsidRDefault="001B1509" w:rsidP="001B1509">
      <w:pPr>
        <w:spacing w:after="60"/>
        <w:rPr>
          <w:b/>
        </w:rPr>
      </w:pPr>
      <w:r w:rsidRPr="001B1509">
        <w:rPr>
          <w:b/>
        </w:rPr>
        <w:t>In the unlikely event of this happening</w:t>
      </w:r>
      <w:r w:rsidR="002E5CCA">
        <w:rPr>
          <w:b/>
        </w:rPr>
        <w:t>, I would</w:t>
      </w:r>
      <w:r w:rsidRPr="001B1509">
        <w:rPr>
          <w:b/>
        </w:rPr>
        <w:t>:</w:t>
      </w:r>
    </w:p>
    <w:p w14:paraId="04DAC0FF" w14:textId="1B796473" w:rsidR="002E5CCA" w:rsidRDefault="002E5CCA" w:rsidP="002E5CCA">
      <w:pPr>
        <w:pStyle w:val="ListParagraph"/>
      </w:pPr>
      <w:r w:rsidRPr="002E5CCA">
        <w:t xml:space="preserve">immediately raise the alarm to all around me that I have lost a child and enlist the help of everyone to look for them; </w:t>
      </w:r>
    </w:p>
    <w:p w14:paraId="2D1C5602" w14:textId="615F5676" w:rsidR="002E5CCA" w:rsidRDefault="002E5CCA" w:rsidP="002E5CCA">
      <w:pPr>
        <w:pStyle w:val="ListParagraph"/>
      </w:pPr>
      <w:r w:rsidRPr="002E5CCA">
        <w:t xml:space="preserve">quickly alert the security staff so they could assist in finding the child, potentially using CCTV (in cases where it is a secure area, such as a shopping centre); </w:t>
      </w:r>
    </w:p>
    <w:p w14:paraId="103F6B72" w14:textId="3CB4517F" w:rsidR="002E5CCA" w:rsidRDefault="002E5CCA" w:rsidP="002E5CCA">
      <w:pPr>
        <w:pStyle w:val="ListParagraph"/>
      </w:pPr>
      <w:r>
        <w:t xml:space="preserve">provide everyone involved in the search with a detailed description of the child; </w:t>
      </w:r>
    </w:p>
    <w:p w14:paraId="6C09A9FC" w14:textId="6879AAE8" w:rsidR="002E5CCA" w:rsidRDefault="002E5CCA" w:rsidP="002E5CCA">
      <w:pPr>
        <w:pStyle w:val="ListParagraph"/>
      </w:pPr>
      <w:r>
        <w:t xml:space="preserve">reassure other children with me, as they may become distressed; </w:t>
      </w:r>
    </w:p>
    <w:p w14:paraId="49CB23E1" w14:textId="3E9AC2C2" w:rsidR="002E5CCA" w:rsidRDefault="002E5CCA" w:rsidP="002E5CCA">
      <w:pPr>
        <w:pStyle w:val="ListParagraph"/>
      </w:pPr>
      <w:r>
        <w:t xml:space="preserve">alert the police and provide a full description if the child is not found quickly; </w:t>
      </w:r>
    </w:p>
    <w:p w14:paraId="191E1D67" w14:textId="5A6B33D6" w:rsidR="002E5CCA" w:rsidRDefault="002E5CCA" w:rsidP="002E5CCA">
      <w:pPr>
        <w:pStyle w:val="ListParagraph"/>
      </w:pPr>
      <w:r>
        <w:t xml:space="preserve">at this point, I would also alert the parents of the situation. </w:t>
      </w:r>
    </w:p>
    <w:p w14:paraId="0FC96E8B" w14:textId="77777777" w:rsidR="002E5CCA" w:rsidRDefault="002E5CCA" w:rsidP="002E5CCA">
      <w:pPr>
        <w:rPr>
          <w:color w:val="000000"/>
        </w:rPr>
      </w:pPr>
      <w:r>
        <w:t xml:space="preserve">If a child goes missing on an outing, for any length of time, this will be recorded on a childminder incident form and parents will sign this to say they have been informed of the details of incident. </w:t>
      </w:r>
    </w:p>
    <w:p w14:paraId="69EC6324" w14:textId="77777777" w:rsidR="001B1509" w:rsidRPr="001B1509" w:rsidRDefault="001B1509" w:rsidP="001B1509">
      <w:pPr>
        <w:spacing w:after="60"/>
        <w:rPr>
          <w:b/>
        </w:rPr>
      </w:pPr>
      <w:r w:rsidRPr="001B1509">
        <w:rPr>
          <w:b/>
        </w:rPr>
        <w:t>I take precautions to avoid situations like this happening by implementing the following measures:</w:t>
      </w:r>
    </w:p>
    <w:p w14:paraId="7BD19F3D" w14:textId="500339F3" w:rsidR="001B1509" w:rsidRDefault="001B1509" w:rsidP="001B1509">
      <w:pPr>
        <w:pStyle w:val="ListParagraph"/>
      </w:pPr>
      <w:r>
        <w:t>If a parent/carer knows that their child is prone to wandering off when out and about, they should discuss this with me, to make sure I am aware that special care should be taken with that particular child.</w:t>
      </w:r>
    </w:p>
    <w:p w14:paraId="286A0729" w14:textId="09B6C287" w:rsidR="001B1509" w:rsidRDefault="001B1509" w:rsidP="001B1509">
      <w:pPr>
        <w:pStyle w:val="ListParagraph"/>
      </w:pPr>
      <w:r>
        <w:t>I will always keep within my legally defined ratios of children per staff member while away from the setting.</w:t>
      </w:r>
    </w:p>
    <w:p w14:paraId="2CA44AE6" w14:textId="5B8442DD" w:rsidR="001B1509" w:rsidRDefault="001B1509" w:rsidP="001B1509">
      <w:pPr>
        <w:pStyle w:val="ListParagraph"/>
      </w:pPr>
      <w:r>
        <w:t xml:space="preserve">I ensure that children hold my hand or </w:t>
      </w:r>
      <w:r w:rsidR="008478E1">
        <w:t xml:space="preserve">are in a </w:t>
      </w:r>
      <w:r>
        <w:t>pushchair while out.</w:t>
      </w:r>
    </w:p>
    <w:p w14:paraId="35DA25D5" w14:textId="62B00381" w:rsidR="001B1509" w:rsidRDefault="001B1509" w:rsidP="001B1509">
      <w:pPr>
        <w:pStyle w:val="ListParagraph"/>
      </w:pPr>
      <w:r>
        <w:t>I avoid going to places that are overcrowded.</w:t>
      </w:r>
    </w:p>
    <w:p w14:paraId="0CEA32C6" w14:textId="20149AE6" w:rsidR="001B1509" w:rsidRDefault="001B1509" w:rsidP="001B1509">
      <w:pPr>
        <w:pStyle w:val="ListParagraph"/>
      </w:pPr>
      <w:r>
        <w:t xml:space="preserve">On outings, the children will wear </w:t>
      </w:r>
      <w:r w:rsidRPr="001B1509">
        <w:t>wristbands/high-vis jacket</w:t>
      </w:r>
      <w:r w:rsidR="009B328C">
        <w:t>s when appropriate.</w:t>
      </w:r>
    </w:p>
    <w:p w14:paraId="0FAA99F8" w14:textId="1D36CFD4" w:rsidR="001B1509" w:rsidRDefault="001B1509" w:rsidP="001B1509">
      <w:pPr>
        <w:pStyle w:val="ListParagraph"/>
      </w:pPr>
      <w:r w:rsidRPr="001B1509">
        <w:t>I sensitively teach</w:t>
      </w:r>
      <w:r>
        <w:t xml:space="preserve"> the children </w:t>
      </w:r>
      <w:r w:rsidRPr="001B1509">
        <w:t>about the dangers of</w:t>
      </w:r>
      <w:r>
        <w:t xml:space="preserve"> wandering off and talking to strangers.</w:t>
      </w:r>
    </w:p>
    <w:p w14:paraId="097B1BFA" w14:textId="260A0813" w:rsidR="003E6B9B" w:rsidRPr="00E31CC7" w:rsidRDefault="003E6B9B" w:rsidP="00E31CC7"/>
    <w:sectPr w:rsidR="003E6B9B" w:rsidRPr="00E31CC7" w:rsidSect="000C5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1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4D8FD" w14:textId="77777777" w:rsidR="0049315F" w:rsidRDefault="0049315F" w:rsidP="00EB727B">
      <w:r>
        <w:separator/>
      </w:r>
    </w:p>
  </w:endnote>
  <w:endnote w:type="continuationSeparator" w:id="0">
    <w:p w14:paraId="0B600A82" w14:textId="77777777" w:rsidR="0049315F" w:rsidRDefault="0049315F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B25587-32CF-46FB-94AD-E2DFE14514DF}"/>
    <w:embedBold r:id="rId2" w:fontKey="{A4A195AC-D677-41AA-947E-532D3C465C4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EA100921-5DB1-4859-87F5-6AAE57C346A9}"/>
    <w:embedBold r:id="rId4" w:fontKey="{2F61C86B-42BA-4D1B-BA7E-D898B77B1981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973C9B9D-3365-4CBD-B39C-81E787B7E9BB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02735824-CBAB-4476-9D33-20D6FF165E09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4BC2340-853F-4326-97D3-6F039E1457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5321" w14:textId="77777777" w:rsidR="00771390" w:rsidRDefault="007713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5898" w14:textId="0786E8EC" w:rsidR="0082579B" w:rsidRPr="00756A12" w:rsidRDefault="0082579B" w:rsidP="0082579B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1A2C39">
      <w:t>23</w:t>
    </w:r>
    <w:r w:rsidRPr="00756A12">
      <w:t>/0</w:t>
    </w:r>
    <w:r w:rsidR="001A2C39">
      <w:t>4</w:t>
    </w:r>
    <w:r w:rsidRPr="00756A12">
      <w:t>/202</w:t>
    </w:r>
    <w:r w:rsidR="001A2C39">
      <w:t>6</w:t>
    </w:r>
    <w:r w:rsidRPr="00756A12">
      <w:tab/>
    </w:r>
    <w:r w:rsidRPr="00756A12">
      <w:tab/>
      <w:t xml:space="preserve">Next review date: </w:t>
    </w:r>
    <w:r w:rsidR="001A2C39">
      <w:t>22</w:t>
    </w:r>
    <w:r w:rsidRPr="00756A12">
      <w:t>/0</w:t>
    </w:r>
    <w:r w:rsidR="001A2C39">
      <w:t>4</w:t>
    </w:r>
    <w:r w:rsidRPr="00756A12">
      <w:t>/202</w:t>
    </w:r>
    <w:r w:rsidR="001A2C39">
      <w:t>7</w:t>
    </w:r>
    <w:r w:rsidRPr="00756A12">
      <w:t>:                   .</w:t>
    </w:r>
  </w:p>
  <w:p w14:paraId="0FA9076E" w14:textId="100E8D6F" w:rsidR="000C442B" w:rsidRPr="0082579B" w:rsidRDefault="0082579B" w:rsidP="0082579B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66866" w14:textId="77777777" w:rsidR="00771390" w:rsidRDefault="00771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A4642" w14:textId="77777777" w:rsidR="0049315F" w:rsidRDefault="0049315F" w:rsidP="00EB727B">
      <w:r>
        <w:separator/>
      </w:r>
    </w:p>
  </w:footnote>
  <w:footnote w:type="continuationSeparator" w:id="0">
    <w:p w14:paraId="37683070" w14:textId="77777777" w:rsidR="0049315F" w:rsidRDefault="0049315F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80707" w14:textId="77777777" w:rsidR="00771390" w:rsidRDefault="007713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618293A2" w:rsidR="00BD64E5" w:rsidRPr="007955D5" w:rsidRDefault="00BD64E5" w:rsidP="000C462C">
    <w:pPr>
      <w:pStyle w:val="Heading1"/>
      <w:spacing w:before="80" w:after="8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1B1509">
      <w:rPr>
        <w:noProof/>
        <w:color w:val="00649C"/>
        <w:sz w:val="54"/>
      </w:rPr>
      <w:t>Lost Child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B8BA" w14:textId="77777777" w:rsidR="00771390" w:rsidRDefault="007713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811524">
    <w:abstractNumId w:val="0"/>
  </w:num>
  <w:num w:numId="2" w16cid:durableId="149160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B5B47"/>
    <w:rsid w:val="000B5E87"/>
    <w:rsid w:val="000C3106"/>
    <w:rsid w:val="000C442B"/>
    <w:rsid w:val="000C462C"/>
    <w:rsid w:val="000C54B4"/>
    <w:rsid w:val="000F2C12"/>
    <w:rsid w:val="00125E1F"/>
    <w:rsid w:val="00177502"/>
    <w:rsid w:val="001A2C39"/>
    <w:rsid w:val="001B10D5"/>
    <w:rsid w:val="001B1509"/>
    <w:rsid w:val="001D6A87"/>
    <w:rsid w:val="001E14CE"/>
    <w:rsid w:val="001E26EC"/>
    <w:rsid w:val="00240881"/>
    <w:rsid w:val="00242C60"/>
    <w:rsid w:val="0025778E"/>
    <w:rsid w:val="002707CA"/>
    <w:rsid w:val="002B3577"/>
    <w:rsid w:val="002C4355"/>
    <w:rsid w:val="002D31CD"/>
    <w:rsid w:val="002E3CF9"/>
    <w:rsid w:val="002E5CCA"/>
    <w:rsid w:val="003039E3"/>
    <w:rsid w:val="003061FE"/>
    <w:rsid w:val="003163C1"/>
    <w:rsid w:val="00316F50"/>
    <w:rsid w:val="00380F35"/>
    <w:rsid w:val="003961D9"/>
    <w:rsid w:val="00397F0D"/>
    <w:rsid w:val="003D02E3"/>
    <w:rsid w:val="003D7C55"/>
    <w:rsid w:val="003E6B9B"/>
    <w:rsid w:val="00457CED"/>
    <w:rsid w:val="00461653"/>
    <w:rsid w:val="0049315F"/>
    <w:rsid w:val="004D3C84"/>
    <w:rsid w:val="00556E75"/>
    <w:rsid w:val="005C130A"/>
    <w:rsid w:val="005D3C40"/>
    <w:rsid w:val="00636297"/>
    <w:rsid w:val="006D100A"/>
    <w:rsid w:val="006D7ED7"/>
    <w:rsid w:val="006E2D6D"/>
    <w:rsid w:val="006E3677"/>
    <w:rsid w:val="006F31DC"/>
    <w:rsid w:val="00766549"/>
    <w:rsid w:val="00767630"/>
    <w:rsid w:val="00771390"/>
    <w:rsid w:val="007955D5"/>
    <w:rsid w:val="00796AF2"/>
    <w:rsid w:val="007A65CF"/>
    <w:rsid w:val="007B048D"/>
    <w:rsid w:val="00806FAF"/>
    <w:rsid w:val="0082579B"/>
    <w:rsid w:val="008478E1"/>
    <w:rsid w:val="008606F0"/>
    <w:rsid w:val="008678C8"/>
    <w:rsid w:val="008B24A0"/>
    <w:rsid w:val="008C09A7"/>
    <w:rsid w:val="008D1F80"/>
    <w:rsid w:val="0090253B"/>
    <w:rsid w:val="0090447C"/>
    <w:rsid w:val="00913D28"/>
    <w:rsid w:val="00920F12"/>
    <w:rsid w:val="00937A90"/>
    <w:rsid w:val="00971FFC"/>
    <w:rsid w:val="009B328C"/>
    <w:rsid w:val="009F3C31"/>
    <w:rsid w:val="00A12261"/>
    <w:rsid w:val="00A1324C"/>
    <w:rsid w:val="00A271A2"/>
    <w:rsid w:val="00A43DE8"/>
    <w:rsid w:val="00A53394"/>
    <w:rsid w:val="00AE5C0E"/>
    <w:rsid w:val="00B0611A"/>
    <w:rsid w:val="00B2259E"/>
    <w:rsid w:val="00BC1BF3"/>
    <w:rsid w:val="00BC3F98"/>
    <w:rsid w:val="00BD64E5"/>
    <w:rsid w:val="00BE744A"/>
    <w:rsid w:val="00C34DE3"/>
    <w:rsid w:val="00C74228"/>
    <w:rsid w:val="00C9670F"/>
    <w:rsid w:val="00CB444E"/>
    <w:rsid w:val="00D0774D"/>
    <w:rsid w:val="00D653F1"/>
    <w:rsid w:val="00DB7EFC"/>
    <w:rsid w:val="00E31CC7"/>
    <w:rsid w:val="00E40FC1"/>
    <w:rsid w:val="00E656DD"/>
    <w:rsid w:val="00EB236B"/>
    <w:rsid w:val="00EB727B"/>
    <w:rsid w:val="00ED1CDA"/>
    <w:rsid w:val="00EF44C9"/>
    <w:rsid w:val="00F05E0D"/>
    <w:rsid w:val="00F32406"/>
    <w:rsid w:val="00F467C2"/>
    <w:rsid w:val="00F534DB"/>
    <w:rsid w:val="00FC13B8"/>
    <w:rsid w:val="00FD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  <w:style w:type="paragraph" w:customStyle="1" w:styleId="Default">
    <w:name w:val="Default"/>
    <w:rsid w:val="002E5CCA"/>
    <w:pPr>
      <w:autoSpaceDE w:val="0"/>
      <w:autoSpaceDN w:val="0"/>
      <w:adjustRightInd w:val="0"/>
    </w:pPr>
    <w:rPr>
      <w:rFonts w:ascii="Roboto" w:eastAsiaTheme="minorHAnsi" w:hAnsi="Roboto" w:cs="Robot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D0BD4-85CE-46BB-82D2-14CBE495B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11</TotalTime>
  <Pages>1</Pages>
  <Words>327</Words>
  <Characters>1547</Characters>
  <Application>Microsoft Office Word</Application>
  <DocSecurity>0</DocSecurity>
  <Lines>22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9</cp:revision>
  <cp:lastPrinted>2021-06-18T21:29:00Z</cp:lastPrinted>
  <dcterms:created xsi:type="dcterms:W3CDTF">2021-06-18T21:56:00Z</dcterms:created>
  <dcterms:modified xsi:type="dcterms:W3CDTF">2026-04-25T05:05:00Z</dcterms:modified>
</cp:coreProperties>
</file>