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2583"/>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265"/>
        <w:gridCol w:w="3461"/>
      </w:tblGrid>
      <w:tr w:rsidR="00FC53B9" w:rsidRPr="00CF3C70" w14:paraId="3BB97315" w14:textId="77777777" w:rsidTr="00BA0CC4">
        <w:trPr>
          <w:trHeight w:val="558"/>
        </w:trPr>
        <w:tc>
          <w:tcPr>
            <w:tcW w:w="4957" w:type="dxa"/>
            <w:shd w:val="clear" w:color="auto" w:fill="auto"/>
            <w:vAlign w:val="center"/>
          </w:tcPr>
          <w:p w14:paraId="4A8392ED" w14:textId="36632F31" w:rsidR="00FC53B9" w:rsidRPr="00B437D4" w:rsidRDefault="00FC53B9" w:rsidP="00BD7327">
            <w:pPr>
              <w:spacing w:after="0" w:line="240" w:lineRule="auto"/>
              <w:rPr>
                <w:b/>
                <w:bCs/>
                <w:sz w:val="20"/>
                <w:szCs w:val="20"/>
              </w:rPr>
            </w:pPr>
            <w:r>
              <w:rPr>
                <w:b/>
                <w:bCs/>
                <w:sz w:val="20"/>
                <w:szCs w:val="20"/>
              </w:rPr>
              <w:t>Name of parent</w:t>
            </w:r>
          </w:p>
        </w:tc>
        <w:tc>
          <w:tcPr>
            <w:tcW w:w="5726" w:type="dxa"/>
            <w:gridSpan w:val="2"/>
            <w:shd w:val="clear" w:color="auto" w:fill="auto"/>
            <w:vAlign w:val="center"/>
          </w:tcPr>
          <w:p w14:paraId="34A86863" w14:textId="29795119" w:rsidR="00FC53B9" w:rsidRPr="00B437D4" w:rsidRDefault="00FC53B9" w:rsidP="00BD7327">
            <w:pPr>
              <w:spacing w:after="0" w:line="240" w:lineRule="auto"/>
              <w:rPr>
                <w:b/>
                <w:bCs/>
                <w:sz w:val="20"/>
                <w:szCs w:val="20"/>
              </w:rPr>
            </w:pPr>
            <w:r>
              <w:rPr>
                <w:b/>
                <w:bCs/>
                <w:sz w:val="20"/>
                <w:szCs w:val="20"/>
              </w:rPr>
              <w:t xml:space="preserve">Relationship to children </w:t>
            </w:r>
          </w:p>
        </w:tc>
      </w:tr>
      <w:tr w:rsidR="00FC53B9" w:rsidRPr="00CF3C70" w14:paraId="3BDACF65" w14:textId="77777777" w:rsidTr="00CE03A9">
        <w:trPr>
          <w:trHeight w:val="429"/>
        </w:trPr>
        <w:tc>
          <w:tcPr>
            <w:tcW w:w="4957" w:type="dxa"/>
            <w:shd w:val="clear" w:color="auto" w:fill="auto"/>
            <w:vAlign w:val="center"/>
          </w:tcPr>
          <w:p w14:paraId="58F4F9AE" w14:textId="77777777" w:rsidR="00FC53B9" w:rsidRDefault="00FC53B9" w:rsidP="00BD7327">
            <w:pPr>
              <w:spacing w:after="0" w:line="240" w:lineRule="auto"/>
              <w:rPr>
                <w:b/>
                <w:bCs/>
                <w:sz w:val="20"/>
                <w:szCs w:val="20"/>
              </w:rPr>
            </w:pPr>
          </w:p>
        </w:tc>
        <w:tc>
          <w:tcPr>
            <w:tcW w:w="5726" w:type="dxa"/>
            <w:gridSpan w:val="2"/>
            <w:shd w:val="clear" w:color="auto" w:fill="auto"/>
            <w:vAlign w:val="center"/>
          </w:tcPr>
          <w:p w14:paraId="491B6ABE" w14:textId="77777777" w:rsidR="00FC53B9" w:rsidRDefault="00FC53B9" w:rsidP="00BD7327">
            <w:pPr>
              <w:spacing w:after="0" w:line="240" w:lineRule="auto"/>
              <w:rPr>
                <w:b/>
                <w:bCs/>
                <w:sz w:val="20"/>
                <w:szCs w:val="20"/>
              </w:rPr>
            </w:pPr>
          </w:p>
        </w:tc>
      </w:tr>
      <w:tr w:rsidR="00BA0CC4" w:rsidRPr="00CF3C70" w14:paraId="24523AC1" w14:textId="77777777" w:rsidTr="00BA0CC4">
        <w:trPr>
          <w:trHeight w:val="385"/>
        </w:trPr>
        <w:tc>
          <w:tcPr>
            <w:tcW w:w="4957" w:type="dxa"/>
            <w:shd w:val="clear" w:color="auto" w:fill="auto"/>
            <w:vAlign w:val="center"/>
          </w:tcPr>
          <w:p w14:paraId="6345F615" w14:textId="77777777" w:rsidR="00BA0CC4" w:rsidRDefault="00BA0CC4" w:rsidP="00BD7327">
            <w:pPr>
              <w:spacing w:after="0" w:line="240" w:lineRule="auto"/>
              <w:rPr>
                <w:b/>
                <w:bCs/>
                <w:sz w:val="20"/>
                <w:szCs w:val="20"/>
              </w:rPr>
            </w:pPr>
          </w:p>
        </w:tc>
        <w:tc>
          <w:tcPr>
            <w:tcW w:w="5726" w:type="dxa"/>
            <w:gridSpan w:val="2"/>
            <w:shd w:val="clear" w:color="auto" w:fill="auto"/>
            <w:vAlign w:val="center"/>
          </w:tcPr>
          <w:p w14:paraId="22CCC299" w14:textId="56A06B6C" w:rsidR="00BA0CC4" w:rsidRDefault="00BA0CC4" w:rsidP="00BD7327">
            <w:pPr>
              <w:spacing w:after="0" w:line="240" w:lineRule="auto"/>
              <w:rPr>
                <w:b/>
                <w:bCs/>
                <w:sz w:val="20"/>
                <w:szCs w:val="20"/>
              </w:rPr>
            </w:pPr>
          </w:p>
        </w:tc>
      </w:tr>
      <w:tr w:rsidR="00BA0CC4" w:rsidRPr="00CF3C70" w14:paraId="11F65E61" w14:textId="77777777" w:rsidTr="00BA0CC4">
        <w:trPr>
          <w:trHeight w:val="385"/>
        </w:trPr>
        <w:tc>
          <w:tcPr>
            <w:tcW w:w="4957" w:type="dxa"/>
            <w:shd w:val="clear" w:color="auto" w:fill="auto"/>
            <w:vAlign w:val="center"/>
          </w:tcPr>
          <w:p w14:paraId="7A505DC2" w14:textId="7A6CEDF7" w:rsidR="00BA0CC4" w:rsidRDefault="00BA0CC4" w:rsidP="00BD7327">
            <w:pPr>
              <w:spacing w:after="0" w:line="240" w:lineRule="auto"/>
              <w:rPr>
                <w:b/>
                <w:bCs/>
                <w:sz w:val="20"/>
                <w:szCs w:val="20"/>
              </w:rPr>
            </w:pPr>
            <w:r>
              <w:rPr>
                <w:b/>
                <w:bCs/>
                <w:sz w:val="20"/>
                <w:szCs w:val="20"/>
              </w:rPr>
              <w:t xml:space="preserve">Event location: </w:t>
            </w:r>
          </w:p>
        </w:tc>
        <w:tc>
          <w:tcPr>
            <w:tcW w:w="5726" w:type="dxa"/>
            <w:gridSpan w:val="2"/>
            <w:shd w:val="clear" w:color="auto" w:fill="auto"/>
            <w:vAlign w:val="center"/>
          </w:tcPr>
          <w:p w14:paraId="6AF346F7" w14:textId="62A4C09D" w:rsidR="00BA0CC4" w:rsidRDefault="00BA0CC4" w:rsidP="00BD7327">
            <w:pPr>
              <w:spacing w:after="0" w:line="240" w:lineRule="auto"/>
              <w:rPr>
                <w:b/>
                <w:bCs/>
                <w:sz w:val="20"/>
                <w:szCs w:val="20"/>
              </w:rPr>
            </w:pPr>
            <w:r>
              <w:rPr>
                <w:b/>
                <w:bCs/>
                <w:sz w:val="20"/>
                <w:szCs w:val="20"/>
              </w:rPr>
              <w:t xml:space="preserve">Location childcare to be carried out: </w:t>
            </w:r>
          </w:p>
        </w:tc>
      </w:tr>
      <w:tr w:rsidR="00BD7327" w:rsidRPr="00CF3C70" w14:paraId="7D67C5D9" w14:textId="77777777" w:rsidTr="00253323">
        <w:trPr>
          <w:trHeight w:val="567"/>
        </w:trPr>
        <w:tc>
          <w:tcPr>
            <w:tcW w:w="10683" w:type="dxa"/>
            <w:gridSpan w:val="3"/>
            <w:shd w:val="clear" w:color="auto" w:fill="auto"/>
            <w:vAlign w:val="center"/>
          </w:tcPr>
          <w:p w14:paraId="6D44A480" w14:textId="58AF8FA3" w:rsidR="00BD7327" w:rsidRPr="00B437D4" w:rsidRDefault="00BD7327" w:rsidP="00BD7327">
            <w:pPr>
              <w:spacing w:after="0" w:line="240" w:lineRule="auto"/>
              <w:rPr>
                <w:b/>
                <w:bCs/>
                <w:sz w:val="20"/>
                <w:szCs w:val="20"/>
              </w:rPr>
            </w:pPr>
            <w:r w:rsidRPr="00CB3E01">
              <w:rPr>
                <w:b/>
                <w:bCs/>
                <w:sz w:val="20"/>
                <w:szCs w:val="20"/>
              </w:rPr>
              <w:t>Hourly</w:t>
            </w:r>
            <w:r w:rsidRPr="00B437D4">
              <w:rPr>
                <w:b/>
                <w:bCs/>
                <w:sz w:val="20"/>
                <w:szCs w:val="20"/>
              </w:rPr>
              <w:t xml:space="preserve"> Rate: </w:t>
            </w:r>
            <w:r>
              <w:rPr>
                <w:b/>
                <w:bCs/>
                <w:sz w:val="20"/>
                <w:szCs w:val="20"/>
              </w:rPr>
              <w:t xml:space="preserve"> </w:t>
            </w:r>
            <w:r w:rsidR="00EB1045">
              <w:rPr>
                <w:b/>
                <w:bCs/>
                <w:sz w:val="20"/>
                <w:szCs w:val="20"/>
              </w:rPr>
              <w:t xml:space="preserve">£ </w:t>
            </w:r>
          </w:p>
        </w:tc>
      </w:tr>
      <w:tr w:rsidR="009028FE" w:rsidRPr="00CF3C70" w14:paraId="3C7B1B65" w14:textId="77777777" w:rsidTr="00BA0CC4">
        <w:trPr>
          <w:trHeight w:val="567"/>
        </w:trPr>
        <w:tc>
          <w:tcPr>
            <w:tcW w:w="4957" w:type="dxa"/>
            <w:shd w:val="clear" w:color="auto" w:fill="auto"/>
            <w:vAlign w:val="center"/>
          </w:tcPr>
          <w:p w14:paraId="111DFFB5" w14:textId="476EABAC" w:rsidR="009028FE" w:rsidRPr="00B437D4" w:rsidRDefault="009028FE" w:rsidP="00BD7327">
            <w:pPr>
              <w:spacing w:after="0" w:line="240" w:lineRule="auto"/>
              <w:rPr>
                <w:b/>
                <w:bCs/>
                <w:sz w:val="20"/>
                <w:szCs w:val="20"/>
              </w:rPr>
            </w:pPr>
            <w:r w:rsidRPr="00B437D4">
              <w:rPr>
                <w:b/>
                <w:bCs/>
                <w:sz w:val="20"/>
                <w:szCs w:val="20"/>
              </w:rPr>
              <w:t xml:space="preserve">Start </w:t>
            </w:r>
            <w:r w:rsidR="00FC53B9">
              <w:rPr>
                <w:b/>
                <w:bCs/>
                <w:sz w:val="20"/>
                <w:szCs w:val="20"/>
              </w:rPr>
              <w:t>Time:</w:t>
            </w:r>
          </w:p>
        </w:tc>
        <w:tc>
          <w:tcPr>
            <w:tcW w:w="5726" w:type="dxa"/>
            <w:gridSpan w:val="2"/>
            <w:shd w:val="clear" w:color="auto" w:fill="auto"/>
            <w:vAlign w:val="center"/>
          </w:tcPr>
          <w:p w14:paraId="46E78F8E" w14:textId="7074AF1C" w:rsidR="009028FE" w:rsidRPr="00B437D4" w:rsidRDefault="00FC53B9" w:rsidP="00BD7327">
            <w:pPr>
              <w:spacing w:after="0" w:line="240" w:lineRule="auto"/>
              <w:rPr>
                <w:b/>
                <w:bCs/>
                <w:sz w:val="20"/>
                <w:szCs w:val="20"/>
              </w:rPr>
            </w:pPr>
            <w:r>
              <w:rPr>
                <w:b/>
                <w:bCs/>
                <w:sz w:val="20"/>
                <w:szCs w:val="20"/>
              </w:rPr>
              <w:t>Expected end time:</w:t>
            </w:r>
            <w:r w:rsidR="009028FE">
              <w:rPr>
                <w:b/>
                <w:bCs/>
                <w:sz w:val="20"/>
                <w:szCs w:val="20"/>
              </w:rPr>
              <w:t xml:space="preserve"> </w:t>
            </w:r>
          </w:p>
        </w:tc>
      </w:tr>
      <w:tr w:rsidR="009028FE" w:rsidRPr="00CF3C70" w14:paraId="5119EC96" w14:textId="77777777" w:rsidTr="00BD7327">
        <w:trPr>
          <w:trHeight w:val="567"/>
        </w:trPr>
        <w:tc>
          <w:tcPr>
            <w:tcW w:w="10683" w:type="dxa"/>
            <w:gridSpan w:val="3"/>
            <w:shd w:val="clear" w:color="auto" w:fill="auto"/>
            <w:vAlign w:val="center"/>
          </w:tcPr>
          <w:p w14:paraId="59D6BF3E" w14:textId="12D9524E" w:rsidR="00FC53B9" w:rsidRPr="00BD7327" w:rsidRDefault="009028FE" w:rsidP="00BD7327">
            <w:pPr>
              <w:spacing w:after="0" w:line="240" w:lineRule="auto"/>
              <w:jc w:val="center"/>
              <w:rPr>
                <w:rFonts w:cs="Tahoma"/>
              </w:rPr>
            </w:pPr>
            <w:r w:rsidRPr="00BD7327">
              <w:rPr>
                <w:rFonts w:cs="Tahoma"/>
                <w:b/>
                <w:bCs/>
              </w:rPr>
              <w:t xml:space="preserve">Contracted Hours </w:t>
            </w:r>
            <w:r w:rsidR="00FC53B9" w:rsidRPr="00BD7327">
              <w:rPr>
                <w:rFonts w:cs="Tahoma"/>
                <w:b/>
                <w:bCs/>
              </w:rPr>
              <w:t>–</w:t>
            </w:r>
            <w:r w:rsidRPr="00BD7327">
              <w:rPr>
                <w:rFonts w:cs="Tahoma"/>
                <w:b/>
                <w:bCs/>
              </w:rPr>
              <w:t xml:space="preserve"> </w:t>
            </w:r>
            <w:r w:rsidR="00FC53B9" w:rsidRPr="00BD7327">
              <w:rPr>
                <w:rFonts w:cs="Tahoma"/>
              </w:rPr>
              <w:t xml:space="preserve">These are the hours that are expected that childcare will be required for the below children. </w:t>
            </w:r>
          </w:p>
          <w:p w14:paraId="7F7AA3FF" w14:textId="52BE1B14" w:rsidR="00FC53B9" w:rsidRPr="00BD7327" w:rsidRDefault="00FC53B9" w:rsidP="00BD7327">
            <w:pPr>
              <w:spacing w:after="0" w:line="240" w:lineRule="auto"/>
              <w:jc w:val="center"/>
            </w:pPr>
            <w:r w:rsidRPr="00BD7327">
              <w:rPr>
                <w:rFonts w:cs="Tahoma"/>
              </w:rPr>
              <w:t>Additional hours may be requested on the day up to 1</w:t>
            </w:r>
            <w:r w:rsidR="00EB1045">
              <w:rPr>
                <w:rFonts w:cs="Tahoma"/>
              </w:rPr>
              <w:t>2</w:t>
            </w:r>
            <w:r w:rsidRPr="00BD7327">
              <w:rPr>
                <w:rFonts w:cs="Tahoma"/>
              </w:rPr>
              <w:t>pm</w:t>
            </w:r>
            <w:r w:rsidR="00175D4B">
              <w:rPr>
                <w:rFonts w:cs="Tahoma"/>
              </w:rPr>
              <w:t xml:space="preserve"> unless otherwise stated</w:t>
            </w:r>
            <w:r w:rsidRPr="00BD7327">
              <w:rPr>
                <w:rFonts w:cs="Tahoma"/>
              </w:rPr>
              <w:t xml:space="preserve"> and these will be charged at </w:t>
            </w:r>
            <w:r w:rsidRPr="00BD7327">
              <w:rPr>
                <w:rFonts w:cs="Tahoma"/>
                <w:b/>
                <w:bCs/>
              </w:rPr>
              <w:t>£25</w:t>
            </w:r>
            <w:r w:rsidRPr="00BD7327">
              <w:rPr>
                <w:rFonts w:cs="Tahoma"/>
              </w:rPr>
              <w:t xml:space="preserve"> per hour </w:t>
            </w:r>
            <w:r w:rsidR="00EB1045">
              <w:rPr>
                <w:rFonts w:cs="Tahoma"/>
              </w:rPr>
              <w:t>per family up to 3 children.</w:t>
            </w:r>
          </w:p>
          <w:p w14:paraId="1E73874A" w14:textId="2354CD49" w:rsidR="009028FE" w:rsidRPr="00BD7327" w:rsidRDefault="009028FE" w:rsidP="00BD7327">
            <w:pPr>
              <w:spacing w:after="0" w:line="240" w:lineRule="auto"/>
              <w:jc w:val="center"/>
            </w:pPr>
          </w:p>
        </w:tc>
      </w:tr>
      <w:tr w:rsidR="00FC53B9" w:rsidRPr="00CF3C70" w14:paraId="48E17830" w14:textId="77777777" w:rsidTr="00BA0CC4">
        <w:trPr>
          <w:trHeight w:val="283"/>
        </w:trPr>
        <w:tc>
          <w:tcPr>
            <w:tcW w:w="7222" w:type="dxa"/>
            <w:gridSpan w:val="2"/>
            <w:shd w:val="clear" w:color="auto" w:fill="auto"/>
            <w:vAlign w:val="center"/>
          </w:tcPr>
          <w:p w14:paraId="6A961400" w14:textId="30A3EFEC" w:rsidR="00FC53B9" w:rsidRPr="00FC53B9" w:rsidRDefault="00FC53B9" w:rsidP="00BD7327">
            <w:pPr>
              <w:spacing w:after="0" w:line="240" w:lineRule="auto"/>
              <w:jc w:val="center"/>
              <w:rPr>
                <w:b/>
                <w:bCs/>
                <w:sz w:val="20"/>
                <w:szCs w:val="20"/>
              </w:rPr>
            </w:pPr>
            <w:r w:rsidRPr="00FC53B9">
              <w:rPr>
                <w:b/>
                <w:bCs/>
                <w:sz w:val="20"/>
                <w:szCs w:val="20"/>
              </w:rPr>
              <w:t>Name of child</w:t>
            </w:r>
          </w:p>
        </w:tc>
        <w:tc>
          <w:tcPr>
            <w:tcW w:w="3461" w:type="dxa"/>
            <w:shd w:val="clear" w:color="auto" w:fill="auto"/>
            <w:vAlign w:val="center"/>
          </w:tcPr>
          <w:p w14:paraId="48A04E1D" w14:textId="3FEF636C" w:rsidR="00FC53B9" w:rsidRPr="00FC53B9" w:rsidRDefault="00FC53B9" w:rsidP="00BD7327">
            <w:pPr>
              <w:spacing w:after="0" w:line="240" w:lineRule="auto"/>
              <w:jc w:val="center"/>
              <w:rPr>
                <w:b/>
                <w:bCs/>
                <w:sz w:val="20"/>
                <w:szCs w:val="20"/>
              </w:rPr>
            </w:pPr>
            <w:r>
              <w:rPr>
                <w:b/>
                <w:bCs/>
                <w:sz w:val="20"/>
                <w:szCs w:val="20"/>
              </w:rPr>
              <w:t>Date of birth</w:t>
            </w:r>
          </w:p>
        </w:tc>
      </w:tr>
      <w:tr w:rsidR="00FC53B9" w:rsidRPr="00CF3C70" w14:paraId="284C2CE5" w14:textId="77777777" w:rsidTr="00962B7E">
        <w:trPr>
          <w:trHeight w:val="419"/>
        </w:trPr>
        <w:tc>
          <w:tcPr>
            <w:tcW w:w="7222" w:type="dxa"/>
            <w:gridSpan w:val="2"/>
            <w:shd w:val="clear" w:color="auto" w:fill="auto"/>
            <w:vAlign w:val="center"/>
          </w:tcPr>
          <w:p w14:paraId="0CCCB87C" w14:textId="5C3C2FA7" w:rsidR="00FC53B9" w:rsidRPr="00B96C07" w:rsidRDefault="00FC53B9" w:rsidP="00BD7327">
            <w:pPr>
              <w:spacing w:after="0" w:line="240" w:lineRule="auto"/>
              <w:jc w:val="right"/>
              <w:rPr>
                <w:b/>
                <w:bCs/>
                <w:sz w:val="20"/>
                <w:szCs w:val="20"/>
              </w:rPr>
            </w:pPr>
          </w:p>
        </w:tc>
        <w:tc>
          <w:tcPr>
            <w:tcW w:w="3461" w:type="dxa"/>
            <w:shd w:val="clear" w:color="auto" w:fill="auto"/>
            <w:vAlign w:val="center"/>
          </w:tcPr>
          <w:p w14:paraId="09053844" w14:textId="77777777" w:rsidR="00FC53B9" w:rsidRPr="00CF3C70" w:rsidRDefault="00FC53B9" w:rsidP="00BD7327">
            <w:pPr>
              <w:spacing w:after="0" w:line="240" w:lineRule="auto"/>
              <w:rPr>
                <w:sz w:val="20"/>
                <w:szCs w:val="20"/>
              </w:rPr>
            </w:pPr>
          </w:p>
        </w:tc>
      </w:tr>
      <w:tr w:rsidR="00FC53B9" w:rsidRPr="00CF3C70" w14:paraId="534582DE" w14:textId="77777777" w:rsidTr="00962B7E">
        <w:trPr>
          <w:trHeight w:val="397"/>
        </w:trPr>
        <w:tc>
          <w:tcPr>
            <w:tcW w:w="7222" w:type="dxa"/>
            <w:gridSpan w:val="2"/>
            <w:shd w:val="clear" w:color="auto" w:fill="auto"/>
            <w:vAlign w:val="center"/>
          </w:tcPr>
          <w:p w14:paraId="0D631CC5" w14:textId="0BFD141B" w:rsidR="00FC53B9" w:rsidRPr="00B96C07" w:rsidRDefault="00FC53B9" w:rsidP="00BD7327">
            <w:pPr>
              <w:spacing w:after="0" w:line="240" w:lineRule="auto"/>
              <w:jc w:val="right"/>
              <w:rPr>
                <w:b/>
                <w:bCs/>
                <w:sz w:val="20"/>
                <w:szCs w:val="20"/>
              </w:rPr>
            </w:pPr>
          </w:p>
        </w:tc>
        <w:tc>
          <w:tcPr>
            <w:tcW w:w="3461" w:type="dxa"/>
            <w:shd w:val="clear" w:color="auto" w:fill="auto"/>
            <w:vAlign w:val="center"/>
          </w:tcPr>
          <w:p w14:paraId="6387293A" w14:textId="77777777" w:rsidR="00FC53B9" w:rsidRPr="00CF3C70" w:rsidRDefault="00FC53B9" w:rsidP="00BD7327">
            <w:pPr>
              <w:spacing w:after="0" w:line="240" w:lineRule="auto"/>
              <w:rPr>
                <w:sz w:val="20"/>
                <w:szCs w:val="20"/>
              </w:rPr>
            </w:pPr>
          </w:p>
        </w:tc>
      </w:tr>
      <w:tr w:rsidR="00FC53B9" w:rsidRPr="00CF3C70" w14:paraId="02661628" w14:textId="77777777" w:rsidTr="00962B7E">
        <w:trPr>
          <w:trHeight w:val="432"/>
        </w:trPr>
        <w:tc>
          <w:tcPr>
            <w:tcW w:w="7222" w:type="dxa"/>
            <w:gridSpan w:val="2"/>
            <w:shd w:val="clear" w:color="auto" w:fill="auto"/>
            <w:vAlign w:val="center"/>
          </w:tcPr>
          <w:p w14:paraId="16D76AF6" w14:textId="77777777" w:rsidR="00FC53B9" w:rsidRPr="00CF3C70" w:rsidRDefault="00FC53B9" w:rsidP="00BD7327">
            <w:pPr>
              <w:spacing w:after="0" w:line="240" w:lineRule="auto"/>
              <w:rPr>
                <w:rFonts w:cs="Tahoma"/>
                <w:sz w:val="20"/>
                <w:szCs w:val="20"/>
              </w:rPr>
            </w:pPr>
          </w:p>
        </w:tc>
        <w:tc>
          <w:tcPr>
            <w:tcW w:w="3461" w:type="dxa"/>
            <w:shd w:val="clear" w:color="auto" w:fill="auto"/>
            <w:vAlign w:val="center"/>
          </w:tcPr>
          <w:p w14:paraId="2CBA4E99" w14:textId="541A7A6C" w:rsidR="00FC53B9" w:rsidRPr="00CF3C70" w:rsidRDefault="00FC53B9" w:rsidP="00BD7327">
            <w:pPr>
              <w:spacing w:after="0" w:line="240" w:lineRule="auto"/>
              <w:rPr>
                <w:rFonts w:cs="Tahoma"/>
                <w:sz w:val="20"/>
                <w:szCs w:val="20"/>
              </w:rPr>
            </w:pPr>
          </w:p>
        </w:tc>
      </w:tr>
      <w:tr w:rsidR="009028FE" w:rsidRPr="00CF3C70" w14:paraId="3941E20B" w14:textId="77777777" w:rsidTr="00BD7327">
        <w:trPr>
          <w:trHeight w:val="624"/>
        </w:trPr>
        <w:tc>
          <w:tcPr>
            <w:tcW w:w="10683" w:type="dxa"/>
            <w:gridSpan w:val="3"/>
            <w:shd w:val="clear" w:color="auto" w:fill="auto"/>
            <w:vAlign w:val="center"/>
          </w:tcPr>
          <w:p w14:paraId="62A04347" w14:textId="63C13BB5" w:rsidR="009028FE" w:rsidRPr="00CF3C70" w:rsidRDefault="009028FE" w:rsidP="00BD7327">
            <w:pPr>
              <w:spacing w:after="0" w:line="240" w:lineRule="auto"/>
              <w:rPr>
                <w:sz w:val="20"/>
                <w:szCs w:val="20"/>
              </w:rPr>
            </w:pPr>
            <w:r w:rsidRPr="00BD7327">
              <w:rPr>
                <w:rFonts w:cs="Tahoma"/>
                <w:color w:val="000000" w:themeColor="text1"/>
              </w:rPr>
              <w:t xml:space="preserve">All payments must be paid </w:t>
            </w:r>
            <w:r w:rsidR="00FC53B9" w:rsidRPr="00BD7327">
              <w:rPr>
                <w:rFonts w:cs="Tahoma"/>
                <w:color w:val="000000" w:themeColor="text1"/>
              </w:rPr>
              <w:t xml:space="preserve">in full for the contracted hours prior to event and no later than 24 hours before childcare is due to start. If payment is not received before this time </w:t>
            </w:r>
            <w:r w:rsidR="00BD7327" w:rsidRPr="00BD7327">
              <w:rPr>
                <w:rFonts w:cs="Tahoma"/>
                <w:color w:val="000000" w:themeColor="text1"/>
              </w:rPr>
              <w:t>this may affect our ability to provide the agreed hours.</w:t>
            </w:r>
            <w:r w:rsidR="00962B7E">
              <w:rPr>
                <w:rFonts w:cs="Tahoma"/>
                <w:color w:val="000000" w:themeColor="text1"/>
              </w:rPr>
              <w:t xml:space="preserve"> The attending Childminder reserves the right to refuse to work any additional hours. </w:t>
            </w:r>
            <w:r w:rsidR="00BD7327" w:rsidRPr="00BD7327">
              <w:rPr>
                <w:rFonts w:cs="Tahoma"/>
                <w:color w:val="000000" w:themeColor="text1"/>
              </w:rPr>
              <w:t xml:space="preserve"> Additional hours must be confirmed in writing and signed before commencing and will be invoiced after the event via the email address provided and paid within 5 working days. </w:t>
            </w:r>
          </w:p>
        </w:tc>
      </w:tr>
      <w:tr w:rsidR="009028FE" w:rsidRPr="00CF3C70" w14:paraId="0A770710" w14:textId="77777777" w:rsidTr="00BA0CC4">
        <w:trPr>
          <w:trHeight w:val="567"/>
        </w:trPr>
        <w:tc>
          <w:tcPr>
            <w:tcW w:w="4957" w:type="dxa"/>
            <w:shd w:val="clear" w:color="auto" w:fill="auto"/>
            <w:vAlign w:val="center"/>
          </w:tcPr>
          <w:p w14:paraId="2F89A560" w14:textId="23F39392" w:rsidR="009028FE" w:rsidRPr="00CF3C70" w:rsidRDefault="00BD7327" w:rsidP="00BD7327">
            <w:pPr>
              <w:spacing w:after="0" w:line="240" w:lineRule="auto"/>
              <w:rPr>
                <w:sz w:val="20"/>
                <w:szCs w:val="20"/>
              </w:rPr>
            </w:pPr>
            <w:r>
              <w:rPr>
                <w:rFonts w:cs="Tahoma"/>
                <w:b/>
                <w:bCs/>
                <w:sz w:val="20"/>
                <w:szCs w:val="20"/>
              </w:rPr>
              <w:t>Cancelation more than 3 days’ notice:</w:t>
            </w:r>
          </w:p>
        </w:tc>
        <w:tc>
          <w:tcPr>
            <w:tcW w:w="5726" w:type="dxa"/>
            <w:gridSpan w:val="2"/>
            <w:shd w:val="clear" w:color="auto" w:fill="auto"/>
            <w:vAlign w:val="center"/>
          </w:tcPr>
          <w:p w14:paraId="4E9A247F" w14:textId="48EF99B7" w:rsidR="009028FE" w:rsidRPr="00CB3E01" w:rsidRDefault="00BD7327" w:rsidP="00BD7327">
            <w:pPr>
              <w:spacing w:after="0" w:line="240" w:lineRule="auto"/>
              <w:rPr>
                <w:iCs/>
                <w:sz w:val="20"/>
                <w:szCs w:val="20"/>
              </w:rPr>
            </w:pPr>
            <w:r>
              <w:rPr>
                <w:iCs/>
                <w:color w:val="000000" w:themeColor="text1"/>
                <w:sz w:val="20"/>
                <w:szCs w:val="20"/>
              </w:rPr>
              <w:t xml:space="preserve">No fee </w:t>
            </w:r>
          </w:p>
        </w:tc>
      </w:tr>
      <w:tr w:rsidR="009028FE" w:rsidRPr="00CF3C70" w14:paraId="7AA950DF" w14:textId="77777777" w:rsidTr="00BA0CC4">
        <w:trPr>
          <w:trHeight w:val="527"/>
        </w:trPr>
        <w:tc>
          <w:tcPr>
            <w:tcW w:w="4957" w:type="dxa"/>
            <w:shd w:val="clear" w:color="auto" w:fill="auto"/>
            <w:vAlign w:val="center"/>
          </w:tcPr>
          <w:p w14:paraId="1356AC02" w14:textId="691D94A9" w:rsidR="009028FE" w:rsidRPr="00CF3C70" w:rsidRDefault="00BD7327" w:rsidP="00BD7327">
            <w:pPr>
              <w:rPr>
                <w:rFonts w:cs="Tahoma"/>
                <w:sz w:val="20"/>
                <w:szCs w:val="20"/>
              </w:rPr>
            </w:pPr>
            <w:r>
              <w:rPr>
                <w:rFonts w:cs="Tahoma"/>
                <w:b/>
                <w:bCs/>
                <w:sz w:val="20"/>
                <w:szCs w:val="20"/>
              </w:rPr>
              <w:t xml:space="preserve">Cancelation more than 24 hours’ notice </w:t>
            </w:r>
          </w:p>
          <w:p w14:paraId="7F118F3B" w14:textId="77777777" w:rsidR="009028FE" w:rsidRPr="00CF3C70" w:rsidRDefault="009028FE" w:rsidP="00BD7327">
            <w:pPr>
              <w:spacing w:after="0" w:line="240" w:lineRule="auto"/>
              <w:rPr>
                <w:sz w:val="20"/>
                <w:szCs w:val="20"/>
              </w:rPr>
            </w:pPr>
          </w:p>
        </w:tc>
        <w:tc>
          <w:tcPr>
            <w:tcW w:w="5726" w:type="dxa"/>
            <w:gridSpan w:val="2"/>
            <w:shd w:val="clear" w:color="auto" w:fill="auto"/>
            <w:vAlign w:val="center"/>
          </w:tcPr>
          <w:p w14:paraId="0F20DC1F" w14:textId="6D4B0291" w:rsidR="009028FE" w:rsidRPr="00BD7327" w:rsidRDefault="00BD7327" w:rsidP="00BD7327">
            <w:pPr>
              <w:spacing w:after="0" w:line="260" w:lineRule="exact"/>
              <w:rPr>
                <w:rFonts w:cs="Tahoma"/>
                <w:iCs/>
                <w:color w:val="000000"/>
                <w:sz w:val="20"/>
                <w:szCs w:val="20"/>
              </w:rPr>
            </w:pPr>
            <w:r>
              <w:rPr>
                <w:rFonts w:cs="Tahoma"/>
                <w:iCs/>
                <w:color w:val="000000"/>
                <w:sz w:val="20"/>
                <w:szCs w:val="20"/>
              </w:rPr>
              <w:t>H</w:t>
            </w:r>
            <w:r w:rsidR="009028FE" w:rsidRPr="00CB3E01">
              <w:rPr>
                <w:rFonts w:cs="Tahoma"/>
                <w:iCs/>
                <w:color w:val="000000"/>
                <w:sz w:val="20"/>
                <w:szCs w:val="20"/>
              </w:rPr>
              <w:t>alf fee</w:t>
            </w:r>
          </w:p>
        </w:tc>
      </w:tr>
      <w:tr w:rsidR="00BD7327" w:rsidRPr="00CF3C70" w14:paraId="5F0D108E" w14:textId="77777777" w:rsidTr="00BA0CC4">
        <w:trPr>
          <w:trHeight w:val="567"/>
        </w:trPr>
        <w:tc>
          <w:tcPr>
            <w:tcW w:w="4957" w:type="dxa"/>
            <w:shd w:val="clear" w:color="auto" w:fill="auto"/>
            <w:vAlign w:val="center"/>
          </w:tcPr>
          <w:p w14:paraId="705C3276" w14:textId="77777777" w:rsidR="00BD7327" w:rsidRPr="000A58C4" w:rsidRDefault="00BD7327" w:rsidP="00BD7327">
            <w:pPr>
              <w:spacing w:after="0"/>
              <w:rPr>
                <w:rFonts w:cs="Tahoma"/>
                <w:color w:val="000000" w:themeColor="text1"/>
                <w:sz w:val="20"/>
                <w:szCs w:val="20"/>
              </w:rPr>
            </w:pPr>
            <w:r>
              <w:rPr>
                <w:rFonts w:cs="Tahoma"/>
                <w:b/>
                <w:bCs/>
                <w:color w:val="000000" w:themeColor="text1"/>
                <w:sz w:val="20"/>
                <w:szCs w:val="20"/>
              </w:rPr>
              <w:t xml:space="preserve">Cancelation less than 24 hours’ notice: </w:t>
            </w:r>
          </w:p>
        </w:tc>
        <w:tc>
          <w:tcPr>
            <w:tcW w:w="5726" w:type="dxa"/>
            <w:gridSpan w:val="2"/>
            <w:shd w:val="clear" w:color="auto" w:fill="auto"/>
            <w:vAlign w:val="center"/>
          </w:tcPr>
          <w:p w14:paraId="4C908361" w14:textId="2D4D3E23" w:rsidR="00BD7327" w:rsidRPr="000A58C4" w:rsidRDefault="00BD7327" w:rsidP="00BD7327">
            <w:pPr>
              <w:spacing w:after="0"/>
              <w:rPr>
                <w:rFonts w:cs="Tahoma"/>
                <w:color w:val="000000" w:themeColor="text1"/>
                <w:sz w:val="20"/>
                <w:szCs w:val="20"/>
              </w:rPr>
            </w:pPr>
            <w:r>
              <w:rPr>
                <w:rFonts w:cs="Tahoma"/>
                <w:color w:val="000000" w:themeColor="text1"/>
                <w:sz w:val="20"/>
                <w:szCs w:val="20"/>
              </w:rPr>
              <w:t xml:space="preserve">Full fee </w:t>
            </w:r>
          </w:p>
        </w:tc>
      </w:tr>
      <w:tr w:rsidR="009028FE" w:rsidRPr="00CF3C70" w14:paraId="40B7BAD2" w14:textId="77777777" w:rsidTr="00BA0CC4">
        <w:trPr>
          <w:trHeight w:val="567"/>
        </w:trPr>
        <w:tc>
          <w:tcPr>
            <w:tcW w:w="4957" w:type="dxa"/>
            <w:shd w:val="clear" w:color="auto" w:fill="auto"/>
            <w:vAlign w:val="center"/>
          </w:tcPr>
          <w:p w14:paraId="1340FC25" w14:textId="12C24B5F" w:rsidR="009028FE" w:rsidRPr="00B437D4" w:rsidRDefault="009028FE" w:rsidP="00BD7327">
            <w:pPr>
              <w:spacing w:after="0"/>
              <w:rPr>
                <w:rFonts w:cs="Tahoma"/>
                <w:b/>
                <w:bCs/>
                <w:sz w:val="20"/>
                <w:szCs w:val="20"/>
              </w:rPr>
            </w:pPr>
            <w:r w:rsidRPr="00B437D4">
              <w:rPr>
                <w:rFonts w:cs="Tahoma"/>
                <w:b/>
                <w:bCs/>
                <w:sz w:val="20"/>
                <w:szCs w:val="20"/>
              </w:rPr>
              <w:t xml:space="preserve">Childminder </w:t>
            </w:r>
            <w:r w:rsidR="00BD7327">
              <w:rPr>
                <w:rFonts w:cs="Tahoma"/>
                <w:b/>
                <w:bCs/>
                <w:sz w:val="20"/>
                <w:szCs w:val="20"/>
              </w:rPr>
              <w:t xml:space="preserve">cancelation </w:t>
            </w:r>
          </w:p>
        </w:tc>
        <w:tc>
          <w:tcPr>
            <w:tcW w:w="5726" w:type="dxa"/>
            <w:gridSpan w:val="2"/>
            <w:shd w:val="clear" w:color="auto" w:fill="auto"/>
            <w:vAlign w:val="center"/>
          </w:tcPr>
          <w:p w14:paraId="3F15C1C7" w14:textId="77777777" w:rsidR="009028FE" w:rsidRPr="00E4460F" w:rsidRDefault="009028FE" w:rsidP="00BD7327">
            <w:pPr>
              <w:spacing w:after="0" w:line="240" w:lineRule="auto"/>
              <w:rPr>
                <w:iCs/>
                <w:sz w:val="20"/>
                <w:szCs w:val="20"/>
              </w:rPr>
            </w:pPr>
            <w:r w:rsidRPr="00E4460F">
              <w:rPr>
                <w:iCs/>
                <w:sz w:val="20"/>
                <w:szCs w:val="20"/>
              </w:rPr>
              <w:t>no fee</w:t>
            </w:r>
          </w:p>
        </w:tc>
      </w:tr>
    </w:tbl>
    <w:p w14:paraId="737826C9" w14:textId="2578307C" w:rsidR="009028FE" w:rsidRDefault="009028FE" w:rsidP="000A58C4">
      <w:pPr>
        <w:spacing w:before="240" w:after="100"/>
        <w:rPr>
          <w:b/>
        </w:rPr>
      </w:pPr>
      <w:r>
        <w:rPr>
          <w:b/>
        </w:rPr>
        <w:t xml:space="preserve">Grace Plunkett-Hall </w:t>
      </w:r>
      <w:r>
        <w:rPr>
          <w:b/>
        </w:rPr>
        <w:tab/>
      </w:r>
      <w:r w:rsidR="00635AA2">
        <w:rPr>
          <w:b/>
        </w:rPr>
        <w:t xml:space="preserve">            </w:t>
      </w:r>
      <w:r>
        <w:rPr>
          <w:b/>
        </w:rPr>
        <w:t xml:space="preserve">Oak Cottage, </w:t>
      </w:r>
      <w:proofErr w:type="spellStart"/>
      <w:r>
        <w:rPr>
          <w:b/>
        </w:rPr>
        <w:t>Wolterton</w:t>
      </w:r>
      <w:proofErr w:type="spellEnd"/>
      <w:r>
        <w:rPr>
          <w:b/>
        </w:rPr>
        <w:t xml:space="preserve"> Hall, Norwich, NR11 7LY </w:t>
      </w:r>
      <w:r w:rsidR="00BD7327">
        <w:rPr>
          <w:b/>
        </w:rPr>
        <w:t xml:space="preserve">         </w:t>
      </w:r>
      <w:r>
        <w:rPr>
          <w:b/>
        </w:rPr>
        <w:t>OFSTED NO: 2652458</w:t>
      </w:r>
      <w:r w:rsidR="00BD7327">
        <w:rPr>
          <w:b/>
        </w:rPr>
        <w:t xml:space="preserve"> 07765818970 </w:t>
      </w:r>
      <w:r w:rsidR="00BD7327">
        <w:rPr>
          <w:b/>
        </w:rPr>
        <w:tab/>
        <w:t xml:space="preserve">      </w:t>
      </w:r>
    </w:p>
    <w:tbl>
      <w:tblPr>
        <w:tblStyle w:val="TableGrid"/>
        <w:tblW w:w="0" w:type="auto"/>
        <w:tblLook w:val="04A0" w:firstRow="1" w:lastRow="0" w:firstColumn="1" w:lastColumn="0" w:noHBand="0" w:noVBand="1"/>
      </w:tblPr>
      <w:tblGrid>
        <w:gridCol w:w="3681"/>
        <w:gridCol w:w="1700"/>
        <w:gridCol w:w="1135"/>
        <w:gridCol w:w="2452"/>
        <w:gridCol w:w="1794"/>
      </w:tblGrid>
      <w:tr w:rsidR="00BD7327" w14:paraId="19F6D9F9" w14:textId="77777777" w:rsidTr="00BA0CC4">
        <w:trPr>
          <w:trHeight w:val="463"/>
        </w:trPr>
        <w:tc>
          <w:tcPr>
            <w:tcW w:w="3681" w:type="dxa"/>
          </w:tcPr>
          <w:p w14:paraId="67565881" w14:textId="5465501C" w:rsidR="00BD7327" w:rsidRDefault="00BD7327" w:rsidP="00BD7327">
            <w:pPr>
              <w:spacing w:before="240" w:after="100"/>
              <w:rPr>
                <w:b/>
              </w:rPr>
            </w:pPr>
            <w:r>
              <w:rPr>
                <w:b/>
              </w:rPr>
              <w:t>Additional hours:</w:t>
            </w:r>
          </w:p>
        </w:tc>
        <w:tc>
          <w:tcPr>
            <w:tcW w:w="2835" w:type="dxa"/>
            <w:gridSpan w:val="2"/>
          </w:tcPr>
          <w:p w14:paraId="768E4D4A" w14:textId="6AEB627F" w:rsidR="00BD7327" w:rsidRDefault="00BD7327" w:rsidP="00BD7327">
            <w:pPr>
              <w:spacing w:before="240" w:after="100"/>
              <w:rPr>
                <w:b/>
              </w:rPr>
            </w:pPr>
            <w:r>
              <w:rPr>
                <w:b/>
              </w:rPr>
              <w:t>Start:</w:t>
            </w:r>
          </w:p>
        </w:tc>
        <w:tc>
          <w:tcPr>
            <w:tcW w:w="4246" w:type="dxa"/>
            <w:gridSpan w:val="2"/>
          </w:tcPr>
          <w:p w14:paraId="4C37F676" w14:textId="632EA21D" w:rsidR="00BD7327" w:rsidRDefault="00BD7327" w:rsidP="00BD7327">
            <w:pPr>
              <w:spacing w:before="240" w:after="100"/>
              <w:rPr>
                <w:b/>
              </w:rPr>
            </w:pPr>
            <w:r>
              <w:rPr>
                <w:b/>
              </w:rPr>
              <w:t>End:</w:t>
            </w:r>
          </w:p>
        </w:tc>
      </w:tr>
      <w:tr w:rsidR="00892AF4" w14:paraId="6C0A76E3" w14:textId="77777777" w:rsidTr="00BA0CC4">
        <w:trPr>
          <w:trHeight w:val="670"/>
        </w:trPr>
        <w:tc>
          <w:tcPr>
            <w:tcW w:w="3681" w:type="dxa"/>
          </w:tcPr>
          <w:p w14:paraId="2E14D56A" w14:textId="13C8FECA" w:rsidR="00892AF4" w:rsidRDefault="00892AF4" w:rsidP="00BD7327">
            <w:pPr>
              <w:spacing w:before="240" w:after="100"/>
              <w:rPr>
                <w:b/>
              </w:rPr>
            </w:pPr>
            <w:r>
              <w:rPr>
                <w:b/>
              </w:rPr>
              <w:t>Total additional hours:</w:t>
            </w:r>
          </w:p>
        </w:tc>
        <w:tc>
          <w:tcPr>
            <w:tcW w:w="2835" w:type="dxa"/>
            <w:gridSpan w:val="2"/>
          </w:tcPr>
          <w:p w14:paraId="06D6AE15" w14:textId="77777777" w:rsidR="00892AF4" w:rsidRDefault="00892AF4" w:rsidP="00BD7327">
            <w:pPr>
              <w:spacing w:before="240" w:after="100"/>
              <w:rPr>
                <w:b/>
              </w:rPr>
            </w:pPr>
          </w:p>
        </w:tc>
        <w:tc>
          <w:tcPr>
            <w:tcW w:w="2452" w:type="dxa"/>
          </w:tcPr>
          <w:p w14:paraId="14C4C797" w14:textId="14593C8D" w:rsidR="00892AF4" w:rsidRDefault="00892AF4" w:rsidP="00BD7327">
            <w:pPr>
              <w:spacing w:before="240" w:after="100"/>
              <w:rPr>
                <w:b/>
              </w:rPr>
            </w:pPr>
            <w:r>
              <w:rPr>
                <w:b/>
              </w:rPr>
              <w:t>At a rate of £25 per hour</w:t>
            </w:r>
            <w:r w:rsidR="00EB1045">
              <w:rPr>
                <w:b/>
              </w:rPr>
              <w:t>.</w:t>
            </w:r>
          </w:p>
        </w:tc>
        <w:tc>
          <w:tcPr>
            <w:tcW w:w="1794" w:type="dxa"/>
          </w:tcPr>
          <w:p w14:paraId="2EBEE2AB" w14:textId="6FCFDFAC" w:rsidR="00892AF4" w:rsidRDefault="00892AF4" w:rsidP="00BD7327">
            <w:pPr>
              <w:spacing w:before="240" w:after="100"/>
              <w:rPr>
                <w:b/>
              </w:rPr>
            </w:pPr>
          </w:p>
        </w:tc>
      </w:tr>
      <w:tr w:rsidR="00892AF4" w14:paraId="71057D24" w14:textId="77777777" w:rsidTr="00BA0CC4">
        <w:trPr>
          <w:trHeight w:val="655"/>
        </w:trPr>
        <w:tc>
          <w:tcPr>
            <w:tcW w:w="5381" w:type="dxa"/>
            <w:gridSpan w:val="2"/>
          </w:tcPr>
          <w:p w14:paraId="5D919330" w14:textId="77777777" w:rsidR="00892AF4" w:rsidRDefault="00892AF4" w:rsidP="00BD7327">
            <w:pPr>
              <w:spacing w:before="240" w:after="100"/>
              <w:rPr>
                <w:b/>
              </w:rPr>
            </w:pPr>
            <w:r>
              <w:rPr>
                <w:b/>
              </w:rPr>
              <w:t>Signed by parent:</w:t>
            </w:r>
          </w:p>
        </w:tc>
        <w:tc>
          <w:tcPr>
            <w:tcW w:w="5381" w:type="dxa"/>
            <w:gridSpan w:val="3"/>
          </w:tcPr>
          <w:p w14:paraId="32188079" w14:textId="537F8156" w:rsidR="00892AF4" w:rsidRDefault="00892AF4" w:rsidP="00BD7327">
            <w:pPr>
              <w:spacing w:before="240" w:after="100"/>
              <w:rPr>
                <w:b/>
              </w:rPr>
            </w:pPr>
            <w:r>
              <w:rPr>
                <w:b/>
              </w:rPr>
              <w:t>Signed by Childminder:</w:t>
            </w:r>
          </w:p>
        </w:tc>
      </w:tr>
      <w:tr w:rsidR="00892AF4" w14:paraId="78AB7F98" w14:textId="77777777" w:rsidTr="00BA0CC4">
        <w:trPr>
          <w:trHeight w:val="88"/>
        </w:trPr>
        <w:tc>
          <w:tcPr>
            <w:tcW w:w="5381" w:type="dxa"/>
            <w:gridSpan w:val="2"/>
          </w:tcPr>
          <w:p w14:paraId="73670D8B" w14:textId="77777777" w:rsidR="00892AF4" w:rsidRDefault="00892AF4" w:rsidP="00BD7327">
            <w:pPr>
              <w:spacing w:before="240" w:after="100"/>
              <w:rPr>
                <w:b/>
              </w:rPr>
            </w:pPr>
          </w:p>
        </w:tc>
        <w:tc>
          <w:tcPr>
            <w:tcW w:w="5381" w:type="dxa"/>
            <w:gridSpan w:val="3"/>
          </w:tcPr>
          <w:p w14:paraId="6114DE92" w14:textId="5CDF08F2" w:rsidR="00892AF4" w:rsidRDefault="00892AF4" w:rsidP="00BD7327">
            <w:pPr>
              <w:spacing w:before="240" w:after="100"/>
              <w:rPr>
                <w:b/>
              </w:rPr>
            </w:pPr>
          </w:p>
        </w:tc>
      </w:tr>
    </w:tbl>
    <w:p w14:paraId="5CFF06B2" w14:textId="3C92A667" w:rsidR="00892AF4" w:rsidRDefault="00BA0CC4" w:rsidP="000A58C4">
      <w:pPr>
        <w:spacing w:before="240" w:after="100"/>
        <w:rPr>
          <w:b/>
        </w:rPr>
      </w:pPr>
      <w:r>
        <w:rPr>
          <w:b/>
        </w:rPr>
        <w:lastRenderedPageBreak/>
        <w:t>My staff and I</w:t>
      </w:r>
      <w:r w:rsidR="00892AF4">
        <w:rPr>
          <w:b/>
        </w:rPr>
        <w:t xml:space="preserve"> will not tolerate abuse or otherwise inappropriate behaviour from anyone at the event. Should behaviour be deemed inappropriate we hereby reserve the right to remove ourselves from the event after ensuring the children stated above are in the care of one of the adults listed as a responsible adult on the children’s personal information form.</w:t>
      </w:r>
      <w:r>
        <w:rPr>
          <w:b/>
        </w:rPr>
        <w:t xml:space="preserve"> </w:t>
      </w:r>
    </w:p>
    <w:p w14:paraId="284D6067" w14:textId="385E3E8A" w:rsidR="00F561D5" w:rsidRPr="00F561D5" w:rsidRDefault="00F561D5" w:rsidP="000A58C4">
      <w:pPr>
        <w:spacing w:before="240" w:after="100"/>
        <w:rPr>
          <w:b/>
        </w:rPr>
      </w:pPr>
      <w:r w:rsidRPr="00F561D5">
        <w:rPr>
          <w:b/>
        </w:rPr>
        <w:t xml:space="preserve">To be completed by the </w:t>
      </w:r>
      <w:r w:rsidR="005F5647">
        <w:rPr>
          <w:b/>
        </w:rPr>
        <w:t>p</w:t>
      </w:r>
      <w:r w:rsidRPr="00F561D5">
        <w:rPr>
          <w:b/>
        </w:rPr>
        <w:t>arent/</w:t>
      </w:r>
      <w:r w:rsidR="005F5647">
        <w:rPr>
          <w:b/>
        </w:rPr>
        <w:t>c</w:t>
      </w:r>
      <w:r w:rsidRPr="00F561D5">
        <w:rPr>
          <w:b/>
        </w:rPr>
        <w:t>arer</w:t>
      </w:r>
    </w:p>
    <w:p w14:paraId="3B78061E" w14:textId="77777777" w:rsidR="00F561D5" w:rsidRDefault="00F561D5" w:rsidP="00F561D5">
      <w:r>
        <w:t>I agree that the information stated above, is current and correct.  I agree to notify my childminder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p>
    <w:p w14:paraId="48E0ACF9" w14:textId="266066FE" w:rsidR="00F561D5" w:rsidRDefault="00F561D5" w:rsidP="000A58C4">
      <w:pPr>
        <w:spacing w:after="300"/>
      </w:pPr>
      <w:r>
        <w:t>Signed _________________________________   Date ___________________________________</w:t>
      </w:r>
    </w:p>
    <w:p w14:paraId="6E58AACA" w14:textId="6F4DA051" w:rsidR="00F561D5" w:rsidRPr="00F561D5" w:rsidRDefault="00F561D5" w:rsidP="000A58C4">
      <w:pPr>
        <w:spacing w:before="120" w:after="100"/>
        <w:rPr>
          <w:b/>
        </w:rPr>
      </w:pPr>
      <w:r w:rsidRPr="00F561D5">
        <w:rPr>
          <w:b/>
        </w:rPr>
        <w:t xml:space="preserve">To be completed by the </w:t>
      </w:r>
      <w:r w:rsidR="005F5647">
        <w:rPr>
          <w:b/>
        </w:rPr>
        <w:t>c</w:t>
      </w:r>
      <w:r w:rsidRPr="00F561D5">
        <w:rPr>
          <w:b/>
        </w:rPr>
        <w:t>hildminder</w:t>
      </w:r>
    </w:p>
    <w:p w14:paraId="5A9CFB85" w14:textId="3C6A3E0E" w:rsidR="00F561D5" w:rsidRDefault="00F561D5" w:rsidP="00F561D5">
      <w:r>
        <w:t xml:space="preserve">I, </w:t>
      </w:r>
      <w:r w:rsidR="009028FE">
        <w:t>Grace Plunkett-Hall</w:t>
      </w:r>
      <w:r>
        <w:t>, agree to the conditions set out in this contract</w:t>
      </w:r>
      <w:r w:rsidR="00BD7327">
        <w:t>. I</w:t>
      </w:r>
      <w:r w:rsidR="00892AF4">
        <w:t xml:space="preserve"> or a member of my staff will attend and care for the above stated children for the agreed contracted hours and any additional hours required until 11pm</w:t>
      </w:r>
      <w:r w:rsidR="00175D4B">
        <w:t>, unless otherwise agreed</w:t>
      </w:r>
      <w:r w:rsidR="00892AF4">
        <w:t xml:space="preserve">. </w:t>
      </w:r>
      <w:proofErr w:type="gramStart"/>
      <w:r w:rsidR="00892AF4">
        <w:t>Myself and my staff</w:t>
      </w:r>
      <w:proofErr w:type="gramEnd"/>
      <w:r w:rsidR="00892AF4">
        <w:t xml:space="preserve"> are all fully qualified to care for your children, with full DBS check and paediatric first aid training. </w:t>
      </w:r>
    </w:p>
    <w:p w14:paraId="36828A66" w14:textId="536A0C22" w:rsidR="00DD40F2" w:rsidRPr="00F561D5" w:rsidRDefault="00F561D5" w:rsidP="00F561D5">
      <w:r>
        <w:t>Signed _________________________________   Date ___________________________________</w:t>
      </w:r>
    </w:p>
    <w:sectPr w:rsidR="00DD40F2" w:rsidRPr="00F561D5" w:rsidSect="003961D9">
      <w:headerReference w:type="default" r:id="rId8"/>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7B9E8" w14:textId="77777777" w:rsidR="00023242" w:rsidRDefault="00023242" w:rsidP="00EB727B">
      <w:r>
        <w:separator/>
      </w:r>
    </w:p>
  </w:endnote>
  <w:endnote w:type="continuationSeparator" w:id="0">
    <w:p w14:paraId="7BD94B82" w14:textId="77777777" w:rsidR="00023242" w:rsidRDefault="00023242"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F266074-802D-4C59-ABB7-EA035CA1CE34}"/>
    <w:embedBold r:id="rId2" w:fontKey="{CF06F0B5-58A0-4592-9258-CCEBA91D40BD}"/>
  </w:font>
  <w:font w:name="Roboto">
    <w:charset w:val="00"/>
    <w:family w:val="auto"/>
    <w:pitch w:val="variable"/>
    <w:sig w:usb0="E0000AFF" w:usb1="5000217F" w:usb2="00000021" w:usb3="00000000" w:csb0="0000019F" w:csb1="00000000"/>
    <w:embedRegular r:id="rId3" w:fontKey="{97F4F243-815B-46E8-B973-A9EC3B130981}"/>
    <w:embedBold r:id="rId4" w:fontKey="{2212449E-9E8B-4AFD-91B7-670BB0850A37}"/>
  </w:font>
  <w:font w:name="Tuffy-TTF">
    <w:charset w:val="00"/>
    <w:family w:val="swiss"/>
    <w:pitch w:val="variable"/>
    <w:sig w:usb0="80000003" w:usb1="00000002" w:usb2="00000000" w:usb3="00000000" w:csb0="00000001" w:csb1="00000000"/>
    <w:embedBold r:id="rId5" w:fontKey="{1BF72941-A7DC-402B-9D99-795659FF4932}"/>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FFCC7F39-8DF6-42E4-8B3A-FD3DD3BF8F6F}"/>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2B424456-557F-4B22-8173-9C7AA1FF2C18}"/>
    <w:embedBold r:id="rId8" w:fontKey="{213BBBA3-4089-41BD-BE9F-8960EBD53148}"/>
    <w:embedItalic r:id="rId9" w:fontKey="{85D6E193-7BBF-47B1-BA8A-B4CA02DDCA4F}"/>
  </w:font>
  <w:font w:name="Calibri Light">
    <w:panose1 w:val="020F0302020204030204"/>
    <w:charset w:val="00"/>
    <w:family w:val="swiss"/>
    <w:pitch w:val="variable"/>
    <w:sig w:usb0="E4002EFF" w:usb1="C000247B" w:usb2="00000009" w:usb3="00000000" w:csb0="000001FF" w:csb1="00000000"/>
    <w:embedRegular r:id="rId10" w:fontKey="{E0FD90EF-DEA3-42B8-8A4A-7F4B45BD31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ACED4" w14:textId="77777777" w:rsidR="00023242" w:rsidRDefault="00023242" w:rsidP="00EB727B">
      <w:r>
        <w:separator/>
      </w:r>
    </w:p>
  </w:footnote>
  <w:footnote w:type="continuationSeparator" w:id="0">
    <w:p w14:paraId="588549DF" w14:textId="77777777" w:rsidR="00023242" w:rsidRDefault="00023242"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61796" w14:textId="0D6E4C66" w:rsidR="00BD64E5" w:rsidRPr="007955D5" w:rsidRDefault="00BD64E5" w:rsidP="003961D9">
    <w:pPr>
      <w:pStyle w:val="Heading1"/>
      <w:spacing w:before="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5C37BE">
      <w:rPr>
        <w:color w:val="00649C"/>
        <w:sz w:val="54"/>
      </w:rPr>
      <w:t xml:space="preserve">Sweetpeas </w:t>
    </w:r>
    <w:r w:rsidR="00F561D5">
      <w:rPr>
        <w:color w:val="00649C"/>
        <w:sz w:val="54"/>
      </w:rPr>
      <w:t>Childminding Contract</w:t>
    </w:r>
  </w:p>
  <w:p w14:paraId="686D1E7E" w14:textId="7A888F78" w:rsidR="0090447C" w:rsidRDefault="0090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4481576">
    <w:abstractNumId w:val="0"/>
  </w:num>
  <w:num w:numId="2" w16cid:durableId="100732617">
    <w:abstractNumId w:val="2"/>
  </w:num>
  <w:num w:numId="3" w16cid:durableId="1722905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23242"/>
    <w:rsid w:val="00033891"/>
    <w:rsid w:val="000416D3"/>
    <w:rsid w:val="00067D68"/>
    <w:rsid w:val="0008757E"/>
    <w:rsid w:val="000A58C4"/>
    <w:rsid w:val="000B5E87"/>
    <w:rsid w:val="000C3106"/>
    <w:rsid w:val="000C442B"/>
    <w:rsid w:val="000E0008"/>
    <w:rsid w:val="00125E1F"/>
    <w:rsid w:val="00175D4B"/>
    <w:rsid w:val="00177502"/>
    <w:rsid w:val="00185E79"/>
    <w:rsid w:val="001B10D5"/>
    <w:rsid w:val="001D6A87"/>
    <w:rsid w:val="001E14CE"/>
    <w:rsid w:val="001E26EC"/>
    <w:rsid w:val="002117FB"/>
    <w:rsid w:val="00242C60"/>
    <w:rsid w:val="002707CA"/>
    <w:rsid w:val="002B3577"/>
    <w:rsid w:val="002C4355"/>
    <w:rsid w:val="002C68EC"/>
    <w:rsid w:val="002D31CD"/>
    <w:rsid w:val="002E3CF9"/>
    <w:rsid w:val="003039E3"/>
    <w:rsid w:val="003061FE"/>
    <w:rsid w:val="003163C1"/>
    <w:rsid w:val="00375721"/>
    <w:rsid w:val="00382417"/>
    <w:rsid w:val="003961D9"/>
    <w:rsid w:val="00397824"/>
    <w:rsid w:val="003D02E3"/>
    <w:rsid w:val="003D7C55"/>
    <w:rsid w:val="003E6B9B"/>
    <w:rsid w:val="00457CED"/>
    <w:rsid w:val="00461653"/>
    <w:rsid w:val="004A70B6"/>
    <w:rsid w:val="004B33DD"/>
    <w:rsid w:val="004D3C84"/>
    <w:rsid w:val="004E6D4E"/>
    <w:rsid w:val="0051088D"/>
    <w:rsid w:val="00522355"/>
    <w:rsid w:val="005642CD"/>
    <w:rsid w:val="005C257D"/>
    <w:rsid w:val="005C37BE"/>
    <w:rsid w:val="005D3C40"/>
    <w:rsid w:val="005E1D1B"/>
    <w:rsid w:val="005F5647"/>
    <w:rsid w:val="0060314F"/>
    <w:rsid w:val="0060346C"/>
    <w:rsid w:val="00635AA2"/>
    <w:rsid w:val="00636297"/>
    <w:rsid w:val="006D100A"/>
    <w:rsid w:val="006E2D6D"/>
    <w:rsid w:val="006E3677"/>
    <w:rsid w:val="006F31DC"/>
    <w:rsid w:val="007050B1"/>
    <w:rsid w:val="00706643"/>
    <w:rsid w:val="00751102"/>
    <w:rsid w:val="00752543"/>
    <w:rsid w:val="00755C18"/>
    <w:rsid w:val="00760334"/>
    <w:rsid w:val="00767630"/>
    <w:rsid w:val="007955D5"/>
    <w:rsid w:val="00796AF2"/>
    <w:rsid w:val="007E617D"/>
    <w:rsid w:val="00806FAF"/>
    <w:rsid w:val="00860686"/>
    <w:rsid w:val="008606F0"/>
    <w:rsid w:val="008678C8"/>
    <w:rsid w:val="00892AF4"/>
    <w:rsid w:val="008B24A0"/>
    <w:rsid w:val="008C09A7"/>
    <w:rsid w:val="008D1F80"/>
    <w:rsid w:val="008D3163"/>
    <w:rsid w:val="008F0855"/>
    <w:rsid w:val="009028FE"/>
    <w:rsid w:val="0090447C"/>
    <w:rsid w:val="00913D28"/>
    <w:rsid w:val="00920F12"/>
    <w:rsid w:val="00924A80"/>
    <w:rsid w:val="00937A90"/>
    <w:rsid w:val="00962B7E"/>
    <w:rsid w:val="00971FFC"/>
    <w:rsid w:val="00995B8A"/>
    <w:rsid w:val="009A01DC"/>
    <w:rsid w:val="009F3C31"/>
    <w:rsid w:val="00A1324C"/>
    <w:rsid w:val="00A1489B"/>
    <w:rsid w:val="00A271A2"/>
    <w:rsid w:val="00A43DE8"/>
    <w:rsid w:val="00AE5C0E"/>
    <w:rsid w:val="00AF7AC9"/>
    <w:rsid w:val="00B2259E"/>
    <w:rsid w:val="00B7412B"/>
    <w:rsid w:val="00BA0CC4"/>
    <w:rsid w:val="00BC1BF3"/>
    <w:rsid w:val="00BC3F98"/>
    <w:rsid w:val="00BD64E5"/>
    <w:rsid w:val="00BD7327"/>
    <w:rsid w:val="00BE744A"/>
    <w:rsid w:val="00C16542"/>
    <w:rsid w:val="00C34DE3"/>
    <w:rsid w:val="00C74228"/>
    <w:rsid w:val="00CA250E"/>
    <w:rsid w:val="00CB3E01"/>
    <w:rsid w:val="00CB444E"/>
    <w:rsid w:val="00CE03A9"/>
    <w:rsid w:val="00D0774D"/>
    <w:rsid w:val="00D835A3"/>
    <w:rsid w:val="00DD40F2"/>
    <w:rsid w:val="00E40FC1"/>
    <w:rsid w:val="00E4460F"/>
    <w:rsid w:val="00E656DD"/>
    <w:rsid w:val="00E95115"/>
    <w:rsid w:val="00EB1045"/>
    <w:rsid w:val="00EB727B"/>
    <w:rsid w:val="00ED1CDA"/>
    <w:rsid w:val="00EE007C"/>
    <w:rsid w:val="00EF44C9"/>
    <w:rsid w:val="00F05E0D"/>
    <w:rsid w:val="00F467C2"/>
    <w:rsid w:val="00F51BF4"/>
    <w:rsid w:val="00F534DB"/>
    <w:rsid w:val="00F561D5"/>
    <w:rsid w:val="00FB55AF"/>
    <w:rsid w:val="00FC13B8"/>
    <w:rsid w:val="00FC53B9"/>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B5790-E91F-4ED5-9CA3-54A1EE9E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19</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Plunkett-Hall</cp:lastModifiedBy>
  <cp:revision>7</cp:revision>
  <cp:lastPrinted>2023-02-19T14:15:00Z</cp:lastPrinted>
  <dcterms:created xsi:type="dcterms:W3CDTF">2023-04-30T12:00:00Z</dcterms:created>
  <dcterms:modified xsi:type="dcterms:W3CDTF">2024-11-10T21:21:00Z</dcterms:modified>
</cp:coreProperties>
</file>