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4635" w14:textId="64A44CD3" w:rsidR="0027576C" w:rsidRDefault="00DE4720" w:rsidP="0027576C">
      <w:r w:rsidRPr="00DE4720">
        <w:t>I am happy to work when I have minor ailments, such as a cold.</w:t>
      </w:r>
      <w:r w:rsidR="0027576C">
        <w:t xml:space="preserve"> However, I will not work if I have sickness or diarrhoea, </w:t>
      </w:r>
      <w:r w:rsidR="0027576C" w:rsidRPr="0027576C">
        <w:t xml:space="preserve">or any other highly contagious infection </w:t>
      </w:r>
      <w:r w:rsidR="0027576C">
        <w:t>or</w:t>
      </w:r>
      <w:r w:rsidR="0027576C" w:rsidRPr="0027576C">
        <w:t xml:space="preserve"> illness that affects my ability to provide childcare safely and effectively</w:t>
      </w:r>
      <w:r w:rsidR="0027576C">
        <w:t xml:space="preserve">. </w:t>
      </w:r>
    </w:p>
    <w:p w14:paraId="2ADC928D" w14:textId="415F86C7" w:rsidR="0027576C" w:rsidRDefault="0027576C" w:rsidP="0027576C">
      <w:r>
        <w:t>I will therefore not be able to provide childcare in the event of such an illness. You will be expected to make other arrangements</w:t>
      </w:r>
      <w:r w:rsidR="00424216">
        <w:t>.</w:t>
      </w:r>
    </w:p>
    <w:p w14:paraId="654B795B" w14:textId="422CF048" w:rsidR="0027576C" w:rsidRDefault="0027576C" w:rsidP="0027576C">
      <w:r>
        <w:t xml:space="preserve">If you cannot look after your own child(ren) temporarily, emergency cover may be </w:t>
      </w:r>
      <w:r w:rsidR="00424216">
        <w:t>available,</w:t>
      </w:r>
      <w:r>
        <w:t xml:space="preserve"> </w:t>
      </w:r>
      <w:r w:rsidR="00424216">
        <w:t>and I will endeavour to help you.</w:t>
      </w:r>
    </w:p>
    <w:p w14:paraId="6123C8A1" w14:textId="42E96FF9" w:rsidR="00D032F1" w:rsidRDefault="00D032F1" w:rsidP="0027576C">
      <w:r>
        <w:t xml:space="preserve">It is possible that my assistants may be able to help to provide childcare </w:t>
      </w:r>
      <w:r w:rsidR="00F242F2">
        <w:t xml:space="preserve">in the event of my closure but in this instance they will not be under my insurance or </w:t>
      </w:r>
      <w:r w:rsidR="002B6747">
        <w:t>employ,</w:t>
      </w:r>
      <w:r w:rsidR="0053113E">
        <w:t xml:space="preserve"> and it will be </w:t>
      </w:r>
      <w:r w:rsidR="00C21CD0">
        <w:t>an agreement between yourselves.</w:t>
      </w:r>
    </w:p>
    <w:p w14:paraId="4EAA164A" w14:textId="0E918EF8" w:rsidR="00664383" w:rsidRPr="0027576C" w:rsidRDefault="0027576C" w:rsidP="0027576C">
      <w:r>
        <w:t>I do not charge if I am unable to work through illness</w:t>
      </w:r>
      <w:r w:rsidR="00C21CD0">
        <w:t>.</w:t>
      </w:r>
    </w:p>
    <w:sectPr w:rsidR="00664383" w:rsidRPr="0027576C" w:rsidSect="00EA24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84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08F9F" w14:textId="77777777" w:rsidR="0029784B" w:rsidRDefault="0029784B" w:rsidP="00EB727B">
      <w:r>
        <w:separator/>
      </w:r>
    </w:p>
  </w:endnote>
  <w:endnote w:type="continuationSeparator" w:id="0">
    <w:p w14:paraId="26DC2076" w14:textId="77777777" w:rsidR="0029784B" w:rsidRDefault="0029784B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542BB6-9388-4325-9FA1-356838C9C071}"/>
    <w:embedBold r:id="rId2" w:fontKey="{66BA9C90-2399-48FA-BCB4-3CF1D07B9EE9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7E4FE824-EA1C-455D-937D-7E5101E1F713}"/>
    <w:embedBold r:id="rId4" w:fontKey="{F89EAB56-0E35-4D9B-B686-29AE1AF5E730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34CF000B-E01F-445E-97DD-C2C695541B82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192E2445-A543-4C1E-BF23-668127346B7A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D0A8D63-090C-4917-8837-0A82F022FD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679D" w14:textId="77777777" w:rsidR="0014709B" w:rsidRDefault="001470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9C6A5" w14:textId="1717B4DE" w:rsidR="0014709B" w:rsidRPr="00756A12" w:rsidRDefault="0014709B" w:rsidP="0014709B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2B6747">
      <w:t>23/4/26</w:t>
    </w:r>
    <w:r w:rsidRPr="00756A12">
      <w:tab/>
    </w:r>
    <w:r w:rsidRPr="00756A12">
      <w:tab/>
      <w:t xml:space="preserve">Next review date: </w:t>
    </w:r>
    <w:r w:rsidR="002B6747">
      <w:t>22/4/27</w:t>
    </w:r>
  </w:p>
  <w:p w14:paraId="02868814" w14:textId="1B4864B5" w:rsidR="0014709B" w:rsidRPr="00756A12" w:rsidRDefault="0014709B" w:rsidP="0014709B">
    <w:pPr>
      <w:tabs>
        <w:tab w:val="center" w:pos="4513"/>
        <w:tab w:val="right" w:pos="9026"/>
      </w:tabs>
      <w:spacing w:after="0" w:line="240" w:lineRule="auto"/>
    </w:pPr>
    <w:r w:rsidRPr="00756A12">
      <w:t>.</w:t>
    </w:r>
  </w:p>
  <w:p w14:paraId="7E1F1C76" w14:textId="77777777" w:rsidR="0014709B" w:rsidRDefault="0014709B" w:rsidP="0014709B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  <w:p w14:paraId="0FA9076E" w14:textId="51191B51" w:rsidR="000C442B" w:rsidRPr="0014709B" w:rsidRDefault="000C442B" w:rsidP="001470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2844" w14:textId="77777777" w:rsidR="0014709B" w:rsidRDefault="001470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3879" w14:textId="77777777" w:rsidR="0029784B" w:rsidRDefault="0029784B" w:rsidP="00EB727B">
      <w:r>
        <w:separator/>
      </w:r>
    </w:p>
  </w:footnote>
  <w:footnote w:type="continuationSeparator" w:id="0">
    <w:p w14:paraId="78B7A8C8" w14:textId="77777777" w:rsidR="0029784B" w:rsidRDefault="0029784B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8FBE" w14:textId="77777777" w:rsidR="0014709B" w:rsidRDefault="001470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475B6818" w:rsidR="00BD64E5" w:rsidRPr="007955D5" w:rsidRDefault="00BD64E5" w:rsidP="00FF4AC5">
    <w:pPr>
      <w:pStyle w:val="Heading1"/>
      <w:spacing w:before="80" w:after="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27576C">
      <w:rPr>
        <w:noProof/>
        <w:color w:val="00649C"/>
        <w:sz w:val="54"/>
      </w:rPr>
      <w:t>Childminder Sickness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A8A8" w14:textId="77777777" w:rsidR="0014709B" w:rsidRDefault="001470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605746">
    <w:abstractNumId w:val="0"/>
  </w:num>
  <w:num w:numId="2" w16cid:durableId="206381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5E87"/>
    <w:rsid w:val="000C3106"/>
    <w:rsid w:val="000C442B"/>
    <w:rsid w:val="000C462C"/>
    <w:rsid w:val="000F2C12"/>
    <w:rsid w:val="00125E1F"/>
    <w:rsid w:val="0014709B"/>
    <w:rsid w:val="00177502"/>
    <w:rsid w:val="001B10D5"/>
    <w:rsid w:val="001D6A87"/>
    <w:rsid w:val="001E14CE"/>
    <w:rsid w:val="001E26EC"/>
    <w:rsid w:val="00242C60"/>
    <w:rsid w:val="0025778E"/>
    <w:rsid w:val="002707CA"/>
    <w:rsid w:val="0027576C"/>
    <w:rsid w:val="0029784B"/>
    <w:rsid w:val="002B04EF"/>
    <w:rsid w:val="002B3577"/>
    <w:rsid w:val="002B6747"/>
    <w:rsid w:val="002C4355"/>
    <w:rsid w:val="002D31CD"/>
    <w:rsid w:val="002E3CF9"/>
    <w:rsid w:val="003039E3"/>
    <w:rsid w:val="003061FE"/>
    <w:rsid w:val="003163C1"/>
    <w:rsid w:val="00342A2B"/>
    <w:rsid w:val="00380F35"/>
    <w:rsid w:val="003961D9"/>
    <w:rsid w:val="003D02E3"/>
    <w:rsid w:val="003D7C55"/>
    <w:rsid w:val="003E6B9B"/>
    <w:rsid w:val="00406DD3"/>
    <w:rsid w:val="00424216"/>
    <w:rsid w:val="004261DF"/>
    <w:rsid w:val="00457CED"/>
    <w:rsid w:val="00461653"/>
    <w:rsid w:val="0047521C"/>
    <w:rsid w:val="004C70B5"/>
    <w:rsid w:val="004D3C84"/>
    <w:rsid w:val="0053113E"/>
    <w:rsid w:val="00556E75"/>
    <w:rsid w:val="005C130A"/>
    <w:rsid w:val="005D3C40"/>
    <w:rsid w:val="00636297"/>
    <w:rsid w:val="00664383"/>
    <w:rsid w:val="006D100A"/>
    <w:rsid w:val="006E2D6D"/>
    <w:rsid w:val="006E3677"/>
    <w:rsid w:val="006F31DC"/>
    <w:rsid w:val="00740A8F"/>
    <w:rsid w:val="00766549"/>
    <w:rsid w:val="00767630"/>
    <w:rsid w:val="007955D5"/>
    <w:rsid w:val="00796AF2"/>
    <w:rsid w:val="007A65CF"/>
    <w:rsid w:val="007B048D"/>
    <w:rsid w:val="00806FAF"/>
    <w:rsid w:val="008606F0"/>
    <w:rsid w:val="008678C8"/>
    <w:rsid w:val="008B24A0"/>
    <w:rsid w:val="008C09A7"/>
    <w:rsid w:val="008D1F80"/>
    <w:rsid w:val="0090253B"/>
    <w:rsid w:val="0090447C"/>
    <w:rsid w:val="00913D28"/>
    <w:rsid w:val="00920F12"/>
    <w:rsid w:val="00937A90"/>
    <w:rsid w:val="00971FFC"/>
    <w:rsid w:val="0097644A"/>
    <w:rsid w:val="009D5C69"/>
    <w:rsid w:val="009F3C31"/>
    <w:rsid w:val="00A1324C"/>
    <w:rsid w:val="00A271A2"/>
    <w:rsid w:val="00A43DE8"/>
    <w:rsid w:val="00A67115"/>
    <w:rsid w:val="00AB0E77"/>
    <w:rsid w:val="00AE5C0E"/>
    <w:rsid w:val="00AF0BC2"/>
    <w:rsid w:val="00B05543"/>
    <w:rsid w:val="00B0611A"/>
    <w:rsid w:val="00B2259E"/>
    <w:rsid w:val="00BC1BF3"/>
    <w:rsid w:val="00BC3F98"/>
    <w:rsid w:val="00BD64E5"/>
    <w:rsid w:val="00BE744A"/>
    <w:rsid w:val="00C21CD0"/>
    <w:rsid w:val="00C34DE3"/>
    <w:rsid w:val="00C4251B"/>
    <w:rsid w:val="00C74228"/>
    <w:rsid w:val="00CB444E"/>
    <w:rsid w:val="00D032F1"/>
    <w:rsid w:val="00D0774D"/>
    <w:rsid w:val="00D653F1"/>
    <w:rsid w:val="00DB7EFC"/>
    <w:rsid w:val="00DE4720"/>
    <w:rsid w:val="00DE7528"/>
    <w:rsid w:val="00DF66DA"/>
    <w:rsid w:val="00E31CC7"/>
    <w:rsid w:val="00E40FC1"/>
    <w:rsid w:val="00E656DD"/>
    <w:rsid w:val="00EA24BF"/>
    <w:rsid w:val="00EB236B"/>
    <w:rsid w:val="00EB727B"/>
    <w:rsid w:val="00ED1CDA"/>
    <w:rsid w:val="00EF44C9"/>
    <w:rsid w:val="00F05E0D"/>
    <w:rsid w:val="00F242F2"/>
    <w:rsid w:val="00F467C2"/>
    <w:rsid w:val="00F534DB"/>
    <w:rsid w:val="00FC13B8"/>
    <w:rsid w:val="00FC38A4"/>
    <w:rsid w:val="00FD6ED7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B4A8F-175C-49F5-BF0A-0F6905AB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7</TotalTime>
  <Pages>1</Pages>
  <Words>140</Words>
  <Characters>635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12</cp:revision>
  <cp:lastPrinted>2021-06-18T20:56:00Z</cp:lastPrinted>
  <dcterms:created xsi:type="dcterms:W3CDTF">2021-06-18T21:58:00Z</dcterms:created>
  <dcterms:modified xsi:type="dcterms:W3CDTF">2026-04-23T05:53:00Z</dcterms:modified>
</cp:coreProperties>
</file>