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55A11" w14:textId="77777777" w:rsidR="002862D5" w:rsidRDefault="002862D5" w:rsidP="002862D5">
      <w:r>
        <w:t>It is my policy to keep children safe when they are in my care.</w:t>
      </w:r>
    </w:p>
    <w:p w14:paraId="24C771DF" w14:textId="799E8829" w:rsidR="002862D5" w:rsidRDefault="002862D5" w:rsidP="002862D5">
      <w:r>
        <w:t>In order to do this, I will ensure that anyone who has contact with the children at my setting, is not under the influence of alcohol or any other drug which may affect their ability to care for children.</w:t>
      </w:r>
    </w:p>
    <w:p w14:paraId="53FC555F" w14:textId="59746868" w:rsidR="002862D5" w:rsidRDefault="002862D5" w:rsidP="002862D5">
      <w:r>
        <w:t xml:space="preserve">I will ensure that anyone who has contact with the children in my care whilst at my setting, </w:t>
      </w:r>
      <w:r w:rsidRPr="002862D5">
        <w:t>seeks medical advice if they are taking any medication which could affect their ability to care for children.</w:t>
      </w:r>
      <w:r>
        <w:t xml:space="preserve"> They will only work directly with the children if it is confirmed that their ability to look after the children will not be impaired.</w:t>
      </w:r>
    </w:p>
    <w:p w14:paraId="3DC05107" w14:textId="636A729C" w:rsidR="002862D5" w:rsidRDefault="002862D5" w:rsidP="002862D5">
      <w:r>
        <w:t xml:space="preserve">I will ensure that </w:t>
      </w:r>
      <w:r w:rsidRPr="002862D5">
        <w:t>alcohol and medicines</w:t>
      </w:r>
      <w:r>
        <w:t xml:space="preserve"> are kept safely away from children. No illegal drugs will be allowed on the premises</w:t>
      </w:r>
      <w:r w:rsidR="007D0B38">
        <w:t>.</w:t>
      </w:r>
    </w:p>
    <w:p w14:paraId="66D09FFF" w14:textId="185BA753" w:rsidR="002862D5" w:rsidRDefault="002862D5" w:rsidP="002862D5">
      <w:r>
        <w:t xml:space="preserve">If a parent/carer arrives at my setting to collect a child and is clearly heavily under the influence of alcohol or drugs, I will assess their ability to care for the child safely. If I feel it would be dangerous to release the child into their care, I will request to call another contact from the child's list of authorised adults to collect the child instead. </w:t>
      </w:r>
    </w:p>
    <w:p w14:paraId="4EAA164A" w14:textId="1CC03153" w:rsidR="00664383" w:rsidRPr="002862D5" w:rsidRDefault="002862D5" w:rsidP="002862D5">
      <w:r>
        <w:t>I am not legally allowed to stop a parent with parental responsibility from taking their child, but if I deem the child to be at risk (e.g. a parent driving under the influence, unable to cross roads safely, severely impaired judgement) and the parent does not allow me to call another responsible adult, I will inform the police immediately.</w:t>
      </w:r>
    </w:p>
    <w:sectPr w:rsidR="00664383" w:rsidRPr="002862D5" w:rsidSect="00FB247D">
      <w:headerReference w:type="even" r:id="rId8"/>
      <w:headerReference w:type="default" r:id="rId9"/>
      <w:footerReference w:type="even" r:id="rId10"/>
      <w:footerReference w:type="default" r:id="rId11"/>
      <w:headerReference w:type="first" r:id="rId12"/>
      <w:footerReference w:type="first" r:id="rId13"/>
      <w:pgSz w:w="11906" w:h="16838" w:code="9"/>
      <w:pgMar w:top="784"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7ACC3" w14:textId="77777777" w:rsidR="00FB247D" w:rsidRDefault="00FB247D" w:rsidP="00EB727B">
      <w:r>
        <w:separator/>
      </w:r>
    </w:p>
  </w:endnote>
  <w:endnote w:type="continuationSeparator" w:id="0">
    <w:p w14:paraId="19A66B5E" w14:textId="77777777" w:rsidR="00FB247D" w:rsidRDefault="00FB247D"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E71A94C-7ACF-4ED5-8DEE-6B2CE3D1144C}"/>
    <w:embedBold r:id="rId2" w:fontKey="{0F63649B-2973-4115-99A1-D07F8262F767}"/>
  </w:font>
  <w:font w:name="Roboto">
    <w:charset w:val="00"/>
    <w:family w:val="auto"/>
    <w:pitch w:val="variable"/>
    <w:sig w:usb0="E0000AFF" w:usb1="5000217F" w:usb2="00000021" w:usb3="00000000" w:csb0="0000019F" w:csb1="00000000"/>
    <w:embedRegular r:id="rId3" w:fontKey="{825A99C7-BC7B-4CE3-92E7-614C7FC63C4E}"/>
    <w:embedBold r:id="rId4" w:fontKey="{1C3C9F68-AB71-47F2-9797-7D4F79C2D9DE}"/>
  </w:font>
  <w:font w:name="Tuffy-TTF">
    <w:charset w:val="00"/>
    <w:family w:val="swiss"/>
    <w:pitch w:val="variable"/>
    <w:sig w:usb0="80000003" w:usb1="00000002" w:usb2="00000000" w:usb3="00000000" w:csb0="00000001" w:csb1="00000000"/>
    <w:embedBold r:id="rId5" w:fontKey="{4786F6FA-AB8A-49C2-BA97-01AF9CBC8559}"/>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2001B5FE-C20B-4EEE-868C-27E5ED26FF34}"/>
  </w:font>
  <w:font w:name="BPreplay">
    <w:altName w:val="Calibri"/>
    <w:panose1 w:val="00000000000000000000"/>
    <w:charset w:val="00"/>
    <w:family w:val="modern"/>
    <w:notTrueType/>
    <w:pitch w:val="variable"/>
    <w:sig w:usb0="8000008B" w:usb1="0000004A" w:usb2="00000000" w:usb3="00000000" w:csb0="00000009" w:csb1="00000000"/>
  </w:font>
  <w:font w:name="Calibri Light">
    <w:panose1 w:val="020F0302020204030204"/>
    <w:charset w:val="00"/>
    <w:family w:val="swiss"/>
    <w:pitch w:val="variable"/>
    <w:sig w:usb0="E4002EFF" w:usb1="C000247B" w:usb2="00000009" w:usb3="00000000" w:csb0="000001FF" w:csb1="00000000"/>
    <w:embedRegular r:id="rId7" w:fontKey="{CC18E391-A0C2-487A-9043-E0E9030991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31DFC" w14:textId="77777777" w:rsidR="005A324D" w:rsidRDefault="005A32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3857" w14:textId="204BB559" w:rsidR="005A324D" w:rsidRPr="005A324D" w:rsidRDefault="005A324D" w:rsidP="005A324D">
    <w:pPr>
      <w:tabs>
        <w:tab w:val="center" w:pos="4513"/>
        <w:tab w:val="right" w:pos="9026"/>
      </w:tabs>
      <w:spacing w:after="0" w:line="240" w:lineRule="auto"/>
    </w:pPr>
    <w:r w:rsidRPr="005A324D">
      <w:tab/>
    </w:r>
    <w:r w:rsidRPr="005A324D">
      <w:tab/>
    </w:r>
  </w:p>
  <w:p w14:paraId="7920D166" w14:textId="00FB6B1D" w:rsidR="00AA6D6A" w:rsidRPr="00AA6D6A" w:rsidRDefault="00AA6D6A" w:rsidP="00AA6D6A">
    <w:pPr>
      <w:tabs>
        <w:tab w:val="center" w:pos="4513"/>
        <w:tab w:val="right" w:pos="9026"/>
      </w:tabs>
      <w:spacing w:after="0" w:line="240" w:lineRule="auto"/>
    </w:pPr>
    <w:r w:rsidRPr="00AA6D6A">
      <w:t>Review date: 1/0</w:t>
    </w:r>
    <w:r w:rsidR="00A827AC">
      <w:t>3</w:t>
    </w:r>
    <w:r w:rsidRPr="00AA6D6A">
      <w:t>/202</w:t>
    </w:r>
    <w:r w:rsidR="00A827AC">
      <w:t>4</w:t>
    </w:r>
    <w:r w:rsidRPr="00AA6D6A">
      <w:tab/>
    </w:r>
    <w:r w:rsidRPr="00AA6D6A">
      <w:tab/>
      <w:t>Next review date: 1/0</w:t>
    </w:r>
    <w:r w:rsidR="00A827AC">
      <w:t>3</w:t>
    </w:r>
    <w:r w:rsidRPr="00AA6D6A">
      <w:t>/202</w:t>
    </w:r>
    <w:r w:rsidR="00A827AC">
      <w:t>5</w:t>
    </w:r>
  </w:p>
  <w:p w14:paraId="7B0E24DF" w14:textId="77777777" w:rsidR="00AA6D6A" w:rsidRPr="00AA6D6A" w:rsidRDefault="00AA6D6A" w:rsidP="00AA6D6A">
    <w:pPr>
      <w:tabs>
        <w:tab w:val="center" w:pos="4513"/>
        <w:tab w:val="right" w:pos="9026"/>
      </w:tabs>
      <w:spacing w:after="0" w:line="240" w:lineRule="auto"/>
    </w:pPr>
    <w:r w:rsidRPr="00AA6D6A">
      <w:t xml:space="preserve">Review date: </w:t>
    </w:r>
    <w:r w:rsidRPr="00AA6D6A">
      <w:tab/>
    </w:r>
    <w:r w:rsidRPr="00AA6D6A">
      <w:tab/>
      <w:t>Next review date:                   .</w:t>
    </w:r>
  </w:p>
  <w:p w14:paraId="0FA9076E" w14:textId="353E0A5B" w:rsidR="000C442B" w:rsidRPr="00971FFC" w:rsidRDefault="00AA6D6A" w:rsidP="00AA6D6A">
    <w:pPr>
      <w:tabs>
        <w:tab w:val="center" w:pos="4513"/>
        <w:tab w:val="right" w:pos="9026"/>
      </w:tabs>
      <w:spacing w:after="0" w:line="240" w:lineRule="auto"/>
    </w:pPr>
    <w:r w:rsidRPr="00AA6D6A">
      <w:t>Reviewed by: Grace Plunkett-Hall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233CD" w14:textId="77777777" w:rsidR="005A324D" w:rsidRDefault="005A32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28AEE" w14:textId="77777777" w:rsidR="00FB247D" w:rsidRDefault="00FB247D" w:rsidP="00EB727B">
      <w:r>
        <w:separator/>
      </w:r>
    </w:p>
  </w:footnote>
  <w:footnote w:type="continuationSeparator" w:id="0">
    <w:p w14:paraId="4DBE4C4E" w14:textId="77777777" w:rsidR="00FB247D" w:rsidRDefault="00FB247D"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07394" w14:textId="77777777" w:rsidR="005A324D" w:rsidRDefault="005A32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61796" w14:textId="341987AC" w:rsidR="00BD64E5" w:rsidRPr="002862D5" w:rsidRDefault="00BD64E5" w:rsidP="00FF4AC5">
    <w:pPr>
      <w:pStyle w:val="Heading1"/>
      <w:spacing w:before="80" w:after="0"/>
      <w:rPr>
        <w:color w:val="00649C"/>
        <w:sz w:val="52"/>
        <w:szCs w:val="52"/>
      </w:rPr>
    </w:pPr>
    <w:r w:rsidRPr="002862D5">
      <w:rPr>
        <w:noProof/>
        <w:color w:val="00649C"/>
        <w:sz w:val="52"/>
        <w:szCs w:val="52"/>
      </w:rPr>
      <mc:AlternateContent>
        <mc:Choice Requires="wpg">
          <w:drawing>
            <wp:anchor distT="0" distB="0" distL="114300" distR="114300" simplePos="0" relativeHeight="251659776" behindDoc="0" locked="0" layoutInCell="1" allowOverlap="1" wp14:anchorId="0CD4C7C8" wp14:editId="02492D12">
              <wp:simplePos x="0" y="0"/>
              <wp:positionH relativeFrom="column">
                <wp:posOffset>6561455</wp:posOffset>
              </wp:positionH>
              <wp:positionV relativeFrom="paragraph">
                <wp:posOffset>101600</wp:posOffset>
              </wp:positionV>
              <wp:extent cx="1119812" cy="278130"/>
              <wp:effectExtent l="0" t="0" r="4445" b="7620"/>
              <wp:wrapNone/>
              <wp:docPr id="8" name="Group 8"/>
              <wp:cNvGraphicFramePr/>
              <a:graphic xmlns:a="http://schemas.openxmlformats.org/drawingml/2006/main">
                <a:graphicData uri="http://schemas.microsoft.com/office/word/2010/wordprocessingGroup">
                  <wpg:wgp>
                    <wpg:cNvGrpSpPr/>
                    <wpg:grpSpPr>
                      <a:xfrm>
                        <a:off x="0" y="0"/>
                        <a:ext cx="1119812" cy="278130"/>
                        <a:chOff x="0" y="0"/>
                        <a:chExt cx="1119812" cy="278130"/>
                      </a:xfrm>
                      <a:solidFill>
                        <a:srgbClr val="00649C"/>
                      </a:solidFill>
                    </wpg:grpSpPr>
                    <wps:wsp>
                      <wps:cNvPr id="6" name="Oval 6"/>
                      <wps:cNvSpPr/>
                      <wps:spPr>
                        <a:xfrm>
                          <a:off x="0" y="0"/>
                          <a:ext cx="278130" cy="27813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34160" y="0"/>
                          <a:ext cx="985652" cy="27813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A8AAA" id="Group 8" o:spid="_x0000_s1026" style="position:absolute;margin-left:516.65pt;margin-top:8pt;width:88.15pt;height:21.9pt;z-index:251659776;mso-width-relative:margin;mso-height-relative:margin" coordsize="111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">
              <v:oval id="Oval 6" o:spid="_x0000_s1027" style="position:absolute;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" filled="f" stroked="f" strokeweight="1pt">
                <v:stroke joinstyle="miter"/>
              </v:oval>
              <v:rect id="Rectangle 7" o:spid="_x0000_s1028" style="position:absolute;left:1341;width:985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pict>
        </mc:Fallback>
      </mc:AlternateContent>
    </w:r>
    <w:r w:rsidR="002862D5" w:rsidRPr="002862D5">
      <w:rPr>
        <w:noProof/>
        <w:color w:val="00649C"/>
        <w:sz w:val="52"/>
        <w:szCs w:val="52"/>
      </w:rPr>
      <w:t>Alcohol, Medicines and Other Drugs</w:t>
    </w:r>
    <w:r w:rsidRPr="002862D5">
      <w:rPr>
        <w:color w:val="00649C"/>
        <w:sz w:val="52"/>
        <w:szCs w:val="52"/>
      </w:rPr>
      <w:t xml:space="preserve"> Policy</w:t>
    </w:r>
  </w:p>
  <w:p w14:paraId="686D1E7E" w14:textId="7A888F78" w:rsidR="0090447C" w:rsidRDefault="009044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FFE9F" w14:textId="77777777" w:rsidR="005A324D" w:rsidRDefault="005A32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B7CA15A"/>
    <w:lvl w:ilvl="0" w:tplc="7BEEF0C6">
      <w:start w:val="1"/>
      <w:numFmt w:val="bullet"/>
      <w:pStyle w:val="ListParagraph"/>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1279252">
    <w:abstractNumId w:val="0"/>
  </w:num>
  <w:num w:numId="2" w16cid:durableId="147727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67D68"/>
    <w:rsid w:val="000B5E87"/>
    <w:rsid w:val="000C3106"/>
    <w:rsid w:val="000C442B"/>
    <w:rsid w:val="000C462C"/>
    <w:rsid w:val="000F2C12"/>
    <w:rsid w:val="00125E1F"/>
    <w:rsid w:val="0014793E"/>
    <w:rsid w:val="00177502"/>
    <w:rsid w:val="00181ED7"/>
    <w:rsid w:val="001B10D5"/>
    <w:rsid w:val="001D6A87"/>
    <w:rsid w:val="001E14CE"/>
    <w:rsid w:val="001E26EC"/>
    <w:rsid w:val="00242C60"/>
    <w:rsid w:val="002434F6"/>
    <w:rsid w:val="0025778E"/>
    <w:rsid w:val="002707CA"/>
    <w:rsid w:val="002862D5"/>
    <w:rsid w:val="002B3577"/>
    <w:rsid w:val="002C4355"/>
    <w:rsid w:val="002D31CD"/>
    <w:rsid w:val="002E3CF9"/>
    <w:rsid w:val="003039E3"/>
    <w:rsid w:val="003061FE"/>
    <w:rsid w:val="003163C1"/>
    <w:rsid w:val="00342A2B"/>
    <w:rsid w:val="00380F35"/>
    <w:rsid w:val="003961D9"/>
    <w:rsid w:val="003D02E3"/>
    <w:rsid w:val="003D7C55"/>
    <w:rsid w:val="003E6B9B"/>
    <w:rsid w:val="00406DD3"/>
    <w:rsid w:val="004261DF"/>
    <w:rsid w:val="00457CED"/>
    <w:rsid w:val="00461653"/>
    <w:rsid w:val="0047521C"/>
    <w:rsid w:val="004D3C84"/>
    <w:rsid w:val="00556E75"/>
    <w:rsid w:val="005A324D"/>
    <w:rsid w:val="005C130A"/>
    <w:rsid w:val="005D3C40"/>
    <w:rsid w:val="00636297"/>
    <w:rsid w:val="00655641"/>
    <w:rsid w:val="00664383"/>
    <w:rsid w:val="006D100A"/>
    <w:rsid w:val="006E2D6D"/>
    <w:rsid w:val="006E3677"/>
    <w:rsid w:val="006F31DC"/>
    <w:rsid w:val="00740A8F"/>
    <w:rsid w:val="00766549"/>
    <w:rsid w:val="00767630"/>
    <w:rsid w:val="007955D5"/>
    <w:rsid w:val="00796AF2"/>
    <w:rsid w:val="007A65CF"/>
    <w:rsid w:val="007B048D"/>
    <w:rsid w:val="007D0B38"/>
    <w:rsid w:val="00806FAF"/>
    <w:rsid w:val="008606F0"/>
    <w:rsid w:val="008678C8"/>
    <w:rsid w:val="008B24A0"/>
    <w:rsid w:val="008C09A7"/>
    <w:rsid w:val="008D1F80"/>
    <w:rsid w:val="0090253B"/>
    <w:rsid w:val="0090447C"/>
    <w:rsid w:val="00913D28"/>
    <w:rsid w:val="00920F12"/>
    <w:rsid w:val="00937A90"/>
    <w:rsid w:val="00971FFC"/>
    <w:rsid w:val="009F3C31"/>
    <w:rsid w:val="00A1324C"/>
    <w:rsid w:val="00A271A2"/>
    <w:rsid w:val="00A43DE8"/>
    <w:rsid w:val="00A827AC"/>
    <w:rsid w:val="00AA6D6A"/>
    <w:rsid w:val="00AE5C0E"/>
    <w:rsid w:val="00B05543"/>
    <w:rsid w:val="00B2259E"/>
    <w:rsid w:val="00BC1BF3"/>
    <w:rsid w:val="00BC3F98"/>
    <w:rsid w:val="00BD64E5"/>
    <w:rsid w:val="00BE744A"/>
    <w:rsid w:val="00C34DE3"/>
    <w:rsid w:val="00C45188"/>
    <w:rsid w:val="00C74228"/>
    <w:rsid w:val="00CB444E"/>
    <w:rsid w:val="00D0774D"/>
    <w:rsid w:val="00D111D3"/>
    <w:rsid w:val="00D653F1"/>
    <w:rsid w:val="00E31CC7"/>
    <w:rsid w:val="00E40FC1"/>
    <w:rsid w:val="00E656DD"/>
    <w:rsid w:val="00EB236B"/>
    <w:rsid w:val="00EB727B"/>
    <w:rsid w:val="00EC7993"/>
    <w:rsid w:val="00ED1CDA"/>
    <w:rsid w:val="00EF44C9"/>
    <w:rsid w:val="00F05E0D"/>
    <w:rsid w:val="00F467C2"/>
    <w:rsid w:val="00F534DB"/>
    <w:rsid w:val="00FB247D"/>
    <w:rsid w:val="00FC13B8"/>
    <w:rsid w:val="00FD6ED7"/>
    <w:rsid w:val="00FF4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355"/>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380F35"/>
    <w:pPr>
      <w:spacing w:after="120" w:line="240" w:lineRule="auto"/>
      <w:outlineLvl w:val="0"/>
    </w:pPr>
    <w:rPr>
      <w:b/>
      <w:sz w:val="26"/>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0F35"/>
    <w:rPr>
      <w:rFonts w:ascii="Roboto" w:hAnsi="Roboto"/>
      <w:b/>
      <w:color w:val="1C1C1C"/>
      <w:sz w:val="26"/>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653F1"/>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F0EE7-B5CA-4752-A1A3-98ED627A8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2</TotalTime>
  <Pages>1</Pages>
  <Words>214</Words>
  <Characters>1226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partis</cp:lastModifiedBy>
  <cp:revision>6</cp:revision>
  <cp:lastPrinted>2021-06-18T20:33:00Z</cp:lastPrinted>
  <dcterms:created xsi:type="dcterms:W3CDTF">2021-06-18T21:59:00Z</dcterms:created>
  <dcterms:modified xsi:type="dcterms:W3CDTF">2024-03-01T00:19:00Z</dcterms:modified>
</cp:coreProperties>
</file>