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7A56E" w14:textId="033A294D" w:rsidR="001F3C40" w:rsidRDefault="001F3C40" w:rsidP="00931729">
      <w:pPr>
        <w:spacing w:after="60"/>
      </w:pPr>
      <w:r w:rsidRPr="001F3C40">
        <w:t xml:space="preserve">As a </w:t>
      </w:r>
      <w:r>
        <w:t>c</w:t>
      </w:r>
      <w:r w:rsidRPr="001F3C40">
        <w:t>hildminder</w:t>
      </w:r>
      <w:r>
        <w:t>,</w:t>
      </w:r>
      <w:r w:rsidRPr="001F3C40">
        <w:t xml:space="preserve"> working alone, I am more vulnerable to allegations of abuse being made against myself or my family.</w:t>
      </w:r>
    </w:p>
    <w:p w14:paraId="148BEBA7" w14:textId="77777777" w:rsidR="001F3C40" w:rsidRPr="00D619F3" w:rsidRDefault="001F3C40" w:rsidP="00BE7AB4">
      <w:pPr>
        <w:pStyle w:val="Heading1"/>
        <w:spacing w:after="60"/>
        <w:rPr>
          <w:sz w:val="22"/>
          <w:szCs w:val="22"/>
        </w:rPr>
      </w:pPr>
      <w:r w:rsidRPr="00D619F3">
        <w:rPr>
          <w:sz w:val="22"/>
          <w:szCs w:val="22"/>
        </w:rPr>
        <w:t>In order to take precautions to protect myself from this happening:</w:t>
      </w:r>
    </w:p>
    <w:p w14:paraId="1524D828" w14:textId="1D8EE53E" w:rsidR="001F3C40" w:rsidRPr="001F3C40" w:rsidRDefault="001F3C40" w:rsidP="001F3C40">
      <w:pPr>
        <w:pStyle w:val="ListParagraph"/>
      </w:pPr>
      <w:r w:rsidRPr="001F3C40">
        <w:t xml:space="preserve">I will ensure all household members over 16 have an up-to-date DBS check and are not left alone with minded </w:t>
      </w:r>
      <w:r w:rsidR="000B0331" w:rsidRPr="001F3C40">
        <w:t>children.</w:t>
      </w:r>
    </w:p>
    <w:p w14:paraId="41852057" w14:textId="0D3EE4BD" w:rsidR="001F3C40" w:rsidRDefault="001F3C40" w:rsidP="001F3C40">
      <w:pPr>
        <w:pStyle w:val="ListParagraph"/>
      </w:pPr>
      <w:r w:rsidRPr="001F3C40">
        <w:t xml:space="preserve">I will ensure all visitors to the house sign the visitors’ </w:t>
      </w:r>
      <w:r>
        <w:t>record</w:t>
      </w:r>
      <w:r w:rsidRPr="001F3C40">
        <w:t xml:space="preserve"> and do not have unsupervised access to the children under any </w:t>
      </w:r>
      <w:r w:rsidR="000B0331" w:rsidRPr="001F3C40">
        <w:t>circumstances.</w:t>
      </w:r>
    </w:p>
    <w:p w14:paraId="56AE843F" w14:textId="0178380B" w:rsidR="001F3C40" w:rsidRPr="001F3C40" w:rsidRDefault="001F3C40" w:rsidP="001F3C40">
      <w:pPr>
        <w:pStyle w:val="ListParagraph"/>
      </w:pPr>
      <w:r w:rsidRPr="001F3C40">
        <w:t>I will follow my Physical Contact and Intimate Care Polic</w:t>
      </w:r>
      <w:r w:rsidR="00B07F22">
        <w:t>ies</w:t>
      </w:r>
      <w:r w:rsidRPr="001F3C40">
        <w:t xml:space="preserve"> at all </w:t>
      </w:r>
      <w:r w:rsidR="000B0331" w:rsidRPr="001F3C40">
        <w:t>times.</w:t>
      </w:r>
    </w:p>
    <w:p w14:paraId="2B369115" w14:textId="438BE682" w:rsidR="001F3C40" w:rsidRPr="001F3C40" w:rsidRDefault="001F3C40" w:rsidP="001F3C40">
      <w:pPr>
        <w:pStyle w:val="ListParagraph"/>
      </w:pPr>
      <w:r w:rsidRPr="001F3C40">
        <w:t>I will ensure, where possible, that no trades people are in the house during minded hours, unless it is an emergency repair. If they do visit the prem</w:t>
      </w:r>
      <w:r>
        <w:t>ise</w:t>
      </w:r>
      <w:r w:rsidRPr="001F3C40">
        <w:t xml:space="preserve">s during working hours, they will not be near minded children without supervision and children will be kept at a safe distance, appropriate to the works being carried </w:t>
      </w:r>
      <w:r w:rsidR="000B0331" w:rsidRPr="001F3C40">
        <w:t>out.</w:t>
      </w:r>
    </w:p>
    <w:p w14:paraId="6768A68C" w14:textId="2BB63002" w:rsidR="001F3C40" w:rsidRPr="001F3C40" w:rsidRDefault="001F3C40" w:rsidP="001F3C40">
      <w:pPr>
        <w:pStyle w:val="ListParagraph"/>
      </w:pPr>
      <w:r w:rsidRPr="001F3C40">
        <w:t xml:space="preserve">I will document every accident and incident that occurs while children are in my care, informing parents and requesting them to sign my </w:t>
      </w:r>
      <w:r w:rsidR="000B0331" w:rsidRPr="001F3C40">
        <w:t>records.</w:t>
      </w:r>
    </w:p>
    <w:p w14:paraId="34CA337C" w14:textId="036E285B" w:rsidR="001F3C40" w:rsidRPr="001F3C40" w:rsidRDefault="001F3C40" w:rsidP="001F3C40">
      <w:pPr>
        <w:pStyle w:val="ListParagraph"/>
      </w:pPr>
      <w:r w:rsidRPr="001F3C40">
        <w:t xml:space="preserve">I will ask parents/carers to inform me of any accidents/incidents that children have been involved in away from my setting and take a note of any pre-existing injuries for my records, which a parent/carer must </w:t>
      </w:r>
      <w:r w:rsidR="000B0331" w:rsidRPr="001F3C40">
        <w:t>sign.</w:t>
      </w:r>
    </w:p>
    <w:p w14:paraId="4C25E1BB" w14:textId="38F7C564" w:rsidR="001F3C40" w:rsidRPr="001F3C40" w:rsidRDefault="001F3C40" w:rsidP="001F3C40">
      <w:pPr>
        <w:pStyle w:val="ListParagraph"/>
      </w:pPr>
      <w:r w:rsidRPr="001F3C40">
        <w:t xml:space="preserve">I will ensure the children are supervised at all </w:t>
      </w:r>
      <w:r w:rsidR="000B0331" w:rsidRPr="001F3C40">
        <w:t>times.</w:t>
      </w:r>
    </w:p>
    <w:p w14:paraId="645199EC" w14:textId="0CABA6E2" w:rsidR="001F3C40" w:rsidRPr="001F3C40" w:rsidRDefault="001F3C40" w:rsidP="001F3C40">
      <w:pPr>
        <w:pStyle w:val="ListParagraph"/>
      </w:pPr>
      <w:r w:rsidRPr="001F3C40">
        <w:t>I will keep accurate records and inform parents/carers of any important information about their child.</w:t>
      </w:r>
    </w:p>
    <w:p w14:paraId="20E5F3EA" w14:textId="58BA6892" w:rsidR="001F3C40" w:rsidRPr="001F3C40" w:rsidRDefault="001F3C40" w:rsidP="001F3C40">
      <w:pPr>
        <w:rPr>
          <w:lang w:eastAsia="en-US"/>
        </w:rPr>
      </w:pPr>
      <w:r w:rsidRPr="001F3C40">
        <w:rPr>
          <w:lang w:eastAsia="en-US"/>
        </w:rPr>
        <w:t xml:space="preserve">However, sometimes allegations can be </w:t>
      </w:r>
      <w:r w:rsidR="000B0331" w:rsidRPr="001F3C40">
        <w:rPr>
          <w:lang w:eastAsia="en-US"/>
        </w:rPr>
        <w:t>made,</w:t>
      </w:r>
      <w:r w:rsidRPr="001F3C40">
        <w:rPr>
          <w:lang w:eastAsia="en-US"/>
        </w:rPr>
        <w:t xml:space="preserve"> and this unfortunate situation cannot be avoided.</w:t>
      </w:r>
    </w:p>
    <w:p w14:paraId="30CB1D18" w14:textId="32958333" w:rsidR="001F3C40" w:rsidRPr="00BE7AB4" w:rsidRDefault="001F3C40" w:rsidP="00BE7AB4">
      <w:pPr>
        <w:spacing w:after="60"/>
        <w:rPr>
          <w:b/>
          <w:color w:val="000000" w:themeColor="text1"/>
          <w:lang w:eastAsia="en-US"/>
        </w:rPr>
      </w:pPr>
      <w:r w:rsidRPr="00BE7AB4">
        <w:rPr>
          <w:b/>
          <w:color w:val="000000" w:themeColor="text1"/>
          <w:lang w:eastAsia="en-US"/>
        </w:rPr>
        <w:t>In the event of an allegation being made, I will follow the procedure detailed below, in order to gain support and professional advice.</w:t>
      </w:r>
    </w:p>
    <w:p w14:paraId="6301638E" w14:textId="069FD4B4" w:rsidR="00F279BC" w:rsidRDefault="00F279BC" w:rsidP="001F3C40">
      <w:pPr>
        <w:pStyle w:val="ListParagraph"/>
        <w:rPr>
          <w:lang w:eastAsia="en-US"/>
        </w:rPr>
      </w:pPr>
      <w:r w:rsidRPr="00E57818">
        <w:rPr>
          <w:color w:val="auto"/>
          <w:lang w:eastAsia="en-US"/>
        </w:rPr>
        <w:t>I will contact Local Area Designated Officer (LADO)</w:t>
      </w:r>
      <w:r>
        <w:rPr>
          <w:color w:val="FF0000"/>
          <w:lang w:eastAsia="en-US"/>
        </w:rPr>
        <w:t xml:space="preserve"> </w:t>
      </w:r>
      <w:r w:rsidR="00E57818" w:rsidRPr="00E57818">
        <w:rPr>
          <w:color w:val="auto"/>
          <w:lang w:eastAsia="en-US"/>
        </w:rPr>
        <w:t>0344 800 8020</w:t>
      </w:r>
    </w:p>
    <w:p w14:paraId="7B27E753" w14:textId="6E83A32E" w:rsidR="001F3C40" w:rsidRPr="001F3C40" w:rsidRDefault="001F3C40" w:rsidP="001F3C40">
      <w:pPr>
        <w:pStyle w:val="ListParagraph"/>
        <w:rPr>
          <w:lang w:eastAsia="en-US"/>
        </w:rPr>
      </w:pPr>
      <w:r w:rsidRPr="001F3C40">
        <w:rPr>
          <w:lang w:eastAsia="en-US"/>
        </w:rPr>
        <w:t>I will contact Ofsted</w:t>
      </w:r>
      <w:r w:rsidR="00E57818">
        <w:rPr>
          <w:lang w:eastAsia="en-US"/>
        </w:rPr>
        <w:t>,</w:t>
      </w:r>
      <w:r w:rsidRPr="001F3C40">
        <w:rPr>
          <w:lang w:eastAsia="en-US"/>
        </w:rPr>
        <w:t xml:space="preserve"> my public liability insurance </w:t>
      </w:r>
      <w:r w:rsidRPr="00E57818">
        <w:rPr>
          <w:color w:val="auto"/>
          <w:lang w:eastAsia="en-US"/>
        </w:rPr>
        <w:t>provider</w:t>
      </w:r>
      <w:r w:rsidR="00DE6397" w:rsidRPr="00E57818">
        <w:rPr>
          <w:color w:val="auto"/>
          <w:lang w:eastAsia="en-US"/>
        </w:rPr>
        <w:t xml:space="preserve"> and Norfolk Early </w:t>
      </w:r>
      <w:r w:rsidR="000B0331" w:rsidRPr="00E57818">
        <w:rPr>
          <w:color w:val="auto"/>
          <w:lang w:eastAsia="en-US"/>
        </w:rPr>
        <w:t>Years on</w:t>
      </w:r>
      <w:r w:rsidR="00E57818" w:rsidRPr="00E57818">
        <w:rPr>
          <w:color w:val="auto"/>
          <w:lang w:eastAsia="en-US"/>
        </w:rPr>
        <w:t xml:space="preserve"> </w:t>
      </w:r>
      <w:r w:rsidR="00DE6397" w:rsidRPr="00E57818">
        <w:rPr>
          <w:color w:val="auto"/>
          <w:lang w:eastAsia="en-US"/>
        </w:rPr>
        <w:t>01603 222300</w:t>
      </w:r>
    </w:p>
    <w:p w14:paraId="44E2518A" w14:textId="01F005BF" w:rsidR="001F3C40" w:rsidRPr="001F3C40" w:rsidRDefault="001F3C40" w:rsidP="001F3C40">
      <w:pPr>
        <w:pStyle w:val="ListParagraph"/>
        <w:rPr>
          <w:lang w:eastAsia="en-US"/>
        </w:rPr>
      </w:pPr>
      <w:r w:rsidRPr="001F3C40">
        <w:rPr>
          <w:lang w:eastAsia="en-US"/>
        </w:rPr>
        <w:t>I will write a detailed record of all related incidents, including what was said and by whom, with times and dates</w:t>
      </w:r>
      <w:r>
        <w:rPr>
          <w:lang w:eastAsia="en-US"/>
        </w:rPr>
        <w:t>.</w:t>
      </w:r>
    </w:p>
    <w:p w14:paraId="395EF4AC" w14:textId="70192968" w:rsidR="001F3C40" w:rsidRDefault="001F3C40" w:rsidP="001F3C40">
      <w:pPr>
        <w:pStyle w:val="ListParagraph"/>
        <w:rPr>
          <w:lang w:eastAsia="en-US"/>
        </w:rPr>
      </w:pPr>
      <w:r w:rsidRPr="001F3C40">
        <w:rPr>
          <w:lang w:eastAsia="en-US"/>
        </w:rPr>
        <w:t>I will ask any witnesses (if there were any) to write a statement detailing the incident they observed, and to provide their contact details in case it needs to be followed up by the authorities.</w:t>
      </w:r>
    </w:p>
    <w:p w14:paraId="10565D64" w14:textId="179AA120" w:rsidR="001F3C40" w:rsidRPr="001F3C40" w:rsidRDefault="001F3C40" w:rsidP="001F3C40">
      <w:pPr>
        <w:pStyle w:val="ListParagraph"/>
        <w:rPr>
          <w:lang w:eastAsia="en-US"/>
        </w:rPr>
      </w:pPr>
      <w:r w:rsidRPr="001F3C40">
        <w:rPr>
          <w:lang w:eastAsia="en-US"/>
        </w:rPr>
        <w:t>If advised to do so, I will suspend my childcare services until a full investigation into the matter has been completed.</w:t>
      </w:r>
    </w:p>
    <w:p w14:paraId="0ADD46A6" w14:textId="6AA93EA2" w:rsidR="001F3C40" w:rsidRDefault="001F3C40" w:rsidP="001F3C40">
      <w:pPr>
        <w:rPr>
          <w:color w:val="000000" w:themeColor="text1"/>
          <w:lang w:eastAsia="en-US"/>
        </w:rPr>
      </w:pPr>
      <w:r w:rsidRPr="00BE7AB4">
        <w:rPr>
          <w:color w:val="000000" w:themeColor="text1"/>
          <w:lang w:eastAsia="en-US"/>
        </w:rPr>
        <w:t>If you have any concerns regarding this procedure, please do discuss them with me.</w:t>
      </w:r>
    </w:p>
    <w:p w14:paraId="79D4B320" w14:textId="6FE8D080" w:rsidR="00DE6397" w:rsidRDefault="00DE6397" w:rsidP="001F3C40">
      <w:pPr>
        <w:rPr>
          <w:color w:val="000000" w:themeColor="text1"/>
          <w:lang w:eastAsia="en-US"/>
        </w:rPr>
      </w:pPr>
    </w:p>
    <w:p w14:paraId="1DF71E06" w14:textId="2C4793BD" w:rsidR="00DE6397" w:rsidRPr="00E57818" w:rsidRDefault="00DE6397" w:rsidP="001F3C40">
      <w:pPr>
        <w:rPr>
          <w:color w:val="auto"/>
          <w:lang w:eastAsia="en-US"/>
        </w:rPr>
      </w:pPr>
    </w:p>
    <w:p w14:paraId="44EC4F6E" w14:textId="77777777" w:rsidR="00931729" w:rsidRDefault="00931729" w:rsidP="00931729"/>
    <w:p w14:paraId="10310B54" w14:textId="77777777" w:rsidR="00F04602" w:rsidRPr="00F04602" w:rsidRDefault="00F04602" w:rsidP="00F04602"/>
    <w:p w14:paraId="557CE293" w14:textId="77777777" w:rsidR="00F04602" w:rsidRPr="00F04602" w:rsidRDefault="00F04602" w:rsidP="00F04602"/>
    <w:p w14:paraId="1348F41F" w14:textId="77777777" w:rsidR="00F04602" w:rsidRPr="00F04602" w:rsidRDefault="00F04602" w:rsidP="00F04602"/>
    <w:p w14:paraId="123EF5D3" w14:textId="77777777" w:rsidR="00F04602" w:rsidRPr="00F04602" w:rsidRDefault="00F04602" w:rsidP="00F04602"/>
    <w:p w14:paraId="2778ECBB" w14:textId="77777777" w:rsidR="00F04602" w:rsidRPr="00F04602" w:rsidRDefault="00F04602" w:rsidP="00F04602"/>
    <w:p w14:paraId="609BA000" w14:textId="77777777" w:rsidR="00F04602" w:rsidRPr="00F04602" w:rsidRDefault="00F04602" w:rsidP="00F04602"/>
    <w:p w14:paraId="76F3F80D" w14:textId="087FF400" w:rsidR="00F04602" w:rsidRPr="00F04602" w:rsidRDefault="00F04602" w:rsidP="00F04602">
      <w:pPr>
        <w:tabs>
          <w:tab w:val="left" w:pos="9165"/>
        </w:tabs>
      </w:pPr>
      <w:r>
        <w:tab/>
      </w:r>
    </w:p>
    <w:sectPr w:rsidR="00F04602" w:rsidRPr="00F04602" w:rsidSect="00C318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91" w:right="567" w:bottom="1361" w:left="567" w:header="397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A36DA" w14:textId="77777777" w:rsidR="00C318A7" w:rsidRDefault="00C318A7" w:rsidP="00EB727B">
      <w:r>
        <w:separator/>
      </w:r>
    </w:p>
  </w:endnote>
  <w:endnote w:type="continuationSeparator" w:id="0">
    <w:p w14:paraId="166485B2" w14:textId="77777777" w:rsidR="00C318A7" w:rsidRDefault="00C318A7" w:rsidP="00EB7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1DB7AC-65B3-4873-9C95-65D19C7617B9}"/>
    <w:embedBold r:id="rId2" w:fontKey="{64B619D6-07DF-405A-B614-FC4EB12446D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2C9B49EC-5153-4BEA-818A-D9D59D594CF7}"/>
    <w:embedBold r:id="rId4" w:fontKey="{7895FA25-884C-4180-B67E-9C105673BEC2}"/>
  </w:font>
  <w:font w:name="Tuffy-TTF">
    <w:charset w:val="00"/>
    <w:family w:val="swiss"/>
    <w:pitch w:val="variable"/>
    <w:sig w:usb0="80000003" w:usb1="00000002" w:usb2="00000000" w:usb3="00000000" w:csb0="00000001" w:csb1="00000000"/>
    <w:embedBold r:id="rId5" w:fontKey="{552E6762-2D37-4E87-80FC-9AF4196DDF67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6" w:fontKey="{EAD02051-A2C8-4470-99A1-606D1DFD92F5}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41267C0-EA4D-41DB-8A15-E55ACD59C9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AF1B6" w14:textId="77777777" w:rsidR="005411CF" w:rsidRDefault="005411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0297B" w14:textId="6FB7C882" w:rsidR="004763C7" w:rsidRPr="004763C7" w:rsidRDefault="004763C7" w:rsidP="004763C7">
    <w:pPr>
      <w:tabs>
        <w:tab w:val="center" w:pos="4513"/>
        <w:tab w:val="right" w:pos="9026"/>
      </w:tabs>
      <w:spacing w:after="0" w:line="240" w:lineRule="auto"/>
    </w:pPr>
    <w:r w:rsidRPr="004763C7">
      <w:t>Review date: 1/0</w:t>
    </w:r>
    <w:r w:rsidR="00F04602">
      <w:t>3</w:t>
    </w:r>
    <w:r w:rsidRPr="004763C7">
      <w:t>/202</w:t>
    </w:r>
    <w:r w:rsidR="00F04602">
      <w:t>4</w:t>
    </w:r>
    <w:r w:rsidRPr="004763C7">
      <w:tab/>
    </w:r>
    <w:r w:rsidRPr="004763C7">
      <w:tab/>
      <w:t>Next review date: 1/0</w:t>
    </w:r>
    <w:r w:rsidR="00F04602">
      <w:t>3</w:t>
    </w:r>
    <w:r w:rsidRPr="004763C7">
      <w:t>/202</w:t>
    </w:r>
    <w:r w:rsidR="00F04602">
      <w:t>5</w:t>
    </w:r>
  </w:p>
  <w:p w14:paraId="0FF44B6C" w14:textId="77777777" w:rsidR="004763C7" w:rsidRPr="004763C7" w:rsidRDefault="004763C7" w:rsidP="004763C7">
    <w:pPr>
      <w:tabs>
        <w:tab w:val="center" w:pos="4513"/>
        <w:tab w:val="right" w:pos="9026"/>
      </w:tabs>
      <w:spacing w:after="0" w:line="240" w:lineRule="auto"/>
    </w:pPr>
    <w:r w:rsidRPr="004763C7">
      <w:t xml:space="preserve">Review date: </w:t>
    </w:r>
    <w:r w:rsidRPr="004763C7">
      <w:tab/>
    </w:r>
    <w:r w:rsidRPr="004763C7">
      <w:tab/>
      <w:t>Next review date:                   .</w:t>
    </w:r>
  </w:p>
  <w:p w14:paraId="594A16F2" w14:textId="7DBC633E" w:rsidR="005411CF" w:rsidRDefault="004763C7" w:rsidP="004763C7">
    <w:pPr>
      <w:tabs>
        <w:tab w:val="center" w:pos="4513"/>
        <w:tab w:val="right" w:pos="9026"/>
      </w:tabs>
      <w:spacing w:after="0" w:line="240" w:lineRule="auto"/>
    </w:pPr>
    <w:r w:rsidRPr="004763C7">
      <w:t>Reviewed by: Grace Plunkett-Hall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A8384" w14:textId="77777777" w:rsidR="005411CF" w:rsidRDefault="005411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FD844" w14:textId="77777777" w:rsidR="00C318A7" w:rsidRDefault="00C318A7" w:rsidP="00EB727B">
      <w:r>
        <w:separator/>
      </w:r>
    </w:p>
  </w:footnote>
  <w:footnote w:type="continuationSeparator" w:id="0">
    <w:p w14:paraId="3CF36F5C" w14:textId="77777777" w:rsidR="00C318A7" w:rsidRDefault="00C318A7" w:rsidP="00EB7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56B6D" w14:textId="77777777" w:rsidR="005411CF" w:rsidRDefault="005411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1796" w14:textId="4ECB6E19" w:rsidR="00BD64E5" w:rsidRPr="007955D5" w:rsidRDefault="00BD64E5" w:rsidP="000C462C">
    <w:pPr>
      <w:pStyle w:val="Heading1"/>
      <w:spacing w:before="80" w:after="80"/>
      <w:rPr>
        <w:color w:val="00649C"/>
        <w:sz w:val="54"/>
      </w:rPr>
    </w:pPr>
    <w:r w:rsidRPr="007955D5">
      <w:rPr>
        <w:noProof/>
        <w:color w:val="00649C"/>
        <w:sz w:val="54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CD4C7C8" wp14:editId="02492D12">
              <wp:simplePos x="0" y="0"/>
              <wp:positionH relativeFrom="column">
                <wp:posOffset>6561455</wp:posOffset>
              </wp:positionH>
              <wp:positionV relativeFrom="paragraph">
                <wp:posOffset>101600</wp:posOffset>
              </wp:positionV>
              <wp:extent cx="1119812" cy="278130"/>
              <wp:effectExtent l="0" t="0" r="4445" b="762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9812" cy="278130"/>
                        <a:chOff x="0" y="0"/>
                        <a:chExt cx="1119812" cy="278130"/>
                      </a:xfrm>
                      <a:solidFill>
                        <a:srgbClr val="00649C"/>
                      </a:solidFill>
                    </wpg:grpSpPr>
                    <wps:wsp>
                      <wps:cNvPr id="6" name="Oval 6"/>
                      <wps:cNvSpPr/>
                      <wps:spPr>
                        <a:xfrm>
                          <a:off x="0" y="0"/>
                          <a:ext cx="278130" cy="278130"/>
                        </a:xfrm>
                        <a:prstGeom prst="ellipse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134160" y="0"/>
                          <a:ext cx="985652" cy="27813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0A8AAA" id="Group 8" o:spid="_x0000_s1026" style="position:absolute;margin-left:516.65pt;margin-top:8pt;width:88.15pt;height:21.9pt;z-index:251659776;mso-width-relative:margin;mso-height-relative:margin" coordsize="11198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">
              <v:oval id="Oval 6" o:spid="_x0000_s1027" style="position:absolute;width:2781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" filled="f" stroked="f" strokeweight="1pt">
                <v:stroke joinstyle="miter"/>
              </v:oval>
              <v:rect id="Rectangle 7" o:spid="_x0000_s1028" style="position:absolute;left:1341;width:9857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</v:group>
          </w:pict>
        </mc:Fallback>
      </mc:AlternateContent>
    </w:r>
    <w:r w:rsidR="001F3C40">
      <w:rPr>
        <w:noProof/>
        <w:color w:val="00649C"/>
        <w:sz w:val="54"/>
      </w:rPr>
      <w:t>Allegatio</w:t>
    </w:r>
    <w:r w:rsidR="001F3C40" w:rsidRPr="001F3C40">
      <w:rPr>
        <w:noProof/>
        <w:color w:val="00649C"/>
        <w:sz w:val="54"/>
      </w:rPr>
      <w:t>ns of</w:t>
    </w:r>
    <w:r w:rsidR="001F3C40">
      <w:rPr>
        <w:noProof/>
        <w:color w:val="00649C"/>
        <w:sz w:val="54"/>
      </w:rPr>
      <w:t xml:space="preserve"> Ab</w:t>
    </w:r>
    <w:r w:rsidR="00A130A6">
      <w:rPr>
        <w:noProof/>
        <w:color w:val="00649C"/>
        <w:sz w:val="54"/>
      </w:rPr>
      <w:t>u</w:t>
    </w:r>
    <w:r w:rsidR="001F3C40">
      <w:rPr>
        <w:noProof/>
        <w:color w:val="00649C"/>
        <w:sz w:val="54"/>
      </w:rPr>
      <w:t>se</w:t>
    </w:r>
    <w:r w:rsidRPr="007955D5">
      <w:rPr>
        <w:color w:val="00649C"/>
        <w:sz w:val="54"/>
      </w:rPr>
      <w:t xml:space="preserve"> Policy</w:t>
    </w:r>
  </w:p>
  <w:p w14:paraId="686D1E7E" w14:textId="7A888F78" w:rsidR="0090447C" w:rsidRDefault="0090447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E43D8" w14:textId="77777777" w:rsidR="005411CF" w:rsidRDefault="005411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43C99"/>
    <w:multiLevelType w:val="hybridMultilevel"/>
    <w:tmpl w:val="2B7CA15A"/>
    <w:lvl w:ilvl="0" w:tplc="7BEEF0C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CB0E682C"/>
    <w:lvl w:ilvl="0" w:tplc="836A04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3435741">
    <w:abstractNumId w:val="0"/>
  </w:num>
  <w:num w:numId="2" w16cid:durableId="11472862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F9"/>
    <w:rsid w:val="00067D68"/>
    <w:rsid w:val="000B0331"/>
    <w:rsid w:val="000B5E87"/>
    <w:rsid w:val="000C3106"/>
    <w:rsid w:val="000C442B"/>
    <w:rsid w:val="000C462C"/>
    <w:rsid w:val="000F2C12"/>
    <w:rsid w:val="00125E1F"/>
    <w:rsid w:val="00177502"/>
    <w:rsid w:val="001B10D5"/>
    <w:rsid w:val="001D6A87"/>
    <w:rsid w:val="001E14CE"/>
    <w:rsid w:val="001E26EC"/>
    <w:rsid w:val="001F3C40"/>
    <w:rsid w:val="00242C60"/>
    <w:rsid w:val="0025778E"/>
    <w:rsid w:val="002707CA"/>
    <w:rsid w:val="002B3577"/>
    <w:rsid w:val="002C4355"/>
    <w:rsid w:val="002D31CD"/>
    <w:rsid w:val="002E3CF9"/>
    <w:rsid w:val="003039E3"/>
    <w:rsid w:val="003061FE"/>
    <w:rsid w:val="003163C1"/>
    <w:rsid w:val="00380F35"/>
    <w:rsid w:val="003961D9"/>
    <w:rsid w:val="003D02E3"/>
    <w:rsid w:val="003D7C55"/>
    <w:rsid w:val="003E6B9B"/>
    <w:rsid w:val="0041293B"/>
    <w:rsid w:val="00457CED"/>
    <w:rsid w:val="00461653"/>
    <w:rsid w:val="004763C7"/>
    <w:rsid w:val="00490DFC"/>
    <w:rsid w:val="004D3C84"/>
    <w:rsid w:val="00505225"/>
    <w:rsid w:val="00526022"/>
    <w:rsid w:val="005411CF"/>
    <w:rsid w:val="00556E75"/>
    <w:rsid w:val="005C130A"/>
    <w:rsid w:val="005D3C40"/>
    <w:rsid w:val="00636297"/>
    <w:rsid w:val="006D100A"/>
    <w:rsid w:val="006E2D6D"/>
    <w:rsid w:val="006E3677"/>
    <w:rsid w:val="006F31DC"/>
    <w:rsid w:val="00756099"/>
    <w:rsid w:val="00766549"/>
    <w:rsid w:val="00767630"/>
    <w:rsid w:val="00794F83"/>
    <w:rsid w:val="007955D5"/>
    <w:rsid w:val="00796AF2"/>
    <w:rsid w:val="007A65CF"/>
    <w:rsid w:val="007B048D"/>
    <w:rsid w:val="00806FAF"/>
    <w:rsid w:val="008075EA"/>
    <w:rsid w:val="008606F0"/>
    <w:rsid w:val="008678C8"/>
    <w:rsid w:val="00894C40"/>
    <w:rsid w:val="008B24A0"/>
    <w:rsid w:val="008C09A7"/>
    <w:rsid w:val="008D1F80"/>
    <w:rsid w:val="008E55F1"/>
    <w:rsid w:val="0090447C"/>
    <w:rsid w:val="00913D28"/>
    <w:rsid w:val="00920F12"/>
    <w:rsid w:val="00931729"/>
    <w:rsid w:val="00937A90"/>
    <w:rsid w:val="00971FFC"/>
    <w:rsid w:val="009B378A"/>
    <w:rsid w:val="009E26A9"/>
    <w:rsid w:val="009F3C31"/>
    <w:rsid w:val="00A130A6"/>
    <w:rsid w:val="00A1324C"/>
    <w:rsid w:val="00A271A2"/>
    <w:rsid w:val="00A43DE8"/>
    <w:rsid w:val="00AE5C0E"/>
    <w:rsid w:val="00B07F22"/>
    <w:rsid w:val="00B2259E"/>
    <w:rsid w:val="00B76024"/>
    <w:rsid w:val="00BC1BF3"/>
    <w:rsid w:val="00BC3F98"/>
    <w:rsid w:val="00BD64E5"/>
    <w:rsid w:val="00BE744A"/>
    <w:rsid w:val="00BE7AB4"/>
    <w:rsid w:val="00C318A7"/>
    <w:rsid w:val="00C34DE3"/>
    <w:rsid w:val="00C57DF0"/>
    <w:rsid w:val="00C74228"/>
    <w:rsid w:val="00CB444E"/>
    <w:rsid w:val="00D0774D"/>
    <w:rsid w:val="00D619F3"/>
    <w:rsid w:val="00D653F1"/>
    <w:rsid w:val="00DA0401"/>
    <w:rsid w:val="00DE6397"/>
    <w:rsid w:val="00E230F7"/>
    <w:rsid w:val="00E40FC1"/>
    <w:rsid w:val="00E57818"/>
    <w:rsid w:val="00E656DD"/>
    <w:rsid w:val="00E658C9"/>
    <w:rsid w:val="00EB236B"/>
    <w:rsid w:val="00EB727B"/>
    <w:rsid w:val="00ED1CDA"/>
    <w:rsid w:val="00EF44C9"/>
    <w:rsid w:val="00F04602"/>
    <w:rsid w:val="00F05E0D"/>
    <w:rsid w:val="00F279BC"/>
    <w:rsid w:val="00F467C2"/>
    <w:rsid w:val="00F47AEE"/>
    <w:rsid w:val="00F534DB"/>
    <w:rsid w:val="00FC012D"/>
    <w:rsid w:val="00FC13B8"/>
    <w:rsid w:val="00FD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CDBBF"/>
  <w15:chartTrackingRefBased/>
  <w15:docId w15:val="{92A93264-4EC5-4542-93CB-AFEFEEC8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355"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0F35"/>
    <w:pPr>
      <w:spacing w:after="120" w:line="240" w:lineRule="auto"/>
      <w:outlineLvl w:val="0"/>
    </w:pPr>
    <w:rPr>
      <w:b/>
      <w:sz w:val="26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6E2D6D"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rsid w:val="00EB727B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F35"/>
    <w:rPr>
      <w:rFonts w:ascii="Roboto" w:hAnsi="Roboto"/>
      <w:b/>
      <w:color w:val="1C1C1C"/>
      <w:sz w:val="26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6E2D6D"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rsid w:val="00EB727B"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</w:pPr>
  </w:style>
  <w:style w:type="paragraph" w:styleId="ListParagraph">
    <w:name w:val="List Paragraph"/>
    <w:basedOn w:val="Normal"/>
    <w:uiPriority w:val="34"/>
    <w:qFormat/>
    <w:rsid w:val="00D653F1"/>
    <w:pPr>
      <w:numPr>
        <w:numId w:val="1"/>
      </w:numPr>
      <w:spacing w:after="60"/>
      <w:ind w:left="357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1B10D5"/>
  </w:style>
  <w:style w:type="character" w:customStyle="1" w:styleId="AimChar">
    <w:name w:val="Aim Char"/>
    <w:link w:val="Aim"/>
    <w:rsid w:val="001B10D5"/>
    <w:rPr>
      <w:rFonts w:ascii="SF Cartoonist Hand" w:hAnsi="SF Cartoonist Hand"/>
      <w:color w:val="1C1C1C"/>
      <w:sz w:val="24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6E2D6D"/>
    <w:pPr>
      <w:jc w:val="center"/>
    </w:pPr>
    <w:rPr>
      <w:sz w:val="54"/>
    </w:rPr>
  </w:style>
  <w:style w:type="character" w:customStyle="1" w:styleId="TitleChar">
    <w:name w:val="Title Char"/>
    <w:link w:val="Title"/>
    <w:uiPriority w:val="10"/>
    <w:rsid w:val="006E2D6D"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locked/>
    <w:rsid w:val="00457CED"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rsid w:val="00457CED"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locked/>
    <w:rsid w:val="00457CED"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rsid w:val="00457CED"/>
    <w:pPr>
      <w:spacing w:after="0" w:line="240" w:lineRule="auto"/>
      <w:jc w:val="both"/>
    </w:pPr>
    <w:rPr>
      <w:rFonts w:ascii="BPreplay" w:hAnsi="BPreplay"/>
      <w:color w:val="auto"/>
      <w:sz w:val="20"/>
    </w:rPr>
  </w:style>
  <w:style w:type="character" w:styleId="Hyperlink">
    <w:name w:val="Hyperlink"/>
    <w:basedOn w:val="DefaultParagraphFont"/>
    <w:uiPriority w:val="99"/>
    <w:semiHidden/>
    <w:unhideWhenUsed/>
    <w:rsid w:val="00F279B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78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C605A-744F-41AA-9CB4-1C88BC5AA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Information Template Portrait</Template>
  <TotalTime>5</TotalTime>
  <Pages>1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grace partis</cp:lastModifiedBy>
  <cp:revision>6</cp:revision>
  <cp:lastPrinted>2022-02-13T11:04:00Z</cp:lastPrinted>
  <dcterms:created xsi:type="dcterms:W3CDTF">2022-02-13T11:05:00Z</dcterms:created>
  <dcterms:modified xsi:type="dcterms:W3CDTF">2024-03-01T00:20:00Z</dcterms:modified>
</cp:coreProperties>
</file>