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85686" w14:textId="6BC88D2E" w:rsidR="008F34D0" w:rsidRDefault="008F34D0" w:rsidP="008F34D0">
      <w:pPr>
        <w:spacing w:after="100"/>
      </w:pPr>
      <w:r>
        <w:t xml:space="preserve">Children learn when they are in a safe and caring environment where they are stimulated through play. I will endeavour to provide your child with a </w:t>
      </w:r>
      <w:r w:rsidRPr="008F34D0">
        <w:t>suitable</w:t>
      </w:r>
      <w:r>
        <w:t xml:space="preserve"> environment that will be fun and </w:t>
      </w:r>
      <w:r w:rsidR="004D3F2F" w:rsidRPr="004D3F2F">
        <w:t>engages children.</w:t>
      </w:r>
      <w:r w:rsidR="004D3F2F">
        <w:t xml:space="preserve"> </w:t>
      </w:r>
      <w:r>
        <w:t xml:space="preserve">I will implement ideas from </w:t>
      </w:r>
      <w:r w:rsidR="004D3F2F" w:rsidRPr="004D3F2F">
        <w:t>the birth to three statements in the early years framework</w:t>
      </w:r>
      <w:r>
        <w:t xml:space="preserve"> and </w:t>
      </w:r>
      <w:r w:rsidRPr="008F34D0">
        <w:t>use national guidance from the Early Years Foundation Stage</w:t>
      </w:r>
      <w:r>
        <w:t>.</w:t>
      </w:r>
    </w:p>
    <w:p w14:paraId="7D2C1165" w14:textId="77777777" w:rsidR="008F34D0" w:rsidRPr="008F34D0" w:rsidRDefault="008F34D0" w:rsidP="008F34D0">
      <w:pPr>
        <w:spacing w:after="20"/>
        <w:rPr>
          <w:b/>
        </w:rPr>
      </w:pPr>
      <w:r w:rsidRPr="008F34D0">
        <w:rPr>
          <w:b/>
        </w:rPr>
        <w:t>I will provide activities that support the main learning areas:</w:t>
      </w:r>
    </w:p>
    <w:p w14:paraId="1EA441CD" w14:textId="07DD038B" w:rsidR="008F34D0" w:rsidRDefault="008F34D0" w:rsidP="00712F79">
      <w:pPr>
        <w:pStyle w:val="ListParagraph"/>
        <w:spacing w:after="10"/>
      </w:pPr>
      <w:r>
        <w:t>Personal, Social and Emotional Development</w:t>
      </w:r>
    </w:p>
    <w:p w14:paraId="1E7D123E" w14:textId="44DD9947" w:rsidR="008F34D0" w:rsidRDefault="008F34D0" w:rsidP="00712F79">
      <w:pPr>
        <w:pStyle w:val="ListParagraph"/>
        <w:spacing w:after="10"/>
      </w:pPr>
      <w:r>
        <w:t>Communication and Language</w:t>
      </w:r>
    </w:p>
    <w:p w14:paraId="3F3193EA" w14:textId="044E11F6" w:rsidR="008F34D0" w:rsidRDefault="008F34D0" w:rsidP="00712F79">
      <w:pPr>
        <w:pStyle w:val="ListParagraph"/>
        <w:spacing w:after="10"/>
      </w:pPr>
      <w:r>
        <w:t>Physical Development</w:t>
      </w:r>
    </w:p>
    <w:p w14:paraId="6C04451B" w14:textId="4213C3B0" w:rsidR="008F34D0" w:rsidRDefault="008F34D0" w:rsidP="00712F79">
      <w:pPr>
        <w:pStyle w:val="ListParagraph"/>
        <w:spacing w:after="10"/>
      </w:pPr>
      <w:r>
        <w:t>Literacy</w:t>
      </w:r>
    </w:p>
    <w:p w14:paraId="7ADC197C" w14:textId="0B470F0F" w:rsidR="008F34D0" w:rsidRDefault="008F34D0" w:rsidP="00712F79">
      <w:pPr>
        <w:pStyle w:val="ListParagraph"/>
        <w:spacing w:after="10"/>
      </w:pPr>
      <w:r>
        <w:t>Mathematics</w:t>
      </w:r>
    </w:p>
    <w:p w14:paraId="68CAB3D6" w14:textId="401956F1" w:rsidR="008F34D0" w:rsidRDefault="008F34D0" w:rsidP="00712F79">
      <w:pPr>
        <w:pStyle w:val="ListParagraph"/>
        <w:spacing w:after="10"/>
      </w:pPr>
      <w:r>
        <w:t>Understanding the World</w:t>
      </w:r>
    </w:p>
    <w:p w14:paraId="43621A71" w14:textId="272920A3" w:rsidR="008F34D0" w:rsidRDefault="008F34D0" w:rsidP="008F34D0">
      <w:pPr>
        <w:pStyle w:val="ListParagraph"/>
        <w:spacing w:after="100"/>
      </w:pPr>
      <w:r>
        <w:t>Expressive Arts and Design</w:t>
      </w:r>
    </w:p>
    <w:p w14:paraId="259D4B00" w14:textId="77777777" w:rsidR="008F34D0" w:rsidRPr="008F34D0" w:rsidRDefault="008F34D0" w:rsidP="008F34D0">
      <w:pPr>
        <w:spacing w:after="20"/>
        <w:rPr>
          <w:b/>
        </w:rPr>
      </w:pPr>
      <w:r w:rsidRPr="008F34D0">
        <w:rPr>
          <w:b/>
        </w:rPr>
        <w:t>These activities will include but are not limited to:</w:t>
      </w:r>
    </w:p>
    <w:p w14:paraId="1E5312B3" w14:textId="6FD5D2D2" w:rsidR="008F34D0" w:rsidRDefault="008F34D0" w:rsidP="00712F79">
      <w:pPr>
        <w:pStyle w:val="ListParagraph"/>
        <w:spacing w:after="10"/>
      </w:pPr>
      <w:r>
        <w:t>dressing up</w:t>
      </w:r>
    </w:p>
    <w:p w14:paraId="74010C61" w14:textId="7905B8AC" w:rsidR="008F34D0" w:rsidRDefault="008F34D0" w:rsidP="00712F79">
      <w:pPr>
        <w:pStyle w:val="ListParagraph"/>
        <w:spacing w:after="10"/>
      </w:pPr>
      <w:r>
        <w:t>books and videos</w:t>
      </w:r>
    </w:p>
    <w:p w14:paraId="6744DDA5" w14:textId="6B8A9E62" w:rsidR="008F34D0" w:rsidRDefault="008F34D0" w:rsidP="00712F79">
      <w:pPr>
        <w:pStyle w:val="ListParagraph"/>
        <w:spacing w:after="10"/>
      </w:pPr>
      <w:r>
        <w:t>small-world toys</w:t>
      </w:r>
    </w:p>
    <w:p w14:paraId="57F7FF3F" w14:textId="4CE19083" w:rsidR="008F34D0" w:rsidRDefault="008F34D0" w:rsidP="00712F79">
      <w:pPr>
        <w:pStyle w:val="ListParagraph"/>
        <w:spacing w:after="10"/>
      </w:pPr>
      <w:r>
        <w:t>construction toys</w:t>
      </w:r>
    </w:p>
    <w:p w14:paraId="6007FAD6" w14:textId="74F25B69" w:rsidR="008F34D0" w:rsidRDefault="008F34D0" w:rsidP="00712F79">
      <w:pPr>
        <w:pStyle w:val="ListParagraph"/>
        <w:spacing w:after="10"/>
      </w:pPr>
      <w:r>
        <w:t>role play/pretend play</w:t>
      </w:r>
    </w:p>
    <w:p w14:paraId="2D2ED39D" w14:textId="2803DDFD" w:rsidR="008F34D0" w:rsidRDefault="008F34D0" w:rsidP="00712F79">
      <w:pPr>
        <w:pStyle w:val="ListParagraph"/>
        <w:spacing w:after="10"/>
      </w:pPr>
      <w:r>
        <w:t>sand and water play</w:t>
      </w:r>
    </w:p>
    <w:p w14:paraId="7878E8C7" w14:textId="37680901" w:rsidR="008F34D0" w:rsidRDefault="008F34D0" w:rsidP="00712F79">
      <w:pPr>
        <w:pStyle w:val="ListParagraph"/>
        <w:spacing w:after="10"/>
      </w:pPr>
      <w:r>
        <w:t>arts and crafts</w:t>
      </w:r>
    </w:p>
    <w:p w14:paraId="518703B7" w14:textId="2D2E39E4" w:rsidR="008F34D0" w:rsidRDefault="008F34D0" w:rsidP="00712F79">
      <w:pPr>
        <w:pStyle w:val="ListParagraph"/>
        <w:spacing w:after="10"/>
      </w:pPr>
      <w:r>
        <w:t>outings</w:t>
      </w:r>
    </w:p>
    <w:p w14:paraId="43A67333" w14:textId="616FA117" w:rsidR="008F34D0" w:rsidRDefault="008F34D0" w:rsidP="00712F79">
      <w:pPr>
        <w:pStyle w:val="ListParagraph"/>
        <w:spacing w:after="10"/>
      </w:pPr>
      <w:r>
        <w:t>cooking</w:t>
      </w:r>
    </w:p>
    <w:p w14:paraId="639E3EB2" w14:textId="1283D137" w:rsidR="008F34D0" w:rsidRDefault="008F34D0" w:rsidP="00712F79">
      <w:pPr>
        <w:pStyle w:val="ListParagraph"/>
        <w:spacing w:after="10"/>
      </w:pPr>
      <w:r>
        <w:t>gardening</w:t>
      </w:r>
    </w:p>
    <w:p w14:paraId="48D82454" w14:textId="65FDE6FF" w:rsidR="008F34D0" w:rsidRDefault="008F34D0" w:rsidP="008F34D0">
      <w:pPr>
        <w:pStyle w:val="ListParagraph"/>
      </w:pPr>
      <w:r>
        <w:t>outdoor play</w:t>
      </w:r>
    </w:p>
    <w:p w14:paraId="7F48E299" w14:textId="370CB3B8" w:rsidR="008F34D0" w:rsidRDefault="008F34D0" w:rsidP="008F34D0">
      <w:pPr>
        <w:spacing w:after="100"/>
      </w:pPr>
      <w:r>
        <w:t xml:space="preserve">If there </w:t>
      </w:r>
      <w:r w:rsidRPr="008F34D0">
        <w:t>are particular activities that your child enjoys or if they have favourite characters,</w:t>
      </w:r>
      <w:r>
        <w:t xml:space="preserve"> please let me know. </w:t>
      </w:r>
      <w:r w:rsidRPr="008F34D0">
        <w:t>It is useful to extend activities you have done at home, use children's interests to engage them in learning and build on their past experiences.</w:t>
      </w:r>
    </w:p>
    <w:p w14:paraId="10191315" w14:textId="1D975F4B" w:rsidR="008F34D0" w:rsidRDefault="008F34D0" w:rsidP="008F34D0">
      <w:pPr>
        <w:spacing w:after="100"/>
      </w:pPr>
      <w:r>
        <w:t xml:space="preserve">I will regularly observe your child </w:t>
      </w:r>
      <w:r w:rsidRPr="008F34D0">
        <w:t>so I can monitor</w:t>
      </w:r>
      <w:r>
        <w:t xml:space="preserve"> their development. This will enable me to decide how I can help your child to move onto the next stage of their development. Although there is no requirement for me to complete written observations, other than a 'Two-Year Progress Check', I will keep you updated regularly about how your child is doing. I will also let you know if there is something you might be able to do at home to support what they are learning in my setting. </w:t>
      </w:r>
    </w:p>
    <w:p w14:paraId="4EAA164A" w14:textId="2CFDBF0F" w:rsidR="00664383" w:rsidRPr="008F34D0" w:rsidRDefault="008F34D0" w:rsidP="008F34D0">
      <w:r>
        <w:t>I will arrange to discuss your child's progress with you in more detail if you, or I, have any concerns.</w:t>
      </w:r>
    </w:p>
    <w:sectPr w:rsidR="00664383" w:rsidRPr="008F34D0" w:rsidSect="000422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049" w:right="567" w:bottom="1361" w:left="567" w:header="397" w:footer="85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DFF8B" w14:textId="77777777" w:rsidR="00042212" w:rsidRDefault="00042212" w:rsidP="00EB727B">
      <w:r>
        <w:separator/>
      </w:r>
    </w:p>
  </w:endnote>
  <w:endnote w:type="continuationSeparator" w:id="0">
    <w:p w14:paraId="23B53FFA" w14:textId="77777777" w:rsidR="00042212" w:rsidRDefault="00042212" w:rsidP="00EB7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AD54C7-9613-4461-B305-23C136301732}"/>
    <w:embedBold r:id="rId2" w:fontKey="{07153439-6702-4C2B-A454-88F38E943AF4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0E94E980-C736-42DC-9DB7-5F18023ACBD0}"/>
    <w:embedBold r:id="rId4" w:fontKey="{5F433021-B39A-48A2-B8F2-2F82A75B2051}"/>
  </w:font>
  <w:font w:name="Tuffy-TTF">
    <w:charset w:val="00"/>
    <w:family w:val="swiss"/>
    <w:pitch w:val="variable"/>
    <w:sig w:usb0="80000003" w:usb1="00000002" w:usb2="00000000" w:usb3="00000000" w:csb0="00000001" w:csb1="00000000"/>
    <w:embedBold r:id="rId5" w:fontKey="{D2AD704D-B864-4A9D-8BB7-A5AFEBEC515B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6" w:fontKey="{3ED5C110-28DF-4434-912A-31CC9765BEF2}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F07EF91-4550-4AD7-9AFA-2B744CB1E7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0177E" w14:textId="77777777" w:rsidR="004257BE" w:rsidRDefault="004257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66983" w14:textId="08651437" w:rsidR="004257BE" w:rsidRPr="00756A12" w:rsidRDefault="004257BE" w:rsidP="004257BE">
    <w:pPr>
      <w:tabs>
        <w:tab w:val="center" w:pos="4513"/>
        <w:tab w:val="right" w:pos="9026"/>
      </w:tabs>
      <w:spacing w:after="0" w:line="240" w:lineRule="auto"/>
    </w:pPr>
    <w:r w:rsidRPr="00756A12">
      <w:t>Review date: 1/0</w:t>
    </w:r>
    <w:r w:rsidR="00C37D0F">
      <w:t>3</w:t>
    </w:r>
    <w:r w:rsidRPr="00756A12">
      <w:t>/202</w:t>
    </w:r>
    <w:r w:rsidR="00C37D0F">
      <w:t>4</w:t>
    </w:r>
    <w:r w:rsidRPr="00756A12">
      <w:tab/>
    </w:r>
    <w:r w:rsidRPr="00756A12">
      <w:tab/>
      <w:t>Next review date: 1/0</w:t>
    </w:r>
    <w:r w:rsidR="00C37D0F">
      <w:t>3</w:t>
    </w:r>
    <w:r w:rsidRPr="00756A12">
      <w:t>/202</w:t>
    </w:r>
    <w:r w:rsidR="00C37D0F">
      <w:t>5</w:t>
    </w:r>
  </w:p>
  <w:p w14:paraId="5F2AC5E4" w14:textId="77777777" w:rsidR="004257BE" w:rsidRPr="00756A12" w:rsidRDefault="004257BE" w:rsidP="004257BE">
    <w:pPr>
      <w:tabs>
        <w:tab w:val="center" w:pos="4513"/>
        <w:tab w:val="right" w:pos="9026"/>
      </w:tabs>
      <w:spacing w:after="0" w:line="240" w:lineRule="auto"/>
    </w:pPr>
    <w:r w:rsidRPr="00756A12">
      <w:t xml:space="preserve">Review date: </w:t>
    </w:r>
    <w:r w:rsidRPr="00756A12">
      <w:tab/>
    </w:r>
    <w:r w:rsidRPr="00756A12">
      <w:tab/>
      <w:t>Next review date:                   .</w:t>
    </w:r>
  </w:p>
  <w:p w14:paraId="06F6ACF9" w14:textId="77777777" w:rsidR="004257BE" w:rsidRDefault="004257BE" w:rsidP="004257BE">
    <w:pPr>
      <w:tabs>
        <w:tab w:val="center" w:pos="4513"/>
        <w:tab w:val="right" w:pos="9026"/>
      </w:tabs>
      <w:spacing w:after="0" w:line="240" w:lineRule="auto"/>
    </w:pPr>
    <w:r w:rsidRPr="00756A12">
      <w:t>Reviewed by: Grace Plunkett-Hall</w:t>
    </w:r>
  </w:p>
  <w:p w14:paraId="0FA9076E" w14:textId="036D5043" w:rsidR="000C442B" w:rsidRPr="00971FFC" w:rsidRDefault="000C442B" w:rsidP="00EB727B">
    <w:pPr>
      <w:pStyle w:val="Head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FA75B" w14:textId="77777777" w:rsidR="004257BE" w:rsidRDefault="004257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C7D0F" w14:textId="77777777" w:rsidR="00042212" w:rsidRDefault="00042212" w:rsidP="00EB727B">
      <w:r>
        <w:separator/>
      </w:r>
    </w:p>
  </w:footnote>
  <w:footnote w:type="continuationSeparator" w:id="0">
    <w:p w14:paraId="2176C758" w14:textId="77777777" w:rsidR="00042212" w:rsidRDefault="00042212" w:rsidP="00EB72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56B46" w14:textId="77777777" w:rsidR="004257BE" w:rsidRDefault="004257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1796" w14:textId="23779BFB" w:rsidR="00BD64E5" w:rsidRPr="007955D5" w:rsidRDefault="00BD64E5" w:rsidP="00FF4AC5">
    <w:pPr>
      <w:pStyle w:val="Heading1"/>
      <w:spacing w:before="80" w:after="0"/>
      <w:rPr>
        <w:color w:val="00649C"/>
        <w:sz w:val="54"/>
      </w:rPr>
    </w:pPr>
    <w:r w:rsidRPr="007955D5">
      <w:rPr>
        <w:noProof/>
        <w:color w:val="00649C"/>
        <w:sz w:val="54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0CD4C7C8" wp14:editId="02492D12">
              <wp:simplePos x="0" y="0"/>
              <wp:positionH relativeFrom="column">
                <wp:posOffset>6561455</wp:posOffset>
              </wp:positionH>
              <wp:positionV relativeFrom="paragraph">
                <wp:posOffset>101600</wp:posOffset>
              </wp:positionV>
              <wp:extent cx="1119812" cy="278130"/>
              <wp:effectExtent l="0" t="0" r="4445" b="762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9812" cy="278130"/>
                        <a:chOff x="0" y="0"/>
                        <a:chExt cx="1119812" cy="278130"/>
                      </a:xfrm>
                      <a:solidFill>
                        <a:srgbClr val="00649C"/>
                      </a:solidFill>
                    </wpg:grpSpPr>
                    <wps:wsp>
                      <wps:cNvPr id="6" name="Oval 6"/>
                      <wps:cNvSpPr/>
                      <wps:spPr>
                        <a:xfrm>
                          <a:off x="0" y="0"/>
                          <a:ext cx="278130" cy="278130"/>
                        </a:xfrm>
                        <a:prstGeom prst="ellipse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 7"/>
                      <wps:cNvSpPr/>
                      <wps:spPr>
                        <a:xfrm>
                          <a:off x="134160" y="0"/>
                          <a:ext cx="985652" cy="27813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0A8AAA" id="Group 8" o:spid="_x0000_s1026" style="position:absolute;margin-left:516.65pt;margin-top:8pt;width:88.15pt;height:21.9pt;z-index:251659776;mso-width-relative:margin;mso-height-relative:margin" coordsize="11198,2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">
              <v:oval id="Oval 6" o:spid="_x0000_s1027" style="position:absolute;width:2781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" filled="f" stroked="f" strokeweight="1pt">
                <v:stroke joinstyle="miter"/>
              </v:oval>
              <v:rect id="Rectangle 7" o:spid="_x0000_s1028" style="position:absolute;left:1341;width:9857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/>
            </v:group>
          </w:pict>
        </mc:Fallback>
      </mc:AlternateContent>
    </w:r>
    <w:r w:rsidR="008F34D0">
      <w:rPr>
        <w:noProof/>
        <w:color w:val="00649C"/>
        <w:sz w:val="54"/>
      </w:rPr>
      <w:t>Care, Learning and Play</w:t>
    </w:r>
    <w:r w:rsidRPr="007955D5">
      <w:rPr>
        <w:color w:val="00649C"/>
        <w:sz w:val="54"/>
      </w:rPr>
      <w:t xml:space="preserve"> Policy</w:t>
    </w:r>
  </w:p>
  <w:p w14:paraId="686D1E7E" w14:textId="7A888F78" w:rsidR="0090447C" w:rsidRDefault="0090447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8F660" w14:textId="77777777" w:rsidR="004257BE" w:rsidRDefault="004257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B43C99"/>
    <w:multiLevelType w:val="hybridMultilevel"/>
    <w:tmpl w:val="2B7CA15A"/>
    <w:lvl w:ilvl="0" w:tplc="7BEEF0C6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CB0E682C"/>
    <w:lvl w:ilvl="0" w:tplc="836A04B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8548860">
    <w:abstractNumId w:val="0"/>
  </w:num>
  <w:num w:numId="2" w16cid:durableId="13009613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CF9"/>
    <w:rsid w:val="00042212"/>
    <w:rsid w:val="00067D68"/>
    <w:rsid w:val="000B5E87"/>
    <w:rsid w:val="000C3106"/>
    <w:rsid w:val="000C442B"/>
    <w:rsid w:val="000C462C"/>
    <w:rsid w:val="000F2C12"/>
    <w:rsid w:val="00125E1F"/>
    <w:rsid w:val="00177502"/>
    <w:rsid w:val="001B10D5"/>
    <w:rsid w:val="001D6A87"/>
    <w:rsid w:val="001E14CE"/>
    <w:rsid w:val="001E26EC"/>
    <w:rsid w:val="00242C60"/>
    <w:rsid w:val="0025778E"/>
    <w:rsid w:val="002707CA"/>
    <w:rsid w:val="002B3577"/>
    <w:rsid w:val="002C4355"/>
    <w:rsid w:val="002D31CD"/>
    <w:rsid w:val="002E3CF9"/>
    <w:rsid w:val="003039E3"/>
    <w:rsid w:val="003061FE"/>
    <w:rsid w:val="003163C1"/>
    <w:rsid w:val="00341852"/>
    <w:rsid w:val="00342A2B"/>
    <w:rsid w:val="00380F35"/>
    <w:rsid w:val="003961D9"/>
    <w:rsid w:val="003B0A4F"/>
    <w:rsid w:val="003D02E3"/>
    <w:rsid w:val="003D7C55"/>
    <w:rsid w:val="003E6B9B"/>
    <w:rsid w:val="00406DD3"/>
    <w:rsid w:val="004257BE"/>
    <w:rsid w:val="004261DF"/>
    <w:rsid w:val="00457CED"/>
    <w:rsid w:val="00461653"/>
    <w:rsid w:val="0047521C"/>
    <w:rsid w:val="004D3C84"/>
    <w:rsid w:val="004D3F2F"/>
    <w:rsid w:val="00556E75"/>
    <w:rsid w:val="005C130A"/>
    <w:rsid w:val="005D3C40"/>
    <w:rsid w:val="00636297"/>
    <w:rsid w:val="0064730B"/>
    <w:rsid w:val="00664383"/>
    <w:rsid w:val="006D100A"/>
    <w:rsid w:val="006E2D6D"/>
    <w:rsid w:val="006E3677"/>
    <w:rsid w:val="006F31DC"/>
    <w:rsid w:val="00712F79"/>
    <w:rsid w:val="00740A8F"/>
    <w:rsid w:val="00766549"/>
    <w:rsid w:val="00767630"/>
    <w:rsid w:val="007955D5"/>
    <w:rsid w:val="00796AF2"/>
    <w:rsid w:val="007A65CF"/>
    <w:rsid w:val="007B048D"/>
    <w:rsid w:val="00806FAF"/>
    <w:rsid w:val="008606F0"/>
    <w:rsid w:val="008678C8"/>
    <w:rsid w:val="008B24A0"/>
    <w:rsid w:val="008C09A7"/>
    <w:rsid w:val="008D1F80"/>
    <w:rsid w:val="008F34D0"/>
    <w:rsid w:val="0090253B"/>
    <w:rsid w:val="0090447C"/>
    <w:rsid w:val="00913D28"/>
    <w:rsid w:val="00920F12"/>
    <w:rsid w:val="00937A90"/>
    <w:rsid w:val="00971FFC"/>
    <w:rsid w:val="009F3C31"/>
    <w:rsid w:val="00A1324C"/>
    <w:rsid w:val="00A271A2"/>
    <w:rsid w:val="00A43DE8"/>
    <w:rsid w:val="00AE5C0E"/>
    <w:rsid w:val="00B05543"/>
    <w:rsid w:val="00B2259E"/>
    <w:rsid w:val="00BC1BF3"/>
    <w:rsid w:val="00BC3F98"/>
    <w:rsid w:val="00BD64E5"/>
    <w:rsid w:val="00BE744A"/>
    <w:rsid w:val="00C34DE3"/>
    <w:rsid w:val="00C37D0F"/>
    <w:rsid w:val="00C74228"/>
    <w:rsid w:val="00C76536"/>
    <w:rsid w:val="00C909AC"/>
    <w:rsid w:val="00CB35A5"/>
    <w:rsid w:val="00CB444E"/>
    <w:rsid w:val="00D0774D"/>
    <w:rsid w:val="00D653F1"/>
    <w:rsid w:val="00D708DD"/>
    <w:rsid w:val="00E31CC7"/>
    <w:rsid w:val="00E40FC1"/>
    <w:rsid w:val="00E656DD"/>
    <w:rsid w:val="00EB236B"/>
    <w:rsid w:val="00EB727B"/>
    <w:rsid w:val="00EC2EC3"/>
    <w:rsid w:val="00ED1CDA"/>
    <w:rsid w:val="00EF44C9"/>
    <w:rsid w:val="00F05E0D"/>
    <w:rsid w:val="00F467C2"/>
    <w:rsid w:val="00F534DB"/>
    <w:rsid w:val="00FC13B8"/>
    <w:rsid w:val="00FD6ED7"/>
    <w:rsid w:val="00FF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ACDBBF"/>
  <w15:chartTrackingRefBased/>
  <w15:docId w15:val="{92A93264-4EC5-4542-93CB-AFEFEEC88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4355"/>
    <w:pPr>
      <w:spacing w:after="160" w:line="280" w:lineRule="exact"/>
    </w:pPr>
    <w:rPr>
      <w:rFonts w:ascii="Roboto" w:hAnsi="Roboto"/>
      <w:color w:val="1C1C1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0F35"/>
    <w:pPr>
      <w:spacing w:after="120" w:line="240" w:lineRule="auto"/>
      <w:outlineLvl w:val="0"/>
    </w:pPr>
    <w:rPr>
      <w:b/>
      <w:sz w:val="26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6E2D6D"/>
    <w:pPr>
      <w:spacing w:before="240" w:after="0" w:line="240" w:lineRule="auto"/>
      <w:outlineLvl w:val="1"/>
    </w:pPr>
    <w:rPr>
      <w:b/>
      <w:sz w:val="26"/>
    </w:rPr>
  </w:style>
  <w:style w:type="paragraph" w:styleId="Heading3">
    <w:name w:val="heading 3"/>
    <w:basedOn w:val="Normal"/>
    <w:link w:val="Heading3Char"/>
    <w:uiPriority w:val="99"/>
    <w:qFormat/>
    <w:rsid w:val="00EB727B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F35"/>
    <w:rPr>
      <w:rFonts w:ascii="Roboto" w:hAnsi="Roboto"/>
      <w:b/>
      <w:color w:val="1C1C1C"/>
      <w:sz w:val="26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6E2D6D"/>
    <w:rPr>
      <w:rFonts w:ascii="Roboto" w:hAnsi="Roboto"/>
      <w:b/>
      <w:color w:val="1C1C1C"/>
      <w:sz w:val="26"/>
      <w:szCs w:val="22"/>
    </w:rPr>
  </w:style>
  <w:style w:type="character" w:customStyle="1" w:styleId="Heading3Char">
    <w:name w:val="Heading 3 Char"/>
    <w:link w:val="Heading3"/>
    <w:uiPriority w:val="99"/>
    <w:rsid w:val="00EB727B"/>
    <w:rPr>
      <w:rFonts w:ascii="Tuffy-TTF" w:hAnsi="Tuffy-TTF"/>
      <w:b/>
      <w:color w:val="1C1C1C"/>
      <w:sz w:val="24"/>
      <w:szCs w:val="22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</w:pPr>
  </w:style>
  <w:style w:type="paragraph" w:styleId="ListParagraph">
    <w:name w:val="List Paragraph"/>
    <w:basedOn w:val="Normal"/>
    <w:uiPriority w:val="34"/>
    <w:qFormat/>
    <w:rsid w:val="00D653F1"/>
    <w:pPr>
      <w:numPr>
        <w:numId w:val="1"/>
      </w:numPr>
      <w:spacing w:after="60"/>
      <w:ind w:left="357" w:hanging="357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1B10D5"/>
  </w:style>
  <w:style w:type="character" w:customStyle="1" w:styleId="AimChar">
    <w:name w:val="Aim Char"/>
    <w:link w:val="Aim"/>
    <w:rsid w:val="001B10D5"/>
    <w:rPr>
      <w:rFonts w:ascii="SF Cartoonist Hand" w:hAnsi="SF Cartoonist Hand"/>
      <w:color w:val="1C1C1C"/>
      <w:sz w:val="24"/>
      <w:szCs w:val="22"/>
    </w:rPr>
  </w:style>
  <w:style w:type="paragraph" w:styleId="Title">
    <w:name w:val="Title"/>
    <w:basedOn w:val="Heading1"/>
    <w:next w:val="Normal"/>
    <w:link w:val="TitleChar"/>
    <w:uiPriority w:val="10"/>
    <w:qFormat/>
    <w:rsid w:val="006E2D6D"/>
    <w:pPr>
      <w:jc w:val="center"/>
    </w:pPr>
    <w:rPr>
      <w:sz w:val="54"/>
    </w:rPr>
  </w:style>
  <w:style w:type="character" w:customStyle="1" w:styleId="TitleChar">
    <w:name w:val="Title Char"/>
    <w:link w:val="Title"/>
    <w:uiPriority w:val="10"/>
    <w:rsid w:val="006E2D6D"/>
    <w:rPr>
      <w:rFonts w:ascii="Roboto" w:hAnsi="Roboto"/>
      <w:b/>
      <w:color w:val="1C1C1C"/>
      <w:sz w:val="54"/>
      <w:szCs w:val="72"/>
      <w:lang w:eastAsia="en-US"/>
    </w:rPr>
  </w:style>
  <w:style w:type="character" w:customStyle="1" w:styleId="TableHeadersChar">
    <w:name w:val="Table Headers Char"/>
    <w:link w:val="TableHeaders"/>
    <w:locked/>
    <w:rsid w:val="00457CED"/>
    <w:rPr>
      <w:rFonts w:ascii="BPreplay" w:hAnsi="BPreplay"/>
      <w:color w:val="4A4A4A"/>
      <w:sz w:val="14"/>
      <w:szCs w:val="22"/>
    </w:rPr>
  </w:style>
  <w:style w:type="paragraph" w:customStyle="1" w:styleId="TableHeaders">
    <w:name w:val="Table Headers"/>
    <w:basedOn w:val="Normal"/>
    <w:link w:val="TableHeadersChar"/>
    <w:qFormat/>
    <w:rsid w:val="00457CED"/>
    <w:pPr>
      <w:spacing w:after="0" w:line="264" w:lineRule="auto"/>
      <w:jc w:val="both"/>
    </w:pPr>
    <w:rPr>
      <w:rFonts w:ascii="BPreplay" w:hAnsi="BPreplay"/>
      <w:color w:val="4A4A4A"/>
      <w:sz w:val="14"/>
    </w:rPr>
  </w:style>
  <w:style w:type="character" w:customStyle="1" w:styleId="TableTextChar">
    <w:name w:val="Table Text Char"/>
    <w:link w:val="TableText"/>
    <w:locked/>
    <w:rsid w:val="00457CED"/>
    <w:rPr>
      <w:rFonts w:ascii="BPreplay" w:hAnsi="BPreplay"/>
      <w:szCs w:val="22"/>
    </w:rPr>
  </w:style>
  <w:style w:type="paragraph" w:customStyle="1" w:styleId="TableText">
    <w:name w:val="Table Text"/>
    <w:basedOn w:val="Normal"/>
    <w:link w:val="TableTextChar"/>
    <w:qFormat/>
    <w:rsid w:val="00457CED"/>
    <w:pPr>
      <w:spacing w:after="0" w:line="240" w:lineRule="auto"/>
      <w:jc w:val="both"/>
    </w:pPr>
    <w:rPr>
      <w:rFonts w:ascii="BPreplay" w:hAnsi="BPreplay"/>
      <w:color w:val="au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4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dult%20Information%20(A4)\%23Word\Adult%20Information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D6356-221C-404D-93F6-D3ED42267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Adult Information Template Portrait</Template>
  <TotalTime>2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Swift</dc:creator>
  <cp:keywords/>
  <dc:description/>
  <cp:lastModifiedBy>grace partis</cp:lastModifiedBy>
  <cp:revision>5</cp:revision>
  <cp:lastPrinted>2021-06-18T20:46:00Z</cp:lastPrinted>
  <dcterms:created xsi:type="dcterms:W3CDTF">2021-06-18T21:58:00Z</dcterms:created>
  <dcterms:modified xsi:type="dcterms:W3CDTF">2024-03-01T00:23:00Z</dcterms:modified>
</cp:coreProperties>
</file>