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F4635" w14:textId="64A44CD3" w:rsidR="0027576C" w:rsidRDefault="00DE4720" w:rsidP="0027576C">
      <w:r w:rsidRPr="00DE4720">
        <w:t>I am happy to work when I have minor ailments, such as a cold.</w:t>
      </w:r>
      <w:r w:rsidR="0027576C">
        <w:t xml:space="preserve"> However, I will not work if I have sickness or diarrhoea, </w:t>
      </w:r>
      <w:r w:rsidR="0027576C" w:rsidRPr="0027576C">
        <w:t xml:space="preserve">or any other highly contagious infection </w:t>
      </w:r>
      <w:r w:rsidR="0027576C">
        <w:t>or</w:t>
      </w:r>
      <w:r w:rsidR="0027576C" w:rsidRPr="0027576C">
        <w:t xml:space="preserve"> illness that affects my ability to provide childcare safely and effectively</w:t>
      </w:r>
      <w:r w:rsidR="0027576C">
        <w:t xml:space="preserve">. </w:t>
      </w:r>
    </w:p>
    <w:p w14:paraId="2ADC928D" w14:textId="415F86C7" w:rsidR="0027576C" w:rsidRDefault="0027576C" w:rsidP="0027576C">
      <w:r>
        <w:t>I will therefore not be able to provide childcare in the event of such an illness. You will be expected to make other arrangements</w:t>
      </w:r>
      <w:r w:rsidR="00424216">
        <w:t>.</w:t>
      </w:r>
    </w:p>
    <w:p w14:paraId="654B795B" w14:textId="422CF048" w:rsidR="0027576C" w:rsidRDefault="0027576C" w:rsidP="0027576C">
      <w:r>
        <w:t xml:space="preserve">If you cannot look after your own child(ren) temporarily, emergency cover may be </w:t>
      </w:r>
      <w:r w:rsidR="00424216">
        <w:t>available,</w:t>
      </w:r>
      <w:r>
        <w:t xml:space="preserve"> </w:t>
      </w:r>
      <w:r w:rsidR="00424216">
        <w:t>and I will endeavour to help you.</w:t>
      </w:r>
    </w:p>
    <w:p w14:paraId="789BFAA5" w14:textId="40725F88" w:rsidR="0027576C" w:rsidRDefault="00424216" w:rsidP="0027576C">
      <w:r>
        <w:t xml:space="preserve">I will provide contact details of other known childminders who are </w:t>
      </w:r>
      <w:r w:rsidR="0027576C">
        <w:t xml:space="preserve">known </w:t>
      </w:r>
      <w:r w:rsidR="0027576C" w:rsidRPr="0027576C">
        <w:t>well to me and your child may have met them before. They are</w:t>
      </w:r>
      <w:r w:rsidR="0027576C">
        <w:t xml:space="preserve"> happy to care for him/her whilst I am unwell, providing that it does</w:t>
      </w:r>
      <w:r>
        <w:t xml:space="preserve"> </w:t>
      </w:r>
      <w:r w:rsidR="0027576C">
        <w:t>n</w:t>
      </w:r>
      <w:r>
        <w:t>o</w:t>
      </w:r>
      <w:r w:rsidR="0027576C">
        <w:t xml:space="preserve">t take them over their </w:t>
      </w:r>
      <w:r w:rsidR="0027576C" w:rsidRPr="0027576C">
        <w:t>legally limited</w:t>
      </w:r>
      <w:r w:rsidR="0027576C">
        <w:t xml:space="preserve"> numbers. </w:t>
      </w:r>
    </w:p>
    <w:p w14:paraId="4EAA164A" w14:textId="1BC4609D" w:rsidR="00664383" w:rsidRPr="0027576C" w:rsidRDefault="0027576C" w:rsidP="0027576C">
      <w:r>
        <w:t>I do not charge if I am unable to work through illness and the childminder</w:t>
      </w:r>
      <w:r w:rsidR="00424216">
        <w:t xml:space="preserve"> who cares for your child</w:t>
      </w:r>
      <w:r>
        <w:t xml:space="preserve"> will charge you at our agreed rate for the day(s) that they cover.</w:t>
      </w:r>
    </w:p>
    <w:sectPr w:rsidR="00664383" w:rsidRPr="0027576C" w:rsidSect="00EA24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84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01C1F" w14:textId="77777777" w:rsidR="00EA24BF" w:rsidRDefault="00EA24BF" w:rsidP="00EB727B">
      <w:r>
        <w:separator/>
      </w:r>
    </w:p>
  </w:endnote>
  <w:endnote w:type="continuationSeparator" w:id="0">
    <w:p w14:paraId="308F3CA8" w14:textId="77777777" w:rsidR="00EA24BF" w:rsidRDefault="00EA24BF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A71D86-90DA-4E23-9B3F-B1CA0FBB8A8F}"/>
    <w:embedBold r:id="rId2" w:fontKey="{2A48EBFC-845F-4F54-B2EB-45CCB09334F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3F37BE9-7C20-44A4-9FE8-DBF10CF8848D}"/>
    <w:embedBold r:id="rId4" w:fontKey="{8F069FF5-1A8F-4EBD-A93D-CD6F22D2EEB4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B47FC75B-B43D-485B-B741-5B040B25D38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EE83E897-C659-45B9-8BC7-2B84415CACDB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F498C3F-1710-4111-BCAC-D721A6299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2679D" w14:textId="77777777" w:rsidR="0014709B" w:rsidRDefault="001470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9C6A5" w14:textId="65457F50" w:rsidR="0014709B" w:rsidRPr="00756A12" w:rsidRDefault="0014709B" w:rsidP="0014709B">
    <w:pPr>
      <w:tabs>
        <w:tab w:val="center" w:pos="4513"/>
        <w:tab w:val="right" w:pos="9026"/>
      </w:tabs>
      <w:spacing w:after="0" w:line="240" w:lineRule="auto"/>
    </w:pPr>
    <w:r w:rsidRPr="00756A12">
      <w:t>Review date: 1/0</w:t>
    </w:r>
    <w:r w:rsidR="00AB0E77">
      <w:t>3</w:t>
    </w:r>
    <w:r w:rsidRPr="00756A12">
      <w:t>/202</w:t>
    </w:r>
    <w:r w:rsidR="00AB0E77">
      <w:t>4</w:t>
    </w:r>
    <w:r w:rsidRPr="00756A12">
      <w:tab/>
    </w:r>
    <w:r w:rsidRPr="00756A12">
      <w:tab/>
      <w:t>Next review date: 1/0</w:t>
    </w:r>
    <w:r w:rsidR="00AB0E77">
      <w:t>3</w:t>
    </w:r>
    <w:r w:rsidRPr="00756A12">
      <w:t>/202</w:t>
    </w:r>
    <w:r w:rsidR="00AB0E77">
      <w:t>5</w:t>
    </w:r>
  </w:p>
  <w:p w14:paraId="02868814" w14:textId="77777777" w:rsidR="0014709B" w:rsidRPr="00756A12" w:rsidRDefault="0014709B" w:rsidP="0014709B">
    <w:pPr>
      <w:tabs>
        <w:tab w:val="center" w:pos="4513"/>
        <w:tab w:val="right" w:pos="9026"/>
      </w:tabs>
      <w:spacing w:after="0" w:line="240" w:lineRule="auto"/>
    </w:pPr>
    <w:r w:rsidRPr="00756A12">
      <w:t xml:space="preserve">Review date: </w:t>
    </w:r>
    <w:r w:rsidRPr="00756A12">
      <w:tab/>
    </w:r>
    <w:r w:rsidRPr="00756A12">
      <w:tab/>
      <w:t>Next review date:                   .</w:t>
    </w:r>
  </w:p>
  <w:p w14:paraId="7E1F1C76" w14:textId="77777777" w:rsidR="0014709B" w:rsidRDefault="0014709B" w:rsidP="0014709B">
    <w:pPr>
      <w:tabs>
        <w:tab w:val="center" w:pos="4513"/>
        <w:tab w:val="right" w:pos="9026"/>
      </w:tabs>
      <w:spacing w:after="0" w:line="240" w:lineRule="auto"/>
    </w:pPr>
    <w:r w:rsidRPr="00756A12">
      <w:t>Reviewed by: Grace Plunkett-Hall</w:t>
    </w:r>
  </w:p>
  <w:p w14:paraId="0FA9076E" w14:textId="51191B51" w:rsidR="000C442B" w:rsidRPr="0014709B" w:rsidRDefault="000C442B" w:rsidP="001470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2844" w14:textId="77777777" w:rsidR="0014709B" w:rsidRDefault="00147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52753" w14:textId="77777777" w:rsidR="00EA24BF" w:rsidRDefault="00EA24BF" w:rsidP="00EB727B">
      <w:r>
        <w:separator/>
      </w:r>
    </w:p>
  </w:footnote>
  <w:footnote w:type="continuationSeparator" w:id="0">
    <w:p w14:paraId="684EC3BA" w14:textId="77777777" w:rsidR="00EA24BF" w:rsidRDefault="00EA24BF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78FBE" w14:textId="77777777" w:rsidR="0014709B" w:rsidRDefault="001470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475B6818" w:rsidR="00BD64E5" w:rsidRPr="007955D5" w:rsidRDefault="00BD64E5" w:rsidP="00FF4AC5">
    <w:pPr>
      <w:pStyle w:val="Heading1"/>
      <w:spacing w:before="80" w:after="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27576C">
      <w:rPr>
        <w:noProof/>
        <w:color w:val="00649C"/>
        <w:sz w:val="54"/>
      </w:rPr>
      <w:t>Childminder Sickness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A8A8" w14:textId="77777777" w:rsidR="0014709B" w:rsidRDefault="001470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605746">
    <w:abstractNumId w:val="0"/>
  </w:num>
  <w:num w:numId="2" w16cid:durableId="2063819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4709B"/>
    <w:rsid w:val="00177502"/>
    <w:rsid w:val="001B10D5"/>
    <w:rsid w:val="001D6A87"/>
    <w:rsid w:val="001E14CE"/>
    <w:rsid w:val="001E26EC"/>
    <w:rsid w:val="00242C60"/>
    <w:rsid w:val="0025778E"/>
    <w:rsid w:val="002707CA"/>
    <w:rsid w:val="0027576C"/>
    <w:rsid w:val="002B04EF"/>
    <w:rsid w:val="002B3577"/>
    <w:rsid w:val="002C4355"/>
    <w:rsid w:val="002D31CD"/>
    <w:rsid w:val="002E3CF9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06DD3"/>
    <w:rsid w:val="00424216"/>
    <w:rsid w:val="004261DF"/>
    <w:rsid w:val="00457CED"/>
    <w:rsid w:val="00461653"/>
    <w:rsid w:val="0047521C"/>
    <w:rsid w:val="004C70B5"/>
    <w:rsid w:val="004D3C84"/>
    <w:rsid w:val="00556E75"/>
    <w:rsid w:val="005C130A"/>
    <w:rsid w:val="005D3C40"/>
    <w:rsid w:val="00636297"/>
    <w:rsid w:val="00664383"/>
    <w:rsid w:val="006D100A"/>
    <w:rsid w:val="006E2D6D"/>
    <w:rsid w:val="006E3677"/>
    <w:rsid w:val="006F31DC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D1F80"/>
    <w:rsid w:val="0090253B"/>
    <w:rsid w:val="0090447C"/>
    <w:rsid w:val="00913D28"/>
    <w:rsid w:val="00920F12"/>
    <w:rsid w:val="00937A90"/>
    <w:rsid w:val="00971FFC"/>
    <w:rsid w:val="0097644A"/>
    <w:rsid w:val="009D5C69"/>
    <w:rsid w:val="009F3C31"/>
    <w:rsid w:val="00A1324C"/>
    <w:rsid w:val="00A271A2"/>
    <w:rsid w:val="00A43DE8"/>
    <w:rsid w:val="00A67115"/>
    <w:rsid w:val="00AB0E77"/>
    <w:rsid w:val="00AE5C0E"/>
    <w:rsid w:val="00AF0BC2"/>
    <w:rsid w:val="00B05543"/>
    <w:rsid w:val="00B2259E"/>
    <w:rsid w:val="00BC1BF3"/>
    <w:rsid w:val="00BC3F98"/>
    <w:rsid w:val="00BD64E5"/>
    <w:rsid w:val="00BE744A"/>
    <w:rsid w:val="00C34DE3"/>
    <w:rsid w:val="00C74228"/>
    <w:rsid w:val="00CB444E"/>
    <w:rsid w:val="00D0774D"/>
    <w:rsid w:val="00D653F1"/>
    <w:rsid w:val="00DE4720"/>
    <w:rsid w:val="00DE7528"/>
    <w:rsid w:val="00DF66DA"/>
    <w:rsid w:val="00E31CC7"/>
    <w:rsid w:val="00E40FC1"/>
    <w:rsid w:val="00E656DD"/>
    <w:rsid w:val="00EA24BF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B4A8F-175C-49F5-BF0A-0F6905ABE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5</cp:revision>
  <cp:lastPrinted>2021-06-18T20:56:00Z</cp:lastPrinted>
  <dcterms:created xsi:type="dcterms:W3CDTF">2021-06-18T21:58:00Z</dcterms:created>
  <dcterms:modified xsi:type="dcterms:W3CDTF">2024-03-01T00:23:00Z</dcterms:modified>
</cp:coreProperties>
</file>