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386F5" w14:textId="2921BE08" w:rsidR="00A91112" w:rsidRDefault="009A4146" w:rsidP="00A91112">
      <w:r>
        <w:t>As a registered childminder, I aim to work in close partnership with all parents to meet the needs of their children. However, if there is any aspect of my service that does not meet your expectations</w:t>
      </w:r>
      <w:r w:rsidR="005174E9">
        <w:t>,</w:t>
      </w:r>
      <w:r>
        <w:t xml:space="preserve"> I am happy to discuss this with you. If you </w:t>
      </w:r>
      <w:r w:rsidRPr="009A4146">
        <w:t>feel comfortable communicating this verbally, we</w:t>
      </w:r>
      <w:r>
        <w:t xml:space="preserve"> can hopefully resolve the issue right away. If you would prefer to make a complaint in writing, you can send this to my email address </w:t>
      </w:r>
      <w:hyperlink r:id="rId8" w:history="1">
        <w:r w:rsidR="00A91112" w:rsidRPr="00FD3BAD">
          <w:rPr>
            <w:rStyle w:val="Hyperlink"/>
          </w:rPr>
          <w:t>sweetpeasnorfolkcc@outlook.com</w:t>
        </w:r>
      </w:hyperlink>
      <w:r w:rsidR="00A91112">
        <w:t xml:space="preserve"> </w:t>
      </w:r>
      <w:r>
        <w:t>or by post</w:t>
      </w:r>
      <w:r w:rsidR="00A91112">
        <w:t xml:space="preserve"> oak cottage, Wolterton hall, NR11 7LY </w:t>
      </w:r>
      <w:r>
        <w:t>.</w:t>
      </w:r>
      <w:r w:rsidR="00A91112" w:rsidRPr="00A91112">
        <w:t xml:space="preserve"> </w:t>
      </w:r>
      <w:r w:rsidR="00A91112">
        <w:t xml:space="preserve">Our Complaints Policy is issued to all families as part of the registration process.  It is also available </w:t>
      </w:r>
      <w:r w:rsidR="00A91112" w:rsidRPr="00A91112">
        <w:t>sweetpeaschildcarenorfolk.co.</w:t>
      </w:r>
      <w:r w:rsidR="00A91112">
        <w:t>uk or upon request in printed format.</w:t>
      </w:r>
    </w:p>
    <w:p w14:paraId="359B5FD7" w14:textId="2172D635" w:rsidR="009A4146" w:rsidRDefault="00A91112" w:rsidP="00A91112">
      <w:r>
        <w:t xml:space="preserve">Where parents/carers are not satisfied that their child is receiving the free entitlement in the correct way (as set out in this funding agreement and in Early Education and Childcare Statutory guidance for local authorities), a complaint can be submitted directly to Grace Plunkett-Hall or </w:t>
      </w:r>
      <w:r w:rsidR="009F3139">
        <w:t xml:space="preserve">Ofsted at </w:t>
      </w:r>
      <w:r w:rsidR="009F3139" w:rsidRPr="009F3139">
        <w:t>enquiries@ofsted.gov.uk or 0300 123 4666.</w:t>
      </w:r>
    </w:p>
    <w:p w14:paraId="15AC87C7" w14:textId="1C67ACF2" w:rsidR="009A4146" w:rsidRDefault="009A4146" w:rsidP="009A4146">
      <w:r>
        <w:t>It is a condition of my registration to investigate all written complaints relating to the safeguarding and welfare requirements of the EYFS. I will notify the complainant of the outcome within 28 days of receipt of the complaint. It is a requirement by Ofsted that all complaints are logged, along with the outcome and any action taken.</w:t>
      </w:r>
    </w:p>
    <w:p w14:paraId="16E1938B" w14:textId="77777777" w:rsidR="009A4146" w:rsidRPr="009A4146" w:rsidRDefault="009A4146" w:rsidP="009A4146">
      <w:pPr>
        <w:spacing w:after="60"/>
        <w:rPr>
          <w:b/>
        </w:rPr>
      </w:pPr>
      <w:r w:rsidRPr="009A4146">
        <w:rPr>
          <w:b/>
        </w:rPr>
        <w:t>I will record the following information:</w:t>
      </w:r>
    </w:p>
    <w:p w14:paraId="66E60273" w14:textId="1B6DE950" w:rsidR="009A4146" w:rsidRDefault="009A4146" w:rsidP="009A4146">
      <w:pPr>
        <w:pStyle w:val="ListParagraph"/>
      </w:pPr>
      <w:r>
        <w:t>the name of the person making the complaint</w:t>
      </w:r>
    </w:p>
    <w:p w14:paraId="20F8F682" w14:textId="629C5769" w:rsidR="009A4146" w:rsidRDefault="009A4146" w:rsidP="009A4146">
      <w:pPr>
        <w:pStyle w:val="ListParagraph"/>
      </w:pPr>
      <w:r>
        <w:t>the EYFS requirement to which the complaint relates</w:t>
      </w:r>
    </w:p>
    <w:p w14:paraId="0A158EF4" w14:textId="22D23D93" w:rsidR="009A4146" w:rsidRDefault="009A4146" w:rsidP="009A4146">
      <w:pPr>
        <w:pStyle w:val="ListParagraph"/>
      </w:pPr>
      <w:r>
        <w:t>the nature of the complaint</w:t>
      </w:r>
    </w:p>
    <w:p w14:paraId="7819E32E" w14:textId="7690EF7D" w:rsidR="009A4146" w:rsidRDefault="009A4146" w:rsidP="009A4146">
      <w:pPr>
        <w:pStyle w:val="ListParagraph"/>
      </w:pPr>
      <w:r>
        <w:t>the date/time of the complaint</w:t>
      </w:r>
    </w:p>
    <w:p w14:paraId="142D52ED" w14:textId="31408C5E" w:rsidR="009A4146" w:rsidRDefault="009A4146" w:rsidP="009A4146">
      <w:pPr>
        <w:pStyle w:val="ListParagraph"/>
      </w:pPr>
      <w:r>
        <w:t>any action taken in response to the complaint</w:t>
      </w:r>
    </w:p>
    <w:p w14:paraId="29D30146" w14:textId="1455B2AA" w:rsidR="009A4146" w:rsidRDefault="009A4146" w:rsidP="009A4146">
      <w:pPr>
        <w:pStyle w:val="ListParagraph"/>
      </w:pPr>
      <w:r>
        <w:t>the outcome of the complaint investigation</w:t>
      </w:r>
    </w:p>
    <w:p w14:paraId="473DA8BB" w14:textId="36B3E64C" w:rsidR="009A4146" w:rsidRDefault="009A4146" w:rsidP="009A4146">
      <w:pPr>
        <w:pStyle w:val="ListParagraph"/>
        <w:spacing w:after="160"/>
      </w:pPr>
      <w:r>
        <w:t>details of the information and findings that were given to the person making the complaint, including any action taken</w:t>
      </w:r>
    </w:p>
    <w:p w14:paraId="4E2D5278" w14:textId="7B0027C6" w:rsidR="009A4146" w:rsidRDefault="009A4146" w:rsidP="009A4146">
      <w:r w:rsidRPr="009A4146">
        <w:t>If we cannot resolve an issue between ourselves and</w:t>
      </w:r>
      <w:r>
        <w:t xml:space="preserve"> you wish to make a formal complaint then you can contact the Ofsted Complaints and Investigation Unit on 0300</w:t>
      </w:r>
      <w:r w:rsidR="00BF1AB6">
        <w:t xml:space="preserve"> </w:t>
      </w:r>
      <w:r>
        <w:t>123</w:t>
      </w:r>
      <w:r w:rsidR="00BF1AB6">
        <w:t xml:space="preserve"> 4666 </w:t>
      </w:r>
      <w:r>
        <w:t>or you can</w:t>
      </w:r>
      <w:r w:rsidR="00BF1AB6">
        <w:t xml:space="preserve"> email them at </w:t>
      </w:r>
      <w:hyperlink r:id="rId9" w:history="1">
        <w:r w:rsidR="00BF1AB6" w:rsidRPr="008F00ED">
          <w:rPr>
            <w:rStyle w:val="Hyperlink"/>
          </w:rPr>
          <w:t>enquiries@ofstead.gov.uk</w:t>
        </w:r>
      </w:hyperlink>
      <w:r w:rsidR="00BF1AB6">
        <w:t xml:space="preserve"> </w:t>
      </w:r>
      <w:r>
        <w:t>.</w:t>
      </w:r>
    </w:p>
    <w:p w14:paraId="4EAA164A" w14:textId="459B564F" w:rsidR="00664383" w:rsidRDefault="009A4146" w:rsidP="009A4146">
      <w:r>
        <w:t xml:space="preserve">I will keep a written record of complaints and their outcomes for at least </w:t>
      </w:r>
      <w:r w:rsidR="005174E9">
        <w:t>three</w:t>
      </w:r>
      <w:r>
        <w:t xml:space="preserve"> years.</w:t>
      </w:r>
    </w:p>
    <w:p w14:paraId="734AE039" w14:textId="77777777" w:rsidR="00291CEA" w:rsidRPr="009A4146" w:rsidRDefault="00291CEA" w:rsidP="009A4146"/>
    <w:sectPr w:rsidR="00291CEA" w:rsidRPr="009A4146" w:rsidSect="00876B9C">
      <w:headerReference w:type="even" r:id="rId10"/>
      <w:headerReference w:type="default" r:id="rId11"/>
      <w:footerReference w:type="even" r:id="rId12"/>
      <w:footerReference w:type="default" r:id="rId13"/>
      <w:headerReference w:type="first" r:id="rId14"/>
      <w:footerReference w:type="first" r:id="rId15"/>
      <w:pgSz w:w="11906" w:h="16838" w:code="9"/>
      <w:pgMar w:top="784" w:right="567" w:bottom="1361" w:left="567" w:header="397" w:footer="85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C19F1" w14:textId="77777777" w:rsidR="00876B9C" w:rsidRDefault="00876B9C" w:rsidP="00EB727B">
      <w:r>
        <w:separator/>
      </w:r>
    </w:p>
  </w:endnote>
  <w:endnote w:type="continuationSeparator" w:id="0">
    <w:p w14:paraId="42021761" w14:textId="77777777" w:rsidR="00876B9C" w:rsidRDefault="00876B9C" w:rsidP="00EB7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3D50512-AB55-4EC5-952F-67D6AA403A7B}"/>
    <w:embedBold r:id="rId2" w:fontKey="{5CA68CC4-6C51-4994-BFA1-868D20D8054B}"/>
  </w:font>
  <w:font w:name="Roboto">
    <w:charset w:val="00"/>
    <w:family w:val="auto"/>
    <w:pitch w:val="variable"/>
    <w:sig w:usb0="E0000AFF" w:usb1="5000217F" w:usb2="00000021" w:usb3="00000000" w:csb0="0000019F" w:csb1="00000000"/>
    <w:embedRegular r:id="rId3" w:fontKey="{D9264029-A91A-4ED4-89E6-7364D0BF8AE7}"/>
    <w:embedBold r:id="rId4" w:fontKey="{8C4B41C3-30B7-45D9-B116-9E693836DC98}"/>
  </w:font>
  <w:font w:name="Tuffy-TTF">
    <w:charset w:val="00"/>
    <w:family w:val="swiss"/>
    <w:pitch w:val="variable"/>
    <w:sig w:usb0="80000003" w:usb1="00000002" w:usb2="00000000" w:usb3="00000000" w:csb0="00000001" w:csb1="00000000"/>
    <w:embedBold r:id="rId5" w:fontKey="{44F73BC1-3D2F-46EA-9CEC-2DF09159ACDC}"/>
  </w:font>
  <w:font w:name="Sassoon Infant Rg">
    <w:panose1 w:val="00000000000000000000"/>
    <w:charset w:val="00"/>
    <w:family w:val="modern"/>
    <w:notTrueType/>
    <w:pitch w:val="variable"/>
    <w:sig w:usb0="800000AF" w:usb1="4000004A" w:usb2="00000010" w:usb3="00000000" w:csb0="00000001" w:csb1="00000000"/>
  </w:font>
  <w:font w:name="SF Cartoonist Hand">
    <w:charset w:val="00"/>
    <w:family w:val="auto"/>
    <w:pitch w:val="variable"/>
    <w:sig w:usb0="80000027" w:usb1="00000000" w:usb2="00000000" w:usb3="00000000" w:csb0="00000011" w:csb1="00000000"/>
    <w:embedRegular r:id="rId6" w:fontKey="{4B3C1322-9CCC-4E73-85B6-2E5820B65238}"/>
  </w:font>
  <w:font w:name="BPreplay">
    <w:altName w:val="Calibri"/>
    <w:panose1 w:val="00000000000000000000"/>
    <w:charset w:val="00"/>
    <w:family w:val="modern"/>
    <w:notTrueType/>
    <w:pitch w:val="variable"/>
    <w:sig w:usb0="8000008B" w:usb1="0000004A" w:usb2="00000000" w:usb3="00000000" w:csb0="00000009" w:csb1="00000000"/>
  </w:font>
  <w:font w:name="Calibri Light">
    <w:panose1 w:val="020F0302020204030204"/>
    <w:charset w:val="00"/>
    <w:family w:val="swiss"/>
    <w:pitch w:val="variable"/>
    <w:sig w:usb0="E4002EFF" w:usb1="C000247B" w:usb2="00000009" w:usb3="00000000" w:csb0="000001FF" w:csb1="00000000"/>
    <w:embedRegular r:id="rId7" w:fontKey="{58330167-34CB-4F48-97E0-2C65C1170C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5E879" w14:textId="77777777" w:rsidR="00867A08" w:rsidRDefault="00867A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B99F8" w14:textId="5D24376F" w:rsidR="00F85485" w:rsidRDefault="00F85485" w:rsidP="00F85485">
    <w:pPr>
      <w:pStyle w:val="Header"/>
    </w:pPr>
    <w:r>
      <w:t xml:space="preserve">Review date: </w:t>
    </w:r>
    <w:r w:rsidR="00867A08">
      <w:t>1</w:t>
    </w:r>
    <w:r>
      <w:t>/</w:t>
    </w:r>
    <w:r w:rsidR="00867A08">
      <w:t>3</w:t>
    </w:r>
    <w:r>
      <w:t>/202</w:t>
    </w:r>
    <w:r w:rsidR="00867A08">
      <w:t>4</w:t>
    </w:r>
    <w:r>
      <w:tab/>
    </w:r>
    <w:r>
      <w:tab/>
      <w:t xml:space="preserve">Next review date: </w:t>
    </w:r>
    <w:r w:rsidR="00867A08">
      <w:t>1</w:t>
    </w:r>
    <w:r>
      <w:t>/0</w:t>
    </w:r>
    <w:r w:rsidR="00867A08">
      <w:t>3</w:t>
    </w:r>
    <w:r>
      <w:t>/202</w:t>
    </w:r>
    <w:r w:rsidR="00867A08">
      <w:t>5</w:t>
    </w:r>
  </w:p>
  <w:p w14:paraId="6D513800" w14:textId="77777777" w:rsidR="00BB02D1" w:rsidRPr="00756A12" w:rsidRDefault="00BB02D1" w:rsidP="00BB02D1">
    <w:pPr>
      <w:tabs>
        <w:tab w:val="center" w:pos="4513"/>
        <w:tab w:val="right" w:pos="9026"/>
      </w:tabs>
      <w:spacing w:after="0" w:line="240" w:lineRule="auto"/>
    </w:pPr>
    <w:r w:rsidRPr="00756A12">
      <w:t xml:space="preserve">Review date: </w:t>
    </w:r>
    <w:r w:rsidRPr="00756A12">
      <w:tab/>
    </w:r>
    <w:r w:rsidRPr="00756A12">
      <w:tab/>
      <w:t>Next review date:                   .</w:t>
    </w:r>
  </w:p>
  <w:p w14:paraId="5FDE48EA" w14:textId="77777777" w:rsidR="00BB02D1" w:rsidRDefault="00BB02D1" w:rsidP="00BB02D1">
    <w:pPr>
      <w:tabs>
        <w:tab w:val="center" w:pos="4513"/>
        <w:tab w:val="right" w:pos="9026"/>
      </w:tabs>
      <w:spacing w:after="0" w:line="240" w:lineRule="auto"/>
    </w:pPr>
    <w:r w:rsidRPr="00756A12">
      <w:t>Reviewed by: Grace Plunkett-Hall</w:t>
    </w:r>
  </w:p>
  <w:p w14:paraId="02B2EA1D" w14:textId="77777777" w:rsidR="00BB02D1" w:rsidRDefault="00BB02D1" w:rsidP="00F85485">
    <w:pPr>
      <w:pStyle w:val="Head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AD19B" w14:textId="77777777" w:rsidR="00867A08" w:rsidRDefault="00867A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D268B" w14:textId="77777777" w:rsidR="00876B9C" w:rsidRDefault="00876B9C" w:rsidP="00EB727B">
      <w:r>
        <w:separator/>
      </w:r>
    </w:p>
  </w:footnote>
  <w:footnote w:type="continuationSeparator" w:id="0">
    <w:p w14:paraId="1C2D9222" w14:textId="77777777" w:rsidR="00876B9C" w:rsidRDefault="00876B9C" w:rsidP="00EB7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5E9B9" w14:textId="77777777" w:rsidR="00867A08" w:rsidRDefault="00867A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61796" w14:textId="7355F36E" w:rsidR="00BD64E5" w:rsidRPr="007955D5" w:rsidRDefault="00BD64E5" w:rsidP="00FF4AC5">
    <w:pPr>
      <w:pStyle w:val="Heading1"/>
      <w:spacing w:before="80" w:after="0"/>
      <w:rPr>
        <w:color w:val="00649C"/>
        <w:sz w:val="54"/>
      </w:rPr>
    </w:pPr>
    <w:r w:rsidRPr="007955D5">
      <w:rPr>
        <w:noProof/>
        <w:color w:val="00649C"/>
        <w:sz w:val="54"/>
      </w:rPr>
      <mc:AlternateContent>
        <mc:Choice Requires="wpg">
          <w:drawing>
            <wp:anchor distT="0" distB="0" distL="114300" distR="114300" simplePos="0" relativeHeight="251659776" behindDoc="0" locked="0" layoutInCell="1" allowOverlap="1" wp14:anchorId="0CD4C7C8" wp14:editId="02492D12">
              <wp:simplePos x="0" y="0"/>
              <wp:positionH relativeFrom="column">
                <wp:posOffset>6561455</wp:posOffset>
              </wp:positionH>
              <wp:positionV relativeFrom="paragraph">
                <wp:posOffset>101600</wp:posOffset>
              </wp:positionV>
              <wp:extent cx="1119812" cy="278130"/>
              <wp:effectExtent l="0" t="0" r="4445" b="7620"/>
              <wp:wrapNone/>
              <wp:docPr id="8" name="Group 8"/>
              <wp:cNvGraphicFramePr/>
              <a:graphic xmlns:a="http://schemas.openxmlformats.org/drawingml/2006/main">
                <a:graphicData uri="http://schemas.microsoft.com/office/word/2010/wordprocessingGroup">
                  <wpg:wgp>
                    <wpg:cNvGrpSpPr/>
                    <wpg:grpSpPr>
                      <a:xfrm>
                        <a:off x="0" y="0"/>
                        <a:ext cx="1119812" cy="278130"/>
                        <a:chOff x="0" y="0"/>
                        <a:chExt cx="1119812" cy="278130"/>
                      </a:xfrm>
                      <a:solidFill>
                        <a:srgbClr val="00649C"/>
                      </a:solidFill>
                    </wpg:grpSpPr>
                    <wps:wsp>
                      <wps:cNvPr id="6" name="Oval 6"/>
                      <wps:cNvSpPr/>
                      <wps:spPr>
                        <a:xfrm>
                          <a:off x="0" y="0"/>
                          <a:ext cx="278130" cy="27813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34160" y="0"/>
                          <a:ext cx="985652" cy="27813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0A8AAA" id="Group 8" o:spid="_x0000_s1026" style="position:absolute;margin-left:516.65pt;margin-top:8pt;width:88.15pt;height:21.9pt;z-index:251659776;mso-width-relative:margin;mso-height-relative:margin" coordsize="11198,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">
              <v:oval id="Oval 6" o:spid="_x0000_s1027" style="position:absolute;width:2781;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" filled="f" stroked="f" strokeweight="1pt">
                <v:stroke joinstyle="miter"/>
              </v:oval>
              <v:rect id="Rectangle 7" o:spid="_x0000_s1028" style="position:absolute;left:1341;width:9857;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" filled="f" stroked="f" strokeweight="1pt"/>
            </v:group>
          </w:pict>
        </mc:Fallback>
      </mc:AlternateContent>
    </w:r>
    <w:r w:rsidR="009A4146">
      <w:rPr>
        <w:noProof/>
        <w:color w:val="00649C"/>
        <w:sz w:val="54"/>
      </w:rPr>
      <w:t>Complaints</w:t>
    </w:r>
    <w:r w:rsidRPr="007955D5">
      <w:rPr>
        <w:color w:val="00649C"/>
        <w:sz w:val="54"/>
      </w:rPr>
      <w:t xml:space="preserve"> Policy</w:t>
    </w:r>
  </w:p>
  <w:p w14:paraId="686D1E7E" w14:textId="7A888F78" w:rsidR="0090447C" w:rsidRDefault="009044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D84C1" w14:textId="77777777" w:rsidR="00867A08" w:rsidRDefault="00867A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B43C99"/>
    <w:multiLevelType w:val="hybridMultilevel"/>
    <w:tmpl w:val="2B7CA15A"/>
    <w:lvl w:ilvl="0" w:tplc="7BEEF0C6">
      <w:start w:val="1"/>
      <w:numFmt w:val="bullet"/>
      <w:pStyle w:val="ListParagraph"/>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3169AD"/>
    <w:multiLevelType w:val="hybridMultilevel"/>
    <w:tmpl w:val="CB0E682C"/>
    <w:lvl w:ilvl="0" w:tplc="836A04BA">
      <w:start w:val="1"/>
      <w:numFmt w:val="decimal"/>
      <w:lvlText w:val="%1."/>
      <w:lvlJc w:val="left"/>
      <w:pPr>
        <w:ind w:left="720" w:hanging="360"/>
      </w:pPr>
      <w:rPr>
        <w:rFonts w:ascii="Arial" w:hAnsi="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21099369">
    <w:abstractNumId w:val="0"/>
  </w:num>
  <w:num w:numId="2" w16cid:durableId="4124327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CF9"/>
    <w:rsid w:val="00067D68"/>
    <w:rsid w:val="000B5E87"/>
    <w:rsid w:val="000C3106"/>
    <w:rsid w:val="000C442B"/>
    <w:rsid w:val="000C462C"/>
    <w:rsid w:val="000F2C12"/>
    <w:rsid w:val="00125E1F"/>
    <w:rsid w:val="00130B0F"/>
    <w:rsid w:val="00177502"/>
    <w:rsid w:val="001979EA"/>
    <w:rsid w:val="001B10D5"/>
    <w:rsid w:val="001D6A87"/>
    <w:rsid w:val="001E14CE"/>
    <w:rsid w:val="001E26EC"/>
    <w:rsid w:val="00242C60"/>
    <w:rsid w:val="0025778E"/>
    <w:rsid w:val="002707CA"/>
    <w:rsid w:val="00291CEA"/>
    <w:rsid w:val="002B3577"/>
    <w:rsid w:val="002C4355"/>
    <w:rsid w:val="002D31CD"/>
    <w:rsid w:val="002E3CF9"/>
    <w:rsid w:val="003039E3"/>
    <w:rsid w:val="003061FE"/>
    <w:rsid w:val="003163C1"/>
    <w:rsid w:val="00342A2B"/>
    <w:rsid w:val="00380F35"/>
    <w:rsid w:val="00391C1B"/>
    <w:rsid w:val="003961D9"/>
    <w:rsid w:val="003D02E3"/>
    <w:rsid w:val="003D7C55"/>
    <w:rsid w:val="003E6B9B"/>
    <w:rsid w:val="00406DD3"/>
    <w:rsid w:val="00417A1C"/>
    <w:rsid w:val="0042571D"/>
    <w:rsid w:val="004261DF"/>
    <w:rsid w:val="00457CED"/>
    <w:rsid w:val="00461653"/>
    <w:rsid w:val="0047521C"/>
    <w:rsid w:val="004D3C84"/>
    <w:rsid w:val="005174E9"/>
    <w:rsid w:val="00556E75"/>
    <w:rsid w:val="005C130A"/>
    <w:rsid w:val="005D3C40"/>
    <w:rsid w:val="00636297"/>
    <w:rsid w:val="00664383"/>
    <w:rsid w:val="006D100A"/>
    <w:rsid w:val="006E2D6D"/>
    <w:rsid w:val="006E3677"/>
    <w:rsid w:val="006F31DC"/>
    <w:rsid w:val="00740A8F"/>
    <w:rsid w:val="0076082A"/>
    <w:rsid w:val="00766549"/>
    <w:rsid w:val="00767630"/>
    <w:rsid w:val="007955D5"/>
    <w:rsid w:val="00796AF2"/>
    <w:rsid w:val="007A65CF"/>
    <w:rsid w:val="007B048D"/>
    <w:rsid w:val="00806FAF"/>
    <w:rsid w:val="008606F0"/>
    <w:rsid w:val="008678C8"/>
    <w:rsid w:val="00867A08"/>
    <w:rsid w:val="00876B9C"/>
    <w:rsid w:val="00876DEF"/>
    <w:rsid w:val="008B24A0"/>
    <w:rsid w:val="008C09A7"/>
    <w:rsid w:val="008D1F80"/>
    <w:rsid w:val="0090253B"/>
    <w:rsid w:val="0090447C"/>
    <w:rsid w:val="00913D28"/>
    <w:rsid w:val="00920F12"/>
    <w:rsid w:val="00937A90"/>
    <w:rsid w:val="00964C29"/>
    <w:rsid w:val="00971FFC"/>
    <w:rsid w:val="009A4146"/>
    <w:rsid w:val="009F3139"/>
    <w:rsid w:val="009F3C31"/>
    <w:rsid w:val="00A1324C"/>
    <w:rsid w:val="00A271A2"/>
    <w:rsid w:val="00A272AB"/>
    <w:rsid w:val="00A43DE8"/>
    <w:rsid w:val="00A91112"/>
    <w:rsid w:val="00AE5C0E"/>
    <w:rsid w:val="00B05543"/>
    <w:rsid w:val="00B2259E"/>
    <w:rsid w:val="00BB02D1"/>
    <w:rsid w:val="00BC1BF3"/>
    <w:rsid w:val="00BC3F98"/>
    <w:rsid w:val="00BD64E5"/>
    <w:rsid w:val="00BE744A"/>
    <w:rsid w:val="00BF1AB6"/>
    <w:rsid w:val="00C34DE3"/>
    <w:rsid w:val="00C74228"/>
    <w:rsid w:val="00CB444E"/>
    <w:rsid w:val="00D0774D"/>
    <w:rsid w:val="00D653F1"/>
    <w:rsid w:val="00E31CC7"/>
    <w:rsid w:val="00E40FC1"/>
    <w:rsid w:val="00E656DD"/>
    <w:rsid w:val="00EB236B"/>
    <w:rsid w:val="00EB727B"/>
    <w:rsid w:val="00ED1CDA"/>
    <w:rsid w:val="00EF44C9"/>
    <w:rsid w:val="00F05E0D"/>
    <w:rsid w:val="00F467C2"/>
    <w:rsid w:val="00F534DB"/>
    <w:rsid w:val="00F85485"/>
    <w:rsid w:val="00FC13B8"/>
    <w:rsid w:val="00FD6ED7"/>
    <w:rsid w:val="00FF4A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CDBBF"/>
  <w15:chartTrackingRefBased/>
  <w15:docId w15:val="{92A93264-4EC5-4542-93CB-AFEFEEC88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355"/>
    <w:pPr>
      <w:spacing w:after="160" w:line="280" w:lineRule="exact"/>
    </w:pPr>
    <w:rPr>
      <w:rFonts w:ascii="Roboto" w:hAnsi="Roboto"/>
      <w:color w:val="1C1C1C"/>
      <w:sz w:val="22"/>
      <w:szCs w:val="22"/>
    </w:rPr>
  </w:style>
  <w:style w:type="paragraph" w:styleId="Heading1">
    <w:name w:val="heading 1"/>
    <w:basedOn w:val="Normal"/>
    <w:next w:val="Normal"/>
    <w:link w:val="Heading1Char"/>
    <w:uiPriority w:val="9"/>
    <w:qFormat/>
    <w:rsid w:val="00380F35"/>
    <w:pPr>
      <w:spacing w:after="120" w:line="240" w:lineRule="auto"/>
      <w:outlineLvl w:val="0"/>
    </w:pPr>
    <w:rPr>
      <w:b/>
      <w:sz w:val="26"/>
      <w:szCs w:val="72"/>
      <w:lang w:eastAsia="en-US"/>
    </w:rPr>
  </w:style>
  <w:style w:type="paragraph" w:styleId="Heading2">
    <w:name w:val="heading 2"/>
    <w:basedOn w:val="Normal"/>
    <w:link w:val="Heading2Char"/>
    <w:uiPriority w:val="99"/>
    <w:qFormat/>
    <w:rsid w:val="006E2D6D"/>
    <w:pPr>
      <w:spacing w:before="240" w:after="0" w:line="240" w:lineRule="auto"/>
      <w:outlineLvl w:val="1"/>
    </w:pPr>
    <w:rPr>
      <w:b/>
      <w:sz w:val="26"/>
    </w:rPr>
  </w:style>
  <w:style w:type="paragraph" w:styleId="Heading3">
    <w:name w:val="heading 3"/>
    <w:basedOn w:val="Normal"/>
    <w:link w:val="Heading3Char"/>
    <w:uiPriority w:val="99"/>
    <w:qFormat/>
    <w:rsid w:val="00EB727B"/>
    <w:pPr>
      <w:spacing w:before="2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80F35"/>
    <w:rPr>
      <w:rFonts w:ascii="Roboto" w:hAnsi="Roboto"/>
      <w:b/>
      <w:color w:val="1C1C1C"/>
      <w:sz w:val="26"/>
      <w:szCs w:val="72"/>
      <w:lang w:eastAsia="en-US"/>
    </w:rPr>
  </w:style>
  <w:style w:type="character" w:customStyle="1" w:styleId="Heading2Char">
    <w:name w:val="Heading 2 Char"/>
    <w:link w:val="Heading2"/>
    <w:uiPriority w:val="99"/>
    <w:rsid w:val="006E2D6D"/>
    <w:rPr>
      <w:rFonts w:ascii="Roboto" w:hAnsi="Roboto"/>
      <w:b/>
      <w:color w:val="1C1C1C"/>
      <w:sz w:val="26"/>
      <w:szCs w:val="22"/>
    </w:rPr>
  </w:style>
  <w:style w:type="character" w:customStyle="1" w:styleId="Heading3Char">
    <w:name w:val="Heading 3 Char"/>
    <w:link w:val="Heading3"/>
    <w:uiPriority w:val="99"/>
    <w:rsid w:val="00EB727B"/>
    <w:rPr>
      <w:rFonts w:ascii="Tuffy-TTF" w:hAnsi="Tuffy-TTF"/>
      <w:b/>
      <w:color w:val="1C1C1C"/>
      <w:sz w:val="24"/>
      <w:szCs w:val="22"/>
    </w:rPr>
  </w:style>
  <w:style w:type="paragraph" w:customStyle="1" w:styleId="BasicParagraph">
    <w:name w:val="[Basic Paragraph]"/>
    <w:basedOn w:val="Normal"/>
    <w:uiPriority w:val="99"/>
    <w:rsid w:val="00EF44C9"/>
    <w:pPr>
      <w:suppressAutoHyphens/>
      <w:autoSpaceDE w:val="0"/>
      <w:autoSpaceDN w:val="0"/>
      <w:adjustRightInd w:val="0"/>
      <w:spacing w:after="170" w:line="300" w:lineRule="atLeast"/>
      <w:textAlignment w:val="center"/>
    </w:pPr>
    <w:rPr>
      <w:rFonts w:ascii="Sassoon Infant Rg" w:hAnsi="Sassoon Infant Rg" w:cs="Sassoon Infant Rg"/>
      <w:spacing w:val="-6"/>
      <w:szCs w:val="24"/>
    </w:rPr>
  </w:style>
  <w:style w:type="paragraph" w:customStyle="1" w:styleId="Bullets">
    <w:name w:val="Bullets"/>
    <w:basedOn w:val="BasicParagraph"/>
    <w:uiPriority w:val="99"/>
    <w:rsid w:val="00EF44C9"/>
    <w:pPr>
      <w:ind w:left="624" w:hanging="113"/>
    </w:pPr>
  </w:style>
  <w:style w:type="paragraph" w:customStyle="1" w:styleId="NumberedBullets">
    <w:name w:val="Numbered Bullets"/>
    <w:basedOn w:val="BasicParagraph"/>
    <w:uiPriority w:val="99"/>
    <w:rsid w:val="00EF44C9"/>
    <w:pPr>
      <w:ind w:left="624" w:hanging="113"/>
    </w:pPr>
  </w:style>
  <w:style w:type="paragraph" w:styleId="ListParagraph">
    <w:name w:val="List Paragraph"/>
    <w:basedOn w:val="Normal"/>
    <w:uiPriority w:val="34"/>
    <w:qFormat/>
    <w:rsid w:val="00D653F1"/>
    <w:pPr>
      <w:numPr>
        <w:numId w:val="1"/>
      </w:numPr>
      <w:spacing w:after="60"/>
      <w:ind w:left="357" w:hanging="357"/>
    </w:pPr>
  </w:style>
  <w:style w:type="paragraph" w:styleId="Header">
    <w:name w:val="header"/>
    <w:basedOn w:val="Normal"/>
    <w:link w:val="HeaderChar"/>
    <w:uiPriority w:val="99"/>
    <w:unhideWhenUsed/>
    <w:rsid w:val="000C442B"/>
    <w:pPr>
      <w:tabs>
        <w:tab w:val="center" w:pos="4513"/>
        <w:tab w:val="right" w:pos="9026"/>
      </w:tabs>
      <w:spacing w:after="0" w:line="240" w:lineRule="auto"/>
    </w:pPr>
  </w:style>
  <w:style w:type="character" w:customStyle="1" w:styleId="HeaderChar">
    <w:name w:val="Header Char"/>
    <w:link w:val="Header"/>
    <w:uiPriority w:val="99"/>
    <w:rsid w:val="000C442B"/>
    <w:rPr>
      <w:rFonts w:ascii="SF Cartoonist Hand" w:hAnsi="SF Cartoonist Hand"/>
      <w:color w:val="1C1C1C"/>
      <w:sz w:val="24"/>
    </w:rPr>
  </w:style>
  <w:style w:type="paragraph" w:styleId="Footer">
    <w:name w:val="footer"/>
    <w:basedOn w:val="Normal"/>
    <w:link w:val="FooterChar"/>
    <w:uiPriority w:val="99"/>
    <w:unhideWhenUsed/>
    <w:rsid w:val="000C442B"/>
    <w:pPr>
      <w:tabs>
        <w:tab w:val="center" w:pos="4513"/>
        <w:tab w:val="right" w:pos="9026"/>
      </w:tabs>
      <w:spacing w:after="0" w:line="240" w:lineRule="auto"/>
    </w:pPr>
  </w:style>
  <w:style w:type="character" w:customStyle="1" w:styleId="FooterChar">
    <w:name w:val="Footer Char"/>
    <w:link w:val="Footer"/>
    <w:uiPriority w:val="99"/>
    <w:rsid w:val="000C442B"/>
    <w:rPr>
      <w:rFonts w:ascii="SF Cartoonist Hand" w:hAnsi="SF Cartoonist Hand"/>
      <w:color w:val="1C1C1C"/>
      <w:sz w:val="24"/>
    </w:rPr>
  </w:style>
  <w:style w:type="paragraph" w:customStyle="1" w:styleId="Aim">
    <w:name w:val="Aim"/>
    <w:basedOn w:val="Normal"/>
    <w:link w:val="AimChar"/>
    <w:qFormat/>
    <w:rsid w:val="001B10D5"/>
  </w:style>
  <w:style w:type="character" w:customStyle="1" w:styleId="AimChar">
    <w:name w:val="Aim Char"/>
    <w:link w:val="Aim"/>
    <w:rsid w:val="001B10D5"/>
    <w:rPr>
      <w:rFonts w:ascii="SF Cartoonist Hand" w:hAnsi="SF Cartoonist Hand"/>
      <w:color w:val="1C1C1C"/>
      <w:sz w:val="24"/>
      <w:szCs w:val="22"/>
    </w:rPr>
  </w:style>
  <w:style w:type="paragraph" w:styleId="Title">
    <w:name w:val="Title"/>
    <w:basedOn w:val="Heading1"/>
    <w:next w:val="Normal"/>
    <w:link w:val="TitleChar"/>
    <w:uiPriority w:val="10"/>
    <w:qFormat/>
    <w:rsid w:val="006E2D6D"/>
    <w:pPr>
      <w:jc w:val="center"/>
    </w:pPr>
    <w:rPr>
      <w:sz w:val="54"/>
    </w:rPr>
  </w:style>
  <w:style w:type="character" w:customStyle="1" w:styleId="TitleChar">
    <w:name w:val="Title Char"/>
    <w:link w:val="Title"/>
    <w:uiPriority w:val="10"/>
    <w:rsid w:val="006E2D6D"/>
    <w:rPr>
      <w:rFonts w:ascii="Roboto" w:hAnsi="Roboto"/>
      <w:b/>
      <w:color w:val="1C1C1C"/>
      <w:sz w:val="54"/>
      <w:szCs w:val="72"/>
      <w:lang w:eastAsia="en-US"/>
    </w:rPr>
  </w:style>
  <w:style w:type="character" w:customStyle="1" w:styleId="TableHeadersChar">
    <w:name w:val="Table Headers Char"/>
    <w:link w:val="TableHeaders"/>
    <w:locked/>
    <w:rsid w:val="00457CED"/>
    <w:rPr>
      <w:rFonts w:ascii="BPreplay" w:hAnsi="BPreplay"/>
      <w:color w:val="4A4A4A"/>
      <w:sz w:val="14"/>
      <w:szCs w:val="22"/>
    </w:rPr>
  </w:style>
  <w:style w:type="paragraph" w:customStyle="1" w:styleId="TableHeaders">
    <w:name w:val="Table Headers"/>
    <w:basedOn w:val="Normal"/>
    <w:link w:val="TableHeadersChar"/>
    <w:qFormat/>
    <w:rsid w:val="00457CED"/>
    <w:pPr>
      <w:spacing w:after="0" w:line="264" w:lineRule="auto"/>
      <w:jc w:val="both"/>
    </w:pPr>
    <w:rPr>
      <w:rFonts w:ascii="BPreplay" w:hAnsi="BPreplay"/>
      <w:color w:val="4A4A4A"/>
      <w:sz w:val="14"/>
    </w:rPr>
  </w:style>
  <w:style w:type="character" w:customStyle="1" w:styleId="TableTextChar">
    <w:name w:val="Table Text Char"/>
    <w:link w:val="TableText"/>
    <w:locked/>
    <w:rsid w:val="00457CED"/>
    <w:rPr>
      <w:rFonts w:ascii="BPreplay" w:hAnsi="BPreplay"/>
      <w:szCs w:val="22"/>
    </w:rPr>
  </w:style>
  <w:style w:type="paragraph" w:customStyle="1" w:styleId="TableText">
    <w:name w:val="Table Text"/>
    <w:basedOn w:val="Normal"/>
    <w:link w:val="TableTextChar"/>
    <w:qFormat/>
    <w:rsid w:val="00457CED"/>
    <w:pPr>
      <w:spacing w:after="0" w:line="240" w:lineRule="auto"/>
      <w:jc w:val="both"/>
    </w:pPr>
    <w:rPr>
      <w:rFonts w:ascii="BPreplay" w:hAnsi="BPreplay"/>
      <w:color w:val="auto"/>
      <w:sz w:val="20"/>
    </w:rPr>
  </w:style>
  <w:style w:type="character" w:styleId="Hyperlink">
    <w:name w:val="Hyperlink"/>
    <w:basedOn w:val="DefaultParagraphFont"/>
    <w:uiPriority w:val="99"/>
    <w:unhideWhenUsed/>
    <w:rsid w:val="00BF1AB6"/>
    <w:rPr>
      <w:color w:val="0563C1" w:themeColor="hyperlink"/>
      <w:u w:val="single"/>
    </w:rPr>
  </w:style>
  <w:style w:type="character" w:styleId="UnresolvedMention">
    <w:name w:val="Unresolved Mention"/>
    <w:basedOn w:val="DefaultParagraphFont"/>
    <w:uiPriority w:val="99"/>
    <w:semiHidden/>
    <w:unhideWhenUsed/>
    <w:rsid w:val="00BF1A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2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weetpeasnorfolkcc@outlook.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nquiries@ofstead.gov.uk"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Action%20Templates\General\Adult%20Information%20(A4)\%23Word\Adult%20Information%20Template%20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29D19-A1AD-4E4D-A660-9F153A5C0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Adult Information Template Portrait</Template>
  <TotalTime>29</TotalTime>
  <Pages>1</Pages>
  <Words>325</Words>
  <Characters>1857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Swift</dc:creator>
  <cp:keywords/>
  <dc:description/>
  <cp:lastModifiedBy>grace partis</cp:lastModifiedBy>
  <cp:revision>7</cp:revision>
  <cp:lastPrinted>2021-06-18T20:59:00Z</cp:lastPrinted>
  <dcterms:created xsi:type="dcterms:W3CDTF">2021-06-18T21:58:00Z</dcterms:created>
  <dcterms:modified xsi:type="dcterms:W3CDTF">2024-03-01T00:24:00Z</dcterms:modified>
</cp:coreProperties>
</file>