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4EC5D" w14:textId="370FCAE8" w:rsidR="002D4EED" w:rsidRDefault="002D4EED" w:rsidP="002D4EED">
      <w:pPr>
        <w:spacing w:after="100"/>
      </w:pPr>
      <w:r>
        <w:t>Any information given to me, either verbally or in writing, regarding your child or your family, will be treated as confidential. I am aware of my responsibilities under General Data Protection Regulations (GDPR).</w:t>
      </w:r>
    </w:p>
    <w:p w14:paraId="6135B60C" w14:textId="58E2246D" w:rsidR="002D4EED" w:rsidRDefault="002D4EED" w:rsidP="002D4EED">
      <w:pPr>
        <w:spacing w:after="100"/>
      </w:pPr>
      <w:r>
        <w:t xml:space="preserve">I will not discuss your child with others unless I have permission from </w:t>
      </w:r>
      <w:r w:rsidRPr="002D4EED">
        <w:t>you to speak to a named individual, e.g. a grandparent, medical professional, other educational setting.</w:t>
      </w:r>
      <w:r>
        <w:t xml:space="preserve"> I </w:t>
      </w:r>
      <w:r w:rsidRPr="002D4EED">
        <w:t>will, however, divulge</w:t>
      </w:r>
      <w:r>
        <w:t xml:space="preserve"> confidential information to Social Services and to Ofsted if there appears to be </w:t>
      </w:r>
      <w:r w:rsidRPr="002D4EED">
        <w:t>a safeguarding issue that affects a child's welfare and/or safety</w:t>
      </w:r>
      <w:r>
        <w:t>.</w:t>
      </w:r>
    </w:p>
    <w:p w14:paraId="5B9C9453" w14:textId="77777777" w:rsidR="002D4EED" w:rsidRDefault="002D4EED" w:rsidP="002D4EED">
      <w:pPr>
        <w:spacing w:after="100"/>
      </w:pPr>
      <w:r>
        <w:t xml:space="preserve">Parents will have access to their own child’s records at any </w:t>
      </w:r>
      <w:r w:rsidRPr="002D4EED">
        <w:t>time, on request, with the exception of information related to safeguarding that if shared, could affect a child's safety.</w:t>
      </w:r>
      <w:r>
        <w:t xml:space="preserve"> All documentation relating to your child is stored in a file, which is not accessible to any other </w:t>
      </w:r>
      <w:r w:rsidRPr="002D4EED">
        <w:t>party. All devices with electronic documents will be password protected and all paperwork will be securely locked away.</w:t>
      </w:r>
      <w:r>
        <w:t xml:space="preserve"> </w:t>
      </w:r>
    </w:p>
    <w:p w14:paraId="75ADAE96" w14:textId="003DEB2D" w:rsidR="0061462E" w:rsidRDefault="002D4EED" w:rsidP="002D4EED">
      <w:pPr>
        <w:spacing w:after="100"/>
      </w:pPr>
      <w:r>
        <w:t>During the course of our working relationship you will also find out information about my family and myself. I would expect you to keep this information confidential and I would be grateful if you too would respect my family’s confidentiality and not repeat what you may have been told to other parties. If you have any concerns regarding this policy, please do not hesitate to contact me.</w:t>
      </w:r>
    </w:p>
    <w:p w14:paraId="43CA8ACD" w14:textId="311F1674" w:rsidR="002D4EED" w:rsidRPr="002D4EED" w:rsidRDefault="002D4EED" w:rsidP="002D4EED">
      <w:pPr>
        <w:spacing w:after="100"/>
      </w:pPr>
      <w:r>
        <w:t xml:space="preserve">Part of the GDPR regulations require childminders to inform children and their families of how long we will retain the information we process. </w:t>
      </w:r>
      <w:r w:rsidRPr="002D4EED">
        <w:rPr>
          <w:spacing w:val="-3"/>
        </w:rPr>
        <w:t>When a child leaves my setting, I will only store information on the child and their parents/carers for as long as is required by law or by guidance given to me. Anything I don’t need to keep, I will delete from my computer or shred.</w:t>
      </w:r>
    </w:p>
    <w:p w14:paraId="4C3BA2A1" w14:textId="77777777" w:rsidR="002D4EED" w:rsidRPr="002D4EED" w:rsidRDefault="002D4EED" w:rsidP="002D4EED">
      <w:pPr>
        <w:spacing w:after="40"/>
        <w:rPr>
          <w:b/>
        </w:rPr>
      </w:pPr>
      <w:r w:rsidRPr="002D4EED">
        <w:rPr>
          <w:b/>
        </w:rPr>
        <w:t>Information I Can Delete on Request</w:t>
      </w:r>
    </w:p>
    <w:p w14:paraId="26DAD142" w14:textId="77777777" w:rsidR="002D4EED" w:rsidRDefault="002D4EED" w:rsidP="002D4EED">
      <w:pPr>
        <w:spacing w:after="0"/>
      </w:pPr>
      <w:r>
        <w:t>Once a child leaves my setting, I will delete the following information, if requested:</w:t>
      </w:r>
    </w:p>
    <w:p w14:paraId="339A917E" w14:textId="5D70E4BC" w:rsidR="002D4EED" w:rsidRDefault="002D4EED" w:rsidP="002D4EED">
      <w:pPr>
        <w:pStyle w:val="ListParagraph"/>
        <w:spacing w:after="20"/>
      </w:pPr>
      <w:r>
        <w:t>Contact telephone numbers from my phone</w:t>
      </w:r>
    </w:p>
    <w:p w14:paraId="785828ED" w14:textId="7B2C34EC" w:rsidR="002D4EED" w:rsidRDefault="002D4EED" w:rsidP="002D4EED">
      <w:pPr>
        <w:pStyle w:val="ListParagraph"/>
      </w:pPr>
      <w:r>
        <w:t>Any one-to-one messages</w:t>
      </w:r>
    </w:p>
    <w:p w14:paraId="6926F525" w14:textId="4A706AFA" w:rsidR="002D4EED" w:rsidRPr="002D4EED" w:rsidRDefault="002D4EED" w:rsidP="002D4EED">
      <w:pPr>
        <w:spacing w:after="40"/>
        <w:rPr>
          <w:b/>
        </w:rPr>
      </w:pPr>
      <w:r w:rsidRPr="002D4EED">
        <w:rPr>
          <w:b/>
        </w:rPr>
        <w:t xml:space="preserve">Information Which Must </w:t>
      </w:r>
      <w:r w:rsidR="00E83BA8">
        <w:rPr>
          <w:b/>
        </w:rPr>
        <w:t>B</w:t>
      </w:r>
      <w:r w:rsidRPr="002D4EED">
        <w:rPr>
          <w:b/>
        </w:rPr>
        <w:t>e Kept for an Extended Period</w:t>
      </w:r>
    </w:p>
    <w:p w14:paraId="16977FC2" w14:textId="5081E553" w:rsidR="002D4EED" w:rsidRDefault="002D4EED" w:rsidP="002D4EED">
      <w:pPr>
        <w:pStyle w:val="ListParagraph"/>
        <w:spacing w:after="20"/>
      </w:pPr>
      <w:r>
        <w:t xml:space="preserve">Information relating to safeguarding, </w:t>
      </w:r>
      <w:r w:rsidR="007C5A22">
        <w:t>pre-existing injuries or serious accidents or injuries</w:t>
      </w:r>
      <w:r>
        <w:t xml:space="preserve"> will be retained until the child reaches the age of 2</w:t>
      </w:r>
      <w:r w:rsidR="007C5A22">
        <w:t>4 years old</w:t>
      </w:r>
      <w:r>
        <w:t>, as required by law.</w:t>
      </w:r>
    </w:p>
    <w:p w14:paraId="0673A63C" w14:textId="0B93F4B7" w:rsidR="002D4EED" w:rsidRDefault="002D4EED" w:rsidP="002D4EED">
      <w:pPr>
        <w:pStyle w:val="ListParagraph"/>
      </w:pPr>
      <w:r>
        <w:t>Contracts, information sheets, permission forms, accounts and funding forms will be retained for 7 years.</w:t>
      </w:r>
    </w:p>
    <w:p w14:paraId="1DBCFFF3" w14:textId="77777777" w:rsidR="002D4EED" w:rsidRPr="002D4EED" w:rsidRDefault="002D4EED" w:rsidP="002D4EED">
      <w:pPr>
        <w:spacing w:after="40"/>
        <w:rPr>
          <w:b/>
        </w:rPr>
      </w:pPr>
      <w:r w:rsidRPr="002D4EED">
        <w:rPr>
          <w:b/>
        </w:rPr>
        <w:t>Information I Will Routinely Delete When a Child Leaves My Setting</w:t>
      </w:r>
    </w:p>
    <w:p w14:paraId="6273D205" w14:textId="49C332FC" w:rsidR="002D4EED" w:rsidRDefault="002D4EED" w:rsidP="002D4EED">
      <w:r>
        <w:t>Other data will be deleted as soon as the child leaves my setting, unless written permission is obtained, in which case it will be kept securely and only used in ways that I am given permission for (e.g. photographs). Individual development folders/learning journeys will be given to the parents when the child leaves.</w:t>
      </w:r>
    </w:p>
    <w:p w14:paraId="558AD3BB" w14:textId="77777777" w:rsidR="00DB2B0C" w:rsidRPr="00DB2B0C" w:rsidRDefault="00DB2B0C" w:rsidP="00DB2B0C"/>
    <w:p w14:paraId="1E9C4ED6" w14:textId="77777777" w:rsidR="00DB2B0C" w:rsidRPr="00DB2B0C" w:rsidRDefault="00DB2B0C" w:rsidP="00DB2B0C"/>
    <w:p w14:paraId="43C5B866" w14:textId="77777777" w:rsidR="00DB2B0C" w:rsidRPr="00DB2B0C" w:rsidRDefault="00DB2B0C" w:rsidP="00DB2B0C"/>
    <w:p w14:paraId="18217986" w14:textId="77777777" w:rsidR="00DB2B0C" w:rsidRPr="00DB2B0C" w:rsidRDefault="00DB2B0C" w:rsidP="00DB2B0C"/>
    <w:p w14:paraId="4273C2C6" w14:textId="77777777" w:rsidR="00DB2B0C" w:rsidRPr="00DB2B0C" w:rsidRDefault="00DB2B0C" w:rsidP="00DB2B0C"/>
    <w:p w14:paraId="2A1BFE61" w14:textId="77777777" w:rsidR="00DB2B0C" w:rsidRPr="00DB2B0C" w:rsidRDefault="00DB2B0C" w:rsidP="00DB2B0C"/>
    <w:p w14:paraId="3DEDDBB3" w14:textId="77777777" w:rsidR="00DB2B0C" w:rsidRPr="00DB2B0C" w:rsidRDefault="00DB2B0C" w:rsidP="00DB2B0C"/>
    <w:p w14:paraId="7D9AADC8" w14:textId="77777777" w:rsidR="00DB2B0C" w:rsidRPr="00DB2B0C" w:rsidRDefault="00DB2B0C" w:rsidP="00DB2B0C"/>
    <w:p w14:paraId="3A88DBEA" w14:textId="2F697DF8" w:rsidR="00DB2B0C" w:rsidRPr="00DB2B0C" w:rsidRDefault="00DB2B0C" w:rsidP="00DB2B0C">
      <w:pPr>
        <w:tabs>
          <w:tab w:val="left" w:pos="9060"/>
        </w:tabs>
      </w:pPr>
      <w:r>
        <w:tab/>
      </w:r>
    </w:p>
    <w:sectPr w:rsidR="00DB2B0C" w:rsidRPr="00DB2B0C" w:rsidSect="006C6867">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14A15" w14:textId="77777777" w:rsidR="006C6867" w:rsidRDefault="006C6867" w:rsidP="00EB727B">
      <w:r>
        <w:separator/>
      </w:r>
    </w:p>
  </w:endnote>
  <w:endnote w:type="continuationSeparator" w:id="0">
    <w:p w14:paraId="3F65B3A6" w14:textId="77777777" w:rsidR="006C6867" w:rsidRDefault="006C6867"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42E06E-097C-4571-8E8F-40E97E941AFD}"/>
    <w:embedBold r:id="rId2" w:fontKey="{76ADFA6F-F2AE-4DBA-8974-771AA54CD573}"/>
  </w:font>
  <w:font w:name="Roboto">
    <w:charset w:val="00"/>
    <w:family w:val="auto"/>
    <w:pitch w:val="variable"/>
    <w:sig w:usb0="E0000AFF" w:usb1="5000217F" w:usb2="00000021" w:usb3="00000000" w:csb0="0000019F" w:csb1="00000000"/>
    <w:embedRegular r:id="rId3" w:fontKey="{E36ABCC3-C00E-4E74-B023-5C44111ED906}"/>
    <w:embedBold r:id="rId4" w:fontKey="{F46217F7-5532-4249-AB5C-018BC9F36DC5}"/>
  </w:font>
  <w:font w:name="Tuffy-TTF">
    <w:charset w:val="00"/>
    <w:family w:val="swiss"/>
    <w:pitch w:val="variable"/>
    <w:sig w:usb0="80000003" w:usb1="00000002" w:usb2="00000000" w:usb3="00000000" w:csb0="00000001" w:csb1="00000000"/>
    <w:embedBold r:id="rId5" w:fontKey="{17FB8A4B-CC92-421E-B4DE-8C0FB3746AF7}"/>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673E3622-80CF-4EB4-B4F5-AA37554D47E9}"/>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1D29A2F2-F99D-493C-ADA6-7B0D665D03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5228" w14:textId="77777777" w:rsidR="00E153CF" w:rsidRDefault="00E15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1AF1" w14:textId="242E7D2F" w:rsidR="00E153CF" w:rsidRPr="00756A12" w:rsidRDefault="00E153CF" w:rsidP="00E153CF">
    <w:pPr>
      <w:tabs>
        <w:tab w:val="center" w:pos="4513"/>
        <w:tab w:val="right" w:pos="9026"/>
      </w:tabs>
      <w:spacing w:after="0" w:line="240" w:lineRule="auto"/>
    </w:pPr>
    <w:r w:rsidRPr="00756A12">
      <w:t>Review date: 1/0</w:t>
    </w:r>
    <w:r w:rsidR="00DB2B0C">
      <w:t>3</w:t>
    </w:r>
    <w:r w:rsidRPr="00756A12">
      <w:t>/202</w:t>
    </w:r>
    <w:r w:rsidR="00DB2B0C">
      <w:t>4</w:t>
    </w:r>
    <w:r w:rsidRPr="00756A12">
      <w:tab/>
    </w:r>
    <w:r w:rsidRPr="00756A12">
      <w:tab/>
      <w:t>Next review date: 1/0</w:t>
    </w:r>
    <w:r w:rsidR="00DB2B0C">
      <w:t>3</w:t>
    </w:r>
    <w:r w:rsidRPr="00756A12">
      <w:t>/202</w:t>
    </w:r>
    <w:r w:rsidR="00DB2B0C">
      <w:t>5</w:t>
    </w:r>
  </w:p>
  <w:p w14:paraId="454F7681" w14:textId="77777777" w:rsidR="00E153CF" w:rsidRPr="00756A12" w:rsidRDefault="00E153CF" w:rsidP="00E153CF">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724F1AE8" w:rsidR="000C442B" w:rsidRPr="00E153CF" w:rsidRDefault="00E153CF" w:rsidP="00E153CF">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136D" w14:textId="77777777" w:rsidR="00E153CF" w:rsidRDefault="00E1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7BFDA" w14:textId="77777777" w:rsidR="006C6867" w:rsidRDefault="006C6867" w:rsidP="00EB727B">
      <w:r>
        <w:separator/>
      </w:r>
    </w:p>
  </w:footnote>
  <w:footnote w:type="continuationSeparator" w:id="0">
    <w:p w14:paraId="535A1CD8" w14:textId="77777777" w:rsidR="006C6867" w:rsidRDefault="006C6867"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857C" w14:textId="77777777" w:rsidR="00E153CF" w:rsidRDefault="00E15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1E7E" w14:textId="4809DE80" w:rsidR="0090447C" w:rsidRPr="002D4EED" w:rsidRDefault="00BD64E5" w:rsidP="002D4EED">
    <w:pPr>
      <w:pStyle w:val="Heading1"/>
      <w:spacing w:before="80" w:after="10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2D4EED" w:rsidRPr="002D4EED">
      <w:rPr>
        <w:noProof/>
        <w:color w:val="00649C"/>
        <w:sz w:val="54"/>
      </w:rPr>
      <w:t xml:space="preserve">Confidentiality, Privacy and Data </w:t>
    </w:r>
    <w:r w:rsidR="002D4EED">
      <w:rPr>
        <w:noProof/>
        <w:color w:val="00649C"/>
        <w:sz w:val="54"/>
      </w:rPr>
      <w:br/>
    </w:r>
    <w:r w:rsidR="002D4EED" w:rsidRPr="002D4EED">
      <w:rPr>
        <w:noProof/>
        <w:color w:val="00649C"/>
        <w:sz w:val="54"/>
      </w:rPr>
      <w:t>Retention</w:t>
    </w:r>
    <w:r w:rsidR="002D4EED">
      <w:rPr>
        <w:noProof/>
        <w:color w:val="00649C"/>
        <w:sz w:val="54"/>
      </w:rPr>
      <w:t xml:space="preserve"> </w:t>
    </w:r>
    <w:r w:rsidRPr="007955D5">
      <w:rPr>
        <w:color w:val="00649C"/>
        <w:sz w:val="54"/>
      </w:rPr>
      <w:t>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5A28" w14:textId="77777777" w:rsidR="00E153CF" w:rsidRDefault="00E15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7419767">
    <w:abstractNumId w:val="0"/>
  </w:num>
  <w:num w:numId="2" w16cid:durableId="1287395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B5E87"/>
    <w:rsid w:val="000C3106"/>
    <w:rsid w:val="000C442B"/>
    <w:rsid w:val="000C462C"/>
    <w:rsid w:val="000F2C12"/>
    <w:rsid w:val="00125E1F"/>
    <w:rsid w:val="00177502"/>
    <w:rsid w:val="001B10D5"/>
    <w:rsid w:val="001D6A87"/>
    <w:rsid w:val="001E14CE"/>
    <w:rsid w:val="001E26EC"/>
    <w:rsid w:val="001E47F1"/>
    <w:rsid w:val="00242C60"/>
    <w:rsid w:val="0025778E"/>
    <w:rsid w:val="002707CA"/>
    <w:rsid w:val="002B3577"/>
    <w:rsid w:val="002C4355"/>
    <w:rsid w:val="002D31CD"/>
    <w:rsid w:val="002D4EED"/>
    <w:rsid w:val="002E3CF9"/>
    <w:rsid w:val="003027BA"/>
    <w:rsid w:val="003039E3"/>
    <w:rsid w:val="003061FE"/>
    <w:rsid w:val="003163C1"/>
    <w:rsid w:val="00342A2B"/>
    <w:rsid w:val="00380F35"/>
    <w:rsid w:val="003961D9"/>
    <w:rsid w:val="003D02E3"/>
    <w:rsid w:val="003D7C55"/>
    <w:rsid w:val="003E6B9B"/>
    <w:rsid w:val="004261DF"/>
    <w:rsid w:val="00457CED"/>
    <w:rsid w:val="00461653"/>
    <w:rsid w:val="004D3C84"/>
    <w:rsid w:val="00520AA6"/>
    <w:rsid w:val="00556E75"/>
    <w:rsid w:val="005C130A"/>
    <w:rsid w:val="005D3C40"/>
    <w:rsid w:val="005E7561"/>
    <w:rsid w:val="0061462E"/>
    <w:rsid w:val="00636297"/>
    <w:rsid w:val="00664383"/>
    <w:rsid w:val="006C6867"/>
    <w:rsid w:val="006D100A"/>
    <w:rsid w:val="006E2D6D"/>
    <w:rsid w:val="006E3677"/>
    <w:rsid w:val="006F31DC"/>
    <w:rsid w:val="00740A8F"/>
    <w:rsid w:val="00766549"/>
    <w:rsid w:val="00767630"/>
    <w:rsid w:val="007955D5"/>
    <w:rsid w:val="00796AF2"/>
    <w:rsid w:val="007A65CF"/>
    <w:rsid w:val="007B048D"/>
    <w:rsid w:val="007C5A22"/>
    <w:rsid w:val="00806FAF"/>
    <w:rsid w:val="008606F0"/>
    <w:rsid w:val="00862652"/>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75370"/>
    <w:rsid w:val="00A81C54"/>
    <w:rsid w:val="00AE5C0E"/>
    <w:rsid w:val="00B05543"/>
    <w:rsid w:val="00B2259E"/>
    <w:rsid w:val="00B91D08"/>
    <w:rsid w:val="00BC1BF3"/>
    <w:rsid w:val="00BC3F98"/>
    <w:rsid w:val="00BD64E5"/>
    <w:rsid w:val="00BE744A"/>
    <w:rsid w:val="00C34DE3"/>
    <w:rsid w:val="00C74228"/>
    <w:rsid w:val="00CB444E"/>
    <w:rsid w:val="00D015FF"/>
    <w:rsid w:val="00D0774D"/>
    <w:rsid w:val="00D239CA"/>
    <w:rsid w:val="00D653F1"/>
    <w:rsid w:val="00DB2B0C"/>
    <w:rsid w:val="00E153CF"/>
    <w:rsid w:val="00E31CC7"/>
    <w:rsid w:val="00E40FC1"/>
    <w:rsid w:val="00E656DD"/>
    <w:rsid w:val="00E83BA8"/>
    <w:rsid w:val="00EB236B"/>
    <w:rsid w:val="00EB727B"/>
    <w:rsid w:val="00ED1CDA"/>
    <w:rsid w:val="00EF44C9"/>
    <w:rsid w:val="00F05E0D"/>
    <w:rsid w:val="00F43D8E"/>
    <w:rsid w:val="00F467C2"/>
    <w:rsid w:val="00F534DB"/>
    <w:rsid w:val="00F719FE"/>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0356E-7EEC-481A-BAE7-78C95658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TotalTime>
  <Pages>1</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2021-06-18T21:06:00Z</cp:lastPrinted>
  <dcterms:created xsi:type="dcterms:W3CDTF">2021-06-18T21:57:00Z</dcterms:created>
  <dcterms:modified xsi:type="dcterms:W3CDTF">2024-03-01T00:24:00Z</dcterms:modified>
</cp:coreProperties>
</file>