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2C3B8" w14:textId="5750E000" w:rsidR="00A64DE2" w:rsidRDefault="00A64DE2" w:rsidP="00A64DE2">
      <w:r>
        <w:t>As an Ofsted registered childminder, I encourage the children in my care to join in all sorts of different physical activities and I provide a range of resources to make it fun and enjoyable.</w:t>
      </w:r>
    </w:p>
    <w:p w14:paraId="02CB39F2" w14:textId="7F8016EE" w:rsidR="00A64DE2" w:rsidRDefault="00A64DE2" w:rsidP="00A64DE2">
      <w:r>
        <w:t xml:space="preserve">In my </w:t>
      </w:r>
      <w:r w:rsidRPr="00A64DE2">
        <w:t>garden and on outings to places such as public playgrounds, children will have access to</w:t>
      </w:r>
      <w:r>
        <w:t xml:space="preserve"> a range of large outdoor equipment. While this provides lots of opportunities for developing new physical skills and enjoyment, it also brings with it some potential dangers. Children need to learn about danger and risk-taking. However, in order to make my </w:t>
      </w:r>
      <w:r w:rsidRPr="00A64DE2">
        <w:t>garden and playgrounds</w:t>
      </w:r>
      <w:r>
        <w:t xml:space="preserve"> a safe environment and to reduce the risk of possible accidents, I have put the following procedures in place.</w:t>
      </w:r>
    </w:p>
    <w:p w14:paraId="497AB30F" w14:textId="77777777" w:rsidR="00A64DE2" w:rsidRPr="00A64DE2" w:rsidRDefault="00A64DE2" w:rsidP="001B44EC">
      <w:pPr>
        <w:spacing w:after="60"/>
        <w:rPr>
          <w:b/>
        </w:rPr>
      </w:pPr>
      <w:r w:rsidRPr="00A64DE2">
        <w:rPr>
          <w:b/>
        </w:rPr>
        <w:t>Large Garden Equipment Procedure</w:t>
      </w:r>
    </w:p>
    <w:p w14:paraId="03341E7F" w14:textId="77777777" w:rsidR="00A64DE2" w:rsidRDefault="00A64DE2" w:rsidP="00A64DE2">
      <w:pPr>
        <w:pStyle w:val="ListParagraph"/>
      </w:pPr>
      <w:r>
        <w:t>All minded children will be supervised by a responsible adult at all times.</w:t>
      </w:r>
    </w:p>
    <w:p w14:paraId="0182A2AA" w14:textId="5B3DE864" w:rsidR="00A64DE2" w:rsidRDefault="00A64DE2" w:rsidP="00A64DE2">
      <w:pPr>
        <w:pStyle w:val="ListParagraph"/>
      </w:pPr>
      <w:r>
        <w:t xml:space="preserve">Children will be taught </w:t>
      </w:r>
      <w:r w:rsidRPr="00A64DE2">
        <w:t>to use equipment safely and any potential dangers will be explained</w:t>
      </w:r>
      <w:r>
        <w:t xml:space="preserve"> in a way that is suitable for their stage of development and understanding.</w:t>
      </w:r>
    </w:p>
    <w:p w14:paraId="0BA713E7" w14:textId="77777777" w:rsidR="00A64DE2" w:rsidRDefault="00A64DE2" w:rsidP="00A64DE2">
      <w:pPr>
        <w:pStyle w:val="ListParagraph"/>
      </w:pPr>
      <w:r>
        <w:t>Children will be encouraged to take turns and share the equipment.</w:t>
      </w:r>
    </w:p>
    <w:p w14:paraId="23B33B9D" w14:textId="2F91B78C" w:rsidR="00A64DE2" w:rsidRDefault="00A64DE2" w:rsidP="00A64DE2">
      <w:pPr>
        <w:pStyle w:val="ListParagraph"/>
      </w:pPr>
      <w:r>
        <w:t xml:space="preserve">The equipment will be checked/cleaned before use </w:t>
      </w:r>
      <w:r w:rsidRPr="00A64DE2">
        <w:t>where necessary</w:t>
      </w:r>
      <w:r>
        <w:t>.</w:t>
      </w:r>
    </w:p>
    <w:p w14:paraId="1D15F172" w14:textId="164A0E2B" w:rsidR="005227BB" w:rsidRDefault="00A64DE2" w:rsidP="005227BB">
      <w:pPr>
        <w:pStyle w:val="ListParagraph"/>
      </w:pPr>
      <w:r>
        <w:t xml:space="preserve">The equipment will be checked for wear and tear/damage regularly and withdrawn from use if </w:t>
      </w:r>
      <w:r w:rsidRPr="00A64DE2">
        <w:t xml:space="preserve">faulty. </w:t>
      </w:r>
    </w:p>
    <w:p w14:paraId="262223D1" w14:textId="47C71D7A" w:rsidR="00A64DE2" w:rsidRDefault="00A64DE2" w:rsidP="001B44EC">
      <w:pPr>
        <w:pStyle w:val="ListParagraph"/>
        <w:spacing w:after="40"/>
      </w:pPr>
      <w:r>
        <w:t>Children will only be allowed to access equipment that is recommended for their age and suitable for their physical ability.</w:t>
      </w:r>
    </w:p>
    <w:p w14:paraId="787555D3" w14:textId="13FC0C42" w:rsidR="00A64DE2" w:rsidRDefault="00A64DE2" w:rsidP="001B44EC">
      <w:pPr>
        <w:pStyle w:val="ListParagraph"/>
        <w:spacing w:after="160"/>
      </w:pPr>
      <w:r>
        <w:t>No large trampolines will be used by minded children, as these are not covered by my insurance policy.</w:t>
      </w:r>
    </w:p>
    <w:p w14:paraId="37BFB9B8" w14:textId="07F42A01" w:rsidR="00A64DE2" w:rsidRDefault="00A64DE2" w:rsidP="00A64DE2">
      <w:r>
        <w:t>Children will be encouraged to participate but will not be made to do any activity that they are uncomfortable with, for example using a climbing frame.</w:t>
      </w:r>
    </w:p>
    <w:p w14:paraId="097B1BFA" w14:textId="260A0813" w:rsidR="003E6B9B" w:rsidRDefault="003E6B9B" w:rsidP="00E31CC7"/>
    <w:p w14:paraId="0141C810" w14:textId="77777777" w:rsidR="001809E9" w:rsidRPr="001809E9" w:rsidRDefault="001809E9" w:rsidP="001809E9"/>
    <w:p w14:paraId="6FE344B9" w14:textId="77777777" w:rsidR="001809E9" w:rsidRPr="001809E9" w:rsidRDefault="001809E9" w:rsidP="001809E9"/>
    <w:p w14:paraId="5E451D77" w14:textId="77777777" w:rsidR="001809E9" w:rsidRPr="001809E9" w:rsidRDefault="001809E9" w:rsidP="001809E9"/>
    <w:p w14:paraId="33C17AD9" w14:textId="77777777" w:rsidR="001809E9" w:rsidRPr="001809E9" w:rsidRDefault="001809E9" w:rsidP="001809E9"/>
    <w:p w14:paraId="32633844" w14:textId="77777777" w:rsidR="001809E9" w:rsidRPr="001809E9" w:rsidRDefault="001809E9" w:rsidP="001809E9"/>
    <w:p w14:paraId="75F08387" w14:textId="77777777" w:rsidR="001809E9" w:rsidRPr="001809E9" w:rsidRDefault="001809E9" w:rsidP="001809E9"/>
    <w:p w14:paraId="4B369B1E" w14:textId="77777777" w:rsidR="001809E9" w:rsidRPr="001809E9" w:rsidRDefault="001809E9" w:rsidP="001809E9"/>
    <w:p w14:paraId="07FCE204" w14:textId="77777777" w:rsidR="001809E9" w:rsidRPr="001809E9" w:rsidRDefault="001809E9" w:rsidP="001809E9"/>
    <w:p w14:paraId="7E446F2C" w14:textId="77777777" w:rsidR="001809E9" w:rsidRPr="001809E9" w:rsidRDefault="001809E9" w:rsidP="001809E9"/>
    <w:p w14:paraId="5575F67D" w14:textId="77777777" w:rsidR="001809E9" w:rsidRPr="001809E9" w:rsidRDefault="001809E9" w:rsidP="001809E9"/>
    <w:p w14:paraId="6339A9C5" w14:textId="77777777" w:rsidR="001809E9" w:rsidRPr="001809E9" w:rsidRDefault="001809E9" w:rsidP="001809E9"/>
    <w:p w14:paraId="565D67AA" w14:textId="77777777" w:rsidR="001809E9" w:rsidRPr="001809E9" w:rsidRDefault="001809E9" w:rsidP="001809E9"/>
    <w:p w14:paraId="48F040A8" w14:textId="77777777" w:rsidR="001809E9" w:rsidRPr="001809E9" w:rsidRDefault="001809E9" w:rsidP="001809E9"/>
    <w:p w14:paraId="7E6625F8" w14:textId="77777777" w:rsidR="001809E9" w:rsidRPr="001809E9" w:rsidRDefault="001809E9" w:rsidP="001809E9"/>
    <w:p w14:paraId="2F14BB53" w14:textId="77777777" w:rsidR="001809E9" w:rsidRPr="001809E9" w:rsidRDefault="001809E9" w:rsidP="001809E9"/>
    <w:p w14:paraId="7AE803F9" w14:textId="31ED63D7" w:rsidR="001809E9" w:rsidRPr="001809E9" w:rsidRDefault="001809E9" w:rsidP="001809E9">
      <w:pPr>
        <w:tabs>
          <w:tab w:val="left" w:pos="9030"/>
        </w:tabs>
      </w:pPr>
      <w:r>
        <w:tab/>
      </w:r>
    </w:p>
    <w:sectPr w:rsidR="001809E9" w:rsidRPr="001809E9" w:rsidSect="0018683B">
      <w:headerReference w:type="even" r:id="rId8"/>
      <w:headerReference w:type="default" r:id="rId9"/>
      <w:footerReference w:type="even" r:id="rId10"/>
      <w:footerReference w:type="default" r:id="rId11"/>
      <w:headerReference w:type="first" r:id="rId12"/>
      <w:footerReference w:type="first" r:id="rId13"/>
      <w:pgSz w:w="11906" w:h="16838" w:code="9"/>
      <w:pgMar w:top="891"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34000" w14:textId="77777777" w:rsidR="0018683B" w:rsidRDefault="0018683B" w:rsidP="00EB727B">
      <w:r>
        <w:separator/>
      </w:r>
    </w:p>
  </w:endnote>
  <w:endnote w:type="continuationSeparator" w:id="0">
    <w:p w14:paraId="278CE088" w14:textId="77777777" w:rsidR="0018683B" w:rsidRDefault="0018683B"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9688B94-4259-48EB-8B85-B2CFAEA76130}"/>
    <w:embedBold r:id="rId2" w:fontKey="{F27FE1C9-D0C3-4800-A4A6-B6CCB9C48594}"/>
  </w:font>
  <w:font w:name="Roboto">
    <w:charset w:val="00"/>
    <w:family w:val="auto"/>
    <w:pitch w:val="variable"/>
    <w:sig w:usb0="E0000AFF" w:usb1="5000217F" w:usb2="00000021" w:usb3="00000000" w:csb0="0000019F" w:csb1="00000000"/>
    <w:embedRegular r:id="rId3" w:fontKey="{A0846A72-6386-429C-8870-DE6D3D914D27}"/>
    <w:embedBold r:id="rId4" w:fontKey="{3A57E95A-AC16-415E-A8D7-F1A4E103FE55}"/>
  </w:font>
  <w:font w:name="Tuffy-TTF">
    <w:charset w:val="00"/>
    <w:family w:val="swiss"/>
    <w:pitch w:val="variable"/>
    <w:sig w:usb0="80000003" w:usb1="00000002" w:usb2="00000000" w:usb3="00000000" w:csb0="00000001" w:csb1="00000000"/>
    <w:embedBold r:id="rId5" w:fontKey="{E9C79099-A6B9-4892-AB4E-C39AFEAB6693}"/>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4D97D666-71D7-4A52-9234-55B7A4C7FA83}"/>
  </w:font>
  <w:font w:name="BPreplay">
    <w:altName w:val="Calibri"/>
    <w:panose1 w:val="00000000000000000000"/>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7" w:fontKey="{B6FFADC7-B9F3-4773-8EAB-B1FB3B48F9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C6AB" w14:textId="77777777" w:rsidR="001809E9" w:rsidRDefault="001809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B146" w14:textId="7DDFAB9B" w:rsidR="00FB4040" w:rsidRPr="00756A12" w:rsidRDefault="00FB4040" w:rsidP="00FB4040">
    <w:pPr>
      <w:tabs>
        <w:tab w:val="center" w:pos="4513"/>
        <w:tab w:val="right" w:pos="9026"/>
      </w:tabs>
      <w:spacing w:after="0" w:line="240" w:lineRule="auto"/>
    </w:pPr>
    <w:r w:rsidRPr="00756A12">
      <w:t>Review date: 1/0</w:t>
    </w:r>
    <w:r w:rsidR="001809E9">
      <w:t>3</w:t>
    </w:r>
    <w:r w:rsidRPr="00756A12">
      <w:t>/202</w:t>
    </w:r>
    <w:r w:rsidR="001809E9">
      <w:t>4</w:t>
    </w:r>
    <w:r w:rsidRPr="00756A12">
      <w:tab/>
    </w:r>
    <w:r w:rsidRPr="00756A12">
      <w:tab/>
      <w:t>Next review date: 1/0</w:t>
    </w:r>
    <w:r w:rsidR="001809E9">
      <w:t>3</w:t>
    </w:r>
    <w:r w:rsidRPr="00756A12">
      <w:t>/202</w:t>
    </w:r>
    <w:r w:rsidR="001809E9">
      <w:t>5</w:t>
    </w:r>
  </w:p>
  <w:p w14:paraId="38FBC311" w14:textId="77777777" w:rsidR="00FB4040" w:rsidRPr="00756A12" w:rsidRDefault="00FB4040" w:rsidP="00FB4040">
    <w:pPr>
      <w:tabs>
        <w:tab w:val="center" w:pos="4513"/>
        <w:tab w:val="right" w:pos="9026"/>
      </w:tabs>
      <w:spacing w:after="0" w:line="240" w:lineRule="auto"/>
    </w:pPr>
    <w:r w:rsidRPr="00756A12">
      <w:t xml:space="preserve">Review date: </w:t>
    </w:r>
    <w:r w:rsidRPr="00756A12">
      <w:tab/>
    </w:r>
    <w:r w:rsidRPr="00756A12">
      <w:tab/>
      <w:t>Next review date:                   .</w:t>
    </w:r>
  </w:p>
  <w:p w14:paraId="0FA9076E" w14:textId="7F0BB1FD" w:rsidR="000C442B" w:rsidRPr="00FB4040" w:rsidRDefault="00FB4040" w:rsidP="00FB4040">
    <w:pPr>
      <w:tabs>
        <w:tab w:val="center" w:pos="4513"/>
        <w:tab w:val="right" w:pos="9026"/>
      </w:tabs>
      <w:spacing w:after="0" w:line="240" w:lineRule="auto"/>
    </w:pPr>
    <w:r w:rsidRPr="00756A12">
      <w:t>Reviewed by: Grace Plunkett-Hall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87367" w14:textId="77777777" w:rsidR="001809E9" w:rsidRDefault="001809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67E4C" w14:textId="77777777" w:rsidR="0018683B" w:rsidRDefault="0018683B" w:rsidP="00EB727B">
      <w:r>
        <w:separator/>
      </w:r>
    </w:p>
  </w:footnote>
  <w:footnote w:type="continuationSeparator" w:id="0">
    <w:p w14:paraId="6F65B7A5" w14:textId="77777777" w:rsidR="0018683B" w:rsidRDefault="0018683B"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29D23" w14:textId="77777777" w:rsidR="001809E9" w:rsidRDefault="00180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1796" w14:textId="253758A8" w:rsidR="00BD64E5" w:rsidRPr="007955D5" w:rsidRDefault="00BD64E5" w:rsidP="000C462C">
    <w:pPr>
      <w:pStyle w:val="Heading1"/>
      <w:spacing w:before="80" w:after="8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A64DE2">
      <w:rPr>
        <w:noProof/>
        <w:color w:val="00649C"/>
        <w:sz w:val="54"/>
      </w:rPr>
      <w:t>Large Outdoor Equipment</w:t>
    </w:r>
    <w:r w:rsidRPr="007955D5">
      <w:rPr>
        <w:color w:val="00649C"/>
        <w:sz w:val="54"/>
      </w:rPr>
      <w:t xml:space="preserve"> Policy</w:t>
    </w:r>
  </w:p>
  <w:p w14:paraId="686D1E7E" w14:textId="7A888F78" w:rsidR="0090447C" w:rsidRDefault="009044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81A09" w14:textId="77777777" w:rsidR="001809E9" w:rsidRDefault="00180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B7CA15A"/>
    <w:lvl w:ilvl="0" w:tplc="7BEEF0C6">
      <w:start w:val="1"/>
      <w:numFmt w:val="bullet"/>
      <w:pStyle w:val="ListParagraph"/>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84421760">
    <w:abstractNumId w:val="0"/>
  </w:num>
  <w:num w:numId="2" w16cid:durableId="20069297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67D68"/>
    <w:rsid w:val="000829EE"/>
    <w:rsid w:val="000B5E87"/>
    <w:rsid w:val="000C3106"/>
    <w:rsid w:val="000C442B"/>
    <w:rsid w:val="000C462C"/>
    <w:rsid w:val="000F2C12"/>
    <w:rsid w:val="00110E86"/>
    <w:rsid w:val="00125E1F"/>
    <w:rsid w:val="00177502"/>
    <w:rsid w:val="001809E9"/>
    <w:rsid w:val="0018683B"/>
    <w:rsid w:val="001B10D5"/>
    <w:rsid w:val="001B44EC"/>
    <w:rsid w:val="001D6A87"/>
    <w:rsid w:val="001E14CE"/>
    <w:rsid w:val="001E26EC"/>
    <w:rsid w:val="00242C60"/>
    <w:rsid w:val="0025778E"/>
    <w:rsid w:val="002707CA"/>
    <w:rsid w:val="002B3577"/>
    <w:rsid w:val="002C4355"/>
    <w:rsid w:val="002D31CD"/>
    <w:rsid w:val="002E3CF9"/>
    <w:rsid w:val="003039E3"/>
    <w:rsid w:val="003061FE"/>
    <w:rsid w:val="003163C1"/>
    <w:rsid w:val="0036388D"/>
    <w:rsid w:val="00380F35"/>
    <w:rsid w:val="003961D9"/>
    <w:rsid w:val="003B643D"/>
    <w:rsid w:val="003D02E3"/>
    <w:rsid w:val="003D7C55"/>
    <w:rsid w:val="003E6B9B"/>
    <w:rsid w:val="00457CED"/>
    <w:rsid w:val="00461653"/>
    <w:rsid w:val="004D3C84"/>
    <w:rsid w:val="005227BB"/>
    <w:rsid w:val="00556E75"/>
    <w:rsid w:val="005C130A"/>
    <w:rsid w:val="005D3C40"/>
    <w:rsid w:val="00636297"/>
    <w:rsid w:val="006D100A"/>
    <w:rsid w:val="006E2D6D"/>
    <w:rsid w:val="006E3677"/>
    <w:rsid w:val="006F31DC"/>
    <w:rsid w:val="00766549"/>
    <w:rsid w:val="00767630"/>
    <w:rsid w:val="007955D5"/>
    <w:rsid w:val="00796AF2"/>
    <w:rsid w:val="007A65CF"/>
    <w:rsid w:val="007B048D"/>
    <w:rsid w:val="00806FAF"/>
    <w:rsid w:val="008606F0"/>
    <w:rsid w:val="008678C8"/>
    <w:rsid w:val="008B24A0"/>
    <w:rsid w:val="008C09A7"/>
    <w:rsid w:val="008C7D4C"/>
    <w:rsid w:val="008D1F80"/>
    <w:rsid w:val="0090253B"/>
    <w:rsid w:val="0090447C"/>
    <w:rsid w:val="00913D28"/>
    <w:rsid w:val="00920F12"/>
    <w:rsid w:val="00937A90"/>
    <w:rsid w:val="00971FFC"/>
    <w:rsid w:val="009F3C31"/>
    <w:rsid w:val="00A1324C"/>
    <w:rsid w:val="00A271A2"/>
    <w:rsid w:val="00A43DE8"/>
    <w:rsid w:val="00A64DE2"/>
    <w:rsid w:val="00AE5C0E"/>
    <w:rsid w:val="00B2259E"/>
    <w:rsid w:val="00BC1BF3"/>
    <w:rsid w:val="00BC3F98"/>
    <w:rsid w:val="00BD64E5"/>
    <w:rsid w:val="00BE744A"/>
    <w:rsid w:val="00C34DE3"/>
    <w:rsid w:val="00C74228"/>
    <w:rsid w:val="00CA6ABF"/>
    <w:rsid w:val="00CB444E"/>
    <w:rsid w:val="00D0774D"/>
    <w:rsid w:val="00D653F1"/>
    <w:rsid w:val="00E31CC7"/>
    <w:rsid w:val="00E40FC1"/>
    <w:rsid w:val="00E656DD"/>
    <w:rsid w:val="00EB236B"/>
    <w:rsid w:val="00EB727B"/>
    <w:rsid w:val="00ED1CDA"/>
    <w:rsid w:val="00EF44C9"/>
    <w:rsid w:val="00F05E0D"/>
    <w:rsid w:val="00F467C2"/>
    <w:rsid w:val="00F534DB"/>
    <w:rsid w:val="00FB4040"/>
    <w:rsid w:val="00FC13B8"/>
    <w:rsid w:val="00FD6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380F35"/>
    <w:pPr>
      <w:spacing w:after="120" w:line="240" w:lineRule="auto"/>
      <w:outlineLvl w:val="0"/>
    </w:pPr>
    <w:rPr>
      <w:b/>
      <w:sz w:val="26"/>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F35"/>
    <w:rPr>
      <w:rFonts w:ascii="Roboto" w:hAnsi="Roboto"/>
      <w:b/>
      <w:color w:val="1C1C1C"/>
      <w:sz w:val="26"/>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653F1"/>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FFE05-0B5B-442C-A330-8AA080985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0</TotalTime>
  <Pages>1</Pages>
  <Words>236</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partis</cp:lastModifiedBy>
  <cp:revision>5</cp:revision>
  <cp:lastPrinted>2021-06-18T21:26:00Z</cp:lastPrinted>
  <dcterms:created xsi:type="dcterms:W3CDTF">2021-06-18T21:56:00Z</dcterms:created>
  <dcterms:modified xsi:type="dcterms:W3CDTF">2024-03-01T00:36:00Z</dcterms:modified>
</cp:coreProperties>
</file>