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95219" w14:textId="70A439AB" w:rsidR="00E31CC7" w:rsidRDefault="00E31CC7" w:rsidP="00E31CC7">
      <w:r>
        <w:t xml:space="preserve">In line with guidelines from the </w:t>
      </w:r>
      <w:r w:rsidR="00257AA3">
        <w:t>s</w:t>
      </w:r>
      <w:r>
        <w:t xml:space="preserve">tatutory </w:t>
      </w:r>
      <w:r w:rsidR="00257AA3">
        <w:t>f</w:t>
      </w:r>
      <w:r>
        <w:t>ramework for the EYFS 2017, I will not allow smoking in or on the premises when children are present or about to be present.</w:t>
      </w:r>
    </w:p>
    <w:p w14:paraId="61781C7B" w14:textId="20AF7644" w:rsidR="00E31CC7" w:rsidRDefault="00E31CC7" w:rsidP="00E31CC7">
      <w:pPr>
        <w:pStyle w:val="ListParagraph"/>
      </w:pPr>
      <w:r>
        <w:t>No one is permitted to smoke inside my home or any vehicle that is used to transport minded children at any time.</w:t>
      </w:r>
    </w:p>
    <w:p w14:paraId="57E98BE6" w14:textId="1EF08682" w:rsidR="00E31CC7" w:rsidRDefault="00E31CC7" w:rsidP="00E31CC7">
      <w:pPr>
        <w:pStyle w:val="ListParagraph"/>
      </w:pPr>
      <w:r>
        <w:t>If visitors to my home wish to smoke after business hours, they may do so outdoors and dispose of any waste in an outdoor bin, away from the play area.</w:t>
      </w:r>
    </w:p>
    <w:p w14:paraId="35A8E201" w14:textId="181FACC7" w:rsidR="00E31CC7" w:rsidRDefault="00E31CC7" w:rsidP="00E31CC7">
      <w:pPr>
        <w:pStyle w:val="ListParagraph"/>
      </w:pPr>
      <w:r>
        <w:t>We will not visit any indoor venue where smoking is permitted, including private dwellings.</w:t>
      </w:r>
    </w:p>
    <w:p w14:paraId="2AF305F9" w14:textId="7F8799EB" w:rsidR="00E31CC7" w:rsidRDefault="00E31CC7" w:rsidP="00E31CC7">
      <w:pPr>
        <w:pStyle w:val="ListParagraph"/>
      </w:pPr>
      <w:r>
        <w:t>In outdoor public places, we will avoid other people who are smoking, as much as possible.</w:t>
      </w:r>
    </w:p>
    <w:p w14:paraId="4F26D668" w14:textId="19C7EE34" w:rsidR="00E31CC7" w:rsidRDefault="00E31CC7" w:rsidP="00E31CC7">
      <w:pPr>
        <w:pStyle w:val="ListParagraph"/>
      </w:pPr>
      <w:r>
        <w:t>I will also provide information to parents/carers about the dangers of smoking around their children, if necessary.</w:t>
      </w:r>
    </w:p>
    <w:p w14:paraId="097B1BFA" w14:textId="260A0813" w:rsidR="003E6B9B" w:rsidRDefault="003E6B9B" w:rsidP="00E31CC7"/>
    <w:p w14:paraId="0F6CA89A" w14:textId="77777777" w:rsidR="00EA4DCE" w:rsidRPr="00EA4DCE" w:rsidRDefault="00EA4DCE" w:rsidP="00EA4DCE"/>
    <w:p w14:paraId="753D1A0A" w14:textId="77777777" w:rsidR="00EA4DCE" w:rsidRPr="00EA4DCE" w:rsidRDefault="00EA4DCE" w:rsidP="00EA4DCE"/>
    <w:p w14:paraId="229C5157" w14:textId="77777777" w:rsidR="00EA4DCE" w:rsidRPr="00EA4DCE" w:rsidRDefault="00EA4DCE" w:rsidP="00EA4DCE"/>
    <w:p w14:paraId="4B9DFB2B" w14:textId="77777777" w:rsidR="00EA4DCE" w:rsidRPr="00EA4DCE" w:rsidRDefault="00EA4DCE" w:rsidP="00EA4DCE"/>
    <w:p w14:paraId="145F7542" w14:textId="77777777" w:rsidR="00EA4DCE" w:rsidRPr="00EA4DCE" w:rsidRDefault="00EA4DCE" w:rsidP="00EA4DCE"/>
    <w:p w14:paraId="11783BA6" w14:textId="77777777" w:rsidR="00EA4DCE" w:rsidRPr="00EA4DCE" w:rsidRDefault="00EA4DCE" w:rsidP="00EA4DCE"/>
    <w:p w14:paraId="0ED17F37" w14:textId="77777777" w:rsidR="00EA4DCE" w:rsidRPr="00EA4DCE" w:rsidRDefault="00EA4DCE" w:rsidP="00EA4DCE"/>
    <w:p w14:paraId="1CA873B4" w14:textId="77777777" w:rsidR="00EA4DCE" w:rsidRPr="00EA4DCE" w:rsidRDefault="00EA4DCE" w:rsidP="00EA4DCE"/>
    <w:p w14:paraId="07EF6A50" w14:textId="77777777" w:rsidR="00EA4DCE" w:rsidRPr="00EA4DCE" w:rsidRDefault="00EA4DCE" w:rsidP="00EA4DCE"/>
    <w:p w14:paraId="3097FCBE" w14:textId="77777777" w:rsidR="00EA4DCE" w:rsidRPr="00EA4DCE" w:rsidRDefault="00EA4DCE" w:rsidP="00EA4DCE"/>
    <w:p w14:paraId="7C89ACC6" w14:textId="77777777" w:rsidR="00EA4DCE" w:rsidRPr="00EA4DCE" w:rsidRDefault="00EA4DCE" w:rsidP="00EA4DCE"/>
    <w:p w14:paraId="0B827C51" w14:textId="77777777" w:rsidR="00EA4DCE" w:rsidRPr="00EA4DCE" w:rsidRDefault="00EA4DCE" w:rsidP="00EA4DCE"/>
    <w:p w14:paraId="06A221F7" w14:textId="77777777" w:rsidR="00EA4DCE" w:rsidRPr="00EA4DCE" w:rsidRDefault="00EA4DCE" w:rsidP="00EA4DCE"/>
    <w:p w14:paraId="61F49E13" w14:textId="77777777" w:rsidR="00EA4DCE" w:rsidRPr="00EA4DCE" w:rsidRDefault="00EA4DCE" w:rsidP="00EA4DCE"/>
    <w:p w14:paraId="293E1458" w14:textId="77777777" w:rsidR="00EA4DCE" w:rsidRPr="00EA4DCE" w:rsidRDefault="00EA4DCE" w:rsidP="00EA4DCE"/>
    <w:p w14:paraId="6E17FC34" w14:textId="77777777" w:rsidR="00EA4DCE" w:rsidRPr="00EA4DCE" w:rsidRDefault="00EA4DCE" w:rsidP="00EA4DCE"/>
    <w:p w14:paraId="2DB5D2AD" w14:textId="77777777" w:rsidR="00EA4DCE" w:rsidRPr="00EA4DCE" w:rsidRDefault="00EA4DCE" w:rsidP="00EA4DCE"/>
    <w:p w14:paraId="06842C17" w14:textId="77777777" w:rsidR="00EA4DCE" w:rsidRPr="00EA4DCE" w:rsidRDefault="00EA4DCE" w:rsidP="00EA4DCE"/>
    <w:p w14:paraId="5A01AE9D" w14:textId="77777777" w:rsidR="00EA4DCE" w:rsidRPr="00EA4DCE" w:rsidRDefault="00EA4DCE" w:rsidP="00EA4DCE"/>
    <w:p w14:paraId="18D17C86" w14:textId="77777777" w:rsidR="00EA4DCE" w:rsidRPr="00EA4DCE" w:rsidRDefault="00EA4DCE" w:rsidP="00EA4DCE"/>
    <w:p w14:paraId="7E022512" w14:textId="77777777" w:rsidR="00EA4DCE" w:rsidRPr="00EA4DCE" w:rsidRDefault="00EA4DCE" w:rsidP="00EA4DCE"/>
    <w:p w14:paraId="60F34841" w14:textId="77777777" w:rsidR="00EA4DCE" w:rsidRPr="00EA4DCE" w:rsidRDefault="00EA4DCE" w:rsidP="00EA4DCE"/>
    <w:p w14:paraId="416125DF" w14:textId="46F6B2B4" w:rsidR="00EA4DCE" w:rsidRPr="00EA4DCE" w:rsidRDefault="00EA4DCE" w:rsidP="00EA4DCE">
      <w:pPr>
        <w:tabs>
          <w:tab w:val="left" w:pos="9030"/>
        </w:tabs>
      </w:pPr>
      <w:r>
        <w:tab/>
      </w:r>
    </w:p>
    <w:sectPr w:rsidR="00EA4DCE" w:rsidRPr="00EA4DCE" w:rsidSect="00BC39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B6D56" w14:textId="77777777" w:rsidR="00BC398B" w:rsidRDefault="00BC398B" w:rsidP="00EB727B">
      <w:r>
        <w:separator/>
      </w:r>
    </w:p>
  </w:endnote>
  <w:endnote w:type="continuationSeparator" w:id="0">
    <w:p w14:paraId="00B122A0" w14:textId="77777777" w:rsidR="00BC398B" w:rsidRDefault="00BC398B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C0577C-E6C9-4C24-94C4-8D728C3D8A3D}"/>
    <w:embedBold r:id="rId2" w:fontKey="{192D6247-E5D1-4064-BA1E-1B8F27C092E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9B9008F8-8783-4AB6-A08E-59AE60E82E2F}"/>
    <w:embedBold r:id="rId4" w:fontKey="{31AF385B-2178-4C0E-9440-4E9057991D37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8EE3C458-A280-45C1-8D7D-9F0D66F2520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1C65333B-A1DD-4788-AD99-F0E5219F47A9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0F37363-B530-48A2-9F24-F120E51BF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365F" w14:textId="77777777" w:rsidR="007A63DA" w:rsidRDefault="007A63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7F670" w14:textId="1A7D4D37" w:rsidR="007A63DA" w:rsidRPr="00756A12" w:rsidRDefault="007A63DA" w:rsidP="007A63DA">
    <w:pPr>
      <w:tabs>
        <w:tab w:val="center" w:pos="4513"/>
        <w:tab w:val="right" w:pos="9026"/>
      </w:tabs>
      <w:spacing w:after="0" w:line="240" w:lineRule="auto"/>
    </w:pPr>
    <w:r w:rsidRPr="00756A12">
      <w:t>Review date: 1/0</w:t>
    </w:r>
    <w:r w:rsidR="00EA4DCE">
      <w:t>3</w:t>
    </w:r>
    <w:r w:rsidRPr="00756A12">
      <w:t>/202</w:t>
    </w:r>
    <w:r w:rsidR="00EA4DCE">
      <w:t>4</w:t>
    </w:r>
    <w:r w:rsidRPr="00756A12">
      <w:tab/>
    </w:r>
    <w:r w:rsidRPr="00756A12">
      <w:tab/>
      <w:t>Next review date: 1/0</w:t>
    </w:r>
    <w:r w:rsidR="00EA4DCE">
      <w:t>3</w:t>
    </w:r>
    <w:r w:rsidRPr="00756A12">
      <w:t>/202</w:t>
    </w:r>
    <w:r w:rsidR="00EA4DCE">
      <w:t>5</w:t>
    </w:r>
  </w:p>
  <w:p w14:paraId="2D65DC30" w14:textId="77777777" w:rsidR="007A63DA" w:rsidRPr="00756A12" w:rsidRDefault="007A63DA" w:rsidP="007A63DA">
    <w:pPr>
      <w:tabs>
        <w:tab w:val="center" w:pos="4513"/>
        <w:tab w:val="right" w:pos="9026"/>
      </w:tabs>
      <w:spacing w:after="0" w:line="240" w:lineRule="auto"/>
    </w:pPr>
    <w:r w:rsidRPr="00756A12">
      <w:t xml:space="preserve">Review date: </w:t>
    </w:r>
    <w:r w:rsidRPr="00756A12">
      <w:tab/>
    </w:r>
    <w:r w:rsidRPr="00756A12">
      <w:tab/>
      <w:t>Next review date:                   .</w:t>
    </w:r>
  </w:p>
  <w:p w14:paraId="0FA9076E" w14:textId="4D955A87" w:rsidR="000C442B" w:rsidRPr="007A63DA" w:rsidRDefault="007A63DA" w:rsidP="007A63DA">
    <w:pPr>
      <w:tabs>
        <w:tab w:val="center" w:pos="4513"/>
        <w:tab w:val="right" w:pos="9026"/>
      </w:tabs>
      <w:spacing w:after="0" w:line="240" w:lineRule="auto"/>
    </w:pPr>
    <w:r w:rsidRPr="00756A12">
      <w:t>Reviewed by: Grace Plunkett-Hall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F35AF" w14:textId="77777777" w:rsidR="007A63DA" w:rsidRDefault="007A63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2D751" w14:textId="77777777" w:rsidR="00BC398B" w:rsidRDefault="00BC398B" w:rsidP="00EB727B">
      <w:r>
        <w:separator/>
      </w:r>
    </w:p>
  </w:footnote>
  <w:footnote w:type="continuationSeparator" w:id="0">
    <w:p w14:paraId="6FD7AADA" w14:textId="77777777" w:rsidR="00BC398B" w:rsidRDefault="00BC398B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74B9B" w14:textId="77777777" w:rsidR="007A63DA" w:rsidRDefault="007A63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481D1869" w:rsidR="00BD64E5" w:rsidRPr="007955D5" w:rsidRDefault="00BD64E5" w:rsidP="000C462C">
    <w:pPr>
      <w:pStyle w:val="Heading1"/>
      <w:spacing w:before="80" w:after="8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E31CC7">
      <w:rPr>
        <w:noProof/>
        <w:color w:val="00649C"/>
        <w:sz w:val="54"/>
      </w:rPr>
      <w:t>No Smoking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5B8C3" w14:textId="77777777" w:rsidR="007A63DA" w:rsidRDefault="007A63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166615">
    <w:abstractNumId w:val="0"/>
  </w:num>
  <w:num w:numId="2" w16cid:durableId="927614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472DA"/>
    <w:rsid w:val="00177502"/>
    <w:rsid w:val="001B10D5"/>
    <w:rsid w:val="001D6A87"/>
    <w:rsid w:val="001E14CE"/>
    <w:rsid w:val="001E26EC"/>
    <w:rsid w:val="00242C60"/>
    <w:rsid w:val="0025778E"/>
    <w:rsid w:val="00257AA3"/>
    <w:rsid w:val="002707CA"/>
    <w:rsid w:val="002B3577"/>
    <w:rsid w:val="002C4355"/>
    <w:rsid w:val="002D31CD"/>
    <w:rsid w:val="002E3CF9"/>
    <w:rsid w:val="003039E3"/>
    <w:rsid w:val="003061FE"/>
    <w:rsid w:val="003163C1"/>
    <w:rsid w:val="00380F35"/>
    <w:rsid w:val="003961D9"/>
    <w:rsid w:val="003D02E3"/>
    <w:rsid w:val="003D7C55"/>
    <w:rsid w:val="003E6B9B"/>
    <w:rsid w:val="00457CED"/>
    <w:rsid w:val="00461653"/>
    <w:rsid w:val="004D3C84"/>
    <w:rsid w:val="00556E75"/>
    <w:rsid w:val="00596475"/>
    <w:rsid w:val="005C130A"/>
    <w:rsid w:val="005D3C40"/>
    <w:rsid w:val="00636297"/>
    <w:rsid w:val="006A0D30"/>
    <w:rsid w:val="006D100A"/>
    <w:rsid w:val="006E2D6D"/>
    <w:rsid w:val="006E3677"/>
    <w:rsid w:val="006F31DC"/>
    <w:rsid w:val="00766549"/>
    <w:rsid w:val="00767630"/>
    <w:rsid w:val="007955D5"/>
    <w:rsid w:val="00796AF2"/>
    <w:rsid w:val="007A63DA"/>
    <w:rsid w:val="007A65CF"/>
    <w:rsid w:val="007B048D"/>
    <w:rsid w:val="00806FAF"/>
    <w:rsid w:val="008606F0"/>
    <w:rsid w:val="008678C8"/>
    <w:rsid w:val="008809A0"/>
    <w:rsid w:val="008B24A0"/>
    <w:rsid w:val="008C09A7"/>
    <w:rsid w:val="008D1F80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2259E"/>
    <w:rsid w:val="00B73014"/>
    <w:rsid w:val="00BC1BF3"/>
    <w:rsid w:val="00BC398B"/>
    <w:rsid w:val="00BC3F98"/>
    <w:rsid w:val="00BD64E5"/>
    <w:rsid w:val="00BE744A"/>
    <w:rsid w:val="00C34DE3"/>
    <w:rsid w:val="00C74228"/>
    <w:rsid w:val="00CB444E"/>
    <w:rsid w:val="00D0774D"/>
    <w:rsid w:val="00D653F1"/>
    <w:rsid w:val="00E03C90"/>
    <w:rsid w:val="00E31CC7"/>
    <w:rsid w:val="00E40FC1"/>
    <w:rsid w:val="00E656DD"/>
    <w:rsid w:val="00EA4DCE"/>
    <w:rsid w:val="00EB236B"/>
    <w:rsid w:val="00EB727B"/>
    <w:rsid w:val="00ED1CDA"/>
    <w:rsid w:val="00EF44C9"/>
    <w:rsid w:val="00F05E0D"/>
    <w:rsid w:val="00F43BC8"/>
    <w:rsid w:val="00F467C2"/>
    <w:rsid w:val="00F534DB"/>
    <w:rsid w:val="00FC13B8"/>
    <w:rsid w:val="00FD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5B334-B1F9-4579-AC26-2ECDFCF0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2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5</cp:revision>
  <cp:lastPrinted>2021-06-18T21:31:00Z</cp:lastPrinted>
  <dcterms:created xsi:type="dcterms:W3CDTF">2021-06-18T21:56:00Z</dcterms:created>
  <dcterms:modified xsi:type="dcterms:W3CDTF">2024-03-01T00:37:00Z</dcterms:modified>
</cp:coreProperties>
</file>