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BC0A5" w14:textId="3E228FAA" w:rsidR="006F2837" w:rsidRDefault="006F2837" w:rsidP="006F2837">
      <w:r>
        <w:t xml:space="preserve">All adults </w:t>
      </w:r>
      <w:r w:rsidRPr="006F2837">
        <w:t>living in my house</w:t>
      </w:r>
      <w:r>
        <w:t xml:space="preserve"> have undergone DBS checks and received clearances. If any adults are present while I am caring for children, I encourage </w:t>
      </w:r>
      <w:r w:rsidRPr="006F2837">
        <w:t>them to act as positive role models.</w:t>
      </w:r>
    </w:p>
    <w:p w14:paraId="2EFCD55D" w14:textId="0E81331C" w:rsidR="006F2837" w:rsidRPr="004D503F" w:rsidRDefault="006F2837" w:rsidP="008B3111">
      <w:pPr>
        <w:spacing w:after="60"/>
        <w:rPr>
          <w:b/>
        </w:rPr>
      </w:pPr>
      <w:r w:rsidRPr="004D503F">
        <w:rPr>
          <w:b/>
        </w:rPr>
        <w:t>At times, I may also have visitors in the house while minded children are in the setting. Any such people may include:</w:t>
      </w:r>
    </w:p>
    <w:p w14:paraId="34922B3A" w14:textId="3C3DA9E6" w:rsidR="006F2837" w:rsidRDefault="006F2837" w:rsidP="006F2837">
      <w:pPr>
        <w:pStyle w:val="ListParagraph"/>
      </w:pPr>
      <w:r>
        <w:t>prospective parents with their child(ren) visiting the setting</w:t>
      </w:r>
    </w:p>
    <w:p w14:paraId="66910CC3" w14:textId="649966EA" w:rsidR="006F2837" w:rsidRDefault="006F2837" w:rsidP="006F2837">
      <w:pPr>
        <w:pStyle w:val="ListParagraph"/>
      </w:pPr>
      <w:r>
        <w:t>friends/family visiting a household member away from the children</w:t>
      </w:r>
    </w:p>
    <w:p w14:paraId="65A3739F" w14:textId="42A1A209" w:rsidR="006F2837" w:rsidRDefault="006F2837" w:rsidP="006F2837">
      <w:pPr>
        <w:pStyle w:val="ListParagraph"/>
      </w:pPr>
      <w:r>
        <w:t>trades people working in a separate part of the house</w:t>
      </w:r>
    </w:p>
    <w:p w14:paraId="33D63647" w14:textId="0C98D081" w:rsidR="006F2837" w:rsidRDefault="006F2837" w:rsidP="006F2837">
      <w:pPr>
        <w:pStyle w:val="ListParagraph"/>
      </w:pPr>
      <w:r>
        <w:t>friends/family visiting for a play session</w:t>
      </w:r>
    </w:p>
    <w:p w14:paraId="6D89C036" w14:textId="7E220ED8" w:rsidR="006F2837" w:rsidRDefault="006F2837" w:rsidP="006F2837">
      <w:r>
        <w:t xml:space="preserve">All visitors will be asked to fill in their details on a visitors' sign-in sheet and this will be available for parents to view upon request. </w:t>
      </w:r>
    </w:p>
    <w:p w14:paraId="35BA44DF" w14:textId="088203CE" w:rsidR="006F2837" w:rsidRDefault="006F2837" w:rsidP="006F2837">
      <w:r>
        <w:t>Although all other adults listed have been thoroughly checked and deemed suitable to be near children, I would like to reassure you that at no time is anyone, other than myself</w:t>
      </w:r>
      <w:r w:rsidR="000065F1">
        <w:t xml:space="preserve"> or assistants</w:t>
      </w:r>
      <w:r w:rsidRPr="006F2837">
        <w:t xml:space="preserve"> allowed to help with intimate care, i.e.</w:t>
      </w:r>
      <w:r>
        <w:t xml:space="preserve"> nappy changing and toileting. This is to protect your child and to protect my family from any possible allegations.</w:t>
      </w:r>
    </w:p>
    <w:p w14:paraId="5CA2BFFB" w14:textId="51D9E92A" w:rsidR="006F2837" w:rsidRDefault="006F2837" w:rsidP="006F2837">
      <w:r w:rsidRPr="006F2837">
        <w:t>If anybody living on the premises is accused of taking part in criminal activity which may affect their suit</w:t>
      </w:r>
      <w:r>
        <w:t>a</w:t>
      </w:r>
      <w:r w:rsidRPr="006F2837">
        <w:t>bility to be around children, I will inform Ofsted and all parents immediately and cease providing childcare until the matter has been resolved.</w:t>
      </w:r>
    </w:p>
    <w:p w14:paraId="097B1BFA" w14:textId="3D0B6935" w:rsidR="003E6B9B" w:rsidRDefault="006F2837" w:rsidP="006F2837">
      <w:pPr>
        <w:rPr>
          <w:spacing w:val="-4"/>
        </w:rPr>
      </w:pPr>
      <w:r w:rsidRPr="004D503F">
        <w:rPr>
          <w:spacing w:val="-4"/>
        </w:rPr>
        <w:t>If you have any concerns or questions regarding this policy or the people living in my house, please do contact me.</w:t>
      </w:r>
    </w:p>
    <w:p w14:paraId="79C36099" w14:textId="77777777" w:rsidR="00F86B30" w:rsidRPr="00F86B30" w:rsidRDefault="00F86B30" w:rsidP="00F86B30"/>
    <w:p w14:paraId="460B19FD" w14:textId="77777777" w:rsidR="00F86B30" w:rsidRPr="00F86B30" w:rsidRDefault="00F86B30" w:rsidP="00F86B30"/>
    <w:p w14:paraId="5D16EB27" w14:textId="77777777" w:rsidR="00F86B30" w:rsidRPr="00F86B30" w:rsidRDefault="00F86B30" w:rsidP="00F86B30"/>
    <w:p w14:paraId="114DCE0B" w14:textId="77777777" w:rsidR="00F86B30" w:rsidRPr="00F86B30" w:rsidRDefault="00F86B30" w:rsidP="00F86B30"/>
    <w:p w14:paraId="4D303EAB" w14:textId="77777777" w:rsidR="00F86B30" w:rsidRPr="00F86B30" w:rsidRDefault="00F86B30" w:rsidP="00F86B30"/>
    <w:p w14:paraId="279D5F7E" w14:textId="77777777" w:rsidR="00F86B30" w:rsidRPr="00F86B30" w:rsidRDefault="00F86B30" w:rsidP="00F86B30"/>
    <w:p w14:paraId="514BD651" w14:textId="77777777" w:rsidR="00F86B30" w:rsidRPr="00F86B30" w:rsidRDefault="00F86B30" w:rsidP="00F86B30"/>
    <w:p w14:paraId="254A657B" w14:textId="77777777" w:rsidR="00F86B30" w:rsidRPr="00F86B30" w:rsidRDefault="00F86B30" w:rsidP="00F86B30"/>
    <w:p w14:paraId="2403D696" w14:textId="77777777" w:rsidR="00F86B30" w:rsidRPr="00F86B30" w:rsidRDefault="00F86B30" w:rsidP="00F86B30"/>
    <w:p w14:paraId="76BC4E59" w14:textId="77777777" w:rsidR="00F86B30" w:rsidRPr="00F86B30" w:rsidRDefault="00F86B30" w:rsidP="00F86B30"/>
    <w:p w14:paraId="4C08AAFC" w14:textId="77777777" w:rsidR="00F86B30" w:rsidRPr="00F86B30" w:rsidRDefault="00F86B30" w:rsidP="00F86B30"/>
    <w:p w14:paraId="6E1F0A81" w14:textId="77777777" w:rsidR="00F86B30" w:rsidRPr="00F86B30" w:rsidRDefault="00F86B30" w:rsidP="00F86B30"/>
    <w:p w14:paraId="187DC0E4" w14:textId="77777777" w:rsidR="00F86B30" w:rsidRPr="00F86B30" w:rsidRDefault="00F86B30" w:rsidP="00F86B30"/>
    <w:p w14:paraId="41020E58" w14:textId="77777777" w:rsidR="00F86B30" w:rsidRPr="00F86B30" w:rsidRDefault="00F86B30" w:rsidP="00F86B30"/>
    <w:p w14:paraId="535CE930" w14:textId="77777777" w:rsidR="00F86B30" w:rsidRPr="00F86B30" w:rsidRDefault="00F86B30" w:rsidP="00F86B30"/>
    <w:p w14:paraId="4EB9FCCD" w14:textId="77777777" w:rsidR="00F86B30" w:rsidRPr="00F86B30" w:rsidRDefault="00F86B30" w:rsidP="00F86B30"/>
    <w:p w14:paraId="13782293" w14:textId="02D32764" w:rsidR="00F86B30" w:rsidRPr="00F86B30" w:rsidRDefault="00F86B30" w:rsidP="00F86B30">
      <w:pPr>
        <w:tabs>
          <w:tab w:val="left" w:pos="9000"/>
        </w:tabs>
      </w:pPr>
      <w:r>
        <w:tab/>
      </w:r>
    </w:p>
    <w:sectPr w:rsidR="00F86B30" w:rsidRPr="00F86B30" w:rsidSect="00B82F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A2A29" w14:textId="77777777" w:rsidR="00B82FB1" w:rsidRDefault="00B82FB1" w:rsidP="00EB727B">
      <w:r>
        <w:separator/>
      </w:r>
    </w:p>
  </w:endnote>
  <w:endnote w:type="continuationSeparator" w:id="0">
    <w:p w14:paraId="23A504F4" w14:textId="77777777" w:rsidR="00B82FB1" w:rsidRDefault="00B82FB1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C15CB-C023-491B-9A97-A5036F3EC30F}"/>
    <w:embedBold r:id="rId2" w:fontKey="{EC330968-E013-4C92-8927-DEA1CE64284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166F6FF0-A05B-4D31-B84A-1D781043D078}"/>
    <w:embedBold r:id="rId4" w:fontKey="{BFA2DE2B-9637-4DC9-9B87-940A9FAC2AF1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C5A4911E-157B-44C7-85F6-50A53D2E51F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F5A23E0E-BB4F-46D7-BFE4-8E465BC931DD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029B92-1376-4CD4-A6B9-592FB7336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7EA9" w14:textId="77777777" w:rsidR="00661773" w:rsidRDefault="006617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3D46" w14:textId="6C4BF52C" w:rsidR="000065F1" w:rsidRPr="00756A12" w:rsidRDefault="000065F1" w:rsidP="000065F1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F86B30">
      <w:t>3</w:t>
    </w:r>
    <w:r w:rsidRPr="00756A12">
      <w:t>/202</w:t>
    </w:r>
    <w:r w:rsidR="00F86B30">
      <w:t>4</w:t>
    </w:r>
    <w:r w:rsidRPr="00756A12">
      <w:tab/>
    </w:r>
    <w:r w:rsidRPr="00756A12">
      <w:tab/>
      <w:t>Next review date: 1/0</w:t>
    </w:r>
    <w:r w:rsidR="00F86B30">
      <w:t>3</w:t>
    </w:r>
    <w:r w:rsidRPr="00756A12">
      <w:t>/202</w:t>
    </w:r>
    <w:r w:rsidR="00F86B30">
      <w:t>5</w:t>
    </w:r>
  </w:p>
  <w:p w14:paraId="4F5876D4" w14:textId="77777777" w:rsidR="000065F1" w:rsidRPr="00756A12" w:rsidRDefault="000065F1" w:rsidP="000065F1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>Next review date:                   .</w:t>
    </w:r>
  </w:p>
  <w:p w14:paraId="0FA9076E" w14:textId="41E0302E" w:rsidR="000C442B" w:rsidRPr="000065F1" w:rsidRDefault="000065F1" w:rsidP="000065F1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7E499" w14:textId="77777777" w:rsidR="00661773" w:rsidRDefault="00661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50E50" w14:textId="77777777" w:rsidR="00B82FB1" w:rsidRDefault="00B82FB1" w:rsidP="00EB727B">
      <w:r>
        <w:separator/>
      </w:r>
    </w:p>
  </w:footnote>
  <w:footnote w:type="continuationSeparator" w:id="0">
    <w:p w14:paraId="76F9F4C1" w14:textId="77777777" w:rsidR="00B82FB1" w:rsidRDefault="00B82FB1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14EB" w14:textId="77777777" w:rsidR="00661773" w:rsidRDefault="006617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3D89FBE0" w:rsidR="00BD64E5" w:rsidRPr="007955D5" w:rsidRDefault="00BD64E5" w:rsidP="000C462C">
    <w:pPr>
      <w:pStyle w:val="Heading1"/>
      <w:spacing w:before="80" w:after="8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6F2837">
      <w:rPr>
        <w:noProof/>
        <w:color w:val="00649C"/>
        <w:sz w:val="54"/>
      </w:rPr>
      <w:t>Other Adults in the House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23DC" w14:textId="77777777" w:rsidR="00661773" w:rsidRDefault="006617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409999">
    <w:abstractNumId w:val="0"/>
  </w:num>
  <w:num w:numId="2" w16cid:durableId="678386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065F1"/>
    <w:rsid w:val="00067D68"/>
    <w:rsid w:val="000B5E87"/>
    <w:rsid w:val="000C3106"/>
    <w:rsid w:val="000C442B"/>
    <w:rsid w:val="000C462C"/>
    <w:rsid w:val="000F2C12"/>
    <w:rsid w:val="001017A6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A1D25"/>
    <w:rsid w:val="002B3577"/>
    <w:rsid w:val="002C4355"/>
    <w:rsid w:val="002D31CD"/>
    <w:rsid w:val="002E3CF9"/>
    <w:rsid w:val="003039E3"/>
    <w:rsid w:val="003061FE"/>
    <w:rsid w:val="003163C1"/>
    <w:rsid w:val="003606E8"/>
    <w:rsid w:val="00380F35"/>
    <w:rsid w:val="003961D9"/>
    <w:rsid w:val="003D02E3"/>
    <w:rsid w:val="003D4862"/>
    <w:rsid w:val="003D7C55"/>
    <w:rsid w:val="003E6B9B"/>
    <w:rsid w:val="003F0263"/>
    <w:rsid w:val="00457CED"/>
    <w:rsid w:val="00461653"/>
    <w:rsid w:val="004D3C84"/>
    <w:rsid w:val="004D503F"/>
    <w:rsid w:val="00556E75"/>
    <w:rsid w:val="005C130A"/>
    <w:rsid w:val="005D3C40"/>
    <w:rsid w:val="00621103"/>
    <w:rsid w:val="00636297"/>
    <w:rsid w:val="00661773"/>
    <w:rsid w:val="006D100A"/>
    <w:rsid w:val="006E2D6D"/>
    <w:rsid w:val="006E3677"/>
    <w:rsid w:val="006F2837"/>
    <w:rsid w:val="006F31DC"/>
    <w:rsid w:val="00766409"/>
    <w:rsid w:val="00766549"/>
    <w:rsid w:val="00767630"/>
    <w:rsid w:val="007955D5"/>
    <w:rsid w:val="00796AF2"/>
    <w:rsid w:val="007A65CF"/>
    <w:rsid w:val="007B048D"/>
    <w:rsid w:val="007E5057"/>
    <w:rsid w:val="00806FAF"/>
    <w:rsid w:val="00822D42"/>
    <w:rsid w:val="008606F0"/>
    <w:rsid w:val="008678C8"/>
    <w:rsid w:val="008B24A0"/>
    <w:rsid w:val="008B3111"/>
    <w:rsid w:val="008C09A7"/>
    <w:rsid w:val="008D1F80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2259E"/>
    <w:rsid w:val="00B82FB1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DA6E47"/>
    <w:rsid w:val="00E229BA"/>
    <w:rsid w:val="00E40FC1"/>
    <w:rsid w:val="00E656DD"/>
    <w:rsid w:val="00E83A15"/>
    <w:rsid w:val="00EB236B"/>
    <w:rsid w:val="00EB727B"/>
    <w:rsid w:val="00ED1CDA"/>
    <w:rsid w:val="00ED5025"/>
    <w:rsid w:val="00EF44C9"/>
    <w:rsid w:val="00F05E0D"/>
    <w:rsid w:val="00F1566B"/>
    <w:rsid w:val="00F15E29"/>
    <w:rsid w:val="00F4089A"/>
    <w:rsid w:val="00F467C2"/>
    <w:rsid w:val="00F534DB"/>
    <w:rsid w:val="00F86B30"/>
    <w:rsid w:val="00FC13B8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4C3B3-244B-4D7E-8267-B10BEC64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2021-06-18T21:35:00Z</cp:lastPrinted>
  <dcterms:created xsi:type="dcterms:W3CDTF">2021-06-18T21:55:00Z</dcterms:created>
  <dcterms:modified xsi:type="dcterms:W3CDTF">2024-03-01T00:38:00Z</dcterms:modified>
</cp:coreProperties>
</file>