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0416D3" w14:paraId="54412B3E" w14:textId="77777777" w:rsidTr="00B7412B">
        <w:trPr>
          <w:trHeight w:val="737"/>
        </w:trPr>
        <w:tc>
          <w:tcPr>
            <w:tcW w:w="5381" w:type="dxa"/>
            <w:tcMar>
              <w:top w:w="57" w:type="dxa"/>
              <w:bottom w:w="57" w:type="dxa"/>
            </w:tcMar>
          </w:tcPr>
          <w:p w14:paraId="14C3A534" w14:textId="30B24784" w:rsidR="000416D3" w:rsidRPr="00AF7AC9" w:rsidRDefault="000416D3" w:rsidP="000416D3">
            <w:pPr>
              <w:spacing w:after="60"/>
              <w:rPr>
                <w:sz w:val="20"/>
                <w:szCs w:val="20"/>
              </w:rPr>
            </w:pPr>
            <w:bookmarkStart w:id="0" w:name="_Hlk74933982"/>
            <w:r w:rsidRPr="00AF7AC9">
              <w:rPr>
                <w:sz w:val="20"/>
                <w:szCs w:val="20"/>
              </w:rPr>
              <w:t>Child’s Full Name:</w:t>
            </w:r>
          </w:p>
        </w:tc>
        <w:tc>
          <w:tcPr>
            <w:tcW w:w="5381" w:type="dxa"/>
            <w:tcMar>
              <w:top w:w="57" w:type="dxa"/>
              <w:bottom w:w="57" w:type="dxa"/>
            </w:tcMar>
          </w:tcPr>
          <w:p w14:paraId="30A565DA" w14:textId="10CCADF5" w:rsidR="000416D3" w:rsidRPr="00AF7AC9" w:rsidRDefault="000416D3" w:rsidP="000416D3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Date of Birth:</w:t>
            </w:r>
          </w:p>
        </w:tc>
      </w:tr>
      <w:tr w:rsidR="000416D3" w14:paraId="08283495" w14:textId="77777777" w:rsidTr="00B7412B">
        <w:trPr>
          <w:trHeight w:val="624"/>
        </w:trPr>
        <w:tc>
          <w:tcPr>
            <w:tcW w:w="5381" w:type="dxa"/>
            <w:vMerge w:val="restart"/>
            <w:tcMar>
              <w:top w:w="57" w:type="dxa"/>
              <w:bottom w:w="57" w:type="dxa"/>
            </w:tcMar>
          </w:tcPr>
          <w:p w14:paraId="6324DB90" w14:textId="0CA5379E" w:rsidR="000416D3" w:rsidRPr="00AF7AC9" w:rsidRDefault="000416D3" w:rsidP="000416D3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Child’s Address:</w:t>
            </w:r>
          </w:p>
        </w:tc>
        <w:tc>
          <w:tcPr>
            <w:tcW w:w="5381" w:type="dxa"/>
            <w:tcMar>
              <w:top w:w="57" w:type="dxa"/>
              <w:bottom w:w="57" w:type="dxa"/>
            </w:tcMar>
          </w:tcPr>
          <w:p w14:paraId="18080EB0" w14:textId="49AB56E4" w:rsidR="000416D3" w:rsidRPr="00AF7AC9" w:rsidRDefault="000416D3" w:rsidP="000416D3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Home Language:</w:t>
            </w:r>
          </w:p>
        </w:tc>
      </w:tr>
      <w:tr w:rsidR="000416D3" w14:paraId="651988E1" w14:textId="77777777" w:rsidTr="00B7412B">
        <w:trPr>
          <w:trHeight w:val="624"/>
        </w:trPr>
        <w:tc>
          <w:tcPr>
            <w:tcW w:w="5381" w:type="dxa"/>
            <w:vMerge/>
            <w:tcMar>
              <w:top w:w="57" w:type="dxa"/>
              <w:bottom w:w="57" w:type="dxa"/>
            </w:tcMar>
          </w:tcPr>
          <w:p w14:paraId="0975E5EA" w14:textId="77777777" w:rsidR="000416D3" w:rsidRPr="00AF7AC9" w:rsidRDefault="000416D3" w:rsidP="000416D3">
            <w:pPr>
              <w:spacing w:after="60"/>
              <w:rPr>
                <w:sz w:val="20"/>
                <w:szCs w:val="20"/>
              </w:rPr>
            </w:pPr>
          </w:p>
        </w:tc>
        <w:tc>
          <w:tcPr>
            <w:tcW w:w="5381" w:type="dxa"/>
            <w:tcMar>
              <w:top w:w="57" w:type="dxa"/>
              <w:bottom w:w="57" w:type="dxa"/>
            </w:tcMar>
          </w:tcPr>
          <w:p w14:paraId="0B01F4D0" w14:textId="504063C4" w:rsidR="000416D3" w:rsidRPr="00AF7AC9" w:rsidRDefault="000416D3" w:rsidP="000416D3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Password for Collection (where applicable):</w:t>
            </w:r>
          </w:p>
        </w:tc>
      </w:tr>
      <w:tr w:rsidR="000416D3" w14:paraId="388B0A9D" w14:textId="77777777" w:rsidTr="00B7412B">
        <w:trPr>
          <w:trHeight w:val="340"/>
        </w:trPr>
        <w:tc>
          <w:tcPr>
            <w:tcW w:w="10762" w:type="dxa"/>
            <w:gridSpan w:val="2"/>
            <w:tcMar>
              <w:top w:w="57" w:type="dxa"/>
              <w:bottom w:w="57" w:type="dxa"/>
            </w:tcMar>
            <w:vAlign w:val="center"/>
          </w:tcPr>
          <w:p w14:paraId="1C851533" w14:textId="65B244B5" w:rsidR="000416D3" w:rsidRPr="00AF7AC9" w:rsidRDefault="000416D3" w:rsidP="00B7412B">
            <w:pPr>
              <w:spacing w:after="40"/>
              <w:jc w:val="center"/>
              <w:rPr>
                <w:b/>
                <w:sz w:val="20"/>
                <w:szCs w:val="20"/>
              </w:rPr>
            </w:pPr>
            <w:r w:rsidRPr="00AF7AC9">
              <w:rPr>
                <w:b/>
                <w:sz w:val="20"/>
                <w:szCs w:val="20"/>
              </w:rPr>
              <w:t>Adults with Parental Responsibility</w:t>
            </w:r>
          </w:p>
        </w:tc>
      </w:tr>
      <w:tr w:rsidR="000416D3" w14:paraId="524D8045" w14:textId="77777777" w:rsidTr="00E10BB2">
        <w:trPr>
          <w:trHeight w:val="609"/>
        </w:trPr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5C1E62F" w14:textId="77777777" w:rsidR="000416D3" w:rsidRDefault="000416D3" w:rsidP="000416D3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Name:</w:t>
            </w:r>
          </w:p>
          <w:p w14:paraId="4922EEA5" w14:textId="313F8FB0" w:rsidR="00E10BB2" w:rsidRPr="00AF7AC9" w:rsidRDefault="00E10BB2" w:rsidP="000416D3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Phone number:</w:t>
            </w:r>
            <w:r w:rsidR="00504A97">
              <w:rPr>
                <w:sz w:val="20"/>
                <w:szCs w:val="20"/>
              </w:rPr>
              <w:t xml:space="preserve">                                 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FD9EF34" w14:textId="77777777" w:rsidR="000416D3" w:rsidRDefault="000416D3" w:rsidP="000416D3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Name:</w:t>
            </w:r>
          </w:p>
          <w:p w14:paraId="5C29FFF7" w14:textId="2FE085F0" w:rsidR="00E10BB2" w:rsidRPr="00AF7AC9" w:rsidRDefault="00E10BB2" w:rsidP="000416D3">
            <w:pPr>
              <w:spacing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Phone number:</w:t>
            </w:r>
          </w:p>
        </w:tc>
      </w:tr>
      <w:tr w:rsidR="000416D3" w14:paraId="41478DA5" w14:textId="77777777" w:rsidTr="00B7412B">
        <w:trPr>
          <w:trHeight w:val="1247"/>
        </w:trPr>
        <w:tc>
          <w:tcPr>
            <w:tcW w:w="5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23EB33B" w14:textId="79D19B6B" w:rsidR="000416D3" w:rsidRPr="00AF7AC9" w:rsidRDefault="000416D3" w:rsidP="000416D3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Address (if different from child):</w:t>
            </w:r>
          </w:p>
        </w:tc>
        <w:tc>
          <w:tcPr>
            <w:tcW w:w="5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A6EA1F2" w14:textId="664DE21E" w:rsidR="000416D3" w:rsidRPr="00AF7AC9" w:rsidRDefault="000416D3" w:rsidP="000416D3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Address (if different from child):</w:t>
            </w:r>
          </w:p>
        </w:tc>
      </w:tr>
      <w:tr w:rsidR="000416D3" w14:paraId="23D33265" w14:textId="77777777" w:rsidTr="00B7412B">
        <w:trPr>
          <w:trHeight w:val="567"/>
        </w:trPr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111BD6B" w14:textId="252DFCA5" w:rsidR="000416D3" w:rsidRPr="00AF7AC9" w:rsidRDefault="000416D3" w:rsidP="000416D3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Relationship to Child:</w:t>
            </w:r>
          </w:p>
        </w:tc>
        <w:tc>
          <w:tcPr>
            <w:tcW w:w="5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09CA0D7" w14:textId="54E88F5C" w:rsidR="000416D3" w:rsidRPr="00AF7AC9" w:rsidRDefault="000416D3" w:rsidP="000416D3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Relationship to Child:</w:t>
            </w:r>
          </w:p>
        </w:tc>
      </w:tr>
      <w:tr w:rsidR="00E95115" w14:paraId="1E92269F" w14:textId="77777777" w:rsidTr="00B7412B">
        <w:tc>
          <w:tcPr>
            <w:tcW w:w="107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5BAE939" w14:textId="14F1822A" w:rsidR="00E95115" w:rsidRPr="00AF7AC9" w:rsidRDefault="00E95115" w:rsidP="000416D3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Does anybody else have a legal right to contact with the child?</w:t>
            </w:r>
          </w:p>
        </w:tc>
      </w:tr>
      <w:tr w:rsidR="00E95115" w14:paraId="3F1A0680" w14:textId="77777777" w:rsidTr="00B7412B">
        <w:trPr>
          <w:trHeight w:val="340"/>
        </w:trPr>
        <w:tc>
          <w:tcPr>
            <w:tcW w:w="1076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4042C08" w14:textId="306027BC" w:rsidR="00E95115" w:rsidRPr="00AF7AC9" w:rsidRDefault="00E95115" w:rsidP="000416D3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Yes / No</w:t>
            </w:r>
          </w:p>
        </w:tc>
      </w:tr>
      <w:tr w:rsidR="00E95115" w14:paraId="17158286" w14:textId="77777777" w:rsidTr="00B7412B">
        <w:trPr>
          <w:trHeight w:val="850"/>
        </w:trPr>
        <w:tc>
          <w:tcPr>
            <w:tcW w:w="107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0B2D154" w14:textId="0825B36B" w:rsidR="00E95115" w:rsidRPr="00AF7AC9" w:rsidRDefault="00E95115" w:rsidP="000416D3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Details:</w:t>
            </w:r>
          </w:p>
        </w:tc>
      </w:tr>
      <w:tr w:rsidR="00E95115" w14:paraId="224AB443" w14:textId="77777777" w:rsidTr="00B7412B">
        <w:trPr>
          <w:trHeight w:val="283"/>
        </w:trPr>
        <w:tc>
          <w:tcPr>
            <w:tcW w:w="1076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7DC8FACE" w14:textId="2EC2AB59" w:rsidR="00E95115" w:rsidRPr="00AF7AC9" w:rsidRDefault="00E95115" w:rsidP="00B7412B">
            <w:pPr>
              <w:spacing w:after="40"/>
              <w:jc w:val="center"/>
              <w:rPr>
                <w:b/>
                <w:sz w:val="20"/>
                <w:szCs w:val="20"/>
              </w:rPr>
            </w:pPr>
            <w:r w:rsidRPr="00AF7AC9">
              <w:rPr>
                <w:b/>
                <w:sz w:val="20"/>
                <w:szCs w:val="20"/>
              </w:rPr>
              <w:t>Emergency Contact Numbers</w:t>
            </w:r>
          </w:p>
        </w:tc>
      </w:tr>
      <w:tr w:rsidR="00E95115" w14:paraId="22BED8F2" w14:textId="77777777" w:rsidTr="00B7412B">
        <w:trPr>
          <w:trHeight w:val="283"/>
        </w:trPr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57" w:type="dxa"/>
              <w:bottom w:w="57" w:type="dxa"/>
            </w:tcMar>
          </w:tcPr>
          <w:p w14:paraId="70544F1B" w14:textId="0D9FD19F" w:rsidR="00E95115" w:rsidRPr="00AF7AC9" w:rsidRDefault="009A01DC" w:rsidP="009A01DC">
            <w:pPr>
              <w:spacing w:after="4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1</w:t>
            </w:r>
            <w:r w:rsidRPr="00AF7AC9">
              <w:rPr>
                <w:sz w:val="20"/>
                <w:szCs w:val="20"/>
                <w:vertAlign w:val="superscript"/>
              </w:rPr>
              <w:t>st</w:t>
            </w:r>
            <w:r w:rsidR="00E95115" w:rsidRPr="00AF7AC9">
              <w:rPr>
                <w:sz w:val="20"/>
                <w:szCs w:val="20"/>
              </w:rPr>
              <w:t xml:space="preserve"> Contact’s Name:</w:t>
            </w:r>
          </w:p>
          <w:p w14:paraId="4FB8EBE8" w14:textId="5EA76265" w:rsidR="00E95115" w:rsidRDefault="00E95115" w:rsidP="009A01DC">
            <w:pPr>
              <w:spacing w:after="4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Address:</w:t>
            </w:r>
          </w:p>
          <w:p w14:paraId="5676A66A" w14:textId="77777777" w:rsidR="00B7412B" w:rsidRPr="00AF7AC9" w:rsidRDefault="00B7412B" w:rsidP="009A01DC">
            <w:pPr>
              <w:spacing w:after="40"/>
              <w:rPr>
                <w:sz w:val="20"/>
                <w:szCs w:val="20"/>
              </w:rPr>
            </w:pPr>
          </w:p>
          <w:p w14:paraId="49A8F5AC" w14:textId="0BD478D8" w:rsidR="00E95115" w:rsidRPr="00AF7AC9" w:rsidRDefault="00E95115" w:rsidP="00E95115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Relationship to Child:</w:t>
            </w:r>
          </w:p>
        </w:tc>
        <w:tc>
          <w:tcPr>
            <w:tcW w:w="5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8B494D7" w14:textId="6AF86529" w:rsidR="00E95115" w:rsidRPr="00AF7AC9" w:rsidRDefault="009A01DC" w:rsidP="00E95115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Tel:</w:t>
            </w:r>
          </w:p>
        </w:tc>
      </w:tr>
      <w:tr w:rsidR="009A01DC" w14:paraId="39B28156" w14:textId="77777777" w:rsidTr="00B7412B">
        <w:trPr>
          <w:trHeight w:val="346"/>
        </w:trPr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57" w:type="dxa"/>
              <w:bottom w:w="57" w:type="dxa"/>
            </w:tcMar>
          </w:tcPr>
          <w:p w14:paraId="4E4996D8" w14:textId="414D5764" w:rsidR="009A01DC" w:rsidRPr="00AF7AC9" w:rsidRDefault="009A01DC" w:rsidP="009A01DC">
            <w:pPr>
              <w:spacing w:after="4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2</w:t>
            </w:r>
            <w:r w:rsidRPr="00AF7AC9">
              <w:rPr>
                <w:sz w:val="20"/>
                <w:szCs w:val="20"/>
                <w:vertAlign w:val="superscript"/>
              </w:rPr>
              <w:t>nd</w:t>
            </w:r>
            <w:r w:rsidRPr="00AF7AC9">
              <w:rPr>
                <w:sz w:val="20"/>
                <w:szCs w:val="20"/>
              </w:rPr>
              <w:t xml:space="preserve"> Contact’s Name:</w:t>
            </w:r>
          </w:p>
          <w:p w14:paraId="782CB867" w14:textId="20DB15AA" w:rsidR="009A01DC" w:rsidRDefault="009A01DC" w:rsidP="009A01DC">
            <w:pPr>
              <w:spacing w:after="4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Address:</w:t>
            </w:r>
          </w:p>
          <w:p w14:paraId="0FDAD67B" w14:textId="77777777" w:rsidR="00B7412B" w:rsidRPr="00AF7AC9" w:rsidRDefault="00B7412B" w:rsidP="009A01DC">
            <w:pPr>
              <w:spacing w:after="40"/>
              <w:rPr>
                <w:sz w:val="20"/>
                <w:szCs w:val="20"/>
              </w:rPr>
            </w:pPr>
          </w:p>
          <w:p w14:paraId="47086102" w14:textId="66AB42BF" w:rsidR="009A01DC" w:rsidRPr="00AF7AC9" w:rsidRDefault="009A01DC" w:rsidP="009A01DC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Relationship to Child:</w:t>
            </w:r>
          </w:p>
        </w:tc>
        <w:tc>
          <w:tcPr>
            <w:tcW w:w="5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77E7746" w14:textId="532C98FD" w:rsidR="009A01DC" w:rsidRPr="00AF7AC9" w:rsidRDefault="009A01DC" w:rsidP="009A01DC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Tel:</w:t>
            </w:r>
          </w:p>
        </w:tc>
      </w:tr>
      <w:tr w:rsidR="009A01DC" w14:paraId="70B6FA06" w14:textId="77777777" w:rsidTr="00B7412B">
        <w:trPr>
          <w:trHeight w:val="346"/>
        </w:trPr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57" w:type="dxa"/>
              <w:bottom w:w="57" w:type="dxa"/>
            </w:tcMar>
          </w:tcPr>
          <w:p w14:paraId="05275C71" w14:textId="3B27E291" w:rsidR="009A01DC" w:rsidRPr="00AF7AC9" w:rsidRDefault="009A01DC" w:rsidP="009A01DC">
            <w:pPr>
              <w:spacing w:after="4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3</w:t>
            </w:r>
            <w:r w:rsidRPr="00AF7AC9">
              <w:rPr>
                <w:sz w:val="20"/>
                <w:szCs w:val="20"/>
                <w:vertAlign w:val="superscript"/>
              </w:rPr>
              <w:t>rd</w:t>
            </w:r>
            <w:r w:rsidRPr="00AF7AC9">
              <w:rPr>
                <w:sz w:val="20"/>
                <w:szCs w:val="20"/>
              </w:rPr>
              <w:t xml:space="preserve"> Contact’s Name:</w:t>
            </w:r>
          </w:p>
          <w:p w14:paraId="52120708" w14:textId="5962D73E" w:rsidR="009A01DC" w:rsidRDefault="009A01DC" w:rsidP="009A01DC">
            <w:pPr>
              <w:spacing w:after="4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Address:</w:t>
            </w:r>
          </w:p>
          <w:p w14:paraId="3FE845F5" w14:textId="77777777" w:rsidR="00B7412B" w:rsidRPr="00AF7AC9" w:rsidRDefault="00B7412B" w:rsidP="009A01DC">
            <w:pPr>
              <w:spacing w:after="40"/>
              <w:rPr>
                <w:sz w:val="20"/>
                <w:szCs w:val="20"/>
              </w:rPr>
            </w:pPr>
          </w:p>
          <w:p w14:paraId="5A70311F" w14:textId="18A4AFA6" w:rsidR="009A01DC" w:rsidRPr="00AF7AC9" w:rsidRDefault="009A01DC" w:rsidP="009A01DC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Relationship to Child:</w:t>
            </w:r>
          </w:p>
        </w:tc>
        <w:tc>
          <w:tcPr>
            <w:tcW w:w="5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D195AA4" w14:textId="00F342CF" w:rsidR="009A01DC" w:rsidRPr="00AF7AC9" w:rsidRDefault="009A01DC" w:rsidP="009A01DC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Tel:</w:t>
            </w:r>
          </w:p>
        </w:tc>
      </w:tr>
      <w:tr w:rsidR="009A01DC" w14:paraId="1BA884F4" w14:textId="77777777" w:rsidTr="00B7412B">
        <w:trPr>
          <w:trHeight w:val="346"/>
        </w:trPr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57" w:type="dxa"/>
              <w:bottom w:w="57" w:type="dxa"/>
            </w:tcMar>
          </w:tcPr>
          <w:p w14:paraId="577FF97F" w14:textId="114680D6" w:rsidR="009A01DC" w:rsidRPr="00AF7AC9" w:rsidRDefault="009A01DC" w:rsidP="009A01DC">
            <w:pPr>
              <w:spacing w:after="4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4</w:t>
            </w:r>
            <w:r w:rsidRPr="00AF7AC9">
              <w:rPr>
                <w:sz w:val="20"/>
                <w:szCs w:val="20"/>
                <w:vertAlign w:val="superscript"/>
              </w:rPr>
              <w:t>th</w:t>
            </w:r>
            <w:r w:rsidRPr="00AF7AC9">
              <w:rPr>
                <w:sz w:val="20"/>
                <w:szCs w:val="20"/>
              </w:rPr>
              <w:t xml:space="preserve"> Contact’s Name:</w:t>
            </w:r>
          </w:p>
          <w:p w14:paraId="63937279" w14:textId="4CD09913" w:rsidR="009A01DC" w:rsidRDefault="009A01DC" w:rsidP="009A01DC">
            <w:pPr>
              <w:spacing w:after="4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Address:</w:t>
            </w:r>
          </w:p>
          <w:p w14:paraId="798D5C45" w14:textId="77777777" w:rsidR="00B7412B" w:rsidRPr="00AF7AC9" w:rsidRDefault="00B7412B" w:rsidP="009A01DC">
            <w:pPr>
              <w:spacing w:after="40"/>
              <w:rPr>
                <w:sz w:val="20"/>
                <w:szCs w:val="20"/>
              </w:rPr>
            </w:pPr>
          </w:p>
          <w:p w14:paraId="15BFFB62" w14:textId="2A9B7708" w:rsidR="009A01DC" w:rsidRPr="00AF7AC9" w:rsidRDefault="009A01DC" w:rsidP="009A01DC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Relationship to Child:</w:t>
            </w:r>
          </w:p>
        </w:tc>
        <w:tc>
          <w:tcPr>
            <w:tcW w:w="5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11B9ED2" w14:textId="2932370A" w:rsidR="009A01DC" w:rsidRPr="00AF7AC9" w:rsidRDefault="009A01DC" w:rsidP="009A01DC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Tel:</w:t>
            </w:r>
          </w:p>
        </w:tc>
      </w:tr>
      <w:bookmarkEnd w:id="0"/>
    </w:tbl>
    <w:p w14:paraId="799B2898" w14:textId="77777777" w:rsidR="00AF7AC9" w:rsidRDefault="00AF7AC9" w:rsidP="000E0008">
      <w:pPr>
        <w:spacing w:after="60"/>
        <w:rPr>
          <w:b/>
        </w:rPr>
        <w:sectPr w:rsidR="00AF7AC9" w:rsidSect="00CC09CE">
          <w:headerReference w:type="default" r:id="rId8"/>
          <w:pgSz w:w="11906" w:h="16838" w:code="9"/>
          <w:pgMar w:top="891" w:right="567" w:bottom="1361" w:left="567" w:header="397" w:footer="624" w:gutter="0"/>
          <w:cols w:space="720"/>
          <w:noEndnote/>
          <w:docGrid w:linePitch="299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AF7AC9" w14:paraId="55AC5C5A" w14:textId="77777777" w:rsidTr="00AF7AC9">
        <w:tc>
          <w:tcPr>
            <w:tcW w:w="107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4810BBF" w14:textId="2C34A174" w:rsidR="00AF7AC9" w:rsidRPr="00AF7AC9" w:rsidRDefault="00AF7AC9" w:rsidP="00413009">
            <w:pPr>
              <w:spacing w:after="60"/>
              <w:rPr>
                <w:sz w:val="20"/>
                <w:szCs w:val="20"/>
              </w:rPr>
            </w:pPr>
            <w:bookmarkStart w:id="1" w:name="_Hlk74934031"/>
            <w:r w:rsidRPr="00AF7AC9">
              <w:rPr>
                <w:sz w:val="20"/>
                <w:szCs w:val="20"/>
              </w:rPr>
              <w:lastRenderedPageBreak/>
              <w:t>Does your child have any known allergies?</w:t>
            </w:r>
          </w:p>
        </w:tc>
      </w:tr>
      <w:tr w:rsidR="00AF7AC9" w14:paraId="05F5E517" w14:textId="77777777" w:rsidTr="00AF7AC9">
        <w:trPr>
          <w:trHeight w:val="340"/>
        </w:trPr>
        <w:tc>
          <w:tcPr>
            <w:tcW w:w="1076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05FCADA" w14:textId="77777777" w:rsidR="00AF7AC9" w:rsidRPr="00AF7AC9" w:rsidRDefault="00AF7AC9" w:rsidP="00413009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Yes / No</w:t>
            </w:r>
          </w:p>
        </w:tc>
      </w:tr>
      <w:tr w:rsidR="00AF7AC9" w14:paraId="6908D6C8" w14:textId="77777777" w:rsidTr="00B7412B">
        <w:trPr>
          <w:trHeight w:val="1701"/>
        </w:trPr>
        <w:tc>
          <w:tcPr>
            <w:tcW w:w="107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562594E" w14:textId="131E4B40" w:rsidR="00AF7AC9" w:rsidRPr="00AF7AC9" w:rsidRDefault="00AF7AC9" w:rsidP="00413009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Full Details:</w:t>
            </w:r>
          </w:p>
        </w:tc>
      </w:tr>
      <w:tr w:rsidR="00AF7AC9" w:rsidRPr="000416D3" w14:paraId="4A0CF672" w14:textId="77777777" w:rsidTr="00AF7AC9">
        <w:tc>
          <w:tcPr>
            <w:tcW w:w="107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795D4AD" w14:textId="4F720B5D" w:rsidR="00AF7AC9" w:rsidRPr="00AF7AC9" w:rsidRDefault="00AF7AC9" w:rsidP="00413009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Does your child have any known medical conditions?</w:t>
            </w:r>
          </w:p>
        </w:tc>
      </w:tr>
      <w:tr w:rsidR="00AF7AC9" w14:paraId="25781115" w14:textId="77777777" w:rsidTr="00AF7AC9">
        <w:trPr>
          <w:trHeight w:val="340"/>
        </w:trPr>
        <w:tc>
          <w:tcPr>
            <w:tcW w:w="1076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E574828" w14:textId="77777777" w:rsidR="00AF7AC9" w:rsidRPr="00AF7AC9" w:rsidRDefault="00AF7AC9" w:rsidP="00413009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Yes / No</w:t>
            </w:r>
          </w:p>
        </w:tc>
      </w:tr>
      <w:tr w:rsidR="00AF7AC9" w14:paraId="0A8FF7D4" w14:textId="77777777" w:rsidTr="00B7412B">
        <w:trPr>
          <w:trHeight w:val="1701"/>
        </w:trPr>
        <w:tc>
          <w:tcPr>
            <w:tcW w:w="107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A34117F" w14:textId="4C4B9689" w:rsidR="00AF7AC9" w:rsidRPr="00AF7AC9" w:rsidRDefault="00AF7AC9" w:rsidP="00413009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Full Details:</w:t>
            </w:r>
          </w:p>
        </w:tc>
      </w:tr>
      <w:tr w:rsidR="00AF7AC9" w:rsidRPr="000416D3" w14:paraId="6F8710F2" w14:textId="77777777" w:rsidTr="00AF7AC9">
        <w:tc>
          <w:tcPr>
            <w:tcW w:w="107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0232674" w14:textId="60AF19B1" w:rsidR="00AF7AC9" w:rsidRPr="00AF7AC9" w:rsidRDefault="00AF7AC9" w:rsidP="00413009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Is your child up</w:t>
            </w:r>
            <w:r w:rsidR="004A64D1">
              <w:rPr>
                <w:sz w:val="20"/>
                <w:szCs w:val="20"/>
              </w:rPr>
              <w:t xml:space="preserve"> </w:t>
            </w:r>
            <w:r w:rsidRPr="00AF7AC9">
              <w:rPr>
                <w:sz w:val="20"/>
                <w:szCs w:val="20"/>
              </w:rPr>
              <w:t>to</w:t>
            </w:r>
            <w:r w:rsidR="004A64D1">
              <w:rPr>
                <w:sz w:val="20"/>
                <w:szCs w:val="20"/>
              </w:rPr>
              <w:t xml:space="preserve"> </w:t>
            </w:r>
            <w:r w:rsidRPr="00AF7AC9">
              <w:rPr>
                <w:sz w:val="20"/>
                <w:szCs w:val="20"/>
              </w:rPr>
              <w:t>date with their NHS vaccinations?</w:t>
            </w:r>
          </w:p>
        </w:tc>
      </w:tr>
      <w:tr w:rsidR="00AF7AC9" w14:paraId="021329DC" w14:textId="77777777" w:rsidTr="00AF7AC9">
        <w:trPr>
          <w:trHeight w:val="340"/>
        </w:trPr>
        <w:tc>
          <w:tcPr>
            <w:tcW w:w="1076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BA207D4" w14:textId="77777777" w:rsidR="00AF7AC9" w:rsidRPr="00AF7AC9" w:rsidRDefault="00AF7AC9" w:rsidP="00413009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Yes / No</w:t>
            </w:r>
          </w:p>
        </w:tc>
      </w:tr>
      <w:tr w:rsidR="00AF7AC9" w14:paraId="1E2C18D4" w14:textId="77777777" w:rsidTr="00B7412B">
        <w:trPr>
          <w:trHeight w:val="1304"/>
        </w:trPr>
        <w:tc>
          <w:tcPr>
            <w:tcW w:w="107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439883B" w14:textId="27E0089F" w:rsidR="00AF7AC9" w:rsidRPr="00AF7AC9" w:rsidRDefault="00AF7AC9" w:rsidP="00413009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I</w:t>
            </w:r>
            <w:r w:rsidR="004A64D1">
              <w:rPr>
                <w:sz w:val="20"/>
                <w:szCs w:val="20"/>
              </w:rPr>
              <w:t>f</w:t>
            </w:r>
            <w:r w:rsidRPr="00AF7AC9">
              <w:rPr>
                <w:sz w:val="20"/>
                <w:szCs w:val="20"/>
              </w:rPr>
              <w:t xml:space="preserve"> no, please give details:</w:t>
            </w:r>
          </w:p>
        </w:tc>
      </w:tr>
      <w:tr w:rsidR="00AF7AC9" w14:paraId="7F54AC73" w14:textId="77777777" w:rsidTr="004E6D4E">
        <w:trPr>
          <w:trHeight w:val="283"/>
        </w:trPr>
        <w:tc>
          <w:tcPr>
            <w:tcW w:w="10762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1324A182" w14:textId="5FAF3053" w:rsidR="00AF7AC9" w:rsidRPr="00AF7AC9" w:rsidRDefault="00AF7AC9" w:rsidP="00B7412B">
            <w:pPr>
              <w:spacing w:after="40"/>
              <w:jc w:val="center"/>
              <w:rPr>
                <w:b/>
                <w:sz w:val="20"/>
                <w:szCs w:val="20"/>
              </w:rPr>
            </w:pPr>
            <w:r w:rsidRPr="00AF7AC9">
              <w:rPr>
                <w:b/>
                <w:sz w:val="20"/>
                <w:szCs w:val="20"/>
              </w:rPr>
              <w:t>Child’s GP</w:t>
            </w:r>
          </w:p>
        </w:tc>
      </w:tr>
      <w:tr w:rsidR="00AF7AC9" w14:paraId="1774219A" w14:textId="77777777" w:rsidTr="00B7412B">
        <w:trPr>
          <w:trHeight w:val="1304"/>
        </w:trPr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57" w:type="dxa"/>
              <w:bottom w:w="57" w:type="dxa"/>
            </w:tcMar>
          </w:tcPr>
          <w:p w14:paraId="6E68A8C4" w14:textId="5EDDD50A" w:rsidR="00AF7AC9" w:rsidRPr="00AF7AC9" w:rsidRDefault="00AF7AC9" w:rsidP="00B7412B">
            <w:pPr>
              <w:spacing w:after="12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Name:</w:t>
            </w:r>
          </w:p>
          <w:p w14:paraId="0F505839" w14:textId="02391CD2" w:rsidR="00AF7AC9" w:rsidRPr="00AF7AC9" w:rsidRDefault="00AF7AC9" w:rsidP="00AF7AC9">
            <w:pPr>
              <w:spacing w:after="4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Tel:</w:t>
            </w:r>
          </w:p>
        </w:tc>
        <w:tc>
          <w:tcPr>
            <w:tcW w:w="5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8553237" w14:textId="1B788B15" w:rsidR="00AF7AC9" w:rsidRPr="00AF7AC9" w:rsidRDefault="00AF7AC9" w:rsidP="00413009">
            <w:pPr>
              <w:spacing w:after="60"/>
              <w:rPr>
                <w:sz w:val="20"/>
                <w:szCs w:val="20"/>
              </w:rPr>
            </w:pPr>
            <w:r w:rsidRPr="00AF7AC9">
              <w:rPr>
                <w:sz w:val="20"/>
                <w:szCs w:val="20"/>
              </w:rPr>
              <w:t>Address:</w:t>
            </w:r>
          </w:p>
        </w:tc>
      </w:tr>
    </w:tbl>
    <w:p w14:paraId="2C3ECD49" w14:textId="06476359" w:rsidR="000416D3" w:rsidRDefault="000416D3" w:rsidP="000E0008">
      <w:pPr>
        <w:spacing w:after="60"/>
        <w:rPr>
          <w:b/>
        </w:rPr>
      </w:pPr>
    </w:p>
    <w:p w14:paraId="7BBB0D18" w14:textId="51F241A9" w:rsidR="00752543" w:rsidRDefault="00752543" w:rsidP="000E0008">
      <w:pPr>
        <w:spacing w:after="60"/>
        <w:rPr>
          <w:b/>
        </w:rPr>
      </w:pPr>
    </w:p>
    <w:p w14:paraId="55CDD89E" w14:textId="77777777" w:rsidR="00752543" w:rsidRDefault="00752543" w:rsidP="000E0008">
      <w:pPr>
        <w:spacing w:after="60"/>
        <w:rPr>
          <w:b/>
        </w:rPr>
      </w:pPr>
    </w:p>
    <w:p w14:paraId="07A81A81" w14:textId="77777777" w:rsidR="000416D3" w:rsidRDefault="000416D3" w:rsidP="000E0008">
      <w:pPr>
        <w:spacing w:after="60"/>
        <w:rPr>
          <w:b/>
        </w:rPr>
      </w:pPr>
    </w:p>
    <w:p w14:paraId="17CB5E5E" w14:textId="77777777" w:rsidR="004E6D4E" w:rsidRDefault="004E6D4E" w:rsidP="000E0008">
      <w:pPr>
        <w:spacing w:after="60"/>
        <w:rPr>
          <w:b/>
        </w:rPr>
        <w:sectPr w:rsidR="004E6D4E" w:rsidSect="00752543">
          <w:headerReference w:type="default" r:id="rId9"/>
          <w:footerReference w:type="default" r:id="rId10"/>
          <w:pgSz w:w="11906" w:h="16838" w:code="9"/>
          <w:pgMar w:top="891" w:right="567" w:bottom="1361" w:left="567" w:header="397" w:footer="1417" w:gutter="0"/>
          <w:cols w:space="720"/>
          <w:noEndnote/>
          <w:docGrid w:linePitch="299"/>
        </w:sectPr>
      </w:pPr>
    </w:p>
    <w:p w14:paraId="320DFD1B" w14:textId="7DE8A8AF" w:rsidR="004E6D4E" w:rsidRDefault="004E6D4E" w:rsidP="004B33DD">
      <w:r>
        <w:lastRenderedPageBreak/>
        <w:t>Please tick each box below to give your consent.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9"/>
        <w:gridCol w:w="10053"/>
      </w:tblGrid>
      <w:tr w:rsidR="004E6D4E" w14:paraId="70376934" w14:textId="77777777" w:rsidTr="002117FB">
        <w:trPr>
          <w:trHeight w:val="227"/>
        </w:trPr>
        <w:tc>
          <w:tcPr>
            <w:tcW w:w="1076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14:paraId="549B9888" w14:textId="63215847" w:rsidR="004E6D4E" w:rsidRPr="004E6D4E" w:rsidRDefault="004E6D4E" w:rsidP="002117FB">
            <w:pPr>
              <w:spacing w:after="0"/>
              <w:rPr>
                <w:b/>
                <w:sz w:val="20"/>
                <w:szCs w:val="20"/>
              </w:rPr>
            </w:pPr>
            <w:r w:rsidRPr="004E6D4E">
              <w:rPr>
                <w:b/>
                <w:sz w:val="20"/>
                <w:szCs w:val="20"/>
              </w:rPr>
              <w:t>Complaints</w:t>
            </w:r>
          </w:p>
        </w:tc>
      </w:tr>
      <w:tr w:rsidR="004E6D4E" w14:paraId="17B65363" w14:textId="77777777" w:rsidTr="002117FB">
        <w:trPr>
          <w:trHeight w:val="227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71406713" w14:textId="3808870D" w:rsidR="004E6D4E" w:rsidRPr="00AF7AC9" w:rsidRDefault="002117FB" w:rsidP="002117FB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A31D158" wp14:editId="2438EBB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247650" cy="247650"/>
                      <wp:effectExtent l="0" t="0" r="19050" b="190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7E4790" id="Rectangle 21" o:spid="_x0000_s1026" style="position:absolute;margin-left:-.25pt;margin-top:.2pt;width:19.5pt;height:1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" filled="f" strokecolor="black [3213]" strokeweight="1pt"/>
                  </w:pict>
                </mc:Fallback>
              </mc:AlternateContent>
            </w:r>
          </w:p>
        </w:tc>
        <w:tc>
          <w:tcPr>
            <w:tcW w:w="1005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BF308C" w14:textId="102B8135" w:rsidR="004E6D4E" w:rsidRPr="002117FB" w:rsidRDefault="002117FB" w:rsidP="002117FB">
            <w:pPr>
              <w:spacing w:after="0"/>
              <w:rPr>
                <w:sz w:val="20"/>
                <w:szCs w:val="20"/>
              </w:rPr>
            </w:pPr>
            <w:r w:rsidRPr="002117FB">
              <w:rPr>
                <w:sz w:val="20"/>
                <w:szCs w:val="20"/>
              </w:rPr>
              <w:t>I have been given/sent a copy of the Complaints Policy and know how to contact Ofsted should I have a formal complaint that cannot be resolved between ourselves.</w:t>
            </w:r>
          </w:p>
        </w:tc>
      </w:tr>
      <w:tr w:rsidR="002117FB" w:rsidRPr="002117FB" w14:paraId="0E55534A" w14:textId="77777777" w:rsidTr="002117FB">
        <w:trPr>
          <w:trHeight w:val="227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5CD3DCA8" w14:textId="58834FDB" w:rsidR="002117FB" w:rsidRPr="00AF7AC9" w:rsidRDefault="002117FB" w:rsidP="002117FB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09B7134" wp14:editId="2652C04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6350</wp:posOffset>
                      </wp:positionV>
                      <wp:extent cx="247650" cy="247650"/>
                      <wp:effectExtent l="0" t="0" r="19050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ECE415" id="Rectangle 22" o:spid="_x0000_s1026" style="position:absolute;margin-left:-.25pt;margin-top:.5pt;width:19.5pt;height:1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1005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C4FE1C" w14:textId="71657131" w:rsidR="002117FB" w:rsidRPr="002117FB" w:rsidRDefault="002117FB" w:rsidP="00413009">
            <w:pPr>
              <w:spacing w:after="0"/>
              <w:rPr>
                <w:sz w:val="20"/>
                <w:szCs w:val="20"/>
              </w:rPr>
            </w:pPr>
            <w:r w:rsidRPr="002117FB">
              <w:rPr>
                <w:sz w:val="20"/>
                <w:szCs w:val="20"/>
              </w:rPr>
              <w:t>I have been given/sent a copy of the Safeguarding Policy and understand the legal duty that childminders are bound by, to report any concerns about a child’s welfare or safety.</w:t>
            </w:r>
          </w:p>
        </w:tc>
      </w:tr>
      <w:tr w:rsidR="005C257D" w:rsidRPr="004E6D4E" w14:paraId="42AC4B6F" w14:textId="77777777" w:rsidTr="00413009">
        <w:trPr>
          <w:trHeight w:val="227"/>
        </w:trPr>
        <w:tc>
          <w:tcPr>
            <w:tcW w:w="1076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14:paraId="29A539EF" w14:textId="4A931355" w:rsidR="005C257D" w:rsidRPr="004E6D4E" w:rsidRDefault="005C257D" w:rsidP="005C257D">
            <w:pPr>
              <w:spacing w:before="120" w:after="0"/>
              <w:rPr>
                <w:b/>
                <w:sz w:val="20"/>
                <w:szCs w:val="20"/>
              </w:rPr>
            </w:pPr>
            <w:r w:rsidRPr="005C257D">
              <w:rPr>
                <w:b/>
                <w:sz w:val="20"/>
                <w:szCs w:val="20"/>
              </w:rPr>
              <w:t>Accidents and Emergencies</w:t>
            </w:r>
          </w:p>
        </w:tc>
      </w:tr>
      <w:tr w:rsidR="005C257D" w:rsidRPr="002117FB" w14:paraId="24E9532D" w14:textId="77777777" w:rsidTr="005C257D">
        <w:trPr>
          <w:trHeight w:val="45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66D6B158" w14:textId="77777777" w:rsidR="005C257D" w:rsidRPr="00AF7AC9" w:rsidRDefault="005C257D" w:rsidP="00413009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8111B1D" wp14:editId="734A0C6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247650" cy="247650"/>
                      <wp:effectExtent l="0" t="0" r="19050" b="190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B20836" id="Rectangle 24" o:spid="_x0000_s1026" style="position:absolute;margin-left:-.25pt;margin-top:.2pt;width:19.5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1005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5E7CDF" w14:textId="7C122ADE" w:rsidR="005C257D" w:rsidRPr="002117FB" w:rsidRDefault="005C257D" w:rsidP="00413009">
            <w:pPr>
              <w:spacing w:after="0"/>
              <w:rPr>
                <w:sz w:val="20"/>
                <w:szCs w:val="20"/>
              </w:rPr>
            </w:pPr>
            <w:r w:rsidRPr="005C257D">
              <w:rPr>
                <w:sz w:val="20"/>
                <w:szCs w:val="20"/>
              </w:rPr>
              <w:t>I give my permission for my child to receive basic first aid within the setting, where necessary.</w:t>
            </w:r>
            <w:r w:rsidR="00FD469D">
              <w:t xml:space="preserve"> </w:t>
            </w:r>
            <w:r w:rsidR="00CC09CE">
              <w:rPr>
                <w:sz w:val="20"/>
                <w:szCs w:val="20"/>
              </w:rPr>
              <w:t xml:space="preserve">Including </w:t>
            </w:r>
            <w:r w:rsidR="00FD469D" w:rsidRPr="00FD469D">
              <w:rPr>
                <w:sz w:val="20"/>
                <w:szCs w:val="20"/>
              </w:rPr>
              <w:t>plasters to be used on my child.</w:t>
            </w:r>
            <w:r w:rsidRPr="005C257D">
              <w:rPr>
                <w:sz w:val="20"/>
                <w:szCs w:val="20"/>
              </w:rPr>
              <w:t xml:space="preserve"> I understand that I will see a copy of any accident/incident reports involving my child, which I must sign and date.</w:t>
            </w:r>
          </w:p>
        </w:tc>
      </w:tr>
      <w:tr w:rsidR="005C257D" w:rsidRPr="002117FB" w14:paraId="17D1D626" w14:textId="77777777" w:rsidTr="005C257D">
        <w:trPr>
          <w:trHeight w:val="45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2628A8DC" w14:textId="77777777" w:rsidR="005C257D" w:rsidRPr="00AF7AC9" w:rsidRDefault="005C257D" w:rsidP="00413009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ACB8E81" wp14:editId="6E26F40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6350</wp:posOffset>
                      </wp:positionV>
                      <wp:extent cx="247650" cy="247650"/>
                      <wp:effectExtent l="0" t="0" r="19050" b="190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B0A622" id="Rectangle 25" o:spid="_x0000_s1026" style="position:absolute;margin-left:-.25pt;margin-top:.5pt;width:19.5pt;height:1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1005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E2CCA7" w14:textId="01A0D75E" w:rsidR="00FD469D" w:rsidRPr="002117FB" w:rsidRDefault="005C257D" w:rsidP="005C257D">
            <w:pPr>
              <w:spacing w:after="0"/>
              <w:rPr>
                <w:sz w:val="20"/>
                <w:szCs w:val="20"/>
              </w:rPr>
            </w:pPr>
            <w:r w:rsidRPr="005C257D">
              <w:rPr>
                <w:sz w:val="20"/>
                <w:szCs w:val="20"/>
              </w:rPr>
              <w:t xml:space="preserve">I give permission for </w:t>
            </w:r>
            <w:r w:rsidR="00FD469D">
              <w:rPr>
                <w:sz w:val="20"/>
                <w:szCs w:val="20"/>
              </w:rPr>
              <w:t xml:space="preserve">ticks to be removed if found on my child and understand that I will then be advised to take my child to their </w:t>
            </w:r>
            <w:r w:rsidR="00CC09CE">
              <w:rPr>
                <w:sz w:val="20"/>
                <w:szCs w:val="20"/>
              </w:rPr>
              <w:t xml:space="preserve">GP as soon as possible. </w:t>
            </w:r>
          </w:p>
        </w:tc>
      </w:tr>
      <w:tr w:rsidR="005C257D" w:rsidRPr="002117FB" w14:paraId="32D46731" w14:textId="77777777" w:rsidTr="005C257D">
        <w:trPr>
          <w:trHeight w:val="45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4A322DF4" w14:textId="77777777" w:rsidR="005C257D" w:rsidRPr="00AF7AC9" w:rsidRDefault="005C257D" w:rsidP="00413009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BBDE99D" wp14:editId="6FB81E7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247650" cy="247650"/>
                      <wp:effectExtent l="0" t="0" r="19050" b="1905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00A589" id="Rectangle 26" o:spid="_x0000_s1026" style="position:absolute;margin-left:-.25pt;margin-top:.2pt;width:19.5pt;height:1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1005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19CCDA" w14:textId="58B77F59" w:rsidR="005C257D" w:rsidRPr="002117FB" w:rsidRDefault="005C257D" w:rsidP="00413009">
            <w:pPr>
              <w:spacing w:after="0"/>
              <w:rPr>
                <w:sz w:val="20"/>
                <w:szCs w:val="20"/>
              </w:rPr>
            </w:pPr>
            <w:r w:rsidRPr="005C257D">
              <w:rPr>
                <w:sz w:val="20"/>
                <w:szCs w:val="20"/>
              </w:rPr>
              <w:t>I give permission for my child to be taken to the accident and emergency department (A&amp;E) for urgent medical attention if this is necessary and I cannot collect them immediately.</w:t>
            </w:r>
          </w:p>
        </w:tc>
      </w:tr>
      <w:tr w:rsidR="005C257D" w:rsidRPr="002117FB" w14:paraId="29DF048A" w14:textId="77777777" w:rsidTr="005C257D">
        <w:trPr>
          <w:trHeight w:val="45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19878BC9" w14:textId="77777777" w:rsidR="005C257D" w:rsidRPr="00AF7AC9" w:rsidRDefault="005C257D" w:rsidP="00413009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57509B5" wp14:editId="760215D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6350</wp:posOffset>
                      </wp:positionV>
                      <wp:extent cx="247650" cy="247650"/>
                      <wp:effectExtent l="0" t="0" r="19050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2EAB03" id="Rectangle 27" o:spid="_x0000_s1026" style="position:absolute;margin-left:-.25pt;margin-top:.5pt;width:19.5pt;height:19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1005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A655B" w14:textId="2A8993AE" w:rsidR="005C257D" w:rsidRPr="002117FB" w:rsidRDefault="005C257D" w:rsidP="00413009">
            <w:pPr>
              <w:spacing w:after="0"/>
              <w:rPr>
                <w:sz w:val="20"/>
                <w:szCs w:val="20"/>
              </w:rPr>
            </w:pPr>
            <w:r w:rsidRPr="005C257D">
              <w:rPr>
                <w:sz w:val="20"/>
                <w:szCs w:val="20"/>
              </w:rPr>
              <w:t xml:space="preserve">I agree to my child being left in the care of </w:t>
            </w:r>
            <w:r w:rsidR="00FD7ABE">
              <w:rPr>
                <w:sz w:val="20"/>
                <w:szCs w:val="20"/>
              </w:rPr>
              <w:t>an assistant or</w:t>
            </w:r>
            <w:r w:rsidR="00E10BB2">
              <w:rPr>
                <w:sz w:val="20"/>
                <w:szCs w:val="20"/>
              </w:rPr>
              <w:t xml:space="preserve"> Jesse Plunkett-Hall</w:t>
            </w:r>
            <w:r w:rsidRPr="005C257D">
              <w:rPr>
                <w:sz w:val="20"/>
                <w:szCs w:val="20"/>
              </w:rPr>
              <w:t xml:space="preserve"> in case of an emergency. I agree to collect my child as soon as possible after being contacted, should this occur.</w:t>
            </w:r>
          </w:p>
        </w:tc>
      </w:tr>
      <w:tr w:rsidR="005C257D" w:rsidRPr="002117FB" w14:paraId="1A428602" w14:textId="77777777" w:rsidTr="005C257D">
        <w:trPr>
          <w:trHeight w:val="45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490C653E" w14:textId="77777777" w:rsidR="005C257D" w:rsidRPr="00AF7AC9" w:rsidRDefault="005C257D" w:rsidP="00413009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385E7EC" wp14:editId="731F3F0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247650" cy="247650"/>
                      <wp:effectExtent l="0" t="0" r="19050" b="1905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FA5096C" id="Rectangle 28" o:spid="_x0000_s1026" style="position:absolute;margin-left:-.25pt;margin-top:.2pt;width:19.5pt;height:19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" filled="f" strokecolor="black [3213]" strokeweight="1pt"/>
                  </w:pict>
                </mc:Fallback>
              </mc:AlternateContent>
            </w:r>
          </w:p>
        </w:tc>
        <w:tc>
          <w:tcPr>
            <w:tcW w:w="1005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94E5D8" w14:textId="4F3DC83B" w:rsidR="005C257D" w:rsidRPr="002117FB" w:rsidRDefault="005C257D" w:rsidP="00413009">
            <w:pPr>
              <w:spacing w:after="0"/>
              <w:rPr>
                <w:sz w:val="20"/>
                <w:szCs w:val="20"/>
              </w:rPr>
            </w:pPr>
            <w:r w:rsidRPr="005C257D">
              <w:rPr>
                <w:sz w:val="20"/>
                <w:szCs w:val="20"/>
              </w:rPr>
              <w:t xml:space="preserve">I give permission for my contact details to be shared with </w:t>
            </w:r>
            <w:r w:rsidR="0073431B">
              <w:rPr>
                <w:sz w:val="20"/>
                <w:szCs w:val="20"/>
              </w:rPr>
              <w:t xml:space="preserve">assistants </w:t>
            </w:r>
            <w:r w:rsidRPr="005C257D">
              <w:rPr>
                <w:sz w:val="20"/>
                <w:szCs w:val="20"/>
              </w:rPr>
              <w:t>or</w:t>
            </w:r>
            <w:r w:rsidR="0073431B">
              <w:rPr>
                <w:sz w:val="20"/>
                <w:szCs w:val="20"/>
              </w:rPr>
              <w:t xml:space="preserve"> </w:t>
            </w:r>
            <w:r w:rsidR="00024CA4">
              <w:rPr>
                <w:sz w:val="20"/>
                <w:szCs w:val="20"/>
              </w:rPr>
              <w:t>Jesse to</w:t>
            </w:r>
            <w:r w:rsidRPr="005C257D">
              <w:rPr>
                <w:sz w:val="20"/>
                <w:szCs w:val="20"/>
              </w:rPr>
              <w:t xml:space="preserve"> use only in case of an emergency.</w:t>
            </w:r>
          </w:p>
        </w:tc>
      </w:tr>
      <w:tr w:rsidR="005C257D" w:rsidRPr="002117FB" w14:paraId="0794D396" w14:textId="77777777" w:rsidTr="005C257D">
        <w:trPr>
          <w:trHeight w:val="454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051BBBFE" w14:textId="0C57C1ED" w:rsidR="005C257D" w:rsidRPr="00AF7AC9" w:rsidRDefault="005C257D" w:rsidP="00413009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0C28202" wp14:editId="45CFD4E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6350</wp:posOffset>
                      </wp:positionV>
                      <wp:extent cx="247650" cy="247650"/>
                      <wp:effectExtent l="0" t="0" r="19050" b="1905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38AD0A" id="Rectangle 29" o:spid="_x0000_s1026" style="position:absolute;margin-left:-.25pt;margin-top:.5pt;width:19.5pt;height:1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1005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07BAC5" w14:textId="6823075B" w:rsidR="00FD469D" w:rsidRPr="002117FB" w:rsidRDefault="005C257D" w:rsidP="00413009">
            <w:pPr>
              <w:spacing w:after="0"/>
              <w:rPr>
                <w:sz w:val="20"/>
                <w:szCs w:val="20"/>
              </w:rPr>
            </w:pPr>
            <w:r w:rsidRPr="005C257D">
              <w:rPr>
                <w:sz w:val="20"/>
                <w:szCs w:val="20"/>
              </w:rPr>
              <w:t xml:space="preserve">I have checked with my emergency </w:t>
            </w:r>
            <w:r w:rsidR="00E10BB2" w:rsidRPr="005C257D">
              <w:rPr>
                <w:sz w:val="20"/>
                <w:szCs w:val="20"/>
              </w:rPr>
              <w:t>contacts,</w:t>
            </w:r>
            <w:r w:rsidRPr="005C257D">
              <w:rPr>
                <w:sz w:val="20"/>
                <w:szCs w:val="20"/>
              </w:rPr>
              <w:t xml:space="preserve"> and they are also happy to have their contact details shared with my childminder </w:t>
            </w:r>
            <w:r w:rsidR="00024CA4">
              <w:rPr>
                <w:sz w:val="20"/>
                <w:szCs w:val="20"/>
              </w:rPr>
              <w:t>those stated above</w:t>
            </w:r>
            <w:r w:rsidRPr="005C257D">
              <w:rPr>
                <w:sz w:val="20"/>
                <w:szCs w:val="20"/>
              </w:rPr>
              <w:t>.</w:t>
            </w:r>
          </w:p>
        </w:tc>
      </w:tr>
      <w:tr w:rsidR="005C257D" w:rsidRPr="004E6D4E" w14:paraId="3996360B" w14:textId="77777777" w:rsidTr="00413009">
        <w:trPr>
          <w:trHeight w:val="227"/>
        </w:trPr>
        <w:tc>
          <w:tcPr>
            <w:tcW w:w="1076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14:paraId="25A80360" w14:textId="0142A24C" w:rsidR="005C257D" w:rsidRPr="004E6D4E" w:rsidRDefault="005C257D" w:rsidP="005C257D">
            <w:pPr>
              <w:spacing w:before="120" w:after="0"/>
              <w:rPr>
                <w:b/>
                <w:sz w:val="20"/>
                <w:szCs w:val="20"/>
              </w:rPr>
            </w:pPr>
            <w:r w:rsidRPr="005C257D">
              <w:rPr>
                <w:b/>
                <w:sz w:val="20"/>
                <w:szCs w:val="20"/>
              </w:rPr>
              <w:t>Physical Contact</w:t>
            </w:r>
          </w:p>
        </w:tc>
      </w:tr>
      <w:tr w:rsidR="005C257D" w:rsidRPr="002117FB" w14:paraId="614CC5E1" w14:textId="77777777" w:rsidTr="005C257D">
        <w:trPr>
          <w:trHeight w:val="397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52A4185D" w14:textId="77777777" w:rsidR="005C257D" w:rsidRPr="00AF7AC9" w:rsidRDefault="005C257D" w:rsidP="00413009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55B06F3" wp14:editId="10263A7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247650" cy="247650"/>
                      <wp:effectExtent l="0" t="0" r="19050" b="1905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0CA719" id="Rectangle 30" o:spid="_x0000_s1026" style="position:absolute;margin-left:-.25pt;margin-top:.2pt;width:19.5pt;height:1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" filled="f" strokecolor="black [3213]" strokeweight="1pt"/>
                  </w:pict>
                </mc:Fallback>
              </mc:AlternateContent>
            </w:r>
          </w:p>
        </w:tc>
        <w:tc>
          <w:tcPr>
            <w:tcW w:w="1005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4795DA" w14:textId="225A85E4" w:rsidR="005C257D" w:rsidRPr="002117FB" w:rsidRDefault="005C257D" w:rsidP="005C257D">
            <w:pPr>
              <w:spacing w:after="0"/>
              <w:rPr>
                <w:sz w:val="20"/>
                <w:szCs w:val="20"/>
              </w:rPr>
            </w:pPr>
            <w:r w:rsidRPr="005C257D">
              <w:rPr>
                <w:sz w:val="20"/>
                <w:szCs w:val="20"/>
              </w:rPr>
              <w:t>I give permission for my child to have sun cream applied as required on hot days</w:t>
            </w:r>
            <w:r w:rsidR="00FD469D">
              <w:rPr>
                <w:sz w:val="20"/>
                <w:szCs w:val="20"/>
              </w:rPr>
              <w:t>. Please provide this.</w:t>
            </w:r>
          </w:p>
        </w:tc>
      </w:tr>
      <w:tr w:rsidR="005C257D" w:rsidRPr="002117FB" w14:paraId="5D7FA7F3" w14:textId="77777777" w:rsidTr="005C257D">
        <w:trPr>
          <w:trHeight w:val="397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595021FA" w14:textId="77777777" w:rsidR="005C257D" w:rsidRPr="00AF7AC9" w:rsidRDefault="005C257D" w:rsidP="00413009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59CFAA9" wp14:editId="1248F7A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6350</wp:posOffset>
                      </wp:positionV>
                      <wp:extent cx="247650" cy="247650"/>
                      <wp:effectExtent l="0" t="0" r="19050" b="1905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C8CC16" id="Rectangle 31" o:spid="_x0000_s1026" style="position:absolute;margin-left:-.25pt;margin-top:.5pt;width:19.5pt;height:1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1005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345A78" w14:textId="4C1D419C" w:rsidR="005C257D" w:rsidRPr="002117FB" w:rsidRDefault="005C257D" w:rsidP="005C257D">
            <w:pPr>
              <w:spacing w:after="0"/>
              <w:rPr>
                <w:sz w:val="20"/>
                <w:szCs w:val="20"/>
              </w:rPr>
            </w:pPr>
            <w:r w:rsidRPr="005C257D">
              <w:rPr>
                <w:sz w:val="20"/>
                <w:szCs w:val="20"/>
              </w:rPr>
              <w:t>I give permission for wet wipes to be used on my child.</w:t>
            </w:r>
          </w:p>
        </w:tc>
      </w:tr>
      <w:tr w:rsidR="005C257D" w:rsidRPr="002117FB" w14:paraId="1177393D" w14:textId="77777777" w:rsidTr="005C257D">
        <w:trPr>
          <w:trHeight w:val="397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7D8447F6" w14:textId="77777777" w:rsidR="005C257D" w:rsidRPr="00AF7AC9" w:rsidRDefault="005C257D" w:rsidP="00413009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5DB8811" wp14:editId="71FFC2C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6350</wp:posOffset>
                      </wp:positionV>
                      <wp:extent cx="247650" cy="247650"/>
                      <wp:effectExtent l="0" t="0" r="19050" b="19050"/>
                      <wp:wrapNone/>
                      <wp:docPr id="192" name="Rectangle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36DD27" id="Rectangle 192" o:spid="_x0000_s1026" style="position:absolute;margin-left:-.25pt;margin-top:.5pt;width:19.5pt;height:1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1005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C9A978" w14:textId="627EA694" w:rsidR="005C257D" w:rsidRPr="002117FB" w:rsidRDefault="005C257D" w:rsidP="005C257D">
            <w:pPr>
              <w:spacing w:after="0"/>
              <w:rPr>
                <w:sz w:val="20"/>
                <w:szCs w:val="20"/>
              </w:rPr>
            </w:pPr>
            <w:r w:rsidRPr="005C257D">
              <w:rPr>
                <w:sz w:val="20"/>
                <w:szCs w:val="20"/>
              </w:rPr>
              <w:t>I give permission for the nappy cream to be applied to my child, if required.</w:t>
            </w:r>
          </w:p>
        </w:tc>
      </w:tr>
      <w:tr w:rsidR="005C257D" w:rsidRPr="004E6D4E" w14:paraId="0A86BD46" w14:textId="77777777" w:rsidTr="00413009">
        <w:trPr>
          <w:trHeight w:val="227"/>
        </w:trPr>
        <w:tc>
          <w:tcPr>
            <w:tcW w:w="1076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14:paraId="6F577DEC" w14:textId="497DE61D" w:rsidR="005C257D" w:rsidRPr="004E6D4E" w:rsidRDefault="005C257D" w:rsidP="005C257D">
            <w:pPr>
              <w:spacing w:before="120" w:after="0"/>
              <w:rPr>
                <w:b/>
                <w:sz w:val="20"/>
                <w:szCs w:val="20"/>
              </w:rPr>
            </w:pPr>
            <w:r w:rsidRPr="005C257D">
              <w:rPr>
                <w:b/>
                <w:sz w:val="20"/>
                <w:szCs w:val="20"/>
              </w:rPr>
              <w:t>Off-Site Journeys</w:t>
            </w:r>
          </w:p>
        </w:tc>
      </w:tr>
      <w:tr w:rsidR="005C257D" w:rsidRPr="002117FB" w14:paraId="41230810" w14:textId="77777777" w:rsidTr="00413009">
        <w:trPr>
          <w:trHeight w:val="397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6E17E7B1" w14:textId="77777777" w:rsidR="005C257D" w:rsidRPr="00AF7AC9" w:rsidRDefault="005C257D" w:rsidP="00413009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ED8A3A5" wp14:editId="080AEAA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247650" cy="247650"/>
                      <wp:effectExtent l="0" t="0" r="19050" b="19050"/>
                      <wp:wrapNone/>
                      <wp:docPr id="193" name="Rectangle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B40956" id="Rectangle 193" o:spid="_x0000_s1026" style="position:absolute;margin-left:-.25pt;margin-top:.2pt;width:19.5pt;height:19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" filled="f" strokecolor="black [3213]" strokeweight="1pt"/>
                  </w:pict>
                </mc:Fallback>
              </mc:AlternateContent>
            </w:r>
          </w:p>
        </w:tc>
        <w:tc>
          <w:tcPr>
            <w:tcW w:w="1005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205329" w14:textId="38F86FBF" w:rsidR="005C257D" w:rsidRPr="002117FB" w:rsidRDefault="005C257D" w:rsidP="00413009">
            <w:pPr>
              <w:spacing w:after="0"/>
              <w:rPr>
                <w:sz w:val="20"/>
                <w:szCs w:val="20"/>
              </w:rPr>
            </w:pPr>
            <w:r w:rsidRPr="005C257D">
              <w:rPr>
                <w:sz w:val="20"/>
                <w:szCs w:val="20"/>
              </w:rPr>
              <w:t>I give permission for my child to go on local walks, each of which I will be notified about in advance.</w:t>
            </w:r>
          </w:p>
        </w:tc>
      </w:tr>
      <w:tr w:rsidR="005C257D" w:rsidRPr="002117FB" w14:paraId="613FC80D" w14:textId="77777777" w:rsidTr="00413009">
        <w:trPr>
          <w:trHeight w:val="397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77F9222E" w14:textId="77777777" w:rsidR="005C257D" w:rsidRPr="00AF7AC9" w:rsidRDefault="005C257D" w:rsidP="00413009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5D7D55E" wp14:editId="6421376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6350</wp:posOffset>
                      </wp:positionV>
                      <wp:extent cx="247650" cy="247650"/>
                      <wp:effectExtent l="0" t="0" r="19050" b="19050"/>
                      <wp:wrapNone/>
                      <wp:docPr id="194" name="Rectangle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A12716" id="Rectangle 194" o:spid="_x0000_s1026" style="position:absolute;margin-left:-.25pt;margin-top:.5pt;width:19.5pt;height:19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1005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A12CC8" w14:textId="189BD2FE" w:rsidR="005C257D" w:rsidRPr="002117FB" w:rsidRDefault="005C257D" w:rsidP="00413009">
            <w:pPr>
              <w:spacing w:after="0"/>
              <w:rPr>
                <w:sz w:val="20"/>
                <w:szCs w:val="20"/>
              </w:rPr>
            </w:pPr>
            <w:r w:rsidRPr="005C257D">
              <w:rPr>
                <w:sz w:val="20"/>
                <w:szCs w:val="20"/>
              </w:rPr>
              <w:t xml:space="preserve">I give permission for my child to be taken on short car journeys in a vehicle belonging to </w:t>
            </w:r>
            <w:r w:rsidR="00E10BB2">
              <w:rPr>
                <w:sz w:val="20"/>
                <w:szCs w:val="20"/>
              </w:rPr>
              <w:t>Grace Plunkett-Hall</w:t>
            </w:r>
            <w:r w:rsidR="00FD7ABE">
              <w:rPr>
                <w:sz w:val="20"/>
                <w:szCs w:val="20"/>
              </w:rPr>
              <w:t xml:space="preserve"> </w:t>
            </w:r>
            <w:r w:rsidRPr="005C257D">
              <w:rPr>
                <w:sz w:val="20"/>
                <w:szCs w:val="20"/>
              </w:rPr>
              <w:t>of which I will be notified about in advance. I understand that they must have an up</w:t>
            </w:r>
            <w:r w:rsidR="004A64D1">
              <w:rPr>
                <w:sz w:val="20"/>
                <w:szCs w:val="20"/>
              </w:rPr>
              <w:t xml:space="preserve"> </w:t>
            </w:r>
            <w:r w:rsidRPr="005C257D">
              <w:rPr>
                <w:sz w:val="20"/>
                <w:szCs w:val="20"/>
              </w:rPr>
              <w:t>to</w:t>
            </w:r>
            <w:r w:rsidR="004A64D1">
              <w:rPr>
                <w:sz w:val="20"/>
                <w:szCs w:val="20"/>
              </w:rPr>
              <w:t xml:space="preserve"> </w:t>
            </w:r>
            <w:r w:rsidRPr="005C257D">
              <w:rPr>
                <w:sz w:val="20"/>
                <w:szCs w:val="20"/>
              </w:rPr>
              <w:t>date MOT, road tax and childminding insurance, as well as appropriate car seats for each child.</w:t>
            </w:r>
          </w:p>
        </w:tc>
      </w:tr>
      <w:tr w:rsidR="005C257D" w:rsidRPr="002117FB" w14:paraId="20C98AA5" w14:textId="77777777" w:rsidTr="00413009">
        <w:trPr>
          <w:trHeight w:val="397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66EA7AEE" w14:textId="77777777" w:rsidR="005C257D" w:rsidRPr="00AF7AC9" w:rsidRDefault="005C257D" w:rsidP="00413009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95897AE" wp14:editId="06BFDFC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6350</wp:posOffset>
                      </wp:positionV>
                      <wp:extent cx="247650" cy="247650"/>
                      <wp:effectExtent l="0" t="0" r="19050" b="19050"/>
                      <wp:wrapNone/>
                      <wp:docPr id="195" name="Rectangle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B641DF" id="Rectangle 195" o:spid="_x0000_s1026" style="position:absolute;margin-left:-.25pt;margin-top:.5pt;width:19.5pt;height:19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1005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7ADEFE" w14:textId="2EDCA2C3" w:rsidR="005C257D" w:rsidRPr="002117FB" w:rsidRDefault="005C257D" w:rsidP="00413009">
            <w:pPr>
              <w:spacing w:after="0"/>
              <w:rPr>
                <w:sz w:val="20"/>
                <w:szCs w:val="20"/>
              </w:rPr>
            </w:pPr>
            <w:r w:rsidRPr="005C257D">
              <w:rPr>
                <w:sz w:val="20"/>
                <w:szCs w:val="20"/>
              </w:rPr>
              <w:t xml:space="preserve">I give permission for my child to </w:t>
            </w:r>
            <w:r w:rsidR="00CC09CE">
              <w:rPr>
                <w:sz w:val="20"/>
                <w:szCs w:val="20"/>
              </w:rPr>
              <w:t xml:space="preserve">use a car seat provided by </w:t>
            </w:r>
            <w:r w:rsidR="00E10BB2">
              <w:rPr>
                <w:sz w:val="20"/>
                <w:szCs w:val="20"/>
              </w:rPr>
              <w:t>Grace Plunkett-Hall</w:t>
            </w:r>
            <w:r w:rsidR="00CC09CE">
              <w:rPr>
                <w:sz w:val="20"/>
                <w:szCs w:val="20"/>
              </w:rPr>
              <w:t xml:space="preserve"> which has been inspected regularly to ensure safety. </w:t>
            </w:r>
          </w:p>
        </w:tc>
      </w:tr>
      <w:tr w:rsidR="005C257D" w:rsidRPr="004E6D4E" w14:paraId="6846DA83" w14:textId="77777777" w:rsidTr="00413009">
        <w:trPr>
          <w:trHeight w:val="227"/>
        </w:trPr>
        <w:tc>
          <w:tcPr>
            <w:tcW w:w="1076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14:paraId="443960E4" w14:textId="45E51C53" w:rsidR="005C257D" w:rsidRPr="004E6D4E" w:rsidRDefault="005C257D" w:rsidP="005C257D">
            <w:pPr>
              <w:spacing w:before="120" w:after="0"/>
              <w:rPr>
                <w:b/>
                <w:sz w:val="20"/>
                <w:szCs w:val="20"/>
              </w:rPr>
            </w:pPr>
            <w:r w:rsidRPr="005C257D">
              <w:rPr>
                <w:b/>
                <w:sz w:val="20"/>
                <w:szCs w:val="20"/>
              </w:rPr>
              <w:t>Outdoor Play</w:t>
            </w:r>
          </w:p>
        </w:tc>
      </w:tr>
      <w:tr w:rsidR="005C257D" w:rsidRPr="002117FB" w14:paraId="091EA286" w14:textId="77777777" w:rsidTr="00413009">
        <w:trPr>
          <w:trHeight w:val="397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0139C749" w14:textId="4FF5FBBA" w:rsidR="005C257D" w:rsidRPr="00AF7AC9" w:rsidRDefault="00CC09CE" w:rsidP="00413009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74DB034" wp14:editId="2A55194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-69850</wp:posOffset>
                      </wp:positionV>
                      <wp:extent cx="247650" cy="247650"/>
                      <wp:effectExtent l="0" t="0" r="19050" b="19050"/>
                      <wp:wrapNone/>
                      <wp:docPr id="196" name="Rectangle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4AB91" id="Rectangle 196" o:spid="_x0000_s1026" style="position:absolute;margin-left:-.25pt;margin-top:-5.5pt;width:19.5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" filled="f" strokecolor="black [3213]" strokeweight="1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A5DE899" wp14:editId="604BE6A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521335</wp:posOffset>
                      </wp:positionV>
                      <wp:extent cx="247650" cy="247650"/>
                      <wp:effectExtent l="0" t="0" r="19050" b="1905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CA866" id="Rectangle 2" o:spid="_x0000_s1026" style="position:absolute;margin-left:0;margin-top:41.05pt;width:19.5pt;height:19.5pt;rotation:9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" filled="f" strokecolor="windowText" strokeweight="1pt"/>
                  </w:pict>
                </mc:Fallback>
              </mc:AlternateContent>
            </w:r>
          </w:p>
        </w:tc>
        <w:tc>
          <w:tcPr>
            <w:tcW w:w="1005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DC97BD" w14:textId="77777777" w:rsidR="00CC09CE" w:rsidRDefault="005C257D" w:rsidP="00413009">
            <w:pPr>
              <w:spacing w:after="0"/>
              <w:rPr>
                <w:sz w:val="20"/>
                <w:szCs w:val="20"/>
              </w:rPr>
            </w:pPr>
            <w:r w:rsidRPr="005C257D">
              <w:rPr>
                <w:sz w:val="20"/>
                <w:szCs w:val="20"/>
              </w:rPr>
              <w:t>I give permission for my child to use large outdoor equipment in the setting</w:t>
            </w:r>
            <w:r w:rsidR="00CC09CE">
              <w:rPr>
                <w:sz w:val="20"/>
                <w:szCs w:val="20"/>
              </w:rPr>
              <w:t>.</w:t>
            </w:r>
          </w:p>
          <w:p w14:paraId="679E69F3" w14:textId="6C4A35D4" w:rsidR="00CC09CE" w:rsidRDefault="00CC09CE" w:rsidP="00413009">
            <w:pPr>
              <w:spacing w:after="0"/>
              <w:rPr>
                <w:sz w:val="20"/>
                <w:szCs w:val="20"/>
              </w:rPr>
            </w:pPr>
          </w:p>
          <w:p w14:paraId="75FFEF5D" w14:textId="77777777" w:rsidR="00CC09CE" w:rsidRDefault="00CC09CE" w:rsidP="00413009">
            <w:pPr>
              <w:spacing w:after="0"/>
              <w:rPr>
                <w:sz w:val="20"/>
                <w:szCs w:val="20"/>
              </w:rPr>
            </w:pPr>
          </w:p>
          <w:p w14:paraId="209EDA05" w14:textId="42207EDE" w:rsidR="00CC09CE" w:rsidRPr="002117FB" w:rsidRDefault="00CC09CE" w:rsidP="00413009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give permission for my child to use the paddling pool which I will be refilled daily and monitored while in use. </w:t>
            </w:r>
          </w:p>
        </w:tc>
      </w:tr>
      <w:tr w:rsidR="002117FB" w:rsidRPr="002117FB" w14:paraId="610AFF15" w14:textId="77777777" w:rsidTr="00413009">
        <w:trPr>
          <w:trHeight w:val="113"/>
        </w:trPr>
        <w:tc>
          <w:tcPr>
            <w:tcW w:w="1076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52DD93" w14:textId="321F7DB5" w:rsidR="002117FB" w:rsidRPr="002117FB" w:rsidRDefault="002117FB" w:rsidP="00413009">
            <w:pPr>
              <w:spacing w:after="0"/>
              <w:rPr>
                <w:sz w:val="4"/>
                <w:szCs w:val="4"/>
              </w:rPr>
            </w:pPr>
          </w:p>
        </w:tc>
      </w:tr>
    </w:tbl>
    <w:p w14:paraId="7343F503" w14:textId="38FA61D9" w:rsidR="004E6D4E" w:rsidRDefault="004E6D4E" w:rsidP="004B33DD">
      <w:pPr>
        <w:sectPr w:rsidR="004E6D4E" w:rsidSect="003961D9">
          <w:headerReference w:type="default" r:id="rId11"/>
          <w:footerReference w:type="default" r:id="rId12"/>
          <w:pgSz w:w="11906" w:h="16838" w:code="9"/>
          <w:pgMar w:top="891" w:right="567" w:bottom="1361" w:left="567" w:header="397" w:footer="851" w:gutter="0"/>
          <w:cols w:space="720"/>
          <w:noEndnote/>
        </w:sect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9"/>
        <w:gridCol w:w="10053"/>
      </w:tblGrid>
      <w:tr w:rsidR="00751102" w:rsidRPr="004E6D4E" w14:paraId="316A4788" w14:textId="77777777" w:rsidTr="00413009">
        <w:trPr>
          <w:trHeight w:val="227"/>
        </w:trPr>
        <w:tc>
          <w:tcPr>
            <w:tcW w:w="1076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14:paraId="7C4D029D" w14:textId="646B2540" w:rsidR="00751102" w:rsidRPr="004E6D4E" w:rsidRDefault="00751102" w:rsidP="00413009">
            <w:pPr>
              <w:spacing w:after="0"/>
              <w:rPr>
                <w:b/>
                <w:sz w:val="20"/>
                <w:szCs w:val="20"/>
              </w:rPr>
            </w:pPr>
            <w:r w:rsidRPr="00751102">
              <w:rPr>
                <w:b/>
                <w:sz w:val="20"/>
                <w:szCs w:val="20"/>
              </w:rPr>
              <w:lastRenderedPageBreak/>
              <w:t>Photographs &amp; Observations</w:t>
            </w:r>
          </w:p>
        </w:tc>
      </w:tr>
      <w:tr w:rsidR="00751102" w:rsidRPr="002117FB" w14:paraId="74CFE4B6" w14:textId="77777777" w:rsidTr="00413009">
        <w:trPr>
          <w:trHeight w:val="227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5547080B" w14:textId="77777777" w:rsidR="00751102" w:rsidRPr="00AF7AC9" w:rsidRDefault="00751102" w:rsidP="00413009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182D81B" wp14:editId="03A957B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247650" cy="247650"/>
                      <wp:effectExtent l="0" t="0" r="19050" b="19050"/>
                      <wp:wrapNone/>
                      <wp:docPr id="218" name="Rectangle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C3EFE6" id="Rectangle 218" o:spid="_x0000_s1026" style="position:absolute;margin-left:-.25pt;margin-top:.2pt;width:19.5pt;height:19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" filled="f" strokecolor="windowText" strokeweight="1pt"/>
                  </w:pict>
                </mc:Fallback>
              </mc:AlternateContent>
            </w:r>
          </w:p>
        </w:tc>
        <w:tc>
          <w:tcPr>
            <w:tcW w:w="1005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0C6D75" w14:textId="16A12952" w:rsidR="00751102" w:rsidRPr="002117FB" w:rsidRDefault="00751102" w:rsidP="00413009">
            <w:pPr>
              <w:spacing w:after="0"/>
              <w:rPr>
                <w:sz w:val="20"/>
                <w:szCs w:val="20"/>
              </w:rPr>
            </w:pPr>
            <w:r w:rsidRPr="00751102">
              <w:rPr>
                <w:sz w:val="20"/>
                <w:szCs w:val="20"/>
              </w:rPr>
              <w:t>I agree that any photographs sent to me showing other children in the setting will be for personal use only by parents/carers. They will, under no circumstances, be shared on social media or sent to anybody else outside the setting.</w:t>
            </w:r>
          </w:p>
        </w:tc>
      </w:tr>
      <w:tr w:rsidR="00751102" w:rsidRPr="002117FB" w14:paraId="001B4716" w14:textId="77777777" w:rsidTr="006E1A2E">
        <w:trPr>
          <w:trHeight w:val="227"/>
        </w:trPr>
        <w:tc>
          <w:tcPr>
            <w:tcW w:w="1076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4147F1FD" w14:textId="28A5F258" w:rsidR="00751102" w:rsidRPr="00752543" w:rsidRDefault="00751102" w:rsidP="00413009">
            <w:pPr>
              <w:spacing w:after="0"/>
              <w:rPr>
                <w:b/>
                <w:sz w:val="20"/>
                <w:szCs w:val="20"/>
              </w:rPr>
            </w:pPr>
            <w:r w:rsidRPr="00752543">
              <w:rPr>
                <w:b/>
                <w:sz w:val="20"/>
                <w:szCs w:val="20"/>
              </w:rPr>
              <w:t>If you do not give consent for photographs to be used in some of the situations below, please cross the relevant boxes to make your wishes clear.</w:t>
            </w:r>
          </w:p>
        </w:tc>
      </w:tr>
      <w:tr w:rsidR="00751102" w:rsidRPr="002117FB" w14:paraId="484C549D" w14:textId="77777777" w:rsidTr="00413009">
        <w:trPr>
          <w:trHeight w:val="227"/>
        </w:trPr>
        <w:tc>
          <w:tcPr>
            <w:tcW w:w="1076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6E121F6C" w14:textId="376C60B2" w:rsidR="00751102" w:rsidRPr="002117FB" w:rsidRDefault="00751102" w:rsidP="00413009">
            <w:pPr>
              <w:spacing w:after="0"/>
              <w:rPr>
                <w:sz w:val="20"/>
                <w:szCs w:val="20"/>
              </w:rPr>
            </w:pPr>
            <w:r w:rsidRPr="00751102">
              <w:rPr>
                <w:sz w:val="20"/>
                <w:szCs w:val="20"/>
              </w:rPr>
              <w:t>I give my permission for photographs to be taken of my child:</w:t>
            </w:r>
          </w:p>
        </w:tc>
      </w:tr>
      <w:tr w:rsidR="00751102" w:rsidRPr="002117FB" w14:paraId="3C9054FE" w14:textId="77777777" w:rsidTr="00751102">
        <w:trPr>
          <w:trHeight w:val="397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3A0F8BCE" w14:textId="77777777" w:rsidR="00751102" w:rsidRPr="00AF7AC9" w:rsidRDefault="00751102" w:rsidP="00413009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81976E2" wp14:editId="53F27C8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247650" cy="247650"/>
                      <wp:effectExtent l="0" t="0" r="19050" b="19050"/>
                      <wp:wrapNone/>
                      <wp:docPr id="220" name="Rectangle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97AE25" id="Rectangle 220" o:spid="_x0000_s1026" style="position:absolute;margin-left:-.25pt;margin-top:.2pt;width:19.5pt;height:19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" filled="f" strokecolor="windowText" strokeweight="1pt"/>
                  </w:pict>
                </mc:Fallback>
              </mc:AlternateContent>
            </w:r>
          </w:p>
        </w:tc>
        <w:tc>
          <w:tcPr>
            <w:tcW w:w="1005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733A4D" w14:textId="6132DC30" w:rsidR="00751102" w:rsidRPr="002117FB" w:rsidRDefault="00751102" w:rsidP="00751102">
            <w:pPr>
              <w:spacing w:after="0"/>
              <w:rPr>
                <w:sz w:val="20"/>
                <w:szCs w:val="20"/>
              </w:rPr>
            </w:pPr>
            <w:r w:rsidRPr="00751102">
              <w:rPr>
                <w:sz w:val="20"/>
                <w:szCs w:val="20"/>
              </w:rPr>
              <w:t>to be sent to me via email/private group/pre-agreed childcare app/on paper;</w:t>
            </w:r>
          </w:p>
        </w:tc>
      </w:tr>
      <w:tr w:rsidR="00751102" w:rsidRPr="002117FB" w14:paraId="37CB5370" w14:textId="77777777" w:rsidTr="00751102">
        <w:trPr>
          <w:trHeight w:val="397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74EDC40D" w14:textId="77777777" w:rsidR="00751102" w:rsidRPr="00AF7AC9" w:rsidRDefault="00751102" w:rsidP="00413009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E4CBE11" wp14:editId="3124458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247650" cy="247650"/>
                      <wp:effectExtent l="0" t="0" r="19050" b="19050"/>
                      <wp:wrapNone/>
                      <wp:docPr id="221" name="Rectangle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C13DB0" id="Rectangle 221" o:spid="_x0000_s1026" style="position:absolute;margin-left:-.25pt;margin-top:.2pt;width:19.5pt;height:19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" filled="f" strokecolor="windowText" strokeweight="1pt"/>
                  </w:pict>
                </mc:Fallback>
              </mc:AlternateContent>
            </w:r>
          </w:p>
        </w:tc>
        <w:tc>
          <w:tcPr>
            <w:tcW w:w="1005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870B5A" w14:textId="0CB5CA74" w:rsidR="00751102" w:rsidRPr="002117FB" w:rsidRDefault="00751102" w:rsidP="00751102">
            <w:pPr>
              <w:spacing w:after="0"/>
              <w:rPr>
                <w:sz w:val="20"/>
                <w:szCs w:val="20"/>
              </w:rPr>
            </w:pPr>
            <w:r w:rsidRPr="00751102">
              <w:rPr>
                <w:sz w:val="20"/>
                <w:szCs w:val="20"/>
              </w:rPr>
              <w:t>to be shared in group messages, which can be seen by other parents from the setting;</w:t>
            </w:r>
          </w:p>
        </w:tc>
      </w:tr>
      <w:tr w:rsidR="00751102" w:rsidRPr="002117FB" w14:paraId="58596F75" w14:textId="77777777" w:rsidTr="00751102">
        <w:trPr>
          <w:trHeight w:val="397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578B2999" w14:textId="77777777" w:rsidR="00751102" w:rsidRPr="00AF7AC9" w:rsidRDefault="00751102" w:rsidP="00413009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A15AE4C" wp14:editId="2CCC8EC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247650" cy="247650"/>
                      <wp:effectExtent l="0" t="0" r="19050" b="19050"/>
                      <wp:wrapNone/>
                      <wp:docPr id="222" name="Rectangle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0DA188" id="Rectangle 222" o:spid="_x0000_s1026" style="position:absolute;margin-left:-.25pt;margin-top:.2pt;width:19.5pt;height:19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" filled="f" strokecolor="windowText" strokeweight="1pt"/>
                  </w:pict>
                </mc:Fallback>
              </mc:AlternateContent>
            </w:r>
          </w:p>
        </w:tc>
        <w:tc>
          <w:tcPr>
            <w:tcW w:w="1005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C7B438" w14:textId="51DFE7A6" w:rsidR="00751102" w:rsidRPr="002117FB" w:rsidRDefault="00751102" w:rsidP="00751102">
            <w:pPr>
              <w:spacing w:after="0"/>
              <w:rPr>
                <w:sz w:val="20"/>
                <w:szCs w:val="20"/>
              </w:rPr>
            </w:pPr>
            <w:r w:rsidRPr="00751102">
              <w:rPr>
                <w:sz w:val="20"/>
                <w:szCs w:val="20"/>
              </w:rPr>
              <w:t>to be seen in the background of photographs taken of other children and sent to their parents/carers;</w:t>
            </w:r>
          </w:p>
        </w:tc>
      </w:tr>
      <w:tr w:rsidR="00751102" w:rsidRPr="002117FB" w14:paraId="2FF4AEDB" w14:textId="77777777" w:rsidTr="00413009">
        <w:trPr>
          <w:trHeight w:val="227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3E8F053F" w14:textId="77777777" w:rsidR="00751102" w:rsidRPr="00AF7AC9" w:rsidRDefault="00751102" w:rsidP="00413009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8E4E644" wp14:editId="6062AF5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247650" cy="247650"/>
                      <wp:effectExtent l="0" t="0" r="19050" b="19050"/>
                      <wp:wrapNone/>
                      <wp:docPr id="223" name="Rectangle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FEDE9D" id="Rectangle 223" o:spid="_x0000_s1026" style="position:absolute;margin-left:-.25pt;margin-top:.2pt;width:19.5pt;height:19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" filled="f" strokecolor="windowText" strokeweight="1pt"/>
                  </w:pict>
                </mc:Fallback>
              </mc:AlternateContent>
            </w:r>
          </w:p>
        </w:tc>
        <w:tc>
          <w:tcPr>
            <w:tcW w:w="1005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C91343" w14:textId="02441C66" w:rsidR="00751102" w:rsidRPr="002117FB" w:rsidRDefault="00751102" w:rsidP="00413009">
            <w:pPr>
              <w:spacing w:after="0"/>
              <w:rPr>
                <w:sz w:val="20"/>
                <w:szCs w:val="20"/>
              </w:rPr>
            </w:pPr>
            <w:r w:rsidRPr="00751102">
              <w:rPr>
                <w:sz w:val="20"/>
                <w:szCs w:val="20"/>
              </w:rPr>
              <w:t>to be used in a portfolio to be kept in the setting and viewed by children, prospective parents, childcare course evaluators, Ofsted inspectors, etc;</w:t>
            </w:r>
          </w:p>
        </w:tc>
      </w:tr>
      <w:tr w:rsidR="00751102" w:rsidRPr="002117FB" w14:paraId="68770BF4" w14:textId="77777777" w:rsidTr="00413009">
        <w:trPr>
          <w:trHeight w:val="227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44ECB6DA" w14:textId="77777777" w:rsidR="00751102" w:rsidRPr="00AF7AC9" w:rsidRDefault="00751102" w:rsidP="00413009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A12855B" wp14:editId="7392B53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247650" cy="247650"/>
                      <wp:effectExtent l="0" t="0" r="19050" b="19050"/>
                      <wp:wrapNone/>
                      <wp:docPr id="224" name="Rectangle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8855C2" id="Rectangle 224" o:spid="_x0000_s1026" style="position:absolute;margin-left:-.25pt;margin-top:.2pt;width:19.5pt;height:19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" filled="f" strokecolor="windowText" strokeweight="1pt"/>
                  </w:pict>
                </mc:Fallback>
              </mc:AlternateContent>
            </w:r>
          </w:p>
        </w:tc>
        <w:tc>
          <w:tcPr>
            <w:tcW w:w="1005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2FAFC6" w14:textId="1169491B" w:rsidR="00751102" w:rsidRPr="002117FB" w:rsidRDefault="00751102" w:rsidP="00413009">
            <w:pPr>
              <w:spacing w:after="0"/>
              <w:rPr>
                <w:sz w:val="20"/>
                <w:szCs w:val="20"/>
              </w:rPr>
            </w:pPr>
            <w:r w:rsidRPr="00751102">
              <w:rPr>
                <w:sz w:val="20"/>
                <w:szCs w:val="20"/>
              </w:rPr>
              <w:t>to be used freely on my childminder's website/social media page, as an advertisement for their setting - with my child's face showing;</w:t>
            </w:r>
          </w:p>
        </w:tc>
      </w:tr>
      <w:tr w:rsidR="00751102" w:rsidRPr="002117FB" w14:paraId="0868BE42" w14:textId="77777777" w:rsidTr="00413009">
        <w:trPr>
          <w:trHeight w:val="227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5E400CC6" w14:textId="77777777" w:rsidR="00751102" w:rsidRPr="00AF7AC9" w:rsidRDefault="00751102" w:rsidP="00413009">
            <w:pPr>
              <w:spacing w:after="6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55792F7" wp14:editId="7BADCEE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</wp:posOffset>
                      </wp:positionV>
                      <wp:extent cx="247650" cy="247650"/>
                      <wp:effectExtent l="0" t="0" r="19050" b="19050"/>
                      <wp:wrapNone/>
                      <wp:docPr id="225" name="Rectangle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ABC512" id="Rectangle 225" o:spid="_x0000_s1026" style="position:absolute;margin-left:-.25pt;margin-top:.2pt;width:19.5pt;height:19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" filled="f" strokecolor="windowText" strokeweight="1pt"/>
                  </w:pict>
                </mc:Fallback>
              </mc:AlternateContent>
            </w:r>
          </w:p>
        </w:tc>
        <w:tc>
          <w:tcPr>
            <w:tcW w:w="1005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36EE81" w14:textId="4DDBEEC3" w:rsidR="00751102" w:rsidRPr="002117FB" w:rsidRDefault="00751102" w:rsidP="00413009">
            <w:pPr>
              <w:spacing w:after="0"/>
              <w:rPr>
                <w:sz w:val="20"/>
                <w:szCs w:val="20"/>
              </w:rPr>
            </w:pPr>
            <w:r w:rsidRPr="00751102">
              <w:rPr>
                <w:sz w:val="20"/>
                <w:szCs w:val="20"/>
              </w:rPr>
              <w:t>to be used on my childminder's website/social media page, as an advertisement for their setting - only when my child's face is blurred out or obscured.</w:t>
            </w:r>
          </w:p>
        </w:tc>
      </w:tr>
    </w:tbl>
    <w:p w14:paraId="4E9845EB" w14:textId="77777777" w:rsidR="00751102" w:rsidRDefault="00751102" w:rsidP="00DD40F2"/>
    <w:p w14:paraId="3BE34885" w14:textId="77777777" w:rsidR="00751102" w:rsidRDefault="00751102" w:rsidP="00DD40F2"/>
    <w:p w14:paraId="00F7A491" w14:textId="37710AC5" w:rsidR="002C68EC" w:rsidRDefault="002C68EC" w:rsidP="002C4355"/>
    <w:p w14:paraId="06B6F4F9" w14:textId="33E0A563" w:rsidR="002C68EC" w:rsidRDefault="002C68EC" w:rsidP="002C4355"/>
    <w:p w14:paraId="4C3591E5" w14:textId="3E2ACA3E" w:rsidR="002C68EC" w:rsidRDefault="002C68EC" w:rsidP="002C4355"/>
    <w:p w14:paraId="0A9D9461" w14:textId="5A51F746" w:rsidR="002C68EC" w:rsidRDefault="002C68EC" w:rsidP="002C4355"/>
    <w:p w14:paraId="15880E73" w14:textId="77777777" w:rsidR="002C68EC" w:rsidRDefault="002C68EC" w:rsidP="002C4355"/>
    <w:bookmarkEnd w:id="1"/>
    <w:p w14:paraId="36A40374" w14:textId="77777777" w:rsidR="00DD40F2" w:rsidRPr="00457CED" w:rsidRDefault="00DD40F2" w:rsidP="00EB727B">
      <w:pPr>
        <w:rPr>
          <w:sz w:val="16"/>
          <w:szCs w:val="16"/>
        </w:rPr>
      </w:pPr>
    </w:p>
    <w:sectPr w:rsidR="00DD40F2" w:rsidRPr="00457CED" w:rsidSect="003961D9">
      <w:headerReference w:type="default" r:id="rId13"/>
      <w:footerReference w:type="default" r:id="rId14"/>
      <w:pgSz w:w="11906" w:h="16838" w:code="9"/>
      <w:pgMar w:top="891" w:right="567" w:bottom="1361" w:left="567" w:header="397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339D5A" w14:textId="77777777" w:rsidR="00FE10EA" w:rsidRDefault="00FE10EA" w:rsidP="00EB727B">
      <w:r>
        <w:separator/>
      </w:r>
    </w:p>
  </w:endnote>
  <w:endnote w:type="continuationSeparator" w:id="0">
    <w:p w14:paraId="121CD102" w14:textId="77777777" w:rsidR="00FE10EA" w:rsidRDefault="00FE10EA" w:rsidP="00EB7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EE2E4D-2E37-483E-9A6C-8580CAF04C3D}"/>
    <w:embedBold r:id="rId2" w:fontKey="{4D64E885-C9A9-4088-A5FB-E3D0FC514590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E1A7698C-907B-49B1-8E62-35969A5C6422}"/>
    <w:embedBold r:id="rId4" w:fontKey="{3651F436-CFC2-4B0E-BA6F-2E82A8D42D94}"/>
  </w:font>
  <w:font w:name="Tuffy-TTF">
    <w:charset w:val="00"/>
    <w:family w:val="swiss"/>
    <w:pitch w:val="variable"/>
    <w:sig w:usb0="80000003" w:usb1="00000002" w:usb2="00000000" w:usb3="00000000" w:csb0="00000001" w:csb1="00000000"/>
    <w:embedBold r:id="rId5" w:fontKey="{04C612C7-D4A0-4F51-BBAA-5348D2D867C2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6" w:fontKey="{C9DCDD79-FB49-4351-A4E7-38A98002DCFC}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2B1B44D-E941-4D7E-B5FE-55F6FD1FCC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5381"/>
      <w:gridCol w:w="5381"/>
    </w:tblGrid>
    <w:tr w:rsidR="00752543" w:rsidRPr="00AF7AC9" w14:paraId="60E4D550" w14:textId="77777777" w:rsidTr="00413009">
      <w:trPr>
        <w:trHeight w:val="283"/>
      </w:trPr>
      <w:tc>
        <w:tcPr>
          <w:tcW w:w="10762" w:type="dxa"/>
          <w:gridSpan w:val="2"/>
          <w:tcBorders>
            <w:top w:val="single" w:sz="4" w:space="0" w:color="auto"/>
            <w:bottom w:val="single" w:sz="4" w:space="0" w:color="auto"/>
          </w:tcBorders>
          <w:tcMar>
            <w:top w:w="57" w:type="dxa"/>
            <w:bottom w:w="57" w:type="dxa"/>
          </w:tcMar>
          <w:vAlign w:val="center"/>
        </w:tcPr>
        <w:p w14:paraId="21053C3E" w14:textId="77777777" w:rsidR="00752543" w:rsidRPr="00AF7AC9" w:rsidRDefault="00752543" w:rsidP="00752543">
          <w:pPr>
            <w:spacing w:after="40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ID Seen and Verified</w:t>
          </w:r>
        </w:p>
      </w:tc>
    </w:tr>
    <w:tr w:rsidR="00752543" w:rsidRPr="00AF7AC9" w14:paraId="68787C37" w14:textId="77777777" w:rsidTr="00413009">
      <w:trPr>
        <w:trHeight w:val="567"/>
      </w:trPr>
      <w:tc>
        <w:tcPr>
          <w:tcW w:w="538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top w:w="57" w:type="dxa"/>
            <w:bottom w:w="57" w:type="dxa"/>
          </w:tcMar>
          <w:vAlign w:val="center"/>
        </w:tcPr>
        <w:p w14:paraId="45D84025" w14:textId="77777777" w:rsidR="00752543" w:rsidRPr="00AF7AC9" w:rsidRDefault="00752543" w:rsidP="00752543">
          <w:pPr>
            <w:spacing w:after="0"/>
            <w:rPr>
              <w:sz w:val="20"/>
              <w:szCs w:val="20"/>
            </w:rPr>
          </w:pPr>
          <w:r>
            <w:rPr>
              <w:sz w:val="20"/>
              <w:szCs w:val="20"/>
            </w:rPr>
            <w:t>Birth Certificate                                                    Yes / No</w:t>
          </w:r>
        </w:p>
      </w:tc>
      <w:tc>
        <w:tcPr>
          <w:tcW w:w="538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top w:w="57" w:type="dxa"/>
            <w:bottom w:w="57" w:type="dxa"/>
          </w:tcMar>
          <w:vAlign w:val="center"/>
        </w:tcPr>
        <w:p w14:paraId="14219C5E" w14:textId="77777777" w:rsidR="00752543" w:rsidRPr="00AF7AC9" w:rsidRDefault="00752543" w:rsidP="00752543">
          <w:pPr>
            <w:spacing w:after="0"/>
            <w:rPr>
              <w:sz w:val="20"/>
              <w:szCs w:val="20"/>
            </w:rPr>
          </w:pPr>
          <w:r w:rsidRPr="00752543">
            <w:rPr>
              <w:sz w:val="20"/>
              <w:szCs w:val="20"/>
            </w:rPr>
            <w:t xml:space="preserve">Parent/Carer Proof of Address     </w:t>
          </w:r>
          <w:r>
            <w:rPr>
              <w:sz w:val="20"/>
              <w:szCs w:val="20"/>
            </w:rPr>
            <w:t xml:space="preserve">                      Yes / No</w:t>
          </w:r>
          <w:r w:rsidRPr="00752543">
            <w:rPr>
              <w:sz w:val="20"/>
              <w:szCs w:val="20"/>
            </w:rPr>
            <w:t xml:space="preserve">  </w:t>
          </w:r>
        </w:p>
      </w:tc>
    </w:tr>
    <w:tr w:rsidR="00752543" w:rsidRPr="00AF7AC9" w14:paraId="118819A6" w14:textId="77777777" w:rsidTr="00413009">
      <w:trPr>
        <w:trHeight w:val="567"/>
      </w:trPr>
      <w:tc>
        <w:tcPr>
          <w:tcW w:w="538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top w:w="57" w:type="dxa"/>
            <w:bottom w:w="57" w:type="dxa"/>
          </w:tcMar>
          <w:vAlign w:val="center"/>
        </w:tcPr>
        <w:p w14:paraId="7142416A" w14:textId="77777777" w:rsidR="00752543" w:rsidRPr="00AF7AC9" w:rsidRDefault="00752543" w:rsidP="00752543">
          <w:pPr>
            <w:spacing w:after="0"/>
            <w:rPr>
              <w:sz w:val="20"/>
              <w:szCs w:val="20"/>
            </w:rPr>
          </w:pPr>
          <w:r w:rsidRPr="00752543">
            <w:rPr>
              <w:sz w:val="20"/>
              <w:szCs w:val="20"/>
            </w:rPr>
            <w:t xml:space="preserve">Parent/Carer Photo ID                    </w:t>
          </w:r>
          <w:r>
            <w:rPr>
              <w:sz w:val="20"/>
              <w:szCs w:val="20"/>
            </w:rPr>
            <w:t xml:space="preserve">                    Yes / No</w:t>
          </w:r>
        </w:p>
      </w:tc>
      <w:tc>
        <w:tcPr>
          <w:tcW w:w="538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top w:w="57" w:type="dxa"/>
            <w:bottom w:w="57" w:type="dxa"/>
          </w:tcMar>
        </w:tcPr>
        <w:p w14:paraId="15D46DE1" w14:textId="2A198153" w:rsidR="00752543" w:rsidRPr="00AF7AC9" w:rsidRDefault="00752543" w:rsidP="00752543">
          <w:pPr>
            <w:spacing w:after="0"/>
            <w:rPr>
              <w:sz w:val="20"/>
              <w:szCs w:val="20"/>
            </w:rPr>
          </w:pPr>
          <w:r w:rsidRPr="00752543">
            <w:rPr>
              <w:sz w:val="20"/>
              <w:szCs w:val="20"/>
            </w:rPr>
            <w:t>Childminder Signature:</w:t>
          </w:r>
        </w:p>
      </w:tc>
    </w:tr>
  </w:tbl>
  <w:p w14:paraId="05B043BA" w14:textId="21CC4FCF" w:rsidR="00752543" w:rsidRPr="00971FFC" w:rsidRDefault="00752543" w:rsidP="00EB727B">
    <w:pPr>
      <w:pStyle w:val="Head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B9BB9D" w14:textId="361E89B9" w:rsidR="00752543" w:rsidRPr="00971FFC" w:rsidRDefault="00752543" w:rsidP="00EB727B">
    <w:pPr>
      <w:pStyle w:val="Head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820374" w14:textId="61139AA6" w:rsidR="002C68EC" w:rsidRPr="00971FFC" w:rsidRDefault="002C68EC" w:rsidP="00EB727B">
    <w:pPr>
      <w:pStyle w:val="Head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A31017" w14:textId="77777777" w:rsidR="00FE10EA" w:rsidRDefault="00FE10EA" w:rsidP="00EB727B">
      <w:r>
        <w:separator/>
      </w:r>
    </w:p>
  </w:footnote>
  <w:footnote w:type="continuationSeparator" w:id="0">
    <w:p w14:paraId="4BF50BD1" w14:textId="77777777" w:rsidR="00FE10EA" w:rsidRDefault="00FE10EA" w:rsidP="00EB72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561796" w14:textId="67EE77BD" w:rsidR="00BD64E5" w:rsidRPr="007955D5" w:rsidRDefault="00BD64E5" w:rsidP="003961D9">
    <w:pPr>
      <w:pStyle w:val="Heading1"/>
      <w:spacing w:before="80"/>
      <w:rPr>
        <w:color w:val="00649C"/>
        <w:sz w:val="54"/>
      </w:rPr>
    </w:pPr>
    <w:r w:rsidRPr="007955D5">
      <w:rPr>
        <w:noProof/>
        <w:color w:val="00649C"/>
        <w:sz w:val="54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0CD4C7C8" wp14:editId="02492D12">
              <wp:simplePos x="0" y="0"/>
              <wp:positionH relativeFrom="column">
                <wp:posOffset>6561455</wp:posOffset>
              </wp:positionH>
              <wp:positionV relativeFrom="paragraph">
                <wp:posOffset>101600</wp:posOffset>
              </wp:positionV>
              <wp:extent cx="1119812" cy="278130"/>
              <wp:effectExtent l="0" t="0" r="4445" b="762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19812" cy="278130"/>
                        <a:chOff x="0" y="0"/>
                        <a:chExt cx="1119812" cy="278130"/>
                      </a:xfrm>
                      <a:solidFill>
                        <a:srgbClr val="00649C"/>
                      </a:solidFill>
                    </wpg:grpSpPr>
                    <wps:wsp>
                      <wps:cNvPr id="6" name="Oval 6"/>
                      <wps:cNvSpPr/>
                      <wps:spPr>
                        <a:xfrm>
                          <a:off x="0" y="0"/>
                          <a:ext cx="278130" cy="278130"/>
                        </a:xfrm>
                        <a:prstGeom prst="ellipse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angle 7"/>
                      <wps:cNvSpPr/>
                      <wps:spPr>
                        <a:xfrm>
                          <a:off x="134160" y="0"/>
                          <a:ext cx="985652" cy="27813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0A8AAA" id="Group 8" o:spid="_x0000_s1026" style="position:absolute;margin-left:516.65pt;margin-top:8pt;width:88.15pt;height:21.9pt;z-index:251659776;mso-width-relative:margin;mso-height-relative:margin" coordsize="11198,2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">
              <v:oval id="Oval 6" o:spid="_x0000_s1027" style="position:absolute;width:2781;height:2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" filled="f" stroked="f" strokeweight="1pt">
                <v:stroke joinstyle="miter"/>
              </v:oval>
              <v:rect id="Rectangle 7" o:spid="_x0000_s1028" style="position:absolute;left:1341;width:9857;height:2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" filled="f" stroked="f" strokeweight="1pt"/>
            </v:group>
          </w:pict>
        </mc:Fallback>
      </mc:AlternateContent>
    </w:r>
    <w:r w:rsidR="000416D3">
      <w:rPr>
        <w:color w:val="00649C"/>
        <w:sz w:val="54"/>
      </w:rPr>
      <w:t>Personal Information</w:t>
    </w:r>
  </w:p>
  <w:p w14:paraId="686D1E7E" w14:textId="7A888F78" w:rsidR="0090447C" w:rsidRDefault="009044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68752352"/>
      <w:placeholder>
        <w:docPart w:val="05BB5DA5B6D248B9A055537109D36D95"/>
      </w:placeholder>
      <w:temporary/>
      <w:showingPlcHdr/>
      <w15:appearance w15:val="hidden"/>
    </w:sdtPr>
    <w:sdtContent>
      <w:p w14:paraId="5B74EFFA" w14:textId="77777777" w:rsidR="00CC09CE" w:rsidRDefault="00CC09CE">
        <w:pPr>
          <w:pStyle w:val="Header"/>
        </w:pPr>
        <w:r>
          <w:t>[Type here]</w:t>
        </w:r>
      </w:p>
    </w:sdtContent>
  </w:sdt>
  <w:p w14:paraId="19937899" w14:textId="31BA845F" w:rsidR="0060314F" w:rsidRDefault="0060314F" w:rsidP="0060314F">
    <w:pPr>
      <w:pStyle w:val="Heading1"/>
      <w:spacing w:before="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AB1A77" w14:textId="1A41AC1D" w:rsidR="004E6D4E" w:rsidRPr="00751102" w:rsidRDefault="004E6D4E" w:rsidP="00751102">
    <w:pPr>
      <w:pStyle w:val="Heading1"/>
      <w:spacing w:before="80" w:after="300"/>
      <w:rPr>
        <w:color w:val="00649C"/>
        <w:sz w:val="54"/>
      </w:rPr>
    </w:pPr>
    <w:r w:rsidRPr="007955D5">
      <w:rPr>
        <w:noProof/>
        <w:color w:val="00649C"/>
        <w:sz w:val="54"/>
      </w:rPr>
      <mc:AlternateContent>
        <mc:Choice Requires="wpg">
          <w:drawing>
            <wp:anchor distT="0" distB="0" distL="114300" distR="114300" simplePos="0" relativeHeight="251673088" behindDoc="0" locked="0" layoutInCell="1" allowOverlap="1" wp14:anchorId="602E283A" wp14:editId="65CA1D2C">
              <wp:simplePos x="0" y="0"/>
              <wp:positionH relativeFrom="column">
                <wp:posOffset>6561455</wp:posOffset>
              </wp:positionH>
              <wp:positionV relativeFrom="paragraph">
                <wp:posOffset>101600</wp:posOffset>
              </wp:positionV>
              <wp:extent cx="1119812" cy="278130"/>
              <wp:effectExtent l="0" t="0" r="4445" b="762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19812" cy="278130"/>
                        <a:chOff x="0" y="0"/>
                        <a:chExt cx="1119812" cy="278130"/>
                      </a:xfrm>
                      <a:solidFill>
                        <a:srgbClr val="00649C"/>
                      </a:solidFill>
                    </wpg:grpSpPr>
                    <wps:wsp>
                      <wps:cNvPr id="19" name="Oval 19"/>
                      <wps:cNvSpPr/>
                      <wps:spPr>
                        <a:xfrm>
                          <a:off x="0" y="0"/>
                          <a:ext cx="278130" cy="278130"/>
                        </a:xfrm>
                        <a:prstGeom prst="ellipse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Rectangle 20"/>
                      <wps:cNvSpPr/>
                      <wps:spPr>
                        <a:xfrm>
                          <a:off x="134160" y="0"/>
                          <a:ext cx="985652" cy="27813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D03765" id="Group 18" o:spid="_x0000_s1026" style="position:absolute;margin-left:516.65pt;margin-top:8pt;width:88.15pt;height:21.9pt;z-index:251673088;mso-width-relative:margin;mso-height-relative:margin" coordsize="11198,2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">
              <v:oval id="Oval 19" o:spid="_x0000_s1027" style="position:absolute;width:2781;height:2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" filled="f" stroked="f" strokeweight="1pt">
                <v:stroke joinstyle="miter"/>
              </v:oval>
              <v:rect id="Rectangle 20" o:spid="_x0000_s1028" style="position:absolute;left:1341;width:9857;height:2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" filled="f" stroked="f" strokeweight="1pt"/>
            </v:group>
          </w:pict>
        </mc:Fallback>
      </mc:AlternateContent>
    </w:r>
    <w:r>
      <w:rPr>
        <w:color w:val="00649C"/>
        <w:sz w:val="54"/>
      </w:rPr>
      <w:t>Permissions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740101" w14:textId="5F2D14B7" w:rsidR="00751102" w:rsidRPr="00751102" w:rsidRDefault="00751102" w:rsidP="00751102">
    <w:pPr>
      <w:pStyle w:val="Heading1"/>
      <w:spacing w:before="80" w:after="300"/>
      <w:rPr>
        <w:color w:val="00649C"/>
        <w:sz w:val="54"/>
      </w:rPr>
    </w:pPr>
    <w:r w:rsidRPr="002C68EC">
      <w:rPr>
        <w:noProof/>
        <w:color w:val="4472C4" w:themeColor="accent1"/>
        <w:sz w:val="20"/>
        <w:szCs w:val="20"/>
      </w:rPr>
      <mc:AlternateContent>
        <mc:Choice Requires="wps">
          <w:drawing>
            <wp:anchor distT="45720" distB="45720" distL="114300" distR="114300" simplePos="0" relativeHeight="251675136" behindDoc="0" locked="0" layoutInCell="1" allowOverlap="1" wp14:anchorId="5F809435" wp14:editId="764C2575">
              <wp:simplePos x="0" y="0"/>
              <wp:positionH relativeFrom="column">
                <wp:posOffset>4470349</wp:posOffset>
              </wp:positionH>
              <wp:positionV relativeFrom="paragraph">
                <wp:posOffset>-248565</wp:posOffset>
              </wp:positionV>
              <wp:extent cx="2360930" cy="1404620"/>
              <wp:effectExtent l="0" t="0" r="0" b="0"/>
              <wp:wrapSquare wrapText="bothSides"/>
              <wp:docPr id="20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078959" w14:textId="381A1315" w:rsidR="00751102" w:rsidRPr="007955D5" w:rsidRDefault="00751102" w:rsidP="00751102">
                          <w:pPr>
                            <w:spacing w:after="240"/>
                            <w:jc w:val="right"/>
                            <w:rPr>
                              <w:b/>
                              <w:color w:val="00649C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color w:val="00649C"/>
                              <w:sz w:val="20"/>
                              <w:szCs w:val="20"/>
                            </w:rPr>
                            <w:t>Permissions</w:t>
                          </w:r>
                        </w:p>
                      </w:txbxContent>
                    </wps:txbx>
                    <wps:bodyPr rot="0" vert="horz" wrap="square" lIns="91440" tIns="180000" rIns="25200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F80943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52pt;margin-top:-19.55pt;width:185.9pt;height:110.6pt;z-index:2516751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" filled="f" stroked="f">
              <v:textbox style="mso-fit-shape-to-text:t" inset=",5mm,7mm">
                <w:txbxContent>
                  <w:p w14:paraId="7F078959" w14:textId="381A1315" w:rsidR="00751102" w:rsidRPr="007955D5" w:rsidRDefault="00751102" w:rsidP="00751102">
                    <w:pPr>
                      <w:spacing w:after="240"/>
                      <w:jc w:val="right"/>
                      <w:rPr>
                        <w:b/>
                        <w:color w:val="00649C"/>
                        <w:sz w:val="20"/>
                        <w:szCs w:val="20"/>
                      </w:rPr>
                    </w:pPr>
                    <w:r>
                      <w:rPr>
                        <w:b/>
                        <w:color w:val="00649C"/>
                        <w:sz w:val="20"/>
                        <w:szCs w:val="20"/>
                      </w:rPr>
                      <w:t>Permissions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B43C99"/>
    <w:multiLevelType w:val="hybridMultilevel"/>
    <w:tmpl w:val="4BA66C4E"/>
    <w:lvl w:ilvl="0" w:tplc="604CDFA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6D7E11"/>
    <w:multiLevelType w:val="multilevel"/>
    <w:tmpl w:val="33687AD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73169AD"/>
    <w:multiLevelType w:val="hybridMultilevel"/>
    <w:tmpl w:val="CB0E682C"/>
    <w:lvl w:ilvl="0" w:tplc="836A04B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4060800">
    <w:abstractNumId w:val="0"/>
  </w:num>
  <w:num w:numId="2" w16cid:durableId="831409210">
    <w:abstractNumId w:val="2"/>
  </w:num>
  <w:num w:numId="3" w16cid:durableId="1503739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CF9"/>
    <w:rsid w:val="00024CA4"/>
    <w:rsid w:val="000416D3"/>
    <w:rsid w:val="00067D68"/>
    <w:rsid w:val="0008757E"/>
    <w:rsid w:val="000B5E87"/>
    <w:rsid w:val="000C3106"/>
    <w:rsid w:val="000C442B"/>
    <w:rsid w:val="000E0008"/>
    <w:rsid w:val="00125E1F"/>
    <w:rsid w:val="00177502"/>
    <w:rsid w:val="00194342"/>
    <w:rsid w:val="00196972"/>
    <w:rsid w:val="001B10D5"/>
    <w:rsid w:val="001D6A87"/>
    <w:rsid w:val="001E14CE"/>
    <w:rsid w:val="001E26EC"/>
    <w:rsid w:val="002117FB"/>
    <w:rsid w:val="00242C60"/>
    <w:rsid w:val="002707CA"/>
    <w:rsid w:val="002B3577"/>
    <w:rsid w:val="002C4355"/>
    <w:rsid w:val="002C68EC"/>
    <w:rsid w:val="002D31CD"/>
    <w:rsid w:val="002E3CF9"/>
    <w:rsid w:val="003039E3"/>
    <w:rsid w:val="003061FE"/>
    <w:rsid w:val="003163C1"/>
    <w:rsid w:val="00353201"/>
    <w:rsid w:val="00375721"/>
    <w:rsid w:val="00382417"/>
    <w:rsid w:val="003961D9"/>
    <w:rsid w:val="00397824"/>
    <w:rsid w:val="003C5A7F"/>
    <w:rsid w:val="003D02E3"/>
    <w:rsid w:val="003D7C55"/>
    <w:rsid w:val="003E6B9B"/>
    <w:rsid w:val="00457CED"/>
    <w:rsid w:val="00461653"/>
    <w:rsid w:val="004A64D1"/>
    <w:rsid w:val="004A70B6"/>
    <w:rsid w:val="004B33DD"/>
    <w:rsid w:val="004D3C84"/>
    <w:rsid w:val="004E6D4E"/>
    <w:rsid w:val="00504A97"/>
    <w:rsid w:val="00522355"/>
    <w:rsid w:val="005718D7"/>
    <w:rsid w:val="005C257D"/>
    <w:rsid w:val="005D3C40"/>
    <w:rsid w:val="005E1D1B"/>
    <w:rsid w:val="0060314F"/>
    <w:rsid w:val="00636297"/>
    <w:rsid w:val="00637A02"/>
    <w:rsid w:val="006D100A"/>
    <w:rsid w:val="006E2D6D"/>
    <w:rsid w:val="006E3677"/>
    <w:rsid w:val="006F31DC"/>
    <w:rsid w:val="0073431B"/>
    <w:rsid w:val="00751102"/>
    <w:rsid w:val="00752543"/>
    <w:rsid w:val="00755C18"/>
    <w:rsid w:val="00760334"/>
    <w:rsid w:val="00767630"/>
    <w:rsid w:val="007955D5"/>
    <w:rsid w:val="00796AF2"/>
    <w:rsid w:val="007E617D"/>
    <w:rsid w:val="00806FAF"/>
    <w:rsid w:val="008105CE"/>
    <w:rsid w:val="008606F0"/>
    <w:rsid w:val="008678C8"/>
    <w:rsid w:val="008B24A0"/>
    <w:rsid w:val="008C09A7"/>
    <w:rsid w:val="008D1F80"/>
    <w:rsid w:val="0090447C"/>
    <w:rsid w:val="00913D28"/>
    <w:rsid w:val="00920F12"/>
    <w:rsid w:val="00924A80"/>
    <w:rsid w:val="00937A90"/>
    <w:rsid w:val="00971FFC"/>
    <w:rsid w:val="00995B8A"/>
    <w:rsid w:val="009A01DC"/>
    <w:rsid w:val="009A6D6A"/>
    <w:rsid w:val="009F3C31"/>
    <w:rsid w:val="00A1324C"/>
    <w:rsid w:val="00A271A2"/>
    <w:rsid w:val="00A43DE8"/>
    <w:rsid w:val="00A80C22"/>
    <w:rsid w:val="00AE5C0E"/>
    <w:rsid w:val="00AF7AC9"/>
    <w:rsid w:val="00B2259E"/>
    <w:rsid w:val="00B271CD"/>
    <w:rsid w:val="00B7412B"/>
    <w:rsid w:val="00BC1BF3"/>
    <w:rsid w:val="00BC3F98"/>
    <w:rsid w:val="00BD64E5"/>
    <w:rsid w:val="00BE744A"/>
    <w:rsid w:val="00C34DE3"/>
    <w:rsid w:val="00C74228"/>
    <w:rsid w:val="00C75E06"/>
    <w:rsid w:val="00CA250E"/>
    <w:rsid w:val="00CB444E"/>
    <w:rsid w:val="00CC09CE"/>
    <w:rsid w:val="00D0774D"/>
    <w:rsid w:val="00DD40F2"/>
    <w:rsid w:val="00E10BB2"/>
    <w:rsid w:val="00E24FD3"/>
    <w:rsid w:val="00E40FC1"/>
    <w:rsid w:val="00E656DD"/>
    <w:rsid w:val="00E95115"/>
    <w:rsid w:val="00EA37B0"/>
    <w:rsid w:val="00EB727B"/>
    <w:rsid w:val="00ED1CDA"/>
    <w:rsid w:val="00EE007C"/>
    <w:rsid w:val="00EE1A1A"/>
    <w:rsid w:val="00EF44C9"/>
    <w:rsid w:val="00F05E0D"/>
    <w:rsid w:val="00F467C2"/>
    <w:rsid w:val="00F51BF4"/>
    <w:rsid w:val="00F534DB"/>
    <w:rsid w:val="00FB465A"/>
    <w:rsid w:val="00FC13B8"/>
    <w:rsid w:val="00FD469D"/>
    <w:rsid w:val="00FD6ED7"/>
    <w:rsid w:val="00FD7ABE"/>
    <w:rsid w:val="00FE1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ACDBBF"/>
  <w15:chartTrackingRefBased/>
  <w15:docId w15:val="{92A93264-4EC5-4542-93CB-AFEFEEC88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57D"/>
    <w:pPr>
      <w:spacing w:after="160" w:line="280" w:lineRule="exact"/>
    </w:pPr>
    <w:rPr>
      <w:rFonts w:ascii="Roboto" w:hAnsi="Roboto"/>
      <w:color w:val="1C1C1C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2D6D"/>
    <w:pPr>
      <w:spacing w:after="120" w:line="240" w:lineRule="auto"/>
      <w:outlineLvl w:val="0"/>
    </w:pPr>
    <w:rPr>
      <w:b/>
      <w:sz w:val="34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6E2D6D"/>
    <w:pPr>
      <w:spacing w:before="240" w:after="0" w:line="240" w:lineRule="auto"/>
      <w:outlineLvl w:val="1"/>
    </w:pPr>
    <w:rPr>
      <w:b/>
      <w:sz w:val="26"/>
    </w:rPr>
  </w:style>
  <w:style w:type="paragraph" w:styleId="Heading3">
    <w:name w:val="heading 3"/>
    <w:basedOn w:val="Normal"/>
    <w:link w:val="Heading3Char"/>
    <w:uiPriority w:val="99"/>
    <w:qFormat/>
    <w:rsid w:val="00EB727B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E2D6D"/>
    <w:rPr>
      <w:rFonts w:ascii="Roboto" w:hAnsi="Roboto"/>
      <w:b/>
      <w:color w:val="1C1C1C"/>
      <w:sz w:val="34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6E2D6D"/>
    <w:rPr>
      <w:rFonts w:ascii="Roboto" w:hAnsi="Roboto"/>
      <w:b/>
      <w:color w:val="1C1C1C"/>
      <w:sz w:val="26"/>
      <w:szCs w:val="22"/>
    </w:rPr>
  </w:style>
  <w:style w:type="character" w:customStyle="1" w:styleId="Heading3Char">
    <w:name w:val="Heading 3 Char"/>
    <w:link w:val="Heading3"/>
    <w:uiPriority w:val="99"/>
    <w:rsid w:val="00EB727B"/>
    <w:rPr>
      <w:rFonts w:ascii="Tuffy-TTF" w:hAnsi="Tuffy-TTF"/>
      <w:b/>
      <w:color w:val="1C1C1C"/>
      <w:sz w:val="24"/>
      <w:szCs w:val="22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</w:pPr>
  </w:style>
  <w:style w:type="paragraph" w:styleId="ListParagraph">
    <w:name w:val="List Paragraph"/>
    <w:basedOn w:val="Normal"/>
    <w:uiPriority w:val="34"/>
    <w:qFormat/>
    <w:rsid w:val="00DD40F2"/>
    <w:pPr>
      <w:numPr>
        <w:numId w:val="1"/>
      </w:numPr>
      <w:spacing w:after="60"/>
      <w:ind w:left="357" w:hanging="357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1B10D5"/>
  </w:style>
  <w:style w:type="character" w:customStyle="1" w:styleId="AimChar">
    <w:name w:val="Aim Char"/>
    <w:link w:val="Aim"/>
    <w:rsid w:val="001B10D5"/>
    <w:rPr>
      <w:rFonts w:ascii="SF Cartoonist Hand" w:hAnsi="SF Cartoonist Hand"/>
      <w:color w:val="1C1C1C"/>
      <w:sz w:val="24"/>
      <w:szCs w:val="22"/>
    </w:rPr>
  </w:style>
  <w:style w:type="paragraph" w:styleId="Title">
    <w:name w:val="Title"/>
    <w:basedOn w:val="Heading1"/>
    <w:next w:val="Normal"/>
    <w:link w:val="TitleChar"/>
    <w:uiPriority w:val="10"/>
    <w:qFormat/>
    <w:rsid w:val="006E2D6D"/>
    <w:pPr>
      <w:jc w:val="center"/>
    </w:pPr>
    <w:rPr>
      <w:sz w:val="54"/>
    </w:rPr>
  </w:style>
  <w:style w:type="character" w:customStyle="1" w:styleId="TitleChar">
    <w:name w:val="Title Char"/>
    <w:link w:val="Title"/>
    <w:uiPriority w:val="10"/>
    <w:rsid w:val="006E2D6D"/>
    <w:rPr>
      <w:rFonts w:ascii="Roboto" w:hAnsi="Roboto"/>
      <w:b/>
      <w:color w:val="1C1C1C"/>
      <w:sz w:val="54"/>
      <w:szCs w:val="72"/>
      <w:lang w:eastAsia="en-US"/>
    </w:rPr>
  </w:style>
  <w:style w:type="character" w:customStyle="1" w:styleId="TableHeadersChar">
    <w:name w:val="Table Headers Char"/>
    <w:link w:val="TableHeaders"/>
    <w:locked/>
    <w:rsid w:val="00457CED"/>
    <w:rPr>
      <w:rFonts w:ascii="BPreplay" w:hAnsi="BPreplay"/>
      <w:color w:val="4A4A4A"/>
      <w:sz w:val="14"/>
      <w:szCs w:val="22"/>
    </w:rPr>
  </w:style>
  <w:style w:type="paragraph" w:customStyle="1" w:styleId="TableHeaders">
    <w:name w:val="Table Headers"/>
    <w:basedOn w:val="Normal"/>
    <w:link w:val="TableHeadersChar"/>
    <w:qFormat/>
    <w:rsid w:val="00457CED"/>
    <w:pPr>
      <w:spacing w:after="0" w:line="264" w:lineRule="auto"/>
      <w:jc w:val="both"/>
    </w:pPr>
    <w:rPr>
      <w:rFonts w:ascii="BPreplay" w:hAnsi="BPreplay"/>
      <w:color w:val="4A4A4A"/>
      <w:sz w:val="14"/>
    </w:rPr>
  </w:style>
  <w:style w:type="character" w:customStyle="1" w:styleId="TableTextChar">
    <w:name w:val="Table Text Char"/>
    <w:link w:val="TableText"/>
    <w:locked/>
    <w:rsid w:val="00457CED"/>
    <w:rPr>
      <w:rFonts w:ascii="BPreplay" w:hAnsi="BPreplay"/>
      <w:szCs w:val="22"/>
    </w:rPr>
  </w:style>
  <w:style w:type="paragraph" w:customStyle="1" w:styleId="TableText">
    <w:name w:val="Table Text"/>
    <w:basedOn w:val="Normal"/>
    <w:link w:val="TableTextChar"/>
    <w:qFormat/>
    <w:rsid w:val="00457CED"/>
    <w:pPr>
      <w:spacing w:after="0" w:line="240" w:lineRule="auto"/>
      <w:jc w:val="both"/>
    </w:pPr>
    <w:rPr>
      <w:rFonts w:ascii="BPreplay" w:hAnsi="BPreplay"/>
      <w:color w:val="auto"/>
      <w:sz w:val="20"/>
    </w:rPr>
  </w:style>
  <w:style w:type="table" w:styleId="TableGrid">
    <w:name w:val="Table Grid"/>
    <w:basedOn w:val="TableNormal"/>
    <w:uiPriority w:val="39"/>
    <w:rsid w:val="000416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54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dult%20Information%20(A4)\%23Word\Adult%20Information%20Template%20Portrait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5BB5DA5B6D248B9A055537109D36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70BB4-232D-4307-950E-C771B96B70A6}"/>
      </w:docPartPr>
      <w:docPartBody>
        <w:p w:rsidR="00142B0D" w:rsidRDefault="00E35A2D" w:rsidP="00E35A2D">
          <w:pPr>
            <w:pStyle w:val="05BB5DA5B6D248B9A055537109D36D95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Tuffy-TTF">
    <w:charset w:val="00"/>
    <w:family w:val="swiss"/>
    <w:pitch w:val="variable"/>
    <w:sig w:usb0="80000003" w:usb1="00000002" w:usb2="00000000" w:usb3="00000000" w:csb0="00000001" w:csb1="00000000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A2D"/>
    <w:rsid w:val="00142B0D"/>
    <w:rsid w:val="006452C4"/>
    <w:rsid w:val="00741582"/>
    <w:rsid w:val="00776DCC"/>
    <w:rsid w:val="008105CE"/>
    <w:rsid w:val="00A50E7B"/>
    <w:rsid w:val="00B049BD"/>
    <w:rsid w:val="00D127A4"/>
    <w:rsid w:val="00E35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5BB5DA5B6D248B9A055537109D36D95">
    <w:name w:val="05BB5DA5B6D248B9A055537109D36D95"/>
    <w:rsid w:val="00E35A2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E5244-0B64-4D4D-8F77-E0554D982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Adult Information Template Portrait</Template>
  <TotalTime>256</TotalTime>
  <Pages>4</Pages>
  <Words>703</Words>
  <Characters>4011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Swift</dc:creator>
  <cp:keywords/>
  <dc:description/>
  <cp:lastModifiedBy>grace partis</cp:lastModifiedBy>
  <cp:revision>8</cp:revision>
  <cp:lastPrinted>2022-09-14T20:50:00Z</cp:lastPrinted>
  <dcterms:created xsi:type="dcterms:W3CDTF">2021-06-18T17:47:00Z</dcterms:created>
  <dcterms:modified xsi:type="dcterms:W3CDTF">2024-06-07T22:30:00Z</dcterms:modified>
</cp:coreProperties>
</file>